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648C91" w14:textId="77777777" w:rsidR="00F358E0" w:rsidRDefault="00F358E0" w:rsidP="005E249F"/>
    <w:p w14:paraId="5AC9253E" w14:textId="410CDF3D" w:rsidR="00F358E0" w:rsidRDefault="00F358E0" w:rsidP="005E249F"/>
    <w:p w14:paraId="74810695" w14:textId="561CB784" w:rsidR="0081599E" w:rsidRPr="0081599E" w:rsidRDefault="00EC69FE" w:rsidP="005E249F">
      <w:r>
        <w:rPr>
          <w:noProof/>
          <w:lang w:val="en-GB" w:eastAsia="en-GB"/>
        </w:rPr>
        <mc:AlternateContent>
          <mc:Choice Requires="wps">
            <w:drawing>
              <wp:anchor distT="0" distB="0" distL="114300" distR="114300" simplePos="0" relativeHeight="251640832" behindDoc="1" locked="0" layoutInCell="1" allowOverlap="1" wp14:anchorId="2E948177" wp14:editId="25EBB0EC">
                <wp:simplePos x="0" y="0"/>
                <wp:positionH relativeFrom="page">
                  <wp:posOffset>438150</wp:posOffset>
                </wp:positionH>
                <wp:positionV relativeFrom="page">
                  <wp:posOffset>323850</wp:posOffset>
                </wp:positionV>
                <wp:extent cx="1943100" cy="1457325"/>
                <wp:effectExtent l="0" t="0" r="0" b="9525"/>
                <wp:wrapNone/>
                <wp:docPr id="5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1457325"/>
                        </a:xfrm>
                        <a:prstGeom prst="rect">
                          <a:avLst/>
                        </a:prstGeom>
                        <a:solidFill>
                          <a:schemeClr val="bg1"/>
                        </a:solidFill>
                        <a:ln>
                          <a:noFill/>
                        </a:ln>
                        <a:extLst/>
                      </wps:spPr>
                      <wps:txbx>
                        <w:txbxContent>
                          <w:p w14:paraId="325D1B39" w14:textId="77777777" w:rsidR="00BB689D" w:rsidRPr="00EC69FE" w:rsidRDefault="00BB689D" w:rsidP="003B44E9">
                            <w:pPr>
                              <w:rPr>
                                <w:color w:val="FFFFFF" w:themeColor="background1"/>
                              </w:rPr>
                            </w:pPr>
                            <w:bookmarkStart w:id="0" w:name="_Hlk130217521"/>
                            <w:bookmarkEnd w:id="0"/>
                            <w:r>
                              <w:rPr>
                                <w:noProof/>
                                <w:color w:val="FFFFFF" w:themeColor="background1"/>
                                <w:lang w:val="en-GB" w:eastAsia="en-GB"/>
                              </w:rPr>
                              <w:drawing>
                                <wp:inline distT="0" distB="0" distL="0" distR="0" wp14:anchorId="6212253E" wp14:editId="6D2BB74D">
                                  <wp:extent cx="1945640" cy="1498388"/>
                                  <wp:effectExtent l="0" t="0" r="0" b="6985"/>
                                  <wp:docPr id="234" name="Picture 234" descr="I:\ADMIN\Templates\Trafalgar 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DMIN\Templates\Trafalgar Ship.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45640" cy="149838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
            <w:pict>
              <v:shapetype w14:anchorId="2E948177" id="_x0000_t202" coordsize="21600,21600" o:spt="202" path="m,l,21600r21600,l21600,xe">
                <v:stroke joinstyle="miter"/>
                <v:path gradientshapeok="t" o:connecttype="rect"/>
              </v:shapetype>
              <v:shape id="Text Box 13" o:spid="_x0000_s1026" type="#_x0000_t202" style="position:absolute;margin-left:34.5pt;margin-top:25.5pt;width:153pt;height:114.7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" fillcolor="white [3212]" stroked="f">
                <v:textbox inset="0,0,0,0">
                  <w:txbxContent>
                    <w:p w14:paraId="325D1B39" w14:textId="77777777" w:rsidR="00BB689D" w:rsidRPr="00EC69FE" w:rsidRDefault="00BB689D" w:rsidP="003B44E9">
                      <w:pPr>
                        <w:rPr>
                          <w:color w:val="FFFFFF" w:themeColor="background1"/>
                        </w:rPr>
                      </w:pPr>
                      <w:bookmarkStart w:id="1" w:name="_Hlk130217521"/>
                      <w:bookmarkEnd w:id="1"/>
                      <w:r>
                        <w:rPr>
                          <w:noProof/>
                          <w:color w:val="FFFFFF" w:themeColor="background1"/>
                          <w:lang w:val="en-GB" w:eastAsia="en-GB"/>
                        </w:rPr>
                        <w:drawing>
                          <wp:inline distT="0" distB="0" distL="0" distR="0" wp14:anchorId="6212253E" wp14:editId="6D2BB74D">
                            <wp:extent cx="1945640" cy="1498388"/>
                            <wp:effectExtent l="0" t="0" r="0" b="6985"/>
                            <wp:docPr id="234" name="Picture 234" descr="I:\ADMIN\Templates\Trafalgar 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DMIN\Templates\Trafalgar Ship.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45640" cy="1498388"/>
                                    </a:xfrm>
                                    <a:prstGeom prst="rect">
                                      <a:avLst/>
                                    </a:prstGeom>
                                    <a:noFill/>
                                    <a:ln>
                                      <a:noFill/>
                                    </a:ln>
                                  </pic:spPr>
                                </pic:pic>
                              </a:graphicData>
                            </a:graphic>
                          </wp:inline>
                        </w:drawing>
                      </w:r>
                    </w:p>
                  </w:txbxContent>
                </v:textbox>
                <w10:wrap anchorx="page" anchory="page"/>
              </v:shape>
            </w:pict>
          </mc:Fallback>
        </mc:AlternateContent>
      </w:r>
    </w:p>
    <w:p w14:paraId="14E667BC" w14:textId="320F3F1D" w:rsidR="0081599E" w:rsidRPr="00EC69FE" w:rsidRDefault="007255F7" w:rsidP="0081599E">
      <w:pPr>
        <w:rPr>
          <w:color w:val="FFFFFF" w:themeColor="background1"/>
        </w:rPr>
      </w:pPr>
      <w:r>
        <w:rPr>
          <w:noProof/>
          <w:lang w:val="en-GB" w:eastAsia="en-GB"/>
        </w:rPr>
        <mc:AlternateContent>
          <mc:Choice Requires="wpg">
            <w:drawing>
              <wp:anchor distT="0" distB="0" distL="114300" distR="114300" simplePos="0" relativeHeight="251650048" behindDoc="0" locked="0" layoutInCell="1" allowOverlap="1" wp14:anchorId="737094F9" wp14:editId="0B4817D2">
                <wp:simplePos x="0" y="0"/>
                <wp:positionH relativeFrom="page">
                  <wp:posOffset>2381250</wp:posOffset>
                </wp:positionH>
                <wp:positionV relativeFrom="page">
                  <wp:posOffset>514350</wp:posOffset>
                </wp:positionV>
                <wp:extent cx="5200650" cy="1171575"/>
                <wp:effectExtent l="0" t="0" r="0" b="9525"/>
                <wp:wrapNone/>
                <wp:docPr id="50"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0650" cy="1171575"/>
                          <a:chOff x="2520" y="66"/>
                          <a:chExt cx="8190" cy="1948"/>
                        </a:xfrm>
                      </wpg:grpSpPr>
                      <wps:wsp>
                        <wps:cNvPr id="51" name="Text Box 37"/>
                        <wps:cNvSpPr txBox="1">
                          <a:spLocks noChangeArrowheads="1"/>
                        </wps:cNvSpPr>
                        <wps:spPr bwMode="auto">
                          <a:xfrm>
                            <a:off x="6030" y="1398"/>
                            <a:ext cx="4680" cy="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38226" w14:textId="77777777" w:rsidR="00BB689D" w:rsidRPr="00B4750B" w:rsidRDefault="00BB689D" w:rsidP="00FA0551">
                              <w:pPr>
                                <w:ind w:left="-142" w:right="127"/>
                              </w:pPr>
                              <w:r>
                                <w:rPr>
                                  <w:noProof/>
                                  <w:lang w:val="en-GB" w:eastAsia="en-GB"/>
                                </w:rPr>
                                <w:drawing>
                                  <wp:inline distT="0" distB="0" distL="0" distR="0" wp14:anchorId="412407DF" wp14:editId="03486F10">
                                    <wp:extent cx="2800350" cy="238125"/>
                                    <wp:effectExtent l="0" t="0" r="0"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21805" cy="239949"/>
                                            </a:xfrm>
                                            <a:prstGeom prst="rect">
                                              <a:avLst/>
                                            </a:prstGeom>
                                            <a:noFill/>
                                            <a:ln>
                                              <a:noFill/>
                                            </a:ln>
                                          </pic:spPr>
                                        </pic:pic>
                                      </a:graphicData>
                                    </a:graphic>
                                  </wp:inline>
                                </w:drawing>
                              </w:r>
                            </w:p>
                            <w:p w14:paraId="7224A426" w14:textId="77777777" w:rsidR="00BB689D" w:rsidRPr="00B4750B" w:rsidRDefault="00BB689D" w:rsidP="003B44E9"/>
                          </w:txbxContent>
                        </wps:txbx>
                        <wps:bodyPr rot="0" vert="horz" wrap="square" lIns="91440" tIns="45720" rIns="91440" bIns="45720" anchor="t" anchorCtr="0" upright="1">
                          <a:noAutofit/>
                        </wps:bodyPr>
                      </wps:wsp>
                      <wps:wsp>
                        <wps:cNvPr id="52" name="Text Box 38"/>
                        <wps:cNvSpPr txBox="1">
                          <a:spLocks noChangeArrowheads="1"/>
                        </wps:cNvSpPr>
                        <wps:spPr bwMode="auto">
                          <a:xfrm>
                            <a:off x="2520" y="66"/>
                            <a:ext cx="3921" cy="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C6A760" w14:textId="77777777" w:rsidR="00BB689D" w:rsidRPr="00C329D9" w:rsidRDefault="00BB689D" w:rsidP="003B44E9">
                              <w:r>
                                <w:rPr>
                                  <w:noProof/>
                                  <w:lang w:val="en-GB" w:eastAsia="en-GB"/>
                                </w:rPr>
                                <w:drawing>
                                  <wp:inline distT="0" distB="0" distL="0" distR="0" wp14:anchorId="526B9A24" wp14:editId="05052EAC">
                                    <wp:extent cx="2305050" cy="26670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05050" cy="2667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
            <w:pict>
              <v:group w14:anchorId="737094F9" id="Group 36" o:spid="_x0000_s1027" style="position:absolute;margin-left:187.5pt;margin-top:40.5pt;width:409.5pt;height:92.25pt;z-index:251650048;mso-position-horizontal-relative:page;mso-position-vertical-relative:page" coordorigin="2520,66" coordsize="8190,1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">
                <v:shape id="Text Box 37" o:spid="_x0000_s1028" type="#_x0000_t202" style="position:absolute;left:6030;top:1398;width:4680;height: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14:paraId="0A838226" w14:textId="77777777" w:rsidR="00BB689D" w:rsidRPr="00B4750B" w:rsidRDefault="00BB689D" w:rsidP="00FA0551">
                        <w:pPr>
                          <w:ind w:left="-142" w:right="127"/>
                        </w:pPr>
                        <w:r>
                          <w:rPr>
                            <w:noProof/>
                            <w:lang w:val="en-GB" w:eastAsia="en-GB"/>
                          </w:rPr>
                          <w:drawing>
                            <wp:inline distT="0" distB="0" distL="0" distR="0" wp14:anchorId="412407DF" wp14:editId="03486F10">
                              <wp:extent cx="2800350" cy="238125"/>
                              <wp:effectExtent l="0" t="0" r="0"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21805" cy="239949"/>
                                      </a:xfrm>
                                      <a:prstGeom prst="rect">
                                        <a:avLst/>
                                      </a:prstGeom>
                                      <a:noFill/>
                                      <a:ln>
                                        <a:noFill/>
                                      </a:ln>
                                    </pic:spPr>
                                  </pic:pic>
                                </a:graphicData>
                              </a:graphic>
                            </wp:inline>
                          </w:drawing>
                        </w:r>
                      </w:p>
                      <w:p w14:paraId="7224A426" w14:textId="77777777" w:rsidR="00BB689D" w:rsidRPr="00B4750B" w:rsidRDefault="00BB689D" w:rsidP="003B44E9"/>
                    </w:txbxContent>
                  </v:textbox>
                </v:shape>
                <v:shape id="Text Box 38" o:spid="_x0000_s1029" type="#_x0000_t202" style="position:absolute;left:2520;top:66;width:3921;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3CC6A760" w14:textId="77777777" w:rsidR="00BB689D" w:rsidRPr="00C329D9" w:rsidRDefault="00BB689D" w:rsidP="003B44E9">
                        <w:r>
                          <w:rPr>
                            <w:noProof/>
                            <w:lang w:val="en-GB" w:eastAsia="en-GB"/>
                          </w:rPr>
                          <w:drawing>
                            <wp:inline distT="0" distB="0" distL="0" distR="0" wp14:anchorId="526B9A24" wp14:editId="05052EAC">
                              <wp:extent cx="2305050" cy="26670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05050" cy="266700"/>
                                      </a:xfrm>
                                      <a:prstGeom prst="rect">
                                        <a:avLst/>
                                      </a:prstGeom>
                                      <a:noFill/>
                                      <a:ln>
                                        <a:noFill/>
                                      </a:ln>
                                    </pic:spPr>
                                  </pic:pic>
                                </a:graphicData>
                              </a:graphic>
                            </wp:inline>
                          </w:drawing>
                        </w:r>
                      </w:p>
                    </w:txbxContent>
                  </v:textbox>
                </v:shape>
                <w10:wrap anchorx="page" anchory="page"/>
              </v:group>
            </w:pict>
          </mc:Fallback>
        </mc:AlternateContent>
      </w:r>
    </w:p>
    <w:p w14:paraId="66265676" w14:textId="697A45F3" w:rsidR="0081599E" w:rsidRPr="00EC69FE" w:rsidRDefault="0081599E" w:rsidP="0081599E">
      <w:pPr>
        <w:rPr>
          <w:color w:val="FFFFFF" w:themeColor="background1"/>
        </w:rPr>
      </w:pPr>
    </w:p>
    <w:p w14:paraId="67CFCB6D" w14:textId="36AA2F02" w:rsidR="0081599E" w:rsidRPr="00EC69FE" w:rsidRDefault="007255F7" w:rsidP="0081599E">
      <w:pPr>
        <w:rPr>
          <w:color w:val="FFFFFF" w:themeColor="background1"/>
        </w:rPr>
      </w:pPr>
      <w:r>
        <w:rPr>
          <w:noProof/>
          <w:lang w:val="en-GB" w:eastAsia="en-GB"/>
        </w:rPr>
        <mc:AlternateContent>
          <mc:Choice Requires="wps">
            <w:drawing>
              <wp:anchor distT="0" distB="0" distL="114300" distR="114300" simplePos="0" relativeHeight="251630592" behindDoc="0" locked="0" layoutInCell="1" allowOverlap="1" wp14:anchorId="1FE7354D" wp14:editId="036C4686">
                <wp:simplePos x="0" y="0"/>
                <wp:positionH relativeFrom="page">
                  <wp:posOffset>2647950</wp:posOffset>
                </wp:positionH>
                <wp:positionV relativeFrom="page">
                  <wp:posOffset>819150</wp:posOffset>
                </wp:positionV>
                <wp:extent cx="4739005" cy="581025"/>
                <wp:effectExtent l="0" t="0" r="4445" b="9525"/>
                <wp:wrapNone/>
                <wp:docPr id="4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9005"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766D805B" w14:textId="77777777" w:rsidR="00BB689D" w:rsidRPr="00181122" w:rsidRDefault="00BB689D" w:rsidP="003B44E9">
                            <w:pPr>
                              <w:pStyle w:val="Masthead"/>
                              <w:rPr>
                                <w:rFonts w:ascii="Monotype Corsiva" w:hAnsi="Monotype Corsiva"/>
                                <w:color w:val="00B050"/>
                                <w:sz w:val="84"/>
                                <w:szCs w:val="84"/>
                              </w:rPr>
                            </w:pPr>
                            <w:r w:rsidRPr="00181122">
                              <w:rPr>
                                <w:rFonts w:ascii="Monotype Corsiva" w:hAnsi="Monotype Corsiva"/>
                                <w:color w:val="00B050"/>
                                <w:sz w:val="84"/>
                                <w:szCs w:val="84"/>
                              </w:rPr>
                              <w:t>Trafalgar Newsletter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1FE7354D" id="Text Box 3" o:spid="_x0000_s1030" type="#_x0000_t202" style="position:absolute;margin-left:208.5pt;margin-top:64.5pt;width:373.15pt;height:45.7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" filled="f" stroked="f" strokecolor="white">
                <v:textbox inset="0,0,0,0">
                  <w:txbxContent>
                    <w:p w14:paraId="766D805B" w14:textId="77777777" w:rsidR="00BB689D" w:rsidRPr="00181122" w:rsidRDefault="00BB689D" w:rsidP="003B44E9">
                      <w:pPr>
                        <w:pStyle w:val="Masthead"/>
                        <w:rPr>
                          <w:rFonts w:ascii="Monotype Corsiva" w:hAnsi="Monotype Corsiva"/>
                          <w:color w:val="00B050"/>
                          <w:sz w:val="84"/>
                          <w:szCs w:val="84"/>
                        </w:rPr>
                      </w:pPr>
                      <w:r w:rsidRPr="00181122">
                        <w:rPr>
                          <w:rFonts w:ascii="Monotype Corsiva" w:hAnsi="Monotype Corsiva"/>
                          <w:color w:val="00B050"/>
                          <w:sz w:val="84"/>
                          <w:szCs w:val="84"/>
                        </w:rPr>
                        <w:t>Trafalgar Newsletter</w:t>
                      </w:r>
                    </w:p>
                  </w:txbxContent>
                </v:textbox>
                <w10:wrap anchorx="page" anchory="page"/>
              </v:shape>
            </w:pict>
          </mc:Fallback>
        </mc:AlternateContent>
      </w:r>
    </w:p>
    <w:p w14:paraId="29BBF748" w14:textId="4DD27420" w:rsidR="0081599E" w:rsidRPr="00EC69FE" w:rsidRDefault="0081599E" w:rsidP="0081599E">
      <w:pPr>
        <w:rPr>
          <w:color w:val="FFFFFF" w:themeColor="background1"/>
        </w:rPr>
      </w:pPr>
    </w:p>
    <w:p w14:paraId="2B0A411A" w14:textId="37A7A061" w:rsidR="0081599E" w:rsidRPr="00EC69FE" w:rsidRDefault="0081599E" w:rsidP="0081599E">
      <w:pPr>
        <w:rPr>
          <w:color w:val="FFFFFF" w:themeColor="background1"/>
        </w:rPr>
      </w:pPr>
    </w:p>
    <w:p w14:paraId="437041E9" w14:textId="6166112F" w:rsidR="0081599E" w:rsidRPr="00EC69FE" w:rsidRDefault="0081599E" w:rsidP="0081599E">
      <w:pPr>
        <w:rPr>
          <w:color w:val="FFFFFF" w:themeColor="background1"/>
        </w:rPr>
      </w:pPr>
    </w:p>
    <w:p w14:paraId="449D5BB7" w14:textId="0CF79D82" w:rsidR="0081599E" w:rsidRDefault="006B13B1">
      <w:r>
        <w:rPr>
          <w:noProof/>
          <w:lang w:val="en-GB" w:eastAsia="en-GB"/>
        </w:rPr>
        <mc:AlternateContent>
          <mc:Choice Requires="wps">
            <w:drawing>
              <wp:anchor distT="0" distB="0" distL="114300" distR="114300" simplePos="0" relativeHeight="253214720" behindDoc="0" locked="0" layoutInCell="1" allowOverlap="1" wp14:anchorId="53438C88" wp14:editId="177D2F51">
                <wp:simplePos x="0" y="0"/>
                <wp:positionH relativeFrom="column">
                  <wp:posOffset>1866900</wp:posOffset>
                </wp:positionH>
                <wp:positionV relativeFrom="paragraph">
                  <wp:posOffset>90169</wp:posOffset>
                </wp:positionV>
                <wp:extent cx="2752725" cy="5438775"/>
                <wp:effectExtent l="0" t="0" r="28575" b="28575"/>
                <wp:wrapNone/>
                <wp:docPr id="25" name="Text Box 25"/>
                <wp:cNvGraphicFramePr/>
                <a:graphic xmlns:a="http://schemas.openxmlformats.org/drawingml/2006/main">
                  <a:graphicData uri="http://schemas.microsoft.com/office/word/2010/wordprocessingShape">
                    <wps:wsp>
                      <wps:cNvSpPr txBox="1"/>
                      <wps:spPr>
                        <a:xfrm>
                          <a:off x="0" y="0"/>
                          <a:ext cx="2752725" cy="5438775"/>
                        </a:xfrm>
                        <a:prstGeom prst="rect">
                          <a:avLst/>
                        </a:prstGeom>
                        <a:solidFill>
                          <a:schemeClr val="lt1"/>
                        </a:solidFill>
                        <a:ln w="6350">
                          <a:solidFill>
                            <a:schemeClr val="bg1"/>
                          </a:solidFill>
                        </a:ln>
                      </wps:spPr>
                      <wps:txbx>
                        <w:txbxContent>
                          <w:p w14:paraId="39FB18CF" w14:textId="1F3541C0" w:rsidR="006F56EE" w:rsidRPr="00C402C9" w:rsidRDefault="006F56EE" w:rsidP="006F56EE">
                            <w:pPr>
                              <w:jc w:val="center"/>
                              <w:rPr>
                                <w:rFonts w:ascii="Monotype Corsiva" w:hAnsi="Monotype Corsiva"/>
                                <w:b/>
                                <w:color w:val="00B050"/>
                                <w:sz w:val="36"/>
                                <w:szCs w:val="36"/>
                              </w:rPr>
                            </w:pPr>
                            <w:r w:rsidRPr="00C402C9">
                              <w:rPr>
                                <w:rFonts w:ascii="Monotype Corsiva" w:hAnsi="Monotype Corsiva"/>
                                <w:b/>
                                <w:color w:val="00B050"/>
                                <w:sz w:val="36"/>
                                <w:szCs w:val="36"/>
                              </w:rPr>
                              <w:t>‘Celebrating being Bilingual’</w:t>
                            </w:r>
                          </w:p>
                          <w:p w14:paraId="70F39443" w14:textId="0A762A31" w:rsidR="006F56EE" w:rsidRDefault="006F56EE" w:rsidP="00935D01">
                            <w:pPr>
                              <w:jc w:val="center"/>
                              <w:rPr>
                                <w:rFonts w:ascii="Trebuchet MS" w:hAnsi="Trebuchet MS"/>
                                <w:sz w:val="20"/>
                                <w:szCs w:val="20"/>
                              </w:rPr>
                            </w:pPr>
                            <w:r>
                              <w:rPr>
                                <w:noProof/>
                                <w:lang w:val="en-GB" w:eastAsia="en-GB"/>
                              </w:rPr>
                              <w:drawing>
                                <wp:inline distT="0" distB="0" distL="0" distR="0" wp14:anchorId="2CCEBB5A" wp14:editId="451D3208">
                                  <wp:extent cx="1427867" cy="876300"/>
                                  <wp:effectExtent l="0" t="0" r="1270" b="0"/>
                                  <wp:docPr id="31" name="Picture 31" descr="Considering the Power of Bilingual Christian Edu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sidering the Power of Bilingual Christian Education ..."/>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7136" cy="937223"/>
                                          </a:xfrm>
                                          <a:prstGeom prst="rect">
                                            <a:avLst/>
                                          </a:prstGeom>
                                          <a:noFill/>
                                          <a:ln>
                                            <a:noFill/>
                                          </a:ln>
                                        </pic:spPr>
                                      </pic:pic>
                                    </a:graphicData>
                                  </a:graphic>
                                </wp:inline>
                              </w:drawing>
                            </w:r>
                          </w:p>
                          <w:p w14:paraId="723D5AFC" w14:textId="77777777" w:rsidR="00935D01" w:rsidRPr="002A065E" w:rsidRDefault="00935D01" w:rsidP="00935D01">
                            <w:pPr>
                              <w:jc w:val="center"/>
                              <w:rPr>
                                <w:rFonts w:ascii="Trebuchet MS" w:hAnsi="Trebuchet MS"/>
                                <w:sz w:val="20"/>
                                <w:szCs w:val="20"/>
                              </w:rPr>
                            </w:pPr>
                          </w:p>
                          <w:p w14:paraId="4B8BD117" w14:textId="677C75BB" w:rsidR="006F56EE" w:rsidRDefault="006F56EE" w:rsidP="006F56EE">
                            <w:pPr>
                              <w:spacing w:after="120"/>
                              <w:jc w:val="both"/>
                              <w:rPr>
                                <w:rFonts w:ascii="Trebuchet MS" w:hAnsi="Trebuchet MS"/>
                                <w:sz w:val="20"/>
                                <w:szCs w:val="20"/>
                              </w:rPr>
                            </w:pPr>
                            <w:r>
                              <w:rPr>
                                <w:rFonts w:ascii="Trebuchet MS" w:hAnsi="Trebuchet MS"/>
                                <w:sz w:val="20"/>
                                <w:szCs w:val="20"/>
                              </w:rPr>
                              <w:t xml:space="preserve">On </w:t>
                            </w:r>
                            <w:r w:rsidR="006B13B1">
                              <w:rPr>
                                <w:rFonts w:ascii="Trebuchet MS" w:hAnsi="Trebuchet MS"/>
                                <w:sz w:val="20"/>
                                <w:szCs w:val="20"/>
                              </w:rPr>
                              <w:t>Mon</w:t>
                            </w:r>
                            <w:r>
                              <w:rPr>
                                <w:rFonts w:ascii="Trebuchet MS" w:hAnsi="Trebuchet MS"/>
                                <w:sz w:val="20"/>
                                <w:szCs w:val="20"/>
                              </w:rPr>
                              <w:t>day, 2</w:t>
                            </w:r>
                            <w:r w:rsidR="008F64FF">
                              <w:rPr>
                                <w:rFonts w:ascii="Trebuchet MS" w:hAnsi="Trebuchet MS"/>
                                <w:sz w:val="20"/>
                                <w:szCs w:val="20"/>
                              </w:rPr>
                              <w:t>0</w:t>
                            </w:r>
                            <w:r w:rsidRPr="00321CC5">
                              <w:rPr>
                                <w:rFonts w:ascii="Trebuchet MS" w:hAnsi="Trebuchet MS"/>
                                <w:sz w:val="20"/>
                                <w:szCs w:val="20"/>
                                <w:vertAlign w:val="superscript"/>
                              </w:rPr>
                              <w:t>th</w:t>
                            </w:r>
                            <w:r>
                              <w:rPr>
                                <w:rFonts w:ascii="Trebuchet MS" w:hAnsi="Trebuchet MS"/>
                                <w:sz w:val="20"/>
                                <w:szCs w:val="20"/>
                              </w:rPr>
                              <w:t xml:space="preserve"> May</w:t>
                            </w:r>
                            <w:r w:rsidR="006F6021">
                              <w:rPr>
                                <w:rFonts w:ascii="Trebuchet MS" w:hAnsi="Trebuchet MS"/>
                                <w:sz w:val="20"/>
                                <w:szCs w:val="20"/>
                              </w:rPr>
                              <w:t xml:space="preserve"> between 2.</w:t>
                            </w:r>
                            <w:r w:rsidR="00FF47C1">
                              <w:rPr>
                                <w:rFonts w:ascii="Trebuchet MS" w:hAnsi="Trebuchet MS"/>
                                <w:sz w:val="20"/>
                                <w:szCs w:val="20"/>
                              </w:rPr>
                              <w:t>00</w:t>
                            </w:r>
                            <w:r w:rsidR="006F6021">
                              <w:rPr>
                                <w:rFonts w:ascii="Trebuchet MS" w:hAnsi="Trebuchet MS"/>
                                <w:sz w:val="20"/>
                                <w:szCs w:val="20"/>
                              </w:rPr>
                              <w:t xml:space="preserve">-3.15pm </w:t>
                            </w:r>
                            <w:r>
                              <w:rPr>
                                <w:rFonts w:ascii="Trebuchet MS" w:hAnsi="Trebuchet MS"/>
                                <w:sz w:val="20"/>
                                <w:szCs w:val="20"/>
                              </w:rPr>
                              <w:t>we will be hosting another ‘Celebrating being Bilingual’ session, where families in our school community who are bringing up bilingual children can come together and share more ideas, possibly with other families from our West Horsham Locality.</w:t>
                            </w:r>
                          </w:p>
                          <w:p w14:paraId="4DE137D8" w14:textId="77777777" w:rsidR="006F56EE" w:rsidRDefault="006F56EE" w:rsidP="006F56EE">
                            <w:pPr>
                              <w:spacing w:after="120"/>
                              <w:jc w:val="both"/>
                              <w:rPr>
                                <w:rFonts w:ascii="Trebuchet MS" w:hAnsi="Trebuchet MS"/>
                                <w:sz w:val="20"/>
                                <w:szCs w:val="20"/>
                              </w:rPr>
                            </w:pPr>
                            <w:r>
                              <w:rPr>
                                <w:rFonts w:ascii="Trebuchet MS" w:hAnsi="Trebuchet MS"/>
                                <w:sz w:val="20"/>
                                <w:szCs w:val="20"/>
                              </w:rPr>
                              <w:t>Once again,</w:t>
                            </w:r>
                            <w:r w:rsidRPr="001034AC">
                              <w:rPr>
                                <w:rFonts w:ascii="Trebuchet MS" w:hAnsi="Trebuchet MS"/>
                                <w:sz w:val="20"/>
                                <w:szCs w:val="20"/>
                              </w:rPr>
                              <w:t xml:space="preserve"> Pawel </w:t>
                            </w:r>
                            <w:proofErr w:type="spellStart"/>
                            <w:r w:rsidRPr="001034AC">
                              <w:rPr>
                                <w:rFonts w:ascii="Trebuchet MS" w:hAnsi="Trebuchet MS"/>
                                <w:sz w:val="20"/>
                                <w:szCs w:val="20"/>
                              </w:rPr>
                              <w:t>Wojtas</w:t>
                            </w:r>
                            <w:proofErr w:type="spellEnd"/>
                            <w:r w:rsidRPr="001034AC">
                              <w:rPr>
                                <w:rFonts w:ascii="Trebuchet MS" w:hAnsi="Trebuchet MS"/>
                                <w:sz w:val="20"/>
                                <w:szCs w:val="20"/>
                              </w:rPr>
                              <w:t xml:space="preserve">, an Advisory Teacher for West Sussex, </w:t>
                            </w:r>
                            <w:r>
                              <w:rPr>
                                <w:rFonts w:ascii="Trebuchet MS" w:hAnsi="Trebuchet MS"/>
                                <w:sz w:val="20"/>
                                <w:szCs w:val="20"/>
                              </w:rPr>
                              <w:t>will be leading t</w:t>
                            </w:r>
                            <w:r w:rsidRPr="001034AC">
                              <w:rPr>
                                <w:rFonts w:ascii="Trebuchet MS" w:hAnsi="Trebuchet MS"/>
                                <w:sz w:val="20"/>
                                <w:szCs w:val="20"/>
                              </w:rPr>
                              <w:t>he meeting.</w:t>
                            </w:r>
                          </w:p>
                          <w:p w14:paraId="5428472A" w14:textId="77777777" w:rsidR="006F56EE" w:rsidRDefault="006F56EE" w:rsidP="006F56EE">
                            <w:pPr>
                              <w:spacing w:after="120"/>
                              <w:jc w:val="both"/>
                              <w:rPr>
                                <w:rFonts w:ascii="Trebuchet MS" w:hAnsi="Trebuchet MS"/>
                                <w:sz w:val="20"/>
                                <w:szCs w:val="20"/>
                              </w:rPr>
                            </w:pPr>
                            <w:r w:rsidRPr="001034AC">
                              <w:rPr>
                                <w:rFonts w:ascii="Trebuchet MS" w:hAnsi="Trebuchet MS"/>
                                <w:sz w:val="20"/>
                                <w:szCs w:val="20"/>
                              </w:rPr>
                              <w:t>Whilst enjoying a cup of tea and biscuits, we</w:t>
                            </w:r>
                            <w:r>
                              <w:rPr>
                                <w:rFonts w:ascii="Trebuchet MS" w:hAnsi="Trebuchet MS"/>
                                <w:sz w:val="20"/>
                                <w:szCs w:val="20"/>
                              </w:rPr>
                              <w:t xml:space="preserve"> can t</w:t>
                            </w:r>
                            <w:r w:rsidRPr="001034AC">
                              <w:rPr>
                                <w:rFonts w:ascii="Trebuchet MS" w:hAnsi="Trebuchet MS"/>
                                <w:sz w:val="20"/>
                                <w:szCs w:val="20"/>
                              </w:rPr>
                              <w:t xml:space="preserve">alk about the benefits of being bilingual and shared different activities and ideas families are using to ensure their children </w:t>
                            </w:r>
                            <w:proofErr w:type="gramStart"/>
                            <w:r w:rsidRPr="001034AC">
                              <w:rPr>
                                <w:rFonts w:ascii="Trebuchet MS" w:hAnsi="Trebuchet MS"/>
                                <w:sz w:val="20"/>
                                <w:szCs w:val="20"/>
                              </w:rPr>
                              <w:t>have an understanding of</w:t>
                            </w:r>
                            <w:proofErr w:type="gramEnd"/>
                            <w:r>
                              <w:rPr>
                                <w:rFonts w:ascii="Trebuchet MS" w:hAnsi="Trebuchet MS"/>
                                <w:sz w:val="20"/>
                                <w:szCs w:val="20"/>
                              </w:rPr>
                              <w:t xml:space="preserve"> different</w:t>
                            </w:r>
                            <w:r w:rsidRPr="001034AC">
                              <w:rPr>
                                <w:rFonts w:ascii="Trebuchet MS" w:hAnsi="Trebuchet MS"/>
                                <w:sz w:val="20"/>
                                <w:szCs w:val="20"/>
                              </w:rPr>
                              <w:t xml:space="preserve"> language</w:t>
                            </w:r>
                            <w:r>
                              <w:rPr>
                                <w:rFonts w:ascii="Trebuchet MS" w:hAnsi="Trebuchet MS"/>
                                <w:sz w:val="20"/>
                                <w:szCs w:val="20"/>
                              </w:rPr>
                              <w:t>s</w:t>
                            </w:r>
                            <w:r w:rsidRPr="001034AC">
                              <w:rPr>
                                <w:rFonts w:ascii="Trebuchet MS" w:hAnsi="Trebuchet MS"/>
                                <w:sz w:val="20"/>
                                <w:szCs w:val="20"/>
                              </w:rPr>
                              <w:t xml:space="preserve"> and culture.</w:t>
                            </w:r>
                          </w:p>
                          <w:p w14:paraId="283EED1A" w14:textId="77777777" w:rsidR="006F56EE" w:rsidRPr="006B13B1" w:rsidRDefault="006F56EE" w:rsidP="006F56EE">
                            <w:pPr>
                              <w:spacing w:after="120"/>
                              <w:jc w:val="both"/>
                              <w:rPr>
                                <w:rFonts w:ascii="Trebuchet MS" w:hAnsi="Trebuchet MS"/>
                                <w:b/>
                                <w:sz w:val="20"/>
                                <w:szCs w:val="20"/>
                              </w:rPr>
                            </w:pPr>
                            <w:r w:rsidRPr="006B13B1">
                              <w:rPr>
                                <w:rFonts w:ascii="Trebuchet MS" w:hAnsi="Trebuchet MS"/>
                                <w:b/>
                                <w:sz w:val="20"/>
                                <w:szCs w:val="20"/>
                              </w:rPr>
                              <w:t xml:space="preserve">Please let the School Office know as soon as possible if you would like to attend. </w:t>
                            </w:r>
                          </w:p>
                          <w:p w14:paraId="111AC5EE" w14:textId="5DB8FC3E" w:rsidR="006F56EE" w:rsidRDefault="006F56EE" w:rsidP="00935D01">
                            <w:pPr>
                              <w:jc w:val="both"/>
                              <w:rPr>
                                <w:rFonts w:ascii="Trebuchet MS" w:hAnsi="Trebuchet MS"/>
                                <w:sz w:val="20"/>
                                <w:szCs w:val="20"/>
                              </w:rPr>
                            </w:pPr>
                            <w:r>
                              <w:rPr>
                                <w:rFonts w:ascii="Trebuchet MS" w:hAnsi="Trebuchet MS"/>
                                <w:sz w:val="20"/>
                                <w:szCs w:val="20"/>
                              </w:rPr>
                              <w:t xml:space="preserve">Thank you to those families who have previously attended </w:t>
                            </w:r>
                            <w:r w:rsidR="009705FD">
                              <w:rPr>
                                <w:rFonts w:ascii="Trebuchet MS" w:hAnsi="Trebuchet MS"/>
                                <w:sz w:val="20"/>
                                <w:szCs w:val="20"/>
                              </w:rPr>
                              <w:t>one of these sessions</w:t>
                            </w:r>
                            <w:r>
                              <w:rPr>
                                <w:rFonts w:ascii="Trebuchet MS" w:hAnsi="Trebuchet MS"/>
                                <w:sz w:val="20"/>
                                <w:szCs w:val="20"/>
                              </w:rPr>
                              <w:t>, we look forward to welcoming you back.</w:t>
                            </w:r>
                          </w:p>
                          <w:p w14:paraId="1CB1CC3D" w14:textId="77777777" w:rsidR="00935D01" w:rsidRDefault="00935D01" w:rsidP="00935D01">
                            <w:pPr>
                              <w:jc w:val="both"/>
                              <w:rPr>
                                <w:rFonts w:ascii="Trebuchet MS" w:hAnsi="Trebuchet MS"/>
                                <w:sz w:val="20"/>
                                <w:szCs w:val="20"/>
                              </w:rPr>
                            </w:pPr>
                          </w:p>
                          <w:p w14:paraId="0FE9C5B1" w14:textId="5492509C" w:rsidR="00370A22" w:rsidRDefault="00370A22" w:rsidP="00370A22">
                            <w:pPr>
                              <w:jc w:val="both"/>
                              <w:rPr>
                                <w:rFonts w:ascii="Trebuchet MS" w:hAnsi="Trebuchet MS"/>
                                <w:sz w:val="20"/>
                                <w:szCs w:val="20"/>
                              </w:rPr>
                            </w:pPr>
                            <w:r>
                              <w:rPr>
                                <w:rFonts w:ascii="Trebuchet MS" w:hAnsi="Trebuchet MS"/>
                                <w:sz w:val="20"/>
                                <w:szCs w:val="20"/>
                              </w:rPr>
                              <w:t>Miss Hickie</w:t>
                            </w:r>
                          </w:p>
                          <w:p w14:paraId="117E73F8" w14:textId="32BA4A97" w:rsidR="00370A22" w:rsidRPr="000852D9" w:rsidRDefault="00370A22" w:rsidP="00370A22">
                            <w:pPr>
                              <w:jc w:val="both"/>
                              <w:rPr>
                                <w:rFonts w:ascii="Trebuchet MS" w:hAnsi="Trebuchet MS"/>
                                <w:sz w:val="20"/>
                                <w:szCs w:val="20"/>
                              </w:rPr>
                            </w:pPr>
                            <w:r>
                              <w:rPr>
                                <w:rFonts w:ascii="Trebuchet MS" w:hAnsi="Trebuchet MS"/>
                                <w:sz w:val="20"/>
                                <w:szCs w:val="20"/>
                              </w:rPr>
                              <w:t>Headteacher and Designated Safeguarding Lead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53438C88" id="Text Box 25" o:spid="_x0000_s1031" type="#_x0000_t202" style="position:absolute;margin-left:147pt;margin-top:7.1pt;width:216.75pt;height:428.25pt;z-index:2532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" fillcolor="white [3201]" strokecolor="white [3212]" strokeweight=".5pt">
                <v:textbox>
                  <w:txbxContent>
                    <w:p w14:paraId="39FB18CF" w14:textId="1F3541C0" w:rsidR="006F56EE" w:rsidRPr="00C402C9" w:rsidRDefault="006F56EE" w:rsidP="006F56EE">
                      <w:pPr>
                        <w:jc w:val="center"/>
                        <w:rPr>
                          <w:rFonts w:ascii="Monotype Corsiva" w:hAnsi="Monotype Corsiva"/>
                          <w:b/>
                          <w:color w:val="00B050"/>
                          <w:sz w:val="36"/>
                          <w:szCs w:val="36"/>
                        </w:rPr>
                      </w:pPr>
                      <w:r w:rsidRPr="00C402C9">
                        <w:rPr>
                          <w:rFonts w:ascii="Monotype Corsiva" w:hAnsi="Monotype Corsiva"/>
                          <w:b/>
                          <w:color w:val="00B050"/>
                          <w:sz w:val="36"/>
                          <w:szCs w:val="36"/>
                        </w:rPr>
                        <w:t>‘Celebrating being Bilingual’</w:t>
                      </w:r>
                    </w:p>
                    <w:p w14:paraId="70F39443" w14:textId="0A762A31" w:rsidR="006F56EE" w:rsidRDefault="006F56EE" w:rsidP="00935D01">
                      <w:pPr>
                        <w:jc w:val="center"/>
                        <w:rPr>
                          <w:rFonts w:ascii="Trebuchet MS" w:hAnsi="Trebuchet MS"/>
                          <w:sz w:val="20"/>
                          <w:szCs w:val="20"/>
                        </w:rPr>
                      </w:pPr>
                      <w:r>
                        <w:rPr>
                          <w:noProof/>
                          <w:lang w:val="en-GB" w:eastAsia="en-GB"/>
                        </w:rPr>
                        <w:drawing>
                          <wp:inline distT="0" distB="0" distL="0" distR="0" wp14:anchorId="2CCEBB5A" wp14:editId="451D3208">
                            <wp:extent cx="1427867" cy="876300"/>
                            <wp:effectExtent l="0" t="0" r="1270" b="0"/>
                            <wp:docPr id="31" name="Picture 31" descr="Considering the Power of Bilingual Christian Edu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sidering the Power of Bilingual Christian Education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27136" cy="937223"/>
                                    </a:xfrm>
                                    <a:prstGeom prst="rect">
                                      <a:avLst/>
                                    </a:prstGeom>
                                    <a:noFill/>
                                    <a:ln>
                                      <a:noFill/>
                                    </a:ln>
                                  </pic:spPr>
                                </pic:pic>
                              </a:graphicData>
                            </a:graphic>
                          </wp:inline>
                        </w:drawing>
                      </w:r>
                    </w:p>
                    <w:p w14:paraId="723D5AFC" w14:textId="77777777" w:rsidR="00935D01" w:rsidRPr="002A065E" w:rsidRDefault="00935D01" w:rsidP="00935D01">
                      <w:pPr>
                        <w:jc w:val="center"/>
                        <w:rPr>
                          <w:rFonts w:ascii="Trebuchet MS" w:hAnsi="Trebuchet MS"/>
                          <w:sz w:val="20"/>
                          <w:szCs w:val="20"/>
                        </w:rPr>
                      </w:pPr>
                    </w:p>
                    <w:p w14:paraId="4B8BD117" w14:textId="677C75BB" w:rsidR="006F56EE" w:rsidRDefault="006F56EE" w:rsidP="006F56EE">
                      <w:pPr>
                        <w:spacing w:after="120"/>
                        <w:jc w:val="both"/>
                        <w:rPr>
                          <w:rFonts w:ascii="Trebuchet MS" w:hAnsi="Trebuchet MS"/>
                          <w:sz w:val="20"/>
                          <w:szCs w:val="20"/>
                        </w:rPr>
                      </w:pPr>
                      <w:r>
                        <w:rPr>
                          <w:rFonts w:ascii="Trebuchet MS" w:hAnsi="Trebuchet MS"/>
                          <w:sz w:val="20"/>
                          <w:szCs w:val="20"/>
                        </w:rPr>
                        <w:t xml:space="preserve">On </w:t>
                      </w:r>
                      <w:r w:rsidR="006B13B1">
                        <w:rPr>
                          <w:rFonts w:ascii="Trebuchet MS" w:hAnsi="Trebuchet MS"/>
                          <w:sz w:val="20"/>
                          <w:szCs w:val="20"/>
                        </w:rPr>
                        <w:t>Mon</w:t>
                      </w:r>
                      <w:r>
                        <w:rPr>
                          <w:rFonts w:ascii="Trebuchet MS" w:hAnsi="Trebuchet MS"/>
                          <w:sz w:val="20"/>
                          <w:szCs w:val="20"/>
                        </w:rPr>
                        <w:t>day, 2</w:t>
                      </w:r>
                      <w:r w:rsidR="008F64FF">
                        <w:rPr>
                          <w:rFonts w:ascii="Trebuchet MS" w:hAnsi="Trebuchet MS"/>
                          <w:sz w:val="20"/>
                          <w:szCs w:val="20"/>
                        </w:rPr>
                        <w:t>0</w:t>
                      </w:r>
                      <w:r w:rsidRPr="00321CC5">
                        <w:rPr>
                          <w:rFonts w:ascii="Trebuchet MS" w:hAnsi="Trebuchet MS"/>
                          <w:sz w:val="20"/>
                          <w:szCs w:val="20"/>
                          <w:vertAlign w:val="superscript"/>
                        </w:rPr>
                        <w:t>th</w:t>
                      </w:r>
                      <w:r>
                        <w:rPr>
                          <w:rFonts w:ascii="Trebuchet MS" w:hAnsi="Trebuchet MS"/>
                          <w:sz w:val="20"/>
                          <w:szCs w:val="20"/>
                        </w:rPr>
                        <w:t xml:space="preserve"> May</w:t>
                      </w:r>
                      <w:r w:rsidR="006F6021">
                        <w:rPr>
                          <w:rFonts w:ascii="Trebuchet MS" w:hAnsi="Trebuchet MS"/>
                          <w:sz w:val="20"/>
                          <w:szCs w:val="20"/>
                        </w:rPr>
                        <w:t xml:space="preserve"> between 2.</w:t>
                      </w:r>
                      <w:r w:rsidR="00FF47C1">
                        <w:rPr>
                          <w:rFonts w:ascii="Trebuchet MS" w:hAnsi="Trebuchet MS"/>
                          <w:sz w:val="20"/>
                          <w:szCs w:val="20"/>
                        </w:rPr>
                        <w:t>00</w:t>
                      </w:r>
                      <w:r w:rsidR="006F6021">
                        <w:rPr>
                          <w:rFonts w:ascii="Trebuchet MS" w:hAnsi="Trebuchet MS"/>
                          <w:sz w:val="20"/>
                          <w:szCs w:val="20"/>
                        </w:rPr>
                        <w:t xml:space="preserve">-3.15pm </w:t>
                      </w:r>
                      <w:r>
                        <w:rPr>
                          <w:rFonts w:ascii="Trebuchet MS" w:hAnsi="Trebuchet MS"/>
                          <w:sz w:val="20"/>
                          <w:szCs w:val="20"/>
                        </w:rPr>
                        <w:t>we will be hosting another ‘Celebrating being Bilingual’ session, where families in our school community who are bringing up bilingual children can come together and share more ideas, possibly with other families from our West Horsham Locality.</w:t>
                      </w:r>
                    </w:p>
                    <w:p w14:paraId="4DE137D8" w14:textId="77777777" w:rsidR="006F56EE" w:rsidRDefault="006F56EE" w:rsidP="006F56EE">
                      <w:pPr>
                        <w:spacing w:after="120"/>
                        <w:jc w:val="both"/>
                        <w:rPr>
                          <w:rFonts w:ascii="Trebuchet MS" w:hAnsi="Trebuchet MS"/>
                          <w:sz w:val="20"/>
                          <w:szCs w:val="20"/>
                        </w:rPr>
                      </w:pPr>
                      <w:r>
                        <w:rPr>
                          <w:rFonts w:ascii="Trebuchet MS" w:hAnsi="Trebuchet MS"/>
                          <w:sz w:val="20"/>
                          <w:szCs w:val="20"/>
                        </w:rPr>
                        <w:t>Once again,</w:t>
                      </w:r>
                      <w:r w:rsidRPr="001034AC">
                        <w:rPr>
                          <w:rFonts w:ascii="Trebuchet MS" w:hAnsi="Trebuchet MS"/>
                          <w:sz w:val="20"/>
                          <w:szCs w:val="20"/>
                        </w:rPr>
                        <w:t xml:space="preserve"> Pawel </w:t>
                      </w:r>
                      <w:proofErr w:type="spellStart"/>
                      <w:r w:rsidRPr="001034AC">
                        <w:rPr>
                          <w:rFonts w:ascii="Trebuchet MS" w:hAnsi="Trebuchet MS"/>
                          <w:sz w:val="20"/>
                          <w:szCs w:val="20"/>
                        </w:rPr>
                        <w:t>Wojtas</w:t>
                      </w:r>
                      <w:proofErr w:type="spellEnd"/>
                      <w:r w:rsidRPr="001034AC">
                        <w:rPr>
                          <w:rFonts w:ascii="Trebuchet MS" w:hAnsi="Trebuchet MS"/>
                          <w:sz w:val="20"/>
                          <w:szCs w:val="20"/>
                        </w:rPr>
                        <w:t xml:space="preserve">, an Advisory Teacher for West Sussex, </w:t>
                      </w:r>
                      <w:r>
                        <w:rPr>
                          <w:rFonts w:ascii="Trebuchet MS" w:hAnsi="Trebuchet MS"/>
                          <w:sz w:val="20"/>
                          <w:szCs w:val="20"/>
                        </w:rPr>
                        <w:t>will be leading t</w:t>
                      </w:r>
                      <w:r w:rsidRPr="001034AC">
                        <w:rPr>
                          <w:rFonts w:ascii="Trebuchet MS" w:hAnsi="Trebuchet MS"/>
                          <w:sz w:val="20"/>
                          <w:szCs w:val="20"/>
                        </w:rPr>
                        <w:t>he meeting.</w:t>
                      </w:r>
                    </w:p>
                    <w:p w14:paraId="5428472A" w14:textId="77777777" w:rsidR="006F56EE" w:rsidRDefault="006F56EE" w:rsidP="006F56EE">
                      <w:pPr>
                        <w:spacing w:after="120"/>
                        <w:jc w:val="both"/>
                        <w:rPr>
                          <w:rFonts w:ascii="Trebuchet MS" w:hAnsi="Trebuchet MS"/>
                          <w:sz w:val="20"/>
                          <w:szCs w:val="20"/>
                        </w:rPr>
                      </w:pPr>
                      <w:r w:rsidRPr="001034AC">
                        <w:rPr>
                          <w:rFonts w:ascii="Trebuchet MS" w:hAnsi="Trebuchet MS"/>
                          <w:sz w:val="20"/>
                          <w:szCs w:val="20"/>
                        </w:rPr>
                        <w:t>Whilst enjoying a cup of tea and biscuits, we</w:t>
                      </w:r>
                      <w:r>
                        <w:rPr>
                          <w:rFonts w:ascii="Trebuchet MS" w:hAnsi="Trebuchet MS"/>
                          <w:sz w:val="20"/>
                          <w:szCs w:val="20"/>
                        </w:rPr>
                        <w:t xml:space="preserve"> can t</w:t>
                      </w:r>
                      <w:r w:rsidRPr="001034AC">
                        <w:rPr>
                          <w:rFonts w:ascii="Trebuchet MS" w:hAnsi="Trebuchet MS"/>
                          <w:sz w:val="20"/>
                          <w:szCs w:val="20"/>
                        </w:rPr>
                        <w:t xml:space="preserve">alk about the benefits of being bilingual and shared different activities and ideas families are using to ensure their children </w:t>
                      </w:r>
                      <w:proofErr w:type="gramStart"/>
                      <w:r w:rsidRPr="001034AC">
                        <w:rPr>
                          <w:rFonts w:ascii="Trebuchet MS" w:hAnsi="Trebuchet MS"/>
                          <w:sz w:val="20"/>
                          <w:szCs w:val="20"/>
                        </w:rPr>
                        <w:t>have an understanding of</w:t>
                      </w:r>
                      <w:proofErr w:type="gramEnd"/>
                      <w:r>
                        <w:rPr>
                          <w:rFonts w:ascii="Trebuchet MS" w:hAnsi="Trebuchet MS"/>
                          <w:sz w:val="20"/>
                          <w:szCs w:val="20"/>
                        </w:rPr>
                        <w:t xml:space="preserve"> different</w:t>
                      </w:r>
                      <w:r w:rsidRPr="001034AC">
                        <w:rPr>
                          <w:rFonts w:ascii="Trebuchet MS" w:hAnsi="Trebuchet MS"/>
                          <w:sz w:val="20"/>
                          <w:szCs w:val="20"/>
                        </w:rPr>
                        <w:t xml:space="preserve"> language</w:t>
                      </w:r>
                      <w:r>
                        <w:rPr>
                          <w:rFonts w:ascii="Trebuchet MS" w:hAnsi="Trebuchet MS"/>
                          <w:sz w:val="20"/>
                          <w:szCs w:val="20"/>
                        </w:rPr>
                        <w:t>s</w:t>
                      </w:r>
                      <w:r w:rsidRPr="001034AC">
                        <w:rPr>
                          <w:rFonts w:ascii="Trebuchet MS" w:hAnsi="Trebuchet MS"/>
                          <w:sz w:val="20"/>
                          <w:szCs w:val="20"/>
                        </w:rPr>
                        <w:t xml:space="preserve"> and culture.</w:t>
                      </w:r>
                    </w:p>
                    <w:p w14:paraId="283EED1A" w14:textId="77777777" w:rsidR="006F56EE" w:rsidRPr="006B13B1" w:rsidRDefault="006F56EE" w:rsidP="006F56EE">
                      <w:pPr>
                        <w:spacing w:after="120"/>
                        <w:jc w:val="both"/>
                        <w:rPr>
                          <w:rFonts w:ascii="Trebuchet MS" w:hAnsi="Trebuchet MS"/>
                          <w:b/>
                          <w:sz w:val="20"/>
                          <w:szCs w:val="20"/>
                        </w:rPr>
                      </w:pPr>
                      <w:r w:rsidRPr="006B13B1">
                        <w:rPr>
                          <w:rFonts w:ascii="Trebuchet MS" w:hAnsi="Trebuchet MS"/>
                          <w:b/>
                          <w:sz w:val="20"/>
                          <w:szCs w:val="20"/>
                        </w:rPr>
                        <w:t xml:space="preserve">Please let the School Office know as soon as possible if you would like to attend. </w:t>
                      </w:r>
                    </w:p>
                    <w:p w14:paraId="111AC5EE" w14:textId="5DB8FC3E" w:rsidR="006F56EE" w:rsidRDefault="006F56EE" w:rsidP="00935D01">
                      <w:pPr>
                        <w:jc w:val="both"/>
                        <w:rPr>
                          <w:rFonts w:ascii="Trebuchet MS" w:hAnsi="Trebuchet MS"/>
                          <w:sz w:val="20"/>
                          <w:szCs w:val="20"/>
                        </w:rPr>
                      </w:pPr>
                      <w:r>
                        <w:rPr>
                          <w:rFonts w:ascii="Trebuchet MS" w:hAnsi="Trebuchet MS"/>
                          <w:sz w:val="20"/>
                          <w:szCs w:val="20"/>
                        </w:rPr>
                        <w:t xml:space="preserve">Thank you to those families who have previously attended </w:t>
                      </w:r>
                      <w:r w:rsidR="009705FD">
                        <w:rPr>
                          <w:rFonts w:ascii="Trebuchet MS" w:hAnsi="Trebuchet MS"/>
                          <w:sz w:val="20"/>
                          <w:szCs w:val="20"/>
                        </w:rPr>
                        <w:t>one of these sessions</w:t>
                      </w:r>
                      <w:r>
                        <w:rPr>
                          <w:rFonts w:ascii="Trebuchet MS" w:hAnsi="Trebuchet MS"/>
                          <w:sz w:val="20"/>
                          <w:szCs w:val="20"/>
                        </w:rPr>
                        <w:t>, we look forward to welcoming you back.</w:t>
                      </w:r>
                    </w:p>
                    <w:p w14:paraId="1CB1CC3D" w14:textId="77777777" w:rsidR="00935D01" w:rsidRDefault="00935D01" w:rsidP="00935D01">
                      <w:pPr>
                        <w:jc w:val="both"/>
                        <w:rPr>
                          <w:rFonts w:ascii="Trebuchet MS" w:hAnsi="Trebuchet MS"/>
                          <w:sz w:val="20"/>
                          <w:szCs w:val="20"/>
                        </w:rPr>
                      </w:pPr>
                    </w:p>
                    <w:p w14:paraId="0FE9C5B1" w14:textId="5492509C" w:rsidR="00370A22" w:rsidRDefault="00370A22" w:rsidP="00370A22">
                      <w:pPr>
                        <w:jc w:val="both"/>
                        <w:rPr>
                          <w:rFonts w:ascii="Trebuchet MS" w:hAnsi="Trebuchet MS"/>
                          <w:sz w:val="20"/>
                          <w:szCs w:val="20"/>
                        </w:rPr>
                      </w:pPr>
                      <w:r>
                        <w:rPr>
                          <w:rFonts w:ascii="Trebuchet MS" w:hAnsi="Trebuchet MS"/>
                          <w:sz w:val="20"/>
                          <w:szCs w:val="20"/>
                        </w:rPr>
                        <w:t>Miss Hickie</w:t>
                      </w:r>
                    </w:p>
                    <w:p w14:paraId="117E73F8" w14:textId="32BA4A97" w:rsidR="00370A22" w:rsidRPr="000852D9" w:rsidRDefault="00370A22" w:rsidP="00370A22">
                      <w:pPr>
                        <w:jc w:val="both"/>
                        <w:rPr>
                          <w:rFonts w:ascii="Trebuchet MS" w:hAnsi="Trebuchet MS"/>
                          <w:sz w:val="20"/>
                          <w:szCs w:val="20"/>
                        </w:rPr>
                      </w:pPr>
                      <w:r>
                        <w:rPr>
                          <w:rFonts w:ascii="Trebuchet MS" w:hAnsi="Trebuchet MS"/>
                          <w:sz w:val="20"/>
                          <w:szCs w:val="20"/>
                        </w:rPr>
                        <w:t>Headteacher and Designated Safeguarding Lead</w:t>
                      </w:r>
                    </w:p>
                  </w:txbxContent>
                </v:textbox>
              </v:shape>
            </w:pict>
          </mc:Fallback>
        </mc:AlternateContent>
      </w:r>
    </w:p>
    <w:p w14:paraId="63D44DAD" w14:textId="23AE2DCA" w:rsidR="00F1634A" w:rsidRDefault="004B11D0" w:rsidP="003E12B9">
      <w:pPr>
        <w:tabs>
          <w:tab w:val="left" w:pos="4548"/>
        </w:tabs>
        <w:jc w:val="center"/>
      </w:pPr>
      <w:r>
        <w:rPr>
          <w:noProof/>
          <w:lang w:val="en-GB" w:eastAsia="en-GB"/>
        </w:rPr>
        <mc:AlternateContent>
          <mc:Choice Requires="wps">
            <w:drawing>
              <wp:anchor distT="0" distB="0" distL="114300" distR="114300" simplePos="0" relativeHeight="251643904" behindDoc="0" locked="0" layoutInCell="1" allowOverlap="1" wp14:anchorId="4D5D77A0" wp14:editId="0245EBB2">
                <wp:simplePos x="0" y="0"/>
                <wp:positionH relativeFrom="page">
                  <wp:posOffset>5210176</wp:posOffset>
                </wp:positionH>
                <wp:positionV relativeFrom="page">
                  <wp:posOffset>1943100</wp:posOffset>
                </wp:positionV>
                <wp:extent cx="2190750" cy="285750"/>
                <wp:effectExtent l="0" t="0" r="0" b="0"/>
                <wp:wrapNone/>
                <wp:docPr id="5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89C5AB" w14:textId="1F064C91" w:rsidR="007E1C5A" w:rsidRDefault="005F1D3C" w:rsidP="00FA0551">
                            <w:pPr>
                              <w:pStyle w:val="RedTextBold"/>
                              <w:ind w:right="105"/>
                              <w:jc w:val="right"/>
                              <w:rPr>
                                <w:rFonts w:ascii="Monotype Corsiva" w:hAnsi="Monotype Corsiva"/>
                                <w:color w:val="auto"/>
                                <w:sz w:val="36"/>
                                <w:szCs w:val="36"/>
                              </w:rPr>
                            </w:pPr>
                            <w:r>
                              <w:rPr>
                                <w:rFonts w:ascii="Monotype Corsiva" w:hAnsi="Monotype Corsiva"/>
                                <w:color w:val="auto"/>
                                <w:sz w:val="36"/>
                                <w:szCs w:val="36"/>
                              </w:rPr>
                              <w:t>26</w:t>
                            </w:r>
                            <w:r w:rsidR="001E65ED" w:rsidRPr="001E65ED">
                              <w:rPr>
                                <w:rFonts w:ascii="Monotype Corsiva" w:hAnsi="Monotype Corsiva"/>
                                <w:color w:val="auto"/>
                                <w:sz w:val="36"/>
                                <w:szCs w:val="36"/>
                                <w:vertAlign w:val="superscript"/>
                              </w:rPr>
                              <w:t>th</w:t>
                            </w:r>
                            <w:r w:rsidR="001E65ED">
                              <w:rPr>
                                <w:rFonts w:ascii="Monotype Corsiva" w:hAnsi="Monotype Corsiva"/>
                                <w:color w:val="auto"/>
                                <w:sz w:val="36"/>
                                <w:szCs w:val="36"/>
                              </w:rPr>
                              <w:t xml:space="preserve"> April</w:t>
                            </w:r>
                            <w:r w:rsidR="004D7EA6">
                              <w:rPr>
                                <w:rFonts w:ascii="Monotype Corsiva" w:hAnsi="Monotype Corsiva"/>
                                <w:color w:val="auto"/>
                                <w:sz w:val="36"/>
                                <w:szCs w:val="36"/>
                              </w:rPr>
                              <w:t xml:space="preserve"> 2024</w:t>
                            </w:r>
                            <w:r w:rsidR="003A7E9D">
                              <w:rPr>
                                <w:rFonts w:ascii="Monotype Corsiva" w:hAnsi="Monotype Corsiva"/>
                                <w:color w:val="auto"/>
                                <w:sz w:val="36"/>
                                <w:szCs w:val="36"/>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4D5D77A0" id="Text Box 30" o:spid="_x0000_s1032" type="#_x0000_t202" style="position:absolute;left:0;text-align:left;margin-left:410.25pt;margin-top:153pt;width:172.5pt;height:22.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Xq7rwIAALI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" filled="f" stroked="f">
                <v:textbox inset="0,0,0,0">
                  <w:txbxContent>
                    <w:p w14:paraId="0889C5AB" w14:textId="1F064C91" w:rsidR="007E1C5A" w:rsidRDefault="005F1D3C" w:rsidP="00FA0551">
                      <w:pPr>
                        <w:pStyle w:val="RedTextBold"/>
                        <w:ind w:right="105"/>
                        <w:jc w:val="right"/>
                        <w:rPr>
                          <w:rFonts w:ascii="Monotype Corsiva" w:hAnsi="Monotype Corsiva"/>
                          <w:color w:val="auto"/>
                          <w:sz w:val="36"/>
                          <w:szCs w:val="36"/>
                        </w:rPr>
                      </w:pPr>
                      <w:bookmarkStart w:id="3" w:name="_GoBack"/>
                      <w:r>
                        <w:rPr>
                          <w:rFonts w:ascii="Monotype Corsiva" w:hAnsi="Monotype Corsiva"/>
                          <w:color w:val="auto"/>
                          <w:sz w:val="36"/>
                          <w:szCs w:val="36"/>
                        </w:rPr>
                        <w:t>26</w:t>
                      </w:r>
                      <w:r w:rsidR="001E65ED" w:rsidRPr="001E65ED">
                        <w:rPr>
                          <w:rFonts w:ascii="Monotype Corsiva" w:hAnsi="Monotype Corsiva"/>
                          <w:color w:val="auto"/>
                          <w:sz w:val="36"/>
                          <w:szCs w:val="36"/>
                          <w:vertAlign w:val="superscript"/>
                        </w:rPr>
                        <w:t>th</w:t>
                      </w:r>
                      <w:r w:rsidR="001E65ED">
                        <w:rPr>
                          <w:rFonts w:ascii="Monotype Corsiva" w:hAnsi="Monotype Corsiva"/>
                          <w:color w:val="auto"/>
                          <w:sz w:val="36"/>
                          <w:szCs w:val="36"/>
                        </w:rPr>
                        <w:t xml:space="preserve"> April</w:t>
                      </w:r>
                      <w:r w:rsidR="004D7EA6">
                        <w:rPr>
                          <w:rFonts w:ascii="Monotype Corsiva" w:hAnsi="Monotype Corsiva"/>
                          <w:color w:val="auto"/>
                          <w:sz w:val="36"/>
                          <w:szCs w:val="36"/>
                        </w:rPr>
                        <w:t xml:space="preserve"> 2024</w:t>
                      </w:r>
                      <w:r w:rsidR="003A7E9D">
                        <w:rPr>
                          <w:rFonts w:ascii="Monotype Corsiva" w:hAnsi="Monotype Corsiva"/>
                          <w:color w:val="auto"/>
                          <w:sz w:val="36"/>
                          <w:szCs w:val="36"/>
                        </w:rPr>
                        <w:t xml:space="preserve"> </w:t>
                      </w:r>
                      <w:bookmarkEnd w:id="3"/>
                    </w:p>
                  </w:txbxContent>
                </v:textbox>
                <w10:wrap anchorx="page" anchory="page"/>
              </v:shape>
            </w:pict>
          </mc:Fallback>
        </mc:AlternateContent>
      </w:r>
    </w:p>
    <w:p w14:paraId="62B4C9A6" w14:textId="3B44BA79" w:rsidR="00F1634A" w:rsidRPr="00F1634A" w:rsidRDefault="00484A05" w:rsidP="00F1634A">
      <w:r>
        <w:rPr>
          <w:noProof/>
          <w:lang w:val="en-GB" w:eastAsia="en-GB"/>
        </w:rPr>
        <mc:AlternateContent>
          <mc:Choice Requires="wps">
            <w:drawing>
              <wp:anchor distT="0" distB="0" distL="114300" distR="114300" simplePos="0" relativeHeight="251629568" behindDoc="1" locked="0" layoutInCell="1" allowOverlap="1" wp14:anchorId="6FE79474" wp14:editId="1BA8D4C4">
                <wp:simplePos x="0" y="0"/>
                <wp:positionH relativeFrom="margin">
                  <wp:align>left</wp:align>
                </wp:positionH>
                <wp:positionV relativeFrom="page">
                  <wp:posOffset>1781175</wp:posOffset>
                </wp:positionV>
                <wp:extent cx="1857375" cy="7372350"/>
                <wp:effectExtent l="0" t="0" r="9525" b="0"/>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7372350"/>
                        </a:xfrm>
                        <a:prstGeom prst="rect">
                          <a:avLst/>
                        </a:prstGeom>
                        <a:solidFill>
                          <a:srgbClr val="99B4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29C190" w14:textId="77777777" w:rsidR="00BB689D" w:rsidRPr="000B062C" w:rsidRDefault="00BB689D" w:rsidP="0088503A">
                            <w:pPr>
                              <w:tabs>
                                <w:tab w:val="left" w:pos="3660"/>
                              </w:tabs>
                              <w:spacing w:after="120"/>
                              <w:rPr>
                                <w:rFonts w:ascii="Trebuchet MS" w:hAnsi="Trebuchet MS"/>
                                <w:b/>
                                <w:i/>
                                <w:color w:val="FFFFFF" w:themeColor="background1"/>
                                <w:sz w:val="20"/>
                                <w:szCs w:val="20"/>
                              </w:rPr>
                            </w:pPr>
                            <w:r w:rsidRPr="000B062C">
                              <w:rPr>
                                <w:rFonts w:ascii="Trebuchet MS" w:hAnsi="Trebuchet MS"/>
                                <w:b/>
                                <w:i/>
                                <w:color w:val="FFFFFF" w:themeColor="background1"/>
                                <w:sz w:val="20"/>
                                <w:szCs w:val="20"/>
                              </w:rPr>
                              <w:t>Special Events:</w:t>
                            </w:r>
                          </w:p>
                          <w:p w14:paraId="3AB25048" w14:textId="384D7D68" w:rsidR="00354A48" w:rsidRPr="00354A48" w:rsidRDefault="00354A48" w:rsidP="000B062C">
                            <w:pPr>
                              <w:tabs>
                                <w:tab w:val="left" w:pos="851"/>
                              </w:tabs>
                              <w:spacing w:line="220" w:lineRule="exact"/>
                              <w:ind w:left="851" w:hanging="851"/>
                              <w:rPr>
                                <w:rFonts w:ascii="Trebuchet MS" w:hAnsi="Trebuchet MS"/>
                                <w:b/>
                                <w:color w:val="FFFFFF" w:themeColor="background1"/>
                                <w:sz w:val="20"/>
                                <w:szCs w:val="20"/>
                              </w:rPr>
                            </w:pPr>
                            <w:r w:rsidRPr="00354A48">
                              <w:rPr>
                                <w:rFonts w:ascii="Trebuchet MS" w:hAnsi="Trebuchet MS"/>
                                <w:b/>
                                <w:color w:val="FFFFFF" w:themeColor="background1"/>
                                <w:sz w:val="20"/>
                                <w:szCs w:val="20"/>
                              </w:rPr>
                              <w:t>April</w:t>
                            </w:r>
                          </w:p>
                          <w:p w14:paraId="559782E6" w14:textId="6B1E1E56" w:rsidR="0096305E" w:rsidRDefault="0096305E" w:rsidP="00044615">
                            <w:pPr>
                              <w:tabs>
                                <w:tab w:val="left" w:pos="851"/>
                              </w:tabs>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30</w:t>
                            </w:r>
                            <w:r w:rsidRPr="0096305E">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t>Reception Summer Trip</w:t>
                            </w:r>
                          </w:p>
                          <w:p w14:paraId="7D7ECA7D" w14:textId="77777777" w:rsidR="00ED0BD1" w:rsidRDefault="00ED0BD1" w:rsidP="00044615">
                            <w:pPr>
                              <w:tabs>
                                <w:tab w:val="left" w:pos="851"/>
                              </w:tabs>
                              <w:ind w:left="851" w:hanging="851"/>
                              <w:jc w:val="both"/>
                              <w:rPr>
                                <w:rFonts w:ascii="Trebuchet MS" w:hAnsi="Trebuchet MS"/>
                                <w:color w:val="FFFFFF" w:themeColor="background1"/>
                                <w:sz w:val="20"/>
                                <w:szCs w:val="20"/>
                              </w:rPr>
                            </w:pPr>
                          </w:p>
                          <w:p w14:paraId="0242F827" w14:textId="6C963E02" w:rsidR="0096305E" w:rsidRPr="00D22394" w:rsidRDefault="0096305E" w:rsidP="00044615">
                            <w:pPr>
                              <w:tabs>
                                <w:tab w:val="left" w:pos="851"/>
                              </w:tabs>
                              <w:spacing w:line="220" w:lineRule="exact"/>
                              <w:ind w:left="851" w:hanging="851"/>
                              <w:jc w:val="both"/>
                              <w:rPr>
                                <w:rFonts w:ascii="Trebuchet MS" w:hAnsi="Trebuchet MS"/>
                                <w:b/>
                                <w:color w:val="FFFFFF" w:themeColor="background1"/>
                                <w:sz w:val="20"/>
                                <w:szCs w:val="20"/>
                              </w:rPr>
                            </w:pPr>
                            <w:r w:rsidRPr="00D22394">
                              <w:rPr>
                                <w:rFonts w:ascii="Trebuchet MS" w:hAnsi="Trebuchet MS"/>
                                <w:b/>
                                <w:color w:val="FFFFFF" w:themeColor="background1"/>
                                <w:sz w:val="20"/>
                                <w:szCs w:val="20"/>
                              </w:rPr>
                              <w:t>May</w:t>
                            </w:r>
                          </w:p>
                          <w:p w14:paraId="5AD5CDD5" w14:textId="2B1543FE" w:rsidR="0096305E" w:rsidRDefault="0096305E"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6</w:t>
                            </w:r>
                            <w:r w:rsidRPr="0096305E">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t>Bank Holiday</w:t>
                            </w:r>
                          </w:p>
                          <w:p w14:paraId="69DE4468" w14:textId="0208F669" w:rsidR="00D41109" w:rsidRDefault="00D41109"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7</w:t>
                            </w:r>
                            <w:r w:rsidRPr="00D41109">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t>Book Fair in School</w:t>
                            </w:r>
                          </w:p>
                          <w:p w14:paraId="6EB3FC53" w14:textId="2CE1C41B" w:rsidR="0096305E" w:rsidRDefault="0096305E"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8</w:t>
                            </w:r>
                            <w:r w:rsidRPr="0096305E">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t>Year 2 Summer Trip</w:t>
                            </w:r>
                          </w:p>
                          <w:p w14:paraId="6C2D0EDC" w14:textId="2AC3E58A" w:rsidR="00D41109" w:rsidRDefault="00D41109"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ab/>
                              <w:t>Book Fair in School</w:t>
                            </w:r>
                          </w:p>
                          <w:p w14:paraId="3849BA06" w14:textId="193D8EC0" w:rsidR="00D41109" w:rsidRDefault="00D41109"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9</w:t>
                            </w:r>
                            <w:r w:rsidRPr="00D41109">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t>Book Fair in School</w:t>
                            </w:r>
                          </w:p>
                          <w:p w14:paraId="699A1478" w14:textId="3B16EDF8" w:rsidR="00D41109" w:rsidRDefault="00D41109"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17</w:t>
                            </w:r>
                            <w:r w:rsidRPr="00D41109">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t>Class Photos</w:t>
                            </w:r>
                          </w:p>
                          <w:p w14:paraId="79B4216D" w14:textId="660C2B92" w:rsidR="00A54C41" w:rsidRDefault="00A54C41"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20</w:t>
                            </w:r>
                            <w:r w:rsidRPr="00A54C41">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r>
                            <w:r>
                              <w:rPr>
                                <w:rFonts w:ascii="Trebuchet MS" w:hAnsi="Trebuchet MS"/>
                                <w:color w:val="FFFFFF" w:themeColor="background1"/>
                                <w:sz w:val="20"/>
                                <w:szCs w:val="20"/>
                              </w:rPr>
                              <w:t>2.00</w:t>
                            </w:r>
                            <w:bookmarkStart w:id="1" w:name="_GoBack"/>
                            <w:bookmarkEnd w:id="1"/>
                            <w:r>
                              <w:rPr>
                                <w:rFonts w:ascii="Trebuchet MS" w:hAnsi="Trebuchet MS"/>
                                <w:color w:val="FFFFFF" w:themeColor="background1"/>
                                <w:sz w:val="20"/>
                                <w:szCs w:val="20"/>
                              </w:rPr>
                              <w:t>-3.15pm ‘Celebrating being Bilingual’ Meeting</w:t>
                            </w:r>
                          </w:p>
                          <w:p w14:paraId="7CF276B0" w14:textId="6B325088" w:rsidR="00D22394" w:rsidRDefault="00D22394"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27</w:t>
                            </w:r>
                            <w:r w:rsidRPr="00D22394">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-31</w:t>
                            </w:r>
                            <w:r w:rsidRPr="00D22394">
                              <w:rPr>
                                <w:rFonts w:ascii="Trebuchet MS" w:hAnsi="Trebuchet MS"/>
                                <w:color w:val="FFFFFF" w:themeColor="background1"/>
                                <w:sz w:val="20"/>
                                <w:szCs w:val="20"/>
                                <w:vertAlign w:val="superscript"/>
                              </w:rPr>
                              <w:t>st</w:t>
                            </w:r>
                            <w:r>
                              <w:rPr>
                                <w:rFonts w:ascii="Trebuchet MS" w:hAnsi="Trebuchet MS"/>
                                <w:color w:val="FFFFFF" w:themeColor="background1"/>
                                <w:sz w:val="20"/>
                                <w:szCs w:val="20"/>
                              </w:rPr>
                              <w:tab/>
                              <w:t>Half Term break</w:t>
                            </w:r>
                          </w:p>
                          <w:p w14:paraId="044861F4" w14:textId="77777777" w:rsidR="006B13B1" w:rsidRDefault="006B13B1" w:rsidP="006B13B1">
                            <w:pPr>
                              <w:tabs>
                                <w:tab w:val="left" w:pos="851"/>
                              </w:tabs>
                              <w:spacing w:line="220" w:lineRule="exact"/>
                              <w:jc w:val="both"/>
                              <w:rPr>
                                <w:rFonts w:ascii="Trebuchet MS" w:hAnsi="Trebuchet MS"/>
                                <w:color w:val="FFFFFF" w:themeColor="background1"/>
                                <w:sz w:val="20"/>
                                <w:szCs w:val="20"/>
                              </w:rPr>
                            </w:pPr>
                          </w:p>
                          <w:p w14:paraId="312327E8" w14:textId="2CBEC2C1" w:rsidR="00D22394" w:rsidRDefault="00D22394" w:rsidP="00044615">
                            <w:pPr>
                              <w:tabs>
                                <w:tab w:val="left" w:pos="851"/>
                              </w:tabs>
                              <w:spacing w:line="220" w:lineRule="exact"/>
                              <w:ind w:left="851" w:hanging="851"/>
                              <w:jc w:val="both"/>
                              <w:rPr>
                                <w:rFonts w:ascii="Trebuchet MS" w:hAnsi="Trebuchet MS"/>
                                <w:color w:val="FFFFFF" w:themeColor="background1"/>
                                <w:sz w:val="20"/>
                                <w:szCs w:val="20"/>
                              </w:rPr>
                            </w:pPr>
                          </w:p>
                          <w:p w14:paraId="2D4226ED" w14:textId="61150F24" w:rsidR="00D22394" w:rsidRPr="00D22394" w:rsidRDefault="00D22394" w:rsidP="00044615">
                            <w:pPr>
                              <w:tabs>
                                <w:tab w:val="left" w:pos="851"/>
                              </w:tabs>
                              <w:spacing w:line="220" w:lineRule="exact"/>
                              <w:ind w:left="851" w:hanging="851"/>
                              <w:jc w:val="both"/>
                              <w:rPr>
                                <w:rFonts w:ascii="Trebuchet MS" w:hAnsi="Trebuchet MS"/>
                                <w:b/>
                                <w:color w:val="FFFFFF" w:themeColor="background1"/>
                                <w:sz w:val="20"/>
                                <w:szCs w:val="20"/>
                              </w:rPr>
                            </w:pPr>
                            <w:r w:rsidRPr="00D22394">
                              <w:rPr>
                                <w:rFonts w:ascii="Trebuchet MS" w:hAnsi="Trebuchet MS"/>
                                <w:b/>
                                <w:color w:val="FFFFFF" w:themeColor="background1"/>
                                <w:sz w:val="20"/>
                                <w:szCs w:val="20"/>
                              </w:rPr>
                              <w:t>June</w:t>
                            </w:r>
                          </w:p>
                          <w:p w14:paraId="7FF2D37B" w14:textId="3D210AE7" w:rsidR="00D22394" w:rsidRPr="00D22394" w:rsidRDefault="00D22394" w:rsidP="00044615">
                            <w:pPr>
                              <w:tabs>
                                <w:tab w:val="left" w:pos="851"/>
                              </w:tabs>
                              <w:spacing w:line="220" w:lineRule="exact"/>
                              <w:ind w:left="851" w:hanging="851"/>
                              <w:jc w:val="both"/>
                              <w:rPr>
                                <w:rFonts w:ascii="Trebuchet MS" w:hAnsi="Trebuchet MS"/>
                                <w:color w:val="FFFFFF" w:themeColor="background1"/>
                                <w:sz w:val="18"/>
                                <w:szCs w:val="18"/>
                              </w:rPr>
                            </w:pPr>
                            <w:r>
                              <w:rPr>
                                <w:rFonts w:ascii="Trebuchet MS" w:hAnsi="Trebuchet MS"/>
                                <w:color w:val="FFFFFF" w:themeColor="background1"/>
                                <w:sz w:val="20"/>
                                <w:szCs w:val="20"/>
                              </w:rPr>
                              <w:t>3</w:t>
                            </w:r>
                            <w:r w:rsidRPr="00D22394">
                              <w:rPr>
                                <w:rFonts w:ascii="Trebuchet MS" w:hAnsi="Trebuchet MS"/>
                                <w:color w:val="FFFFFF" w:themeColor="background1"/>
                                <w:sz w:val="20"/>
                                <w:szCs w:val="20"/>
                                <w:vertAlign w:val="superscript"/>
                              </w:rPr>
                              <w:t>rd</w:t>
                            </w:r>
                            <w:r>
                              <w:rPr>
                                <w:rFonts w:ascii="Trebuchet MS" w:hAnsi="Trebuchet MS"/>
                                <w:color w:val="FFFFFF" w:themeColor="background1"/>
                                <w:sz w:val="20"/>
                                <w:szCs w:val="20"/>
                              </w:rPr>
                              <w:tab/>
                              <w:t xml:space="preserve">INSET Day. </w:t>
                            </w:r>
                            <w:r w:rsidRPr="00D22394">
                              <w:rPr>
                                <w:rFonts w:ascii="Trebuchet MS" w:hAnsi="Trebuchet MS"/>
                                <w:color w:val="FFFFFF" w:themeColor="background1"/>
                                <w:sz w:val="18"/>
                                <w:szCs w:val="18"/>
                              </w:rPr>
                              <w:t>School closed to the children</w:t>
                            </w:r>
                          </w:p>
                          <w:p w14:paraId="1F04E122" w14:textId="2F14DEAB" w:rsidR="00D41109" w:rsidRDefault="00D22394"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6</w:t>
                            </w:r>
                            <w:r w:rsidRPr="00D22394">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t>Year 1 Summer Trip</w:t>
                            </w:r>
                          </w:p>
                          <w:p w14:paraId="4EAF17DE" w14:textId="3FB93C0E" w:rsidR="00F76811" w:rsidRDefault="00F76811"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24</w:t>
                            </w:r>
                            <w:r w:rsidRPr="00F76811">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t xml:space="preserve">Reception Sports </w:t>
                            </w:r>
                            <w:r w:rsidR="00044615">
                              <w:rPr>
                                <w:rFonts w:ascii="Trebuchet MS" w:hAnsi="Trebuchet MS"/>
                                <w:color w:val="FFFFFF" w:themeColor="background1"/>
                                <w:sz w:val="20"/>
                                <w:szCs w:val="20"/>
                              </w:rPr>
                              <w:t>Morning</w:t>
                            </w:r>
                          </w:p>
                          <w:p w14:paraId="208C9C98" w14:textId="60418A61" w:rsidR="00F76811" w:rsidRDefault="00F76811" w:rsidP="00044615">
                            <w:pPr>
                              <w:tabs>
                                <w:tab w:val="left" w:pos="851"/>
                              </w:tabs>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28</w:t>
                            </w:r>
                            <w:r w:rsidRPr="00F76811">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t xml:space="preserve">Year 1 Sports </w:t>
                            </w:r>
                            <w:r w:rsidR="00044615">
                              <w:rPr>
                                <w:rFonts w:ascii="Trebuchet MS" w:hAnsi="Trebuchet MS"/>
                                <w:color w:val="FFFFFF" w:themeColor="background1"/>
                                <w:sz w:val="20"/>
                                <w:szCs w:val="20"/>
                              </w:rPr>
                              <w:t>Morning</w:t>
                            </w:r>
                          </w:p>
                          <w:p w14:paraId="7B44F0F6" w14:textId="77777777" w:rsidR="00ED0BD1" w:rsidRDefault="00ED0BD1" w:rsidP="00044615">
                            <w:pPr>
                              <w:tabs>
                                <w:tab w:val="left" w:pos="851"/>
                              </w:tabs>
                              <w:ind w:left="851" w:hanging="851"/>
                              <w:jc w:val="both"/>
                              <w:rPr>
                                <w:rFonts w:ascii="Trebuchet MS" w:hAnsi="Trebuchet MS"/>
                                <w:color w:val="FFFFFF" w:themeColor="background1"/>
                                <w:sz w:val="20"/>
                                <w:szCs w:val="20"/>
                              </w:rPr>
                            </w:pPr>
                          </w:p>
                          <w:p w14:paraId="7C93D4BE" w14:textId="0D692D05" w:rsidR="00F76811" w:rsidRPr="00F76811" w:rsidRDefault="00F76811" w:rsidP="00044615">
                            <w:pPr>
                              <w:tabs>
                                <w:tab w:val="left" w:pos="851"/>
                              </w:tabs>
                              <w:spacing w:line="220" w:lineRule="exact"/>
                              <w:ind w:left="851" w:hanging="851"/>
                              <w:jc w:val="both"/>
                              <w:rPr>
                                <w:rFonts w:ascii="Trebuchet MS" w:hAnsi="Trebuchet MS"/>
                                <w:b/>
                                <w:color w:val="FFFFFF" w:themeColor="background1"/>
                                <w:sz w:val="20"/>
                                <w:szCs w:val="20"/>
                              </w:rPr>
                            </w:pPr>
                            <w:r w:rsidRPr="00F76811">
                              <w:rPr>
                                <w:rFonts w:ascii="Trebuchet MS" w:hAnsi="Trebuchet MS"/>
                                <w:b/>
                                <w:color w:val="FFFFFF" w:themeColor="background1"/>
                                <w:sz w:val="20"/>
                                <w:szCs w:val="20"/>
                              </w:rPr>
                              <w:t>July</w:t>
                            </w:r>
                          </w:p>
                          <w:p w14:paraId="16F0D330" w14:textId="4041BB8E" w:rsidR="00F76811" w:rsidRDefault="00F76811"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1</w:t>
                            </w:r>
                            <w:r w:rsidRPr="00F76811">
                              <w:rPr>
                                <w:rFonts w:ascii="Trebuchet MS" w:hAnsi="Trebuchet MS"/>
                                <w:color w:val="FFFFFF" w:themeColor="background1"/>
                                <w:sz w:val="20"/>
                                <w:szCs w:val="20"/>
                                <w:vertAlign w:val="superscript"/>
                              </w:rPr>
                              <w:t>st</w:t>
                            </w:r>
                            <w:r>
                              <w:rPr>
                                <w:rFonts w:ascii="Trebuchet MS" w:hAnsi="Trebuchet MS"/>
                                <w:color w:val="FFFFFF" w:themeColor="background1"/>
                                <w:sz w:val="20"/>
                                <w:szCs w:val="20"/>
                              </w:rPr>
                              <w:tab/>
                              <w:t xml:space="preserve">Year 2 Sports </w:t>
                            </w:r>
                            <w:r w:rsidR="00044615">
                              <w:rPr>
                                <w:rFonts w:ascii="Trebuchet MS" w:hAnsi="Trebuchet MS"/>
                                <w:color w:val="FFFFFF" w:themeColor="background1"/>
                                <w:sz w:val="20"/>
                                <w:szCs w:val="20"/>
                              </w:rPr>
                              <w:t>Morning</w:t>
                            </w:r>
                          </w:p>
                          <w:p w14:paraId="34C50197" w14:textId="12973394" w:rsidR="00044615" w:rsidRDefault="00044615"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9</w:t>
                            </w:r>
                            <w:r w:rsidRPr="00044615">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t>Year 2 Performance to Parent/</w:t>
                            </w:r>
                            <w:proofErr w:type="spellStart"/>
                            <w:r>
                              <w:rPr>
                                <w:rFonts w:ascii="Trebuchet MS" w:hAnsi="Trebuchet MS"/>
                                <w:color w:val="FFFFFF" w:themeColor="background1"/>
                                <w:sz w:val="20"/>
                                <w:szCs w:val="20"/>
                              </w:rPr>
                              <w:t>Carers</w:t>
                            </w:r>
                            <w:proofErr w:type="spellEnd"/>
                          </w:p>
                          <w:p w14:paraId="4DA26D73" w14:textId="3A79E800" w:rsidR="00044615" w:rsidRDefault="00044615"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10</w:t>
                            </w:r>
                            <w:r w:rsidRPr="00044615">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t>Year 2 Performance to Parent/</w:t>
                            </w:r>
                            <w:proofErr w:type="spellStart"/>
                            <w:r>
                              <w:rPr>
                                <w:rFonts w:ascii="Trebuchet MS" w:hAnsi="Trebuchet MS"/>
                                <w:color w:val="FFFFFF" w:themeColor="background1"/>
                                <w:sz w:val="20"/>
                                <w:szCs w:val="20"/>
                              </w:rPr>
                              <w:t>Carers</w:t>
                            </w:r>
                            <w:proofErr w:type="spellEnd"/>
                          </w:p>
                          <w:p w14:paraId="71C62475" w14:textId="0A3EC3CC" w:rsidR="004C3D37" w:rsidRDefault="004C3D37"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11</w:t>
                            </w:r>
                            <w:r w:rsidRPr="004C3D37">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t>3.15-4.00pm Open Afternoon</w:t>
                            </w:r>
                          </w:p>
                          <w:p w14:paraId="24EA0F06" w14:textId="1A7FE642" w:rsidR="00955964" w:rsidRDefault="00955964"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23</w:t>
                            </w:r>
                            <w:r w:rsidRPr="00955964">
                              <w:rPr>
                                <w:rFonts w:ascii="Trebuchet MS" w:hAnsi="Trebuchet MS"/>
                                <w:color w:val="FFFFFF" w:themeColor="background1"/>
                                <w:sz w:val="20"/>
                                <w:szCs w:val="20"/>
                                <w:vertAlign w:val="superscript"/>
                              </w:rPr>
                              <w:t>rd</w:t>
                            </w:r>
                            <w:r>
                              <w:rPr>
                                <w:rFonts w:ascii="Trebuchet MS" w:hAnsi="Trebuchet MS"/>
                                <w:color w:val="FFFFFF" w:themeColor="background1"/>
                                <w:sz w:val="20"/>
                                <w:szCs w:val="20"/>
                              </w:rPr>
                              <w:tab/>
                              <w:t>Last Day of Term</w:t>
                            </w:r>
                          </w:p>
                          <w:p w14:paraId="2CA52ADF" w14:textId="77777777" w:rsidR="0096305E" w:rsidRDefault="0096305E" w:rsidP="000B062C">
                            <w:pPr>
                              <w:tabs>
                                <w:tab w:val="left" w:pos="851"/>
                              </w:tabs>
                              <w:spacing w:line="220" w:lineRule="exact"/>
                              <w:ind w:left="851" w:hanging="851"/>
                              <w:rPr>
                                <w:rFonts w:ascii="Trebuchet MS" w:hAnsi="Trebuchet MS"/>
                                <w:color w:val="FFFFFF" w:themeColor="background1"/>
                                <w:sz w:val="20"/>
                                <w:szCs w:val="20"/>
                              </w:rPr>
                            </w:pPr>
                          </w:p>
                          <w:p w14:paraId="3B09FA1B" w14:textId="77777777" w:rsidR="0096305E" w:rsidRDefault="0096305E" w:rsidP="000B062C">
                            <w:pPr>
                              <w:tabs>
                                <w:tab w:val="left" w:pos="851"/>
                              </w:tabs>
                              <w:spacing w:line="220" w:lineRule="exact"/>
                              <w:ind w:left="851" w:hanging="851"/>
                              <w:rPr>
                                <w:rFonts w:ascii="Trebuchet MS" w:hAnsi="Trebuchet MS"/>
                                <w:color w:val="FFFFFF" w:themeColor="background1"/>
                                <w:sz w:val="20"/>
                                <w:szCs w:val="20"/>
                              </w:rPr>
                            </w:pPr>
                          </w:p>
                          <w:p w14:paraId="1A61024D" w14:textId="77777777" w:rsidR="00354A48" w:rsidRDefault="00354A48" w:rsidP="000B062C">
                            <w:pPr>
                              <w:tabs>
                                <w:tab w:val="left" w:pos="851"/>
                              </w:tabs>
                              <w:spacing w:line="220" w:lineRule="exact"/>
                              <w:ind w:left="851" w:hanging="851"/>
                              <w:rPr>
                                <w:rFonts w:ascii="Trebuchet MS" w:hAnsi="Trebuchet MS"/>
                                <w:color w:val="FFFFFF" w:themeColor="background1"/>
                                <w:sz w:val="20"/>
                                <w:szCs w:val="20"/>
                              </w:rPr>
                            </w:pPr>
                          </w:p>
                          <w:p w14:paraId="11BEF8E3" w14:textId="366631CC" w:rsidR="00354A48" w:rsidRDefault="00354A48" w:rsidP="000B062C">
                            <w:pPr>
                              <w:tabs>
                                <w:tab w:val="left" w:pos="851"/>
                              </w:tabs>
                              <w:spacing w:line="220" w:lineRule="exact"/>
                              <w:ind w:left="851" w:hanging="851"/>
                              <w:rPr>
                                <w:rFonts w:ascii="Trebuchet MS" w:hAnsi="Trebuchet MS"/>
                                <w:color w:val="FFFFFF" w:themeColor="background1"/>
                                <w:sz w:val="20"/>
                                <w:szCs w:val="20"/>
                              </w:rPr>
                            </w:pPr>
                          </w:p>
                          <w:p w14:paraId="63353758" w14:textId="77777777" w:rsidR="00211C63" w:rsidRPr="000B062C" w:rsidRDefault="00211C63" w:rsidP="000B062C">
                            <w:pPr>
                              <w:tabs>
                                <w:tab w:val="left" w:pos="851"/>
                              </w:tabs>
                              <w:spacing w:line="220" w:lineRule="exact"/>
                              <w:ind w:left="851" w:hanging="851"/>
                              <w:rPr>
                                <w:rFonts w:ascii="Trebuchet MS" w:hAnsi="Trebuchet MS"/>
                                <w:color w:val="FFFFFF" w:themeColor="background1"/>
                                <w:sz w:val="20"/>
                                <w:szCs w:val="20"/>
                              </w:rPr>
                            </w:pPr>
                          </w:p>
                          <w:p w14:paraId="15011898" w14:textId="3ACD88FF" w:rsidR="00BB689D" w:rsidRDefault="00BB689D" w:rsidP="003B44E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79474" id="_x0000_t202" coordsize="21600,21600" o:spt="202" path="m,l,21600r21600,l21600,xe">
                <v:stroke joinstyle="miter"/>
                <v:path gradientshapeok="t" o:connecttype="rect"/>
              </v:shapetype>
              <v:shape id="Text Box 2" o:spid="_x0000_s1033" type="#_x0000_t202" style="position:absolute;margin-left:0;margin-top:140.25pt;width:146.25pt;height:580.5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" fillcolor="#99b480" stroked="f">
                <v:textbox>
                  <w:txbxContent>
                    <w:p w14:paraId="5729C190" w14:textId="77777777" w:rsidR="00BB689D" w:rsidRPr="000B062C" w:rsidRDefault="00BB689D" w:rsidP="0088503A">
                      <w:pPr>
                        <w:tabs>
                          <w:tab w:val="left" w:pos="3660"/>
                        </w:tabs>
                        <w:spacing w:after="120"/>
                        <w:rPr>
                          <w:rFonts w:ascii="Trebuchet MS" w:hAnsi="Trebuchet MS"/>
                          <w:b/>
                          <w:i/>
                          <w:color w:val="FFFFFF" w:themeColor="background1"/>
                          <w:sz w:val="20"/>
                          <w:szCs w:val="20"/>
                        </w:rPr>
                      </w:pPr>
                      <w:r w:rsidRPr="000B062C">
                        <w:rPr>
                          <w:rFonts w:ascii="Trebuchet MS" w:hAnsi="Trebuchet MS"/>
                          <w:b/>
                          <w:i/>
                          <w:color w:val="FFFFFF" w:themeColor="background1"/>
                          <w:sz w:val="20"/>
                          <w:szCs w:val="20"/>
                        </w:rPr>
                        <w:t>Special Events:</w:t>
                      </w:r>
                    </w:p>
                    <w:p w14:paraId="3AB25048" w14:textId="384D7D68" w:rsidR="00354A48" w:rsidRPr="00354A48" w:rsidRDefault="00354A48" w:rsidP="000B062C">
                      <w:pPr>
                        <w:tabs>
                          <w:tab w:val="left" w:pos="851"/>
                        </w:tabs>
                        <w:spacing w:line="220" w:lineRule="exact"/>
                        <w:ind w:left="851" w:hanging="851"/>
                        <w:rPr>
                          <w:rFonts w:ascii="Trebuchet MS" w:hAnsi="Trebuchet MS"/>
                          <w:b/>
                          <w:color w:val="FFFFFF" w:themeColor="background1"/>
                          <w:sz w:val="20"/>
                          <w:szCs w:val="20"/>
                        </w:rPr>
                      </w:pPr>
                      <w:r w:rsidRPr="00354A48">
                        <w:rPr>
                          <w:rFonts w:ascii="Trebuchet MS" w:hAnsi="Trebuchet MS"/>
                          <w:b/>
                          <w:color w:val="FFFFFF" w:themeColor="background1"/>
                          <w:sz w:val="20"/>
                          <w:szCs w:val="20"/>
                        </w:rPr>
                        <w:t>April</w:t>
                      </w:r>
                    </w:p>
                    <w:p w14:paraId="559782E6" w14:textId="6B1E1E56" w:rsidR="0096305E" w:rsidRDefault="0096305E" w:rsidP="00044615">
                      <w:pPr>
                        <w:tabs>
                          <w:tab w:val="left" w:pos="851"/>
                        </w:tabs>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30</w:t>
                      </w:r>
                      <w:r w:rsidRPr="0096305E">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t>Reception Summer Trip</w:t>
                      </w:r>
                    </w:p>
                    <w:p w14:paraId="7D7ECA7D" w14:textId="77777777" w:rsidR="00ED0BD1" w:rsidRDefault="00ED0BD1" w:rsidP="00044615">
                      <w:pPr>
                        <w:tabs>
                          <w:tab w:val="left" w:pos="851"/>
                        </w:tabs>
                        <w:ind w:left="851" w:hanging="851"/>
                        <w:jc w:val="both"/>
                        <w:rPr>
                          <w:rFonts w:ascii="Trebuchet MS" w:hAnsi="Trebuchet MS"/>
                          <w:color w:val="FFFFFF" w:themeColor="background1"/>
                          <w:sz w:val="20"/>
                          <w:szCs w:val="20"/>
                        </w:rPr>
                      </w:pPr>
                    </w:p>
                    <w:p w14:paraId="0242F827" w14:textId="6C963E02" w:rsidR="0096305E" w:rsidRPr="00D22394" w:rsidRDefault="0096305E" w:rsidP="00044615">
                      <w:pPr>
                        <w:tabs>
                          <w:tab w:val="left" w:pos="851"/>
                        </w:tabs>
                        <w:spacing w:line="220" w:lineRule="exact"/>
                        <w:ind w:left="851" w:hanging="851"/>
                        <w:jc w:val="both"/>
                        <w:rPr>
                          <w:rFonts w:ascii="Trebuchet MS" w:hAnsi="Trebuchet MS"/>
                          <w:b/>
                          <w:color w:val="FFFFFF" w:themeColor="background1"/>
                          <w:sz w:val="20"/>
                          <w:szCs w:val="20"/>
                        </w:rPr>
                      </w:pPr>
                      <w:r w:rsidRPr="00D22394">
                        <w:rPr>
                          <w:rFonts w:ascii="Trebuchet MS" w:hAnsi="Trebuchet MS"/>
                          <w:b/>
                          <w:color w:val="FFFFFF" w:themeColor="background1"/>
                          <w:sz w:val="20"/>
                          <w:szCs w:val="20"/>
                        </w:rPr>
                        <w:t>May</w:t>
                      </w:r>
                    </w:p>
                    <w:p w14:paraId="5AD5CDD5" w14:textId="2B1543FE" w:rsidR="0096305E" w:rsidRDefault="0096305E"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6</w:t>
                      </w:r>
                      <w:r w:rsidRPr="0096305E">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t>Bank Holiday</w:t>
                      </w:r>
                    </w:p>
                    <w:p w14:paraId="69DE4468" w14:textId="0208F669" w:rsidR="00D41109" w:rsidRDefault="00D41109"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7</w:t>
                      </w:r>
                      <w:r w:rsidRPr="00D41109">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t>Book Fair in School</w:t>
                      </w:r>
                    </w:p>
                    <w:p w14:paraId="6EB3FC53" w14:textId="2CE1C41B" w:rsidR="0096305E" w:rsidRDefault="0096305E"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8</w:t>
                      </w:r>
                      <w:r w:rsidRPr="0096305E">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t>Year 2 Summer Trip</w:t>
                      </w:r>
                    </w:p>
                    <w:p w14:paraId="6C2D0EDC" w14:textId="2AC3E58A" w:rsidR="00D41109" w:rsidRDefault="00D41109"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ab/>
                        <w:t>Book Fair in School</w:t>
                      </w:r>
                    </w:p>
                    <w:p w14:paraId="3849BA06" w14:textId="193D8EC0" w:rsidR="00D41109" w:rsidRDefault="00D41109"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9</w:t>
                      </w:r>
                      <w:r w:rsidRPr="00D41109">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t>Book Fair in School</w:t>
                      </w:r>
                    </w:p>
                    <w:p w14:paraId="699A1478" w14:textId="3B16EDF8" w:rsidR="00D41109" w:rsidRDefault="00D41109"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17</w:t>
                      </w:r>
                      <w:r w:rsidRPr="00D41109">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t>Class Photos</w:t>
                      </w:r>
                    </w:p>
                    <w:p w14:paraId="79B4216D" w14:textId="660C2B92" w:rsidR="00A54C41" w:rsidRDefault="00A54C41"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20</w:t>
                      </w:r>
                      <w:r w:rsidRPr="00A54C41">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r>
                      <w:r>
                        <w:rPr>
                          <w:rFonts w:ascii="Trebuchet MS" w:hAnsi="Trebuchet MS"/>
                          <w:color w:val="FFFFFF" w:themeColor="background1"/>
                          <w:sz w:val="20"/>
                          <w:szCs w:val="20"/>
                        </w:rPr>
                        <w:t>2.00</w:t>
                      </w:r>
                      <w:bookmarkStart w:id="2" w:name="_GoBack"/>
                      <w:bookmarkEnd w:id="2"/>
                      <w:r>
                        <w:rPr>
                          <w:rFonts w:ascii="Trebuchet MS" w:hAnsi="Trebuchet MS"/>
                          <w:color w:val="FFFFFF" w:themeColor="background1"/>
                          <w:sz w:val="20"/>
                          <w:szCs w:val="20"/>
                        </w:rPr>
                        <w:t>-3.15pm ‘Celebrating being Bilingual’ Meeting</w:t>
                      </w:r>
                    </w:p>
                    <w:p w14:paraId="7CF276B0" w14:textId="6B325088" w:rsidR="00D22394" w:rsidRDefault="00D22394"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27</w:t>
                      </w:r>
                      <w:r w:rsidRPr="00D22394">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-31</w:t>
                      </w:r>
                      <w:r w:rsidRPr="00D22394">
                        <w:rPr>
                          <w:rFonts w:ascii="Trebuchet MS" w:hAnsi="Trebuchet MS"/>
                          <w:color w:val="FFFFFF" w:themeColor="background1"/>
                          <w:sz w:val="20"/>
                          <w:szCs w:val="20"/>
                          <w:vertAlign w:val="superscript"/>
                        </w:rPr>
                        <w:t>st</w:t>
                      </w:r>
                      <w:r>
                        <w:rPr>
                          <w:rFonts w:ascii="Trebuchet MS" w:hAnsi="Trebuchet MS"/>
                          <w:color w:val="FFFFFF" w:themeColor="background1"/>
                          <w:sz w:val="20"/>
                          <w:szCs w:val="20"/>
                        </w:rPr>
                        <w:tab/>
                        <w:t>Half Term break</w:t>
                      </w:r>
                    </w:p>
                    <w:p w14:paraId="044861F4" w14:textId="77777777" w:rsidR="006B13B1" w:rsidRDefault="006B13B1" w:rsidP="006B13B1">
                      <w:pPr>
                        <w:tabs>
                          <w:tab w:val="left" w:pos="851"/>
                        </w:tabs>
                        <w:spacing w:line="220" w:lineRule="exact"/>
                        <w:jc w:val="both"/>
                        <w:rPr>
                          <w:rFonts w:ascii="Trebuchet MS" w:hAnsi="Trebuchet MS"/>
                          <w:color w:val="FFFFFF" w:themeColor="background1"/>
                          <w:sz w:val="20"/>
                          <w:szCs w:val="20"/>
                        </w:rPr>
                      </w:pPr>
                    </w:p>
                    <w:p w14:paraId="312327E8" w14:textId="2CBEC2C1" w:rsidR="00D22394" w:rsidRDefault="00D22394" w:rsidP="00044615">
                      <w:pPr>
                        <w:tabs>
                          <w:tab w:val="left" w:pos="851"/>
                        </w:tabs>
                        <w:spacing w:line="220" w:lineRule="exact"/>
                        <w:ind w:left="851" w:hanging="851"/>
                        <w:jc w:val="both"/>
                        <w:rPr>
                          <w:rFonts w:ascii="Trebuchet MS" w:hAnsi="Trebuchet MS"/>
                          <w:color w:val="FFFFFF" w:themeColor="background1"/>
                          <w:sz w:val="20"/>
                          <w:szCs w:val="20"/>
                        </w:rPr>
                      </w:pPr>
                    </w:p>
                    <w:p w14:paraId="2D4226ED" w14:textId="61150F24" w:rsidR="00D22394" w:rsidRPr="00D22394" w:rsidRDefault="00D22394" w:rsidP="00044615">
                      <w:pPr>
                        <w:tabs>
                          <w:tab w:val="left" w:pos="851"/>
                        </w:tabs>
                        <w:spacing w:line="220" w:lineRule="exact"/>
                        <w:ind w:left="851" w:hanging="851"/>
                        <w:jc w:val="both"/>
                        <w:rPr>
                          <w:rFonts w:ascii="Trebuchet MS" w:hAnsi="Trebuchet MS"/>
                          <w:b/>
                          <w:color w:val="FFFFFF" w:themeColor="background1"/>
                          <w:sz w:val="20"/>
                          <w:szCs w:val="20"/>
                        </w:rPr>
                      </w:pPr>
                      <w:r w:rsidRPr="00D22394">
                        <w:rPr>
                          <w:rFonts w:ascii="Trebuchet MS" w:hAnsi="Trebuchet MS"/>
                          <w:b/>
                          <w:color w:val="FFFFFF" w:themeColor="background1"/>
                          <w:sz w:val="20"/>
                          <w:szCs w:val="20"/>
                        </w:rPr>
                        <w:t>June</w:t>
                      </w:r>
                    </w:p>
                    <w:p w14:paraId="7FF2D37B" w14:textId="3D210AE7" w:rsidR="00D22394" w:rsidRPr="00D22394" w:rsidRDefault="00D22394" w:rsidP="00044615">
                      <w:pPr>
                        <w:tabs>
                          <w:tab w:val="left" w:pos="851"/>
                        </w:tabs>
                        <w:spacing w:line="220" w:lineRule="exact"/>
                        <w:ind w:left="851" w:hanging="851"/>
                        <w:jc w:val="both"/>
                        <w:rPr>
                          <w:rFonts w:ascii="Trebuchet MS" w:hAnsi="Trebuchet MS"/>
                          <w:color w:val="FFFFFF" w:themeColor="background1"/>
                          <w:sz w:val="18"/>
                          <w:szCs w:val="18"/>
                        </w:rPr>
                      </w:pPr>
                      <w:r>
                        <w:rPr>
                          <w:rFonts w:ascii="Trebuchet MS" w:hAnsi="Trebuchet MS"/>
                          <w:color w:val="FFFFFF" w:themeColor="background1"/>
                          <w:sz w:val="20"/>
                          <w:szCs w:val="20"/>
                        </w:rPr>
                        <w:t>3</w:t>
                      </w:r>
                      <w:r w:rsidRPr="00D22394">
                        <w:rPr>
                          <w:rFonts w:ascii="Trebuchet MS" w:hAnsi="Trebuchet MS"/>
                          <w:color w:val="FFFFFF" w:themeColor="background1"/>
                          <w:sz w:val="20"/>
                          <w:szCs w:val="20"/>
                          <w:vertAlign w:val="superscript"/>
                        </w:rPr>
                        <w:t>rd</w:t>
                      </w:r>
                      <w:r>
                        <w:rPr>
                          <w:rFonts w:ascii="Trebuchet MS" w:hAnsi="Trebuchet MS"/>
                          <w:color w:val="FFFFFF" w:themeColor="background1"/>
                          <w:sz w:val="20"/>
                          <w:szCs w:val="20"/>
                        </w:rPr>
                        <w:tab/>
                        <w:t xml:space="preserve">INSET Day. </w:t>
                      </w:r>
                      <w:r w:rsidRPr="00D22394">
                        <w:rPr>
                          <w:rFonts w:ascii="Trebuchet MS" w:hAnsi="Trebuchet MS"/>
                          <w:color w:val="FFFFFF" w:themeColor="background1"/>
                          <w:sz w:val="18"/>
                          <w:szCs w:val="18"/>
                        </w:rPr>
                        <w:t>School closed to the children</w:t>
                      </w:r>
                    </w:p>
                    <w:p w14:paraId="1F04E122" w14:textId="2F14DEAB" w:rsidR="00D41109" w:rsidRDefault="00D22394"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6</w:t>
                      </w:r>
                      <w:r w:rsidRPr="00D22394">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t>Year 1 Summer Trip</w:t>
                      </w:r>
                    </w:p>
                    <w:p w14:paraId="4EAF17DE" w14:textId="3FB93C0E" w:rsidR="00F76811" w:rsidRDefault="00F76811"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24</w:t>
                      </w:r>
                      <w:r w:rsidRPr="00F76811">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t xml:space="preserve">Reception Sports </w:t>
                      </w:r>
                      <w:r w:rsidR="00044615">
                        <w:rPr>
                          <w:rFonts w:ascii="Trebuchet MS" w:hAnsi="Trebuchet MS"/>
                          <w:color w:val="FFFFFF" w:themeColor="background1"/>
                          <w:sz w:val="20"/>
                          <w:szCs w:val="20"/>
                        </w:rPr>
                        <w:t>Morning</w:t>
                      </w:r>
                    </w:p>
                    <w:p w14:paraId="208C9C98" w14:textId="60418A61" w:rsidR="00F76811" w:rsidRDefault="00F76811" w:rsidP="00044615">
                      <w:pPr>
                        <w:tabs>
                          <w:tab w:val="left" w:pos="851"/>
                        </w:tabs>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28</w:t>
                      </w:r>
                      <w:r w:rsidRPr="00F76811">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t xml:space="preserve">Year 1 Sports </w:t>
                      </w:r>
                      <w:r w:rsidR="00044615">
                        <w:rPr>
                          <w:rFonts w:ascii="Trebuchet MS" w:hAnsi="Trebuchet MS"/>
                          <w:color w:val="FFFFFF" w:themeColor="background1"/>
                          <w:sz w:val="20"/>
                          <w:szCs w:val="20"/>
                        </w:rPr>
                        <w:t>Morning</w:t>
                      </w:r>
                    </w:p>
                    <w:p w14:paraId="7B44F0F6" w14:textId="77777777" w:rsidR="00ED0BD1" w:rsidRDefault="00ED0BD1" w:rsidP="00044615">
                      <w:pPr>
                        <w:tabs>
                          <w:tab w:val="left" w:pos="851"/>
                        </w:tabs>
                        <w:ind w:left="851" w:hanging="851"/>
                        <w:jc w:val="both"/>
                        <w:rPr>
                          <w:rFonts w:ascii="Trebuchet MS" w:hAnsi="Trebuchet MS"/>
                          <w:color w:val="FFFFFF" w:themeColor="background1"/>
                          <w:sz w:val="20"/>
                          <w:szCs w:val="20"/>
                        </w:rPr>
                      </w:pPr>
                    </w:p>
                    <w:p w14:paraId="7C93D4BE" w14:textId="0D692D05" w:rsidR="00F76811" w:rsidRPr="00F76811" w:rsidRDefault="00F76811" w:rsidP="00044615">
                      <w:pPr>
                        <w:tabs>
                          <w:tab w:val="left" w:pos="851"/>
                        </w:tabs>
                        <w:spacing w:line="220" w:lineRule="exact"/>
                        <w:ind w:left="851" w:hanging="851"/>
                        <w:jc w:val="both"/>
                        <w:rPr>
                          <w:rFonts w:ascii="Trebuchet MS" w:hAnsi="Trebuchet MS"/>
                          <w:b/>
                          <w:color w:val="FFFFFF" w:themeColor="background1"/>
                          <w:sz w:val="20"/>
                          <w:szCs w:val="20"/>
                        </w:rPr>
                      </w:pPr>
                      <w:r w:rsidRPr="00F76811">
                        <w:rPr>
                          <w:rFonts w:ascii="Trebuchet MS" w:hAnsi="Trebuchet MS"/>
                          <w:b/>
                          <w:color w:val="FFFFFF" w:themeColor="background1"/>
                          <w:sz w:val="20"/>
                          <w:szCs w:val="20"/>
                        </w:rPr>
                        <w:t>July</w:t>
                      </w:r>
                    </w:p>
                    <w:p w14:paraId="16F0D330" w14:textId="4041BB8E" w:rsidR="00F76811" w:rsidRDefault="00F76811"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1</w:t>
                      </w:r>
                      <w:r w:rsidRPr="00F76811">
                        <w:rPr>
                          <w:rFonts w:ascii="Trebuchet MS" w:hAnsi="Trebuchet MS"/>
                          <w:color w:val="FFFFFF" w:themeColor="background1"/>
                          <w:sz w:val="20"/>
                          <w:szCs w:val="20"/>
                          <w:vertAlign w:val="superscript"/>
                        </w:rPr>
                        <w:t>st</w:t>
                      </w:r>
                      <w:r>
                        <w:rPr>
                          <w:rFonts w:ascii="Trebuchet MS" w:hAnsi="Trebuchet MS"/>
                          <w:color w:val="FFFFFF" w:themeColor="background1"/>
                          <w:sz w:val="20"/>
                          <w:szCs w:val="20"/>
                        </w:rPr>
                        <w:tab/>
                        <w:t xml:space="preserve">Year 2 Sports </w:t>
                      </w:r>
                      <w:r w:rsidR="00044615">
                        <w:rPr>
                          <w:rFonts w:ascii="Trebuchet MS" w:hAnsi="Trebuchet MS"/>
                          <w:color w:val="FFFFFF" w:themeColor="background1"/>
                          <w:sz w:val="20"/>
                          <w:szCs w:val="20"/>
                        </w:rPr>
                        <w:t>Morning</w:t>
                      </w:r>
                    </w:p>
                    <w:p w14:paraId="34C50197" w14:textId="12973394" w:rsidR="00044615" w:rsidRDefault="00044615"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9</w:t>
                      </w:r>
                      <w:r w:rsidRPr="00044615">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t>Year 2 Performance to Parent/</w:t>
                      </w:r>
                      <w:proofErr w:type="spellStart"/>
                      <w:r>
                        <w:rPr>
                          <w:rFonts w:ascii="Trebuchet MS" w:hAnsi="Trebuchet MS"/>
                          <w:color w:val="FFFFFF" w:themeColor="background1"/>
                          <w:sz w:val="20"/>
                          <w:szCs w:val="20"/>
                        </w:rPr>
                        <w:t>Carers</w:t>
                      </w:r>
                      <w:proofErr w:type="spellEnd"/>
                    </w:p>
                    <w:p w14:paraId="4DA26D73" w14:textId="3A79E800" w:rsidR="00044615" w:rsidRDefault="00044615"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10</w:t>
                      </w:r>
                      <w:r w:rsidRPr="00044615">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t>Year 2 Performance to Parent/</w:t>
                      </w:r>
                      <w:proofErr w:type="spellStart"/>
                      <w:r>
                        <w:rPr>
                          <w:rFonts w:ascii="Trebuchet MS" w:hAnsi="Trebuchet MS"/>
                          <w:color w:val="FFFFFF" w:themeColor="background1"/>
                          <w:sz w:val="20"/>
                          <w:szCs w:val="20"/>
                        </w:rPr>
                        <w:t>Carers</w:t>
                      </w:r>
                      <w:proofErr w:type="spellEnd"/>
                    </w:p>
                    <w:p w14:paraId="71C62475" w14:textId="0A3EC3CC" w:rsidR="004C3D37" w:rsidRDefault="004C3D37"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11</w:t>
                      </w:r>
                      <w:r w:rsidRPr="004C3D37">
                        <w:rPr>
                          <w:rFonts w:ascii="Trebuchet MS" w:hAnsi="Trebuchet MS"/>
                          <w:color w:val="FFFFFF" w:themeColor="background1"/>
                          <w:sz w:val="20"/>
                          <w:szCs w:val="20"/>
                          <w:vertAlign w:val="superscript"/>
                        </w:rPr>
                        <w:t>th</w:t>
                      </w:r>
                      <w:r>
                        <w:rPr>
                          <w:rFonts w:ascii="Trebuchet MS" w:hAnsi="Trebuchet MS"/>
                          <w:color w:val="FFFFFF" w:themeColor="background1"/>
                          <w:sz w:val="20"/>
                          <w:szCs w:val="20"/>
                        </w:rPr>
                        <w:tab/>
                        <w:t>3.15-4.00pm Open Afternoon</w:t>
                      </w:r>
                    </w:p>
                    <w:p w14:paraId="24EA0F06" w14:textId="1A7FE642" w:rsidR="00955964" w:rsidRDefault="00955964" w:rsidP="00044615">
                      <w:pPr>
                        <w:tabs>
                          <w:tab w:val="left" w:pos="851"/>
                        </w:tabs>
                        <w:spacing w:line="220" w:lineRule="exact"/>
                        <w:ind w:left="851" w:hanging="851"/>
                        <w:jc w:val="both"/>
                        <w:rPr>
                          <w:rFonts w:ascii="Trebuchet MS" w:hAnsi="Trebuchet MS"/>
                          <w:color w:val="FFFFFF" w:themeColor="background1"/>
                          <w:sz w:val="20"/>
                          <w:szCs w:val="20"/>
                        </w:rPr>
                      </w:pPr>
                      <w:r>
                        <w:rPr>
                          <w:rFonts w:ascii="Trebuchet MS" w:hAnsi="Trebuchet MS"/>
                          <w:color w:val="FFFFFF" w:themeColor="background1"/>
                          <w:sz w:val="20"/>
                          <w:szCs w:val="20"/>
                        </w:rPr>
                        <w:t>23</w:t>
                      </w:r>
                      <w:r w:rsidRPr="00955964">
                        <w:rPr>
                          <w:rFonts w:ascii="Trebuchet MS" w:hAnsi="Trebuchet MS"/>
                          <w:color w:val="FFFFFF" w:themeColor="background1"/>
                          <w:sz w:val="20"/>
                          <w:szCs w:val="20"/>
                          <w:vertAlign w:val="superscript"/>
                        </w:rPr>
                        <w:t>rd</w:t>
                      </w:r>
                      <w:r>
                        <w:rPr>
                          <w:rFonts w:ascii="Trebuchet MS" w:hAnsi="Trebuchet MS"/>
                          <w:color w:val="FFFFFF" w:themeColor="background1"/>
                          <w:sz w:val="20"/>
                          <w:szCs w:val="20"/>
                        </w:rPr>
                        <w:tab/>
                        <w:t>Last Day of Term</w:t>
                      </w:r>
                    </w:p>
                    <w:p w14:paraId="2CA52ADF" w14:textId="77777777" w:rsidR="0096305E" w:rsidRDefault="0096305E" w:rsidP="000B062C">
                      <w:pPr>
                        <w:tabs>
                          <w:tab w:val="left" w:pos="851"/>
                        </w:tabs>
                        <w:spacing w:line="220" w:lineRule="exact"/>
                        <w:ind w:left="851" w:hanging="851"/>
                        <w:rPr>
                          <w:rFonts w:ascii="Trebuchet MS" w:hAnsi="Trebuchet MS"/>
                          <w:color w:val="FFFFFF" w:themeColor="background1"/>
                          <w:sz w:val="20"/>
                          <w:szCs w:val="20"/>
                        </w:rPr>
                      </w:pPr>
                    </w:p>
                    <w:p w14:paraId="3B09FA1B" w14:textId="77777777" w:rsidR="0096305E" w:rsidRDefault="0096305E" w:rsidP="000B062C">
                      <w:pPr>
                        <w:tabs>
                          <w:tab w:val="left" w:pos="851"/>
                        </w:tabs>
                        <w:spacing w:line="220" w:lineRule="exact"/>
                        <w:ind w:left="851" w:hanging="851"/>
                        <w:rPr>
                          <w:rFonts w:ascii="Trebuchet MS" w:hAnsi="Trebuchet MS"/>
                          <w:color w:val="FFFFFF" w:themeColor="background1"/>
                          <w:sz w:val="20"/>
                          <w:szCs w:val="20"/>
                        </w:rPr>
                      </w:pPr>
                    </w:p>
                    <w:p w14:paraId="1A61024D" w14:textId="77777777" w:rsidR="00354A48" w:rsidRDefault="00354A48" w:rsidP="000B062C">
                      <w:pPr>
                        <w:tabs>
                          <w:tab w:val="left" w:pos="851"/>
                        </w:tabs>
                        <w:spacing w:line="220" w:lineRule="exact"/>
                        <w:ind w:left="851" w:hanging="851"/>
                        <w:rPr>
                          <w:rFonts w:ascii="Trebuchet MS" w:hAnsi="Trebuchet MS"/>
                          <w:color w:val="FFFFFF" w:themeColor="background1"/>
                          <w:sz w:val="20"/>
                          <w:szCs w:val="20"/>
                        </w:rPr>
                      </w:pPr>
                    </w:p>
                    <w:p w14:paraId="11BEF8E3" w14:textId="366631CC" w:rsidR="00354A48" w:rsidRDefault="00354A48" w:rsidP="000B062C">
                      <w:pPr>
                        <w:tabs>
                          <w:tab w:val="left" w:pos="851"/>
                        </w:tabs>
                        <w:spacing w:line="220" w:lineRule="exact"/>
                        <w:ind w:left="851" w:hanging="851"/>
                        <w:rPr>
                          <w:rFonts w:ascii="Trebuchet MS" w:hAnsi="Trebuchet MS"/>
                          <w:color w:val="FFFFFF" w:themeColor="background1"/>
                          <w:sz w:val="20"/>
                          <w:szCs w:val="20"/>
                        </w:rPr>
                      </w:pPr>
                    </w:p>
                    <w:p w14:paraId="63353758" w14:textId="77777777" w:rsidR="00211C63" w:rsidRPr="000B062C" w:rsidRDefault="00211C63" w:rsidP="000B062C">
                      <w:pPr>
                        <w:tabs>
                          <w:tab w:val="left" w:pos="851"/>
                        </w:tabs>
                        <w:spacing w:line="220" w:lineRule="exact"/>
                        <w:ind w:left="851" w:hanging="851"/>
                        <w:rPr>
                          <w:rFonts w:ascii="Trebuchet MS" w:hAnsi="Trebuchet MS"/>
                          <w:color w:val="FFFFFF" w:themeColor="background1"/>
                          <w:sz w:val="20"/>
                          <w:szCs w:val="20"/>
                        </w:rPr>
                      </w:pPr>
                    </w:p>
                    <w:p w14:paraId="15011898" w14:textId="3ACD88FF" w:rsidR="00BB689D" w:rsidRDefault="00BB689D" w:rsidP="003B44E9"/>
                  </w:txbxContent>
                </v:textbox>
                <w10:wrap anchorx="margin" anchory="page"/>
              </v:shape>
            </w:pict>
          </mc:Fallback>
        </mc:AlternateContent>
      </w:r>
    </w:p>
    <w:p w14:paraId="4CA8E369" w14:textId="19A1CE5E" w:rsidR="00F1634A" w:rsidRDefault="00F1634A" w:rsidP="00F1634A">
      <w:pPr>
        <w:tabs>
          <w:tab w:val="left" w:pos="4548"/>
        </w:tabs>
      </w:pPr>
    </w:p>
    <w:p w14:paraId="4391973D" w14:textId="01117791" w:rsidR="00F429DE" w:rsidRPr="00D51750" w:rsidRDefault="006F03E1" w:rsidP="00F429DE">
      <w:pPr>
        <w:rPr>
          <w:rFonts w:ascii="Trebuchet MS" w:hAnsi="Trebuchet MS" w:cs="Helvetica"/>
          <w:sz w:val="20"/>
          <w:szCs w:val="20"/>
          <w:shd w:val="clear" w:color="auto" w:fill="FFFFFF" w:themeFill="background1"/>
        </w:rPr>
      </w:pPr>
      <w:r>
        <w:rPr>
          <w:noProof/>
          <w:lang w:val="en-GB" w:eastAsia="en-GB"/>
        </w:rPr>
        <mc:AlternateContent>
          <mc:Choice Requires="wps">
            <w:drawing>
              <wp:anchor distT="45720" distB="45720" distL="114300" distR="114300" simplePos="0" relativeHeight="252943360" behindDoc="0" locked="0" layoutInCell="1" allowOverlap="1" wp14:anchorId="34F29BE4" wp14:editId="3F8FFE0B">
                <wp:simplePos x="0" y="0"/>
                <wp:positionH relativeFrom="column">
                  <wp:posOffset>4857750</wp:posOffset>
                </wp:positionH>
                <wp:positionV relativeFrom="paragraph">
                  <wp:posOffset>8255</wp:posOffset>
                </wp:positionV>
                <wp:extent cx="2114550" cy="2162175"/>
                <wp:effectExtent l="0" t="0" r="19050" b="2857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162175"/>
                        </a:xfrm>
                        <a:prstGeom prst="rect">
                          <a:avLst/>
                        </a:prstGeom>
                        <a:solidFill>
                          <a:srgbClr val="FFFFFF"/>
                        </a:solidFill>
                        <a:ln w="9525">
                          <a:solidFill>
                            <a:schemeClr val="bg1"/>
                          </a:solidFill>
                          <a:miter lim="800000"/>
                          <a:headEnd/>
                          <a:tailEnd/>
                        </a:ln>
                      </wps:spPr>
                      <wps:txbx>
                        <w:txbxContent>
                          <w:p w14:paraId="7266C98E" w14:textId="77777777" w:rsidR="00BB689D" w:rsidRDefault="00BB689D" w:rsidP="0086267D">
                            <w:pPr>
                              <w:spacing w:after="120"/>
                              <w:ind w:left="-142"/>
                              <w:jc w:val="center"/>
                              <w:rPr>
                                <w:rFonts w:ascii="Monotype Corsiva" w:hAnsi="Monotype Corsiva"/>
                                <w:b/>
                                <w:color w:val="00B050"/>
                                <w:sz w:val="36"/>
                                <w:szCs w:val="36"/>
                              </w:rPr>
                            </w:pPr>
                            <w:r w:rsidRPr="000108B8">
                              <w:rPr>
                                <w:rFonts w:ascii="Monotype Corsiva" w:hAnsi="Monotype Corsiva"/>
                                <w:b/>
                                <w:color w:val="00B050"/>
                                <w:sz w:val="36"/>
                                <w:szCs w:val="36"/>
                              </w:rPr>
                              <w:t>Assembly Theme</w:t>
                            </w:r>
                          </w:p>
                          <w:p w14:paraId="485457EE" w14:textId="44BF9DC6" w:rsidR="007E504B" w:rsidRDefault="00BB689D" w:rsidP="000069CB">
                            <w:pPr>
                              <w:spacing w:after="120"/>
                              <w:jc w:val="center"/>
                              <w:rPr>
                                <w:rFonts w:ascii="Trebuchet MS" w:hAnsi="Trebuchet MS" w:cstheme="minorHAnsi"/>
                                <w:sz w:val="20"/>
                                <w:szCs w:val="20"/>
                              </w:rPr>
                            </w:pPr>
                            <w:r w:rsidRPr="00704F93">
                              <w:rPr>
                                <w:rFonts w:ascii="Trebuchet MS" w:hAnsi="Trebuchet MS" w:cstheme="minorHAnsi"/>
                                <w:sz w:val="20"/>
                                <w:szCs w:val="20"/>
                              </w:rPr>
                              <w:t xml:space="preserve">The assembly theme for </w:t>
                            </w:r>
                            <w:r w:rsidR="00C512B2">
                              <w:rPr>
                                <w:rFonts w:ascii="Trebuchet MS" w:hAnsi="Trebuchet MS" w:cstheme="minorHAnsi"/>
                                <w:sz w:val="20"/>
                                <w:szCs w:val="20"/>
                              </w:rPr>
                              <w:t>next week will</w:t>
                            </w:r>
                            <w:r>
                              <w:rPr>
                                <w:rFonts w:ascii="Trebuchet MS" w:hAnsi="Trebuchet MS" w:cstheme="minorHAnsi"/>
                                <w:sz w:val="20"/>
                                <w:szCs w:val="20"/>
                              </w:rPr>
                              <w:t xml:space="preserve"> be</w:t>
                            </w:r>
                            <w:r w:rsidRPr="00704F93">
                              <w:rPr>
                                <w:rFonts w:ascii="Trebuchet MS" w:hAnsi="Trebuchet MS" w:cstheme="minorHAnsi"/>
                                <w:sz w:val="20"/>
                                <w:szCs w:val="20"/>
                              </w:rPr>
                              <w:t>:</w:t>
                            </w:r>
                            <w:r w:rsidR="007E504B">
                              <w:rPr>
                                <w:rFonts w:ascii="Trebuchet MS" w:hAnsi="Trebuchet MS" w:cstheme="minorHAnsi"/>
                                <w:sz w:val="20"/>
                                <w:szCs w:val="20"/>
                              </w:rPr>
                              <w:t xml:space="preserve"> </w:t>
                            </w:r>
                          </w:p>
                          <w:p w14:paraId="061483AF" w14:textId="3892FE75" w:rsidR="00B5622F" w:rsidRDefault="003B57E3" w:rsidP="000069CB">
                            <w:pPr>
                              <w:spacing w:after="120"/>
                              <w:jc w:val="center"/>
                              <w:rPr>
                                <w:rFonts w:ascii="Trebuchet MS" w:hAnsi="Trebuchet MS"/>
                                <w:b/>
                                <w:sz w:val="20"/>
                                <w:szCs w:val="20"/>
                              </w:rPr>
                            </w:pPr>
                            <w:r w:rsidRPr="003B57E3">
                              <w:rPr>
                                <w:rFonts w:ascii="Trebuchet MS" w:hAnsi="Trebuchet MS"/>
                                <w:b/>
                                <w:sz w:val="20"/>
                                <w:szCs w:val="20"/>
                              </w:rPr>
                              <w:t>Bike and Scooter Safety</w:t>
                            </w:r>
                          </w:p>
                          <w:p w14:paraId="7A38A964" w14:textId="70E8563C" w:rsidR="00935D01" w:rsidRDefault="00935D01" w:rsidP="000069CB">
                            <w:pPr>
                              <w:spacing w:after="120"/>
                              <w:jc w:val="center"/>
                              <w:rPr>
                                <w:rFonts w:ascii="Trebuchet MS" w:hAnsi="Trebuchet MS"/>
                                <w:b/>
                                <w:sz w:val="20"/>
                                <w:szCs w:val="20"/>
                              </w:rPr>
                            </w:pPr>
                            <w:r>
                              <w:rPr>
                                <w:noProof/>
                              </w:rPr>
                              <w:drawing>
                                <wp:inline distT="0" distB="0" distL="0" distR="0" wp14:anchorId="1C413D93" wp14:editId="2636DDEA">
                                  <wp:extent cx="2075180" cy="1257685"/>
                                  <wp:effectExtent l="0" t="0" r="1270" b="0"/>
                                  <wp:docPr id="1" name="Picture 1" descr="33,969 Scooter Kid Images, Stock Photos, 3D obje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3,969 Scooter Kid Images, Stock Photos, 3D objects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75180" cy="1257685"/>
                                          </a:xfrm>
                                          <a:prstGeom prst="rect">
                                            <a:avLst/>
                                          </a:prstGeom>
                                          <a:noFill/>
                                          <a:ln>
                                            <a:noFill/>
                                          </a:ln>
                                        </pic:spPr>
                                      </pic:pic>
                                    </a:graphicData>
                                  </a:graphic>
                                </wp:inline>
                              </w:drawing>
                            </w:r>
                          </w:p>
                          <w:p w14:paraId="26B65A38" w14:textId="77777777" w:rsidR="003B57E3" w:rsidRPr="003B57E3" w:rsidRDefault="003B57E3" w:rsidP="000069CB">
                            <w:pPr>
                              <w:spacing w:after="120"/>
                              <w:jc w:val="center"/>
                              <w:rPr>
                                <w:rFonts w:ascii="Trebuchet MS" w:hAnsi="Trebuchet MS" w:cstheme="minorHAnsi"/>
                                <w:b/>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
            <w:pict>
              <v:shape w14:anchorId="34F29BE4" id="_x0000_s1034" type="#_x0000_t202" style="position:absolute;margin-left:382.5pt;margin-top:.65pt;width:166.5pt;height:170.25pt;z-index:25294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" strokecolor="white [3212]">
                <v:textbox>
                  <w:txbxContent>
                    <w:p w14:paraId="7266C98E" w14:textId="77777777" w:rsidR="00BB689D" w:rsidRDefault="00BB689D" w:rsidP="0086267D">
                      <w:pPr>
                        <w:spacing w:after="120"/>
                        <w:ind w:left="-142"/>
                        <w:jc w:val="center"/>
                        <w:rPr>
                          <w:rFonts w:ascii="Monotype Corsiva" w:hAnsi="Monotype Corsiva"/>
                          <w:b/>
                          <w:color w:val="00B050"/>
                          <w:sz w:val="36"/>
                          <w:szCs w:val="36"/>
                        </w:rPr>
                      </w:pPr>
                      <w:r w:rsidRPr="000108B8">
                        <w:rPr>
                          <w:rFonts w:ascii="Monotype Corsiva" w:hAnsi="Monotype Corsiva"/>
                          <w:b/>
                          <w:color w:val="00B050"/>
                          <w:sz w:val="36"/>
                          <w:szCs w:val="36"/>
                        </w:rPr>
                        <w:t>Assembly Theme</w:t>
                      </w:r>
                    </w:p>
                    <w:p w14:paraId="485457EE" w14:textId="44BF9DC6" w:rsidR="007E504B" w:rsidRDefault="00BB689D" w:rsidP="000069CB">
                      <w:pPr>
                        <w:spacing w:after="120"/>
                        <w:jc w:val="center"/>
                        <w:rPr>
                          <w:rFonts w:ascii="Trebuchet MS" w:hAnsi="Trebuchet MS" w:cstheme="minorHAnsi"/>
                          <w:sz w:val="20"/>
                          <w:szCs w:val="20"/>
                        </w:rPr>
                      </w:pPr>
                      <w:r w:rsidRPr="00704F93">
                        <w:rPr>
                          <w:rFonts w:ascii="Trebuchet MS" w:hAnsi="Trebuchet MS" w:cstheme="minorHAnsi"/>
                          <w:sz w:val="20"/>
                          <w:szCs w:val="20"/>
                        </w:rPr>
                        <w:t xml:space="preserve">The assembly theme for </w:t>
                      </w:r>
                      <w:r w:rsidR="00C512B2">
                        <w:rPr>
                          <w:rFonts w:ascii="Trebuchet MS" w:hAnsi="Trebuchet MS" w:cstheme="minorHAnsi"/>
                          <w:sz w:val="20"/>
                          <w:szCs w:val="20"/>
                        </w:rPr>
                        <w:t>next week will</w:t>
                      </w:r>
                      <w:r>
                        <w:rPr>
                          <w:rFonts w:ascii="Trebuchet MS" w:hAnsi="Trebuchet MS" w:cstheme="minorHAnsi"/>
                          <w:sz w:val="20"/>
                          <w:szCs w:val="20"/>
                        </w:rPr>
                        <w:t xml:space="preserve"> be</w:t>
                      </w:r>
                      <w:r w:rsidRPr="00704F93">
                        <w:rPr>
                          <w:rFonts w:ascii="Trebuchet MS" w:hAnsi="Trebuchet MS" w:cstheme="minorHAnsi"/>
                          <w:sz w:val="20"/>
                          <w:szCs w:val="20"/>
                        </w:rPr>
                        <w:t>:</w:t>
                      </w:r>
                      <w:r w:rsidR="007E504B">
                        <w:rPr>
                          <w:rFonts w:ascii="Trebuchet MS" w:hAnsi="Trebuchet MS" w:cstheme="minorHAnsi"/>
                          <w:sz w:val="20"/>
                          <w:szCs w:val="20"/>
                        </w:rPr>
                        <w:t xml:space="preserve"> </w:t>
                      </w:r>
                    </w:p>
                    <w:p w14:paraId="061483AF" w14:textId="3892FE75" w:rsidR="00B5622F" w:rsidRDefault="003B57E3" w:rsidP="000069CB">
                      <w:pPr>
                        <w:spacing w:after="120"/>
                        <w:jc w:val="center"/>
                        <w:rPr>
                          <w:rFonts w:ascii="Trebuchet MS" w:hAnsi="Trebuchet MS"/>
                          <w:b/>
                          <w:sz w:val="20"/>
                          <w:szCs w:val="20"/>
                        </w:rPr>
                      </w:pPr>
                      <w:r w:rsidRPr="003B57E3">
                        <w:rPr>
                          <w:rFonts w:ascii="Trebuchet MS" w:hAnsi="Trebuchet MS"/>
                          <w:b/>
                          <w:sz w:val="20"/>
                          <w:szCs w:val="20"/>
                        </w:rPr>
                        <w:t>Bike and Scooter Safety</w:t>
                      </w:r>
                    </w:p>
                    <w:p w14:paraId="7A38A964" w14:textId="70E8563C" w:rsidR="00935D01" w:rsidRDefault="00935D01" w:rsidP="000069CB">
                      <w:pPr>
                        <w:spacing w:after="120"/>
                        <w:jc w:val="center"/>
                        <w:rPr>
                          <w:rFonts w:ascii="Trebuchet MS" w:hAnsi="Trebuchet MS"/>
                          <w:b/>
                          <w:sz w:val="20"/>
                          <w:szCs w:val="20"/>
                        </w:rPr>
                      </w:pPr>
                      <w:r>
                        <w:rPr>
                          <w:noProof/>
                        </w:rPr>
                        <w:drawing>
                          <wp:inline distT="0" distB="0" distL="0" distR="0" wp14:anchorId="1C413D93" wp14:editId="2636DDEA">
                            <wp:extent cx="2075180" cy="1257685"/>
                            <wp:effectExtent l="0" t="0" r="1270" b="0"/>
                            <wp:docPr id="1" name="Picture 1" descr="33,969 Scooter Kid Images, Stock Photos, 3D obje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3,969 Scooter Kid Images, Stock Photos, 3D objects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75180" cy="1257685"/>
                                    </a:xfrm>
                                    <a:prstGeom prst="rect">
                                      <a:avLst/>
                                    </a:prstGeom>
                                    <a:noFill/>
                                    <a:ln>
                                      <a:noFill/>
                                    </a:ln>
                                  </pic:spPr>
                                </pic:pic>
                              </a:graphicData>
                            </a:graphic>
                          </wp:inline>
                        </w:drawing>
                      </w:r>
                    </w:p>
                    <w:p w14:paraId="26B65A38" w14:textId="77777777" w:rsidR="003B57E3" w:rsidRPr="003B57E3" w:rsidRDefault="003B57E3" w:rsidP="000069CB">
                      <w:pPr>
                        <w:spacing w:after="120"/>
                        <w:jc w:val="center"/>
                        <w:rPr>
                          <w:rFonts w:ascii="Trebuchet MS" w:hAnsi="Trebuchet MS" w:cstheme="minorHAnsi"/>
                          <w:b/>
                          <w:sz w:val="20"/>
                          <w:szCs w:val="20"/>
                        </w:rPr>
                      </w:pPr>
                    </w:p>
                  </w:txbxContent>
                </v:textbox>
                <w10:wrap type="square"/>
              </v:shape>
            </w:pict>
          </mc:Fallback>
        </mc:AlternateContent>
      </w:r>
    </w:p>
    <w:p w14:paraId="6E2C2501" w14:textId="12A46FBF" w:rsidR="00C42948" w:rsidRPr="00C765A9" w:rsidRDefault="009549AC" w:rsidP="00CF0BE0">
      <w:pPr>
        <w:tabs>
          <w:tab w:val="left" w:pos="4548"/>
        </w:tabs>
        <w:spacing w:after="120"/>
      </w:pPr>
      <w:r>
        <w:rPr>
          <w:noProof/>
          <w:lang w:val="en-GB" w:eastAsia="en-GB"/>
        </w:rPr>
        <mc:AlternateContent>
          <mc:Choice Requires="wps">
            <w:drawing>
              <wp:anchor distT="0" distB="0" distL="114300" distR="114300" simplePos="0" relativeHeight="253268992" behindDoc="0" locked="0" layoutInCell="1" allowOverlap="1" wp14:anchorId="57ECB28C" wp14:editId="0960B720">
                <wp:simplePos x="0" y="0"/>
                <wp:positionH relativeFrom="column">
                  <wp:posOffset>1876425</wp:posOffset>
                </wp:positionH>
                <wp:positionV relativeFrom="paragraph">
                  <wp:posOffset>4585335</wp:posOffset>
                </wp:positionV>
                <wp:extent cx="5153025" cy="4048125"/>
                <wp:effectExtent l="0" t="0" r="28575" b="28575"/>
                <wp:wrapNone/>
                <wp:docPr id="8" name="Text Box 8"/>
                <wp:cNvGraphicFramePr/>
                <a:graphic xmlns:a="http://schemas.openxmlformats.org/drawingml/2006/main">
                  <a:graphicData uri="http://schemas.microsoft.com/office/word/2010/wordprocessingShape">
                    <wps:wsp>
                      <wps:cNvSpPr txBox="1"/>
                      <wps:spPr>
                        <a:xfrm>
                          <a:off x="0" y="0"/>
                          <a:ext cx="5153025" cy="4048125"/>
                        </a:xfrm>
                        <a:prstGeom prst="rect">
                          <a:avLst/>
                        </a:prstGeom>
                        <a:noFill/>
                        <a:ln w="6350">
                          <a:solidFill>
                            <a:schemeClr val="bg1"/>
                          </a:solidFill>
                        </a:ln>
                      </wps:spPr>
                      <wps:txbx>
                        <w:txbxContent>
                          <w:p w14:paraId="70D82D54" w14:textId="5BABC519" w:rsidR="00A62958" w:rsidRPr="00A62958" w:rsidRDefault="00343712" w:rsidP="00343712">
                            <w:pPr>
                              <w:spacing w:after="120"/>
                              <w:jc w:val="center"/>
                              <w:rPr>
                                <w:rFonts w:ascii="Monotype Corsiva" w:hAnsi="Monotype Corsiva"/>
                                <w:b/>
                                <w:color w:val="00B050"/>
                                <w:sz w:val="36"/>
                                <w:szCs w:val="36"/>
                              </w:rPr>
                            </w:pPr>
                            <w:r>
                              <w:rPr>
                                <w:noProof/>
                              </w:rPr>
                              <w:drawing>
                                <wp:inline distT="0" distB="0" distL="0" distR="0" wp14:anchorId="67B54498" wp14:editId="29E3D298">
                                  <wp:extent cx="1466850" cy="817727"/>
                                  <wp:effectExtent l="0" t="0" r="0" b="1905"/>
                                  <wp:docPr id="42" name="Picture 42" descr="Competition Time , Png Download - Logos Gratuit, Transparent Png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petition Time , Png Download - Logos Gratuit, Transparent Png ,  Transparent Png Image - PNGitem"/>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04022" cy="838449"/>
                                          </a:xfrm>
                                          <a:prstGeom prst="rect">
                                            <a:avLst/>
                                          </a:prstGeom>
                                          <a:noFill/>
                                          <a:ln>
                                            <a:noFill/>
                                          </a:ln>
                                        </pic:spPr>
                                      </pic:pic>
                                    </a:graphicData>
                                  </a:graphic>
                                </wp:inline>
                              </w:drawing>
                            </w:r>
                          </w:p>
                          <w:p w14:paraId="1D13C9E2" w14:textId="0E1FEEC5" w:rsidR="00A62958" w:rsidRDefault="00343712" w:rsidP="00343712">
                            <w:pPr>
                              <w:spacing w:after="120"/>
                              <w:jc w:val="center"/>
                              <w:rPr>
                                <w:rFonts w:ascii="Calibri Light" w:hAnsi="Calibri Light" w:cs="Calibri Light"/>
                              </w:rPr>
                            </w:pPr>
                            <w:r w:rsidRPr="00A62958">
                              <w:rPr>
                                <w:rFonts w:ascii="Monotype Corsiva" w:hAnsi="Monotype Corsiva"/>
                                <w:b/>
                                <w:color w:val="00B050"/>
                                <w:sz w:val="36"/>
                                <w:szCs w:val="36"/>
                              </w:rPr>
                              <w:t>Win a Voucher to Spend at the Book Fair</w:t>
                            </w:r>
                          </w:p>
                          <w:p w14:paraId="5FBCD8DD" w14:textId="25D2A514" w:rsidR="00A62958" w:rsidRPr="00A62958" w:rsidRDefault="00A62958" w:rsidP="00A62958">
                            <w:pPr>
                              <w:spacing w:after="120"/>
                              <w:jc w:val="center"/>
                              <w:rPr>
                                <w:rFonts w:ascii="Trebuchet MS" w:hAnsi="Trebuchet MS" w:cs="Calibri Light"/>
                                <w:b/>
                                <w:sz w:val="22"/>
                                <w:szCs w:val="22"/>
                              </w:rPr>
                            </w:pPr>
                            <w:r w:rsidRPr="00A62958">
                              <w:rPr>
                                <w:rFonts w:ascii="Trebuchet MS" w:hAnsi="Trebuchet MS" w:cs="Calibri Light"/>
                                <w:b/>
                                <w:sz w:val="22"/>
                                <w:szCs w:val="22"/>
                              </w:rPr>
                              <w:t>Can you tell your own story?</w:t>
                            </w:r>
                          </w:p>
                          <w:p w14:paraId="6AD8767E" w14:textId="77777777" w:rsidR="00A62958" w:rsidRPr="00A62958" w:rsidRDefault="00A62958" w:rsidP="00A62958">
                            <w:pPr>
                              <w:spacing w:after="120"/>
                              <w:jc w:val="center"/>
                              <w:rPr>
                                <w:rFonts w:ascii="Trebuchet MS" w:hAnsi="Trebuchet MS" w:cs="Calibri Light"/>
                                <w:b/>
                                <w:sz w:val="22"/>
                                <w:szCs w:val="22"/>
                              </w:rPr>
                            </w:pPr>
                            <w:r w:rsidRPr="00A62958">
                              <w:rPr>
                                <w:rFonts w:ascii="Trebuchet MS" w:hAnsi="Trebuchet MS" w:cs="Calibri Light"/>
                                <w:b/>
                                <w:sz w:val="22"/>
                                <w:szCs w:val="22"/>
                              </w:rPr>
                              <w:t>Can you write a story, draw a comic strip or draw pictures you could use to tell a story?</w:t>
                            </w:r>
                          </w:p>
                          <w:p w14:paraId="0D46A24F" w14:textId="3934FEEE" w:rsidR="00A62958" w:rsidRPr="00A62958" w:rsidRDefault="00A62958" w:rsidP="00A62958">
                            <w:pPr>
                              <w:spacing w:after="120"/>
                              <w:jc w:val="both"/>
                              <w:rPr>
                                <w:rFonts w:ascii="Trebuchet MS" w:hAnsi="Trebuchet MS" w:cs="Calibri Light"/>
                                <w:sz w:val="20"/>
                                <w:szCs w:val="20"/>
                              </w:rPr>
                            </w:pPr>
                            <w:r w:rsidRPr="00A62958">
                              <w:rPr>
                                <w:rFonts w:ascii="Trebuchet MS" w:hAnsi="Trebuchet MS" w:cs="Calibri Light"/>
                                <w:sz w:val="20"/>
                                <w:szCs w:val="20"/>
                              </w:rPr>
                              <w:t>We have five £5 book fair voucher prizes to give out for the winning stories. The vouchers can be spent at the school’s Scholastic Book Fair on the 7</w:t>
                            </w:r>
                            <w:r w:rsidRPr="00A62958">
                              <w:rPr>
                                <w:rFonts w:ascii="Trebuchet MS" w:hAnsi="Trebuchet MS" w:cs="Calibri Light"/>
                                <w:sz w:val="20"/>
                                <w:szCs w:val="20"/>
                                <w:vertAlign w:val="superscript"/>
                              </w:rPr>
                              <w:t>th</w:t>
                            </w:r>
                            <w:r w:rsidRPr="00A62958">
                              <w:rPr>
                                <w:rFonts w:ascii="Trebuchet MS" w:hAnsi="Trebuchet MS" w:cs="Calibri Light"/>
                                <w:sz w:val="20"/>
                                <w:szCs w:val="20"/>
                              </w:rPr>
                              <w:t>, 8</w:t>
                            </w:r>
                            <w:r w:rsidRPr="00A62958">
                              <w:rPr>
                                <w:rFonts w:ascii="Trebuchet MS" w:hAnsi="Trebuchet MS" w:cs="Calibri Light"/>
                                <w:sz w:val="20"/>
                                <w:szCs w:val="20"/>
                                <w:vertAlign w:val="superscript"/>
                              </w:rPr>
                              <w:t>th</w:t>
                            </w:r>
                            <w:r w:rsidRPr="00A62958">
                              <w:rPr>
                                <w:rFonts w:ascii="Trebuchet MS" w:hAnsi="Trebuchet MS" w:cs="Calibri Light"/>
                                <w:sz w:val="20"/>
                                <w:szCs w:val="20"/>
                              </w:rPr>
                              <w:t xml:space="preserve"> and 9</w:t>
                            </w:r>
                            <w:r w:rsidRPr="00A62958">
                              <w:rPr>
                                <w:rFonts w:ascii="Trebuchet MS" w:hAnsi="Trebuchet MS" w:cs="Calibri Light"/>
                                <w:sz w:val="20"/>
                                <w:szCs w:val="20"/>
                                <w:vertAlign w:val="superscript"/>
                              </w:rPr>
                              <w:t>th</w:t>
                            </w:r>
                            <w:r>
                              <w:rPr>
                                <w:rFonts w:ascii="Trebuchet MS" w:hAnsi="Trebuchet MS" w:cs="Calibri Light"/>
                                <w:sz w:val="20"/>
                                <w:szCs w:val="20"/>
                              </w:rPr>
                              <w:t> </w:t>
                            </w:r>
                            <w:r w:rsidRPr="00A62958">
                              <w:rPr>
                                <w:rFonts w:ascii="Trebuchet MS" w:hAnsi="Trebuchet MS" w:cs="Calibri Light"/>
                                <w:sz w:val="20"/>
                                <w:szCs w:val="20"/>
                              </w:rPr>
                              <w:t>May.</w:t>
                            </w:r>
                          </w:p>
                          <w:p w14:paraId="69CD5EC7" w14:textId="4E136453" w:rsidR="00A62958" w:rsidRPr="00A62958" w:rsidRDefault="00A62958" w:rsidP="00A62958">
                            <w:pPr>
                              <w:jc w:val="center"/>
                              <w:rPr>
                                <w:rFonts w:ascii="Trebuchet MS" w:hAnsi="Trebuchet MS" w:cs="Calibri Light"/>
                                <w:b/>
                                <w:sz w:val="22"/>
                                <w:szCs w:val="22"/>
                              </w:rPr>
                            </w:pPr>
                            <w:r w:rsidRPr="00A62958">
                              <w:rPr>
                                <w:rFonts w:ascii="Trebuchet MS" w:hAnsi="Trebuchet MS" w:cs="Calibri Light"/>
                                <w:b/>
                                <w:sz w:val="22"/>
                                <w:szCs w:val="22"/>
                              </w:rPr>
                              <w:t>Hand in your entry to your class teacher by next Friday, 3</w:t>
                            </w:r>
                            <w:r w:rsidRPr="00A62958">
                              <w:rPr>
                                <w:rFonts w:ascii="Trebuchet MS" w:hAnsi="Trebuchet MS" w:cs="Calibri Light"/>
                                <w:b/>
                                <w:sz w:val="22"/>
                                <w:szCs w:val="22"/>
                                <w:vertAlign w:val="superscript"/>
                              </w:rPr>
                              <w:t>rd</w:t>
                            </w:r>
                            <w:r w:rsidRPr="00A62958">
                              <w:rPr>
                                <w:rFonts w:ascii="Trebuchet MS" w:hAnsi="Trebuchet MS" w:cs="Calibri Light"/>
                                <w:b/>
                                <w:sz w:val="22"/>
                                <w:szCs w:val="22"/>
                              </w:rPr>
                              <w:t xml:space="preserve"> May 2024</w:t>
                            </w:r>
                          </w:p>
                          <w:p w14:paraId="06B9ED56" w14:textId="77777777" w:rsidR="00A62958" w:rsidRPr="00A62958" w:rsidRDefault="00A62958" w:rsidP="00A62958">
                            <w:pPr>
                              <w:rPr>
                                <w:rFonts w:ascii="Trebuchet MS" w:hAnsi="Trebuchet MS" w:cs="Calibri"/>
                                <w:b/>
                                <w:lang w:val="en-GB"/>
                              </w:rPr>
                            </w:pPr>
                          </w:p>
                          <w:p w14:paraId="68CBF56C" w14:textId="77777777" w:rsidR="00181B5C" w:rsidRPr="00A62958" w:rsidRDefault="00181B5C" w:rsidP="00181B5C">
                            <w:pPr>
                              <w:jc w:val="both"/>
                              <w:rPr>
                                <w:rFonts w:ascii="Trebuchet MS" w:hAnsi="Trebuchet MS"/>
                                <w:b/>
                                <w:color w:val="FF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57ECB28C" id="Text Box 8" o:spid="_x0000_s1035" type="#_x0000_t202" style="position:absolute;margin-left:147.75pt;margin-top:361.05pt;width:405.75pt;height:318.75pt;z-index:2532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" filled="f" strokecolor="white [3212]" strokeweight=".5pt">
                <v:textbox>
                  <w:txbxContent>
                    <w:p w14:paraId="70D82D54" w14:textId="5BABC519" w:rsidR="00A62958" w:rsidRPr="00A62958" w:rsidRDefault="00343712" w:rsidP="00343712">
                      <w:pPr>
                        <w:spacing w:after="120"/>
                        <w:jc w:val="center"/>
                        <w:rPr>
                          <w:rFonts w:ascii="Monotype Corsiva" w:hAnsi="Monotype Corsiva"/>
                          <w:b/>
                          <w:color w:val="00B050"/>
                          <w:sz w:val="36"/>
                          <w:szCs w:val="36"/>
                        </w:rPr>
                      </w:pPr>
                      <w:r>
                        <w:rPr>
                          <w:noProof/>
                        </w:rPr>
                        <w:drawing>
                          <wp:inline distT="0" distB="0" distL="0" distR="0" wp14:anchorId="67B54498" wp14:editId="29E3D298">
                            <wp:extent cx="1466850" cy="817727"/>
                            <wp:effectExtent l="0" t="0" r="0" b="1905"/>
                            <wp:docPr id="42" name="Picture 42" descr="Competition Time , Png Download - Logos Gratuit, Transparent Png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petition Time , Png Download - Logos Gratuit, Transparent Png ,  Transparent Png Image - PNGitem"/>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04022" cy="838449"/>
                                    </a:xfrm>
                                    <a:prstGeom prst="rect">
                                      <a:avLst/>
                                    </a:prstGeom>
                                    <a:noFill/>
                                    <a:ln>
                                      <a:noFill/>
                                    </a:ln>
                                  </pic:spPr>
                                </pic:pic>
                              </a:graphicData>
                            </a:graphic>
                          </wp:inline>
                        </w:drawing>
                      </w:r>
                    </w:p>
                    <w:p w14:paraId="1D13C9E2" w14:textId="0E1FEEC5" w:rsidR="00A62958" w:rsidRDefault="00343712" w:rsidP="00343712">
                      <w:pPr>
                        <w:spacing w:after="120"/>
                        <w:jc w:val="center"/>
                        <w:rPr>
                          <w:rFonts w:ascii="Calibri Light" w:hAnsi="Calibri Light" w:cs="Calibri Light"/>
                        </w:rPr>
                      </w:pPr>
                      <w:r w:rsidRPr="00A62958">
                        <w:rPr>
                          <w:rFonts w:ascii="Monotype Corsiva" w:hAnsi="Monotype Corsiva"/>
                          <w:b/>
                          <w:color w:val="00B050"/>
                          <w:sz w:val="36"/>
                          <w:szCs w:val="36"/>
                        </w:rPr>
                        <w:t>Win a Voucher to Spend at the Book Fair</w:t>
                      </w:r>
                    </w:p>
                    <w:p w14:paraId="5FBCD8DD" w14:textId="25D2A514" w:rsidR="00A62958" w:rsidRPr="00A62958" w:rsidRDefault="00A62958" w:rsidP="00A62958">
                      <w:pPr>
                        <w:spacing w:after="120"/>
                        <w:jc w:val="center"/>
                        <w:rPr>
                          <w:rFonts w:ascii="Trebuchet MS" w:hAnsi="Trebuchet MS" w:cs="Calibri Light"/>
                          <w:b/>
                          <w:sz w:val="22"/>
                          <w:szCs w:val="22"/>
                        </w:rPr>
                      </w:pPr>
                      <w:r w:rsidRPr="00A62958">
                        <w:rPr>
                          <w:rFonts w:ascii="Trebuchet MS" w:hAnsi="Trebuchet MS" w:cs="Calibri Light"/>
                          <w:b/>
                          <w:sz w:val="22"/>
                          <w:szCs w:val="22"/>
                        </w:rPr>
                        <w:t>Can you tell your own story?</w:t>
                      </w:r>
                    </w:p>
                    <w:p w14:paraId="6AD8767E" w14:textId="77777777" w:rsidR="00A62958" w:rsidRPr="00A62958" w:rsidRDefault="00A62958" w:rsidP="00A62958">
                      <w:pPr>
                        <w:spacing w:after="120"/>
                        <w:jc w:val="center"/>
                        <w:rPr>
                          <w:rFonts w:ascii="Trebuchet MS" w:hAnsi="Trebuchet MS" w:cs="Calibri Light"/>
                          <w:b/>
                          <w:sz w:val="22"/>
                          <w:szCs w:val="22"/>
                        </w:rPr>
                      </w:pPr>
                      <w:r w:rsidRPr="00A62958">
                        <w:rPr>
                          <w:rFonts w:ascii="Trebuchet MS" w:hAnsi="Trebuchet MS" w:cs="Calibri Light"/>
                          <w:b/>
                          <w:sz w:val="22"/>
                          <w:szCs w:val="22"/>
                        </w:rPr>
                        <w:t>Can you write a story, draw a comic strip or draw pictures you could use to tell a story?</w:t>
                      </w:r>
                    </w:p>
                    <w:p w14:paraId="0D46A24F" w14:textId="3934FEEE" w:rsidR="00A62958" w:rsidRPr="00A62958" w:rsidRDefault="00A62958" w:rsidP="00A62958">
                      <w:pPr>
                        <w:spacing w:after="120"/>
                        <w:jc w:val="both"/>
                        <w:rPr>
                          <w:rFonts w:ascii="Trebuchet MS" w:hAnsi="Trebuchet MS" w:cs="Calibri Light"/>
                          <w:sz w:val="20"/>
                          <w:szCs w:val="20"/>
                        </w:rPr>
                      </w:pPr>
                      <w:r w:rsidRPr="00A62958">
                        <w:rPr>
                          <w:rFonts w:ascii="Trebuchet MS" w:hAnsi="Trebuchet MS" w:cs="Calibri Light"/>
                          <w:sz w:val="20"/>
                          <w:szCs w:val="20"/>
                        </w:rPr>
                        <w:t>We have five £5 book fair voucher prizes to give out for the winning stories. The vouchers can be spent at the school’s Scholastic Book Fair on the 7</w:t>
                      </w:r>
                      <w:r w:rsidRPr="00A62958">
                        <w:rPr>
                          <w:rFonts w:ascii="Trebuchet MS" w:hAnsi="Trebuchet MS" w:cs="Calibri Light"/>
                          <w:sz w:val="20"/>
                          <w:szCs w:val="20"/>
                          <w:vertAlign w:val="superscript"/>
                        </w:rPr>
                        <w:t>th</w:t>
                      </w:r>
                      <w:r w:rsidRPr="00A62958">
                        <w:rPr>
                          <w:rFonts w:ascii="Trebuchet MS" w:hAnsi="Trebuchet MS" w:cs="Calibri Light"/>
                          <w:sz w:val="20"/>
                          <w:szCs w:val="20"/>
                        </w:rPr>
                        <w:t>, 8</w:t>
                      </w:r>
                      <w:r w:rsidRPr="00A62958">
                        <w:rPr>
                          <w:rFonts w:ascii="Trebuchet MS" w:hAnsi="Trebuchet MS" w:cs="Calibri Light"/>
                          <w:sz w:val="20"/>
                          <w:szCs w:val="20"/>
                          <w:vertAlign w:val="superscript"/>
                        </w:rPr>
                        <w:t>th</w:t>
                      </w:r>
                      <w:r w:rsidRPr="00A62958">
                        <w:rPr>
                          <w:rFonts w:ascii="Trebuchet MS" w:hAnsi="Trebuchet MS" w:cs="Calibri Light"/>
                          <w:sz w:val="20"/>
                          <w:szCs w:val="20"/>
                        </w:rPr>
                        <w:t xml:space="preserve"> and 9</w:t>
                      </w:r>
                      <w:r w:rsidRPr="00A62958">
                        <w:rPr>
                          <w:rFonts w:ascii="Trebuchet MS" w:hAnsi="Trebuchet MS" w:cs="Calibri Light"/>
                          <w:sz w:val="20"/>
                          <w:szCs w:val="20"/>
                          <w:vertAlign w:val="superscript"/>
                        </w:rPr>
                        <w:t>th</w:t>
                      </w:r>
                      <w:r>
                        <w:rPr>
                          <w:rFonts w:ascii="Trebuchet MS" w:hAnsi="Trebuchet MS" w:cs="Calibri Light"/>
                          <w:sz w:val="20"/>
                          <w:szCs w:val="20"/>
                        </w:rPr>
                        <w:t> </w:t>
                      </w:r>
                      <w:r w:rsidRPr="00A62958">
                        <w:rPr>
                          <w:rFonts w:ascii="Trebuchet MS" w:hAnsi="Trebuchet MS" w:cs="Calibri Light"/>
                          <w:sz w:val="20"/>
                          <w:szCs w:val="20"/>
                        </w:rPr>
                        <w:t>May.</w:t>
                      </w:r>
                    </w:p>
                    <w:p w14:paraId="69CD5EC7" w14:textId="4E136453" w:rsidR="00A62958" w:rsidRPr="00A62958" w:rsidRDefault="00A62958" w:rsidP="00A62958">
                      <w:pPr>
                        <w:jc w:val="center"/>
                        <w:rPr>
                          <w:rFonts w:ascii="Trebuchet MS" w:hAnsi="Trebuchet MS" w:cs="Calibri Light"/>
                          <w:b/>
                          <w:sz w:val="22"/>
                          <w:szCs w:val="22"/>
                        </w:rPr>
                      </w:pPr>
                      <w:r w:rsidRPr="00A62958">
                        <w:rPr>
                          <w:rFonts w:ascii="Trebuchet MS" w:hAnsi="Trebuchet MS" w:cs="Calibri Light"/>
                          <w:b/>
                          <w:sz w:val="22"/>
                          <w:szCs w:val="22"/>
                        </w:rPr>
                        <w:t>Hand in your entry to your class teacher by next Friday, 3</w:t>
                      </w:r>
                      <w:r w:rsidRPr="00A62958">
                        <w:rPr>
                          <w:rFonts w:ascii="Trebuchet MS" w:hAnsi="Trebuchet MS" w:cs="Calibri Light"/>
                          <w:b/>
                          <w:sz w:val="22"/>
                          <w:szCs w:val="22"/>
                          <w:vertAlign w:val="superscript"/>
                        </w:rPr>
                        <w:t>rd</w:t>
                      </w:r>
                      <w:r w:rsidRPr="00A62958">
                        <w:rPr>
                          <w:rFonts w:ascii="Trebuchet MS" w:hAnsi="Trebuchet MS" w:cs="Calibri Light"/>
                          <w:b/>
                          <w:sz w:val="22"/>
                          <w:szCs w:val="22"/>
                        </w:rPr>
                        <w:t xml:space="preserve"> May 2024</w:t>
                      </w:r>
                    </w:p>
                    <w:p w14:paraId="06B9ED56" w14:textId="77777777" w:rsidR="00A62958" w:rsidRPr="00A62958" w:rsidRDefault="00A62958" w:rsidP="00A62958">
                      <w:pPr>
                        <w:rPr>
                          <w:rFonts w:ascii="Trebuchet MS" w:hAnsi="Trebuchet MS" w:cs="Calibri"/>
                          <w:b/>
                          <w:lang w:val="en-GB"/>
                        </w:rPr>
                      </w:pPr>
                    </w:p>
                    <w:p w14:paraId="68CBF56C" w14:textId="77777777" w:rsidR="00181B5C" w:rsidRPr="00A62958" w:rsidRDefault="00181B5C" w:rsidP="00181B5C">
                      <w:pPr>
                        <w:jc w:val="both"/>
                        <w:rPr>
                          <w:rFonts w:ascii="Trebuchet MS" w:hAnsi="Trebuchet MS"/>
                          <w:b/>
                          <w:color w:val="FF0000"/>
                          <w:sz w:val="20"/>
                          <w:szCs w:val="20"/>
                        </w:rPr>
                      </w:pPr>
                    </w:p>
                  </w:txbxContent>
                </v:textbox>
              </v:shape>
            </w:pict>
          </mc:Fallback>
        </mc:AlternateContent>
      </w:r>
      <w:r w:rsidR="008C4556">
        <w:rPr>
          <w:noProof/>
          <w:lang w:val="en-GB" w:eastAsia="en-GB"/>
        </w:rPr>
        <mc:AlternateContent>
          <mc:Choice Requires="wps">
            <w:drawing>
              <wp:anchor distT="0" distB="0" distL="114300" distR="114300" simplePos="0" relativeHeight="253182976" behindDoc="0" locked="0" layoutInCell="1" allowOverlap="1" wp14:anchorId="327ABC08" wp14:editId="42B387FF">
                <wp:simplePos x="0" y="0"/>
                <wp:positionH relativeFrom="column">
                  <wp:posOffset>4695825</wp:posOffset>
                </wp:positionH>
                <wp:positionV relativeFrom="paragraph">
                  <wp:posOffset>2032635</wp:posOffset>
                </wp:positionV>
                <wp:extent cx="2305050" cy="2524125"/>
                <wp:effectExtent l="0" t="0" r="19050" b="28575"/>
                <wp:wrapNone/>
                <wp:docPr id="35" name="Text Box 35"/>
                <wp:cNvGraphicFramePr/>
                <a:graphic xmlns:a="http://schemas.openxmlformats.org/drawingml/2006/main">
                  <a:graphicData uri="http://schemas.microsoft.com/office/word/2010/wordprocessingShape">
                    <wps:wsp>
                      <wps:cNvSpPr txBox="1"/>
                      <wps:spPr>
                        <a:xfrm>
                          <a:off x="0" y="0"/>
                          <a:ext cx="2305050" cy="2524125"/>
                        </a:xfrm>
                        <a:prstGeom prst="rect">
                          <a:avLst/>
                        </a:prstGeom>
                        <a:solidFill>
                          <a:sysClr val="window" lastClr="FFFFFF"/>
                        </a:solidFill>
                        <a:ln w="6350">
                          <a:solidFill>
                            <a:sysClr val="window" lastClr="FFFFFF"/>
                          </a:solidFill>
                        </a:ln>
                      </wps:spPr>
                      <wps:txbx>
                        <w:txbxContent>
                          <w:p w14:paraId="77EDA80A" w14:textId="77777777" w:rsidR="00BB689D" w:rsidRPr="00D127D1" w:rsidRDefault="00BB689D" w:rsidP="00627EF8">
                            <w:pPr>
                              <w:spacing w:after="120"/>
                              <w:jc w:val="center"/>
                              <w:rPr>
                                <w:rFonts w:ascii="Monotype Corsiva" w:hAnsi="Monotype Corsiva"/>
                                <w:b/>
                                <w:color w:val="00B050"/>
                                <w:sz w:val="36"/>
                                <w:szCs w:val="36"/>
                              </w:rPr>
                            </w:pPr>
                            <w:r w:rsidRPr="00D127D1">
                              <w:rPr>
                                <w:rFonts w:ascii="Monotype Corsiva" w:hAnsi="Monotype Corsiva"/>
                                <w:b/>
                                <w:color w:val="00B050"/>
                                <w:sz w:val="36"/>
                                <w:szCs w:val="36"/>
                                <w:u w:val="single"/>
                              </w:rPr>
                              <w:t>Attendance Update</w:t>
                            </w:r>
                            <w:r w:rsidRPr="00D127D1">
                              <w:rPr>
                                <w:rFonts w:ascii="Monotype Corsiva" w:hAnsi="Monotype Corsiva"/>
                                <w:b/>
                                <w:color w:val="00B050"/>
                                <w:sz w:val="36"/>
                                <w:szCs w:val="36"/>
                              </w:rPr>
                              <w:t xml:space="preserve"> </w:t>
                            </w:r>
                          </w:p>
                          <w:p w14:paraId="73547028" w14:textId="77777777" w:rsidR="00BB689D" w:rsidRPr="00D127D1" w:rsidRDefault="00BB689D" w:rsidP="00015222">
                            <w:pPr>
                              <w:jc w:val="center"/>
                              <w:rPr>
                                <w:rFonts w:ascii="Monotype Corsiva" w:hAnsi="Monotype Corsiva"/>
                                <w:b/>
                                <w:sz w:val="32"/>
                                <w:szCs w:val="32"/>
                              </w:rPr>
                            </w:pPr>
                            <w:r w:rsidRPr="00D127D1">
                              <w:rPr>
                                <w:rFonts w:ascii="Monotype Corsiva" w:hAnsi="Monotype Corsiva"/>
                                <w:b/>
                                <w:sz w:val="32"/>
                                <w:szCs w:val="32"/>
                              </w:rPr>
                              <w:t xml:space="preserve">Highest Class </w:t>
                            </w:r>
                            <w:r w:rsidRPr="00D127D1">
                              <w:rPr>
                                <w:rFonts w:ascii="Monotype Corsiva" w:hAnsi="Monotype Corsiva"/>
                                <w:b/>
                                <w:sz w:val="32"/>
                                <w:szCs w:val="32"/>
                              </w:rPr>
                              <w:br/>
                              <w:t>Attendance for this week goes to:</w:t>
                            </w:r>
                          </w:p>
                          <w:p w14:paraId="095F975C" w14:textId="15771ECF" w:rsidR="00BB689D" w:rsidRPr="008C4556" w:rsidRDefault="008C4556" w:rsidP="00574DE7">
                            <w:pPr>
                              <w:spacing w:after="120"/>
                              <w:jc w:val="center"/>
                              <w:rPr>
                                <w:rFonts w:ascii="Monotype Corsiva" w:hAnsi="Monotype Corsiva"/>
                                <w:b/>
                                <w:i/>
                                <w:color w:val="0070C0"/>
                                <w:sz w:val="32"/>
                                <w:szCs w:val="32"/>
                              </w:rPr>
                            </w:pPr>
                            <w:r w:rsidRPr="008C4556">
                              <w:rPr>
                                <w:rFonts w:ascii="Monotype Corsiva" w:hAnsi="Monotype Corsiva"/>
                                <w:b/>
                                <w:i/>
                                <w:color w:val="0070C0"/>
                                <w:sz w:val="32"/>
                                <w:szCs w:val="32"/>
                              </w:rPr>
                              <w:t>Turquoise Blue</w:t>
                            </w:r>
                            <w:r w:rsidR="00DB0F17" w:rsidRPr="008C4556">
                              <w:rPr>
                                <w:rFonts w:ascii="Monotype Corsiva" w:hAnsi="Monotype Corsiva"/>
                                <w:b/>
                                <w:i/>
                                <w:color w:val="0070C0"/>
                                <w:sz w:val="32"/>
                                <w:szCs w:val="32"/>
                              </w:rPr>
                              <w:t xml:space="preserve"> </w:t>
                            </w:r>
                            <w:r w:rsidR="00BB689D" w:rsidRPr="008C4556">
                              <w:rPr>
                                <w:rFonts w:ascii="Monotype Corsiva" w:hAnsi="Monotype Corsiva"/>
                                <w:b/>
                                <w:i/>
                                <w:color w:val="0070C0"/>
                                <w:sz w:val="32"/>
                                <w:szCs w:val="32"/>
                              </w:rPr>
                              <w:t xml:space="preserve">– </w:t>
                            </w:r>
                            <w:r w:rsidR="0077760C" w:rsidRPr="008C4556">
                              <w:rPr>
                                <w:rFonts w:ascii="Monotype Corsiva" w:hAnsi="Monotype Corsiva"/>
                                <w:b/>
                                <w:i/>
                                <w:color w:val="0070C0"/>
                                <w:sz w:val="32"/>
                                <w:szCs w:val="32"/>
                              </w:rPr>
                              <w:t>99.18</w:t>
                            </w:r>
                            <w:r w:rsidR="008A67DF" w:rsidRPr="008C4556">
                              <w:rPr>
                                <w:rFonts w:ascii="Monotype Corsiva" w:hAnsi="Monotype Corsiva"/>
                                <w:b/>
                                <w:i/>
                                <w:color w:val="0070C0"/>
                                <w:sz w:val="32"/>
                                <w:szCs w:val="32"/>
                              </w:rPr>
                              <w:t>%</w:t>
                            </w:r>
                          </w:p>
                          <w:p w14:paraId="333E5C65" w14:textId="605C95B2" w:rsidR="00BB689D" w:rsidRPr="00480C4E" w:rsidRDefault="00BB689D" w:rsidP="009055CE">
                            <w:pPr>
                              <w:jc w:val="center"/>
                              <w:rPr>
                                <w:rFonts w:ascii="Trebuchet MS" w:hAnsi="Trebuchet MS"/>
                                <w:b/>
                                <w:i/>
                                <w:color w:val="00B050"/>
                                <w:sz w:val="20"/>
                                <w:szCs w:val="20"/>
                              </w:rPr>
                            </w:pPr>
                            <w:r w:rsidRPr="00480C4E">
                              <w:rPr>
                                <w:rFonts w:ascii="Trebuchet MS" w:hAnsi="Trebuchet MS"/>
                                <w:b/>
                                <w:i/>
                                <w:color w:val="00B050"/>
                                <w:sz w:val="20"/>
                                <w:szCs w:val="20"/>
                              </w:rPr>
                              <w:t xml:space="preserve">Whole School Attendance is </w:t>
                            </w:r>
                            <w:r w:rsidR="008C4556">
                              <w:rPr>
                                <w:rFonts w:ascii="Trebuchet MS" w:hAnsi="Trebuchet MS"/>
                                <w:b/>
                                <w:i/>
                                <w:color w:val="00B050"/>
                                <w:sz w:val="20"/>
                                <w:szCs w:val="20"/>
                              </w:rPr>
                              <w:t>94.92</w:t>
                            </w:r>
                            <w:r>
                              <w:rPr>
                                <w:rFonts w:ascii="Trebuchet MS" w:hAnsi="Trebuchet MS" w:cs="Arial"/>
                                <w:b/>
                                <w:i/>
                                <w:color w:val="00B050"/>
                                <w:sz w:val="20"/>
                                <w:szCs w:val="20"/>
                                <w:shd w:val="clear" w:color="auto" w:fill="FFFFFF"/>
                              </w:rPr>
                              <w:t>%</w:t>
                            </w:r>
                          </w:p>
                          <w:p w14:paraId="447CD860" w14:textId="77777777" w:rsidR="00BB689D" w:rsidRPr="0019576C" w:rsidRDefault="00BB689D" w:rsidP="000470AA">
                            <w:pPr>
                              <w:spacing w:after="120"/>
                              <w:jc w:val="center"/>
                              <w:rPr>
                                <w:rFonts w:ascii="Arial" w:hAnsi="Arial" w:cs="Arial"/>
                                <w:color w:val="0B0C0C"/>
                                <w:sz w:val="17"/>
                                <w:szCs w:val="17"/>
                                <w:shd w:val="clear" w:color="auto" w:fill="FFFFFF"/>
                              </w:rPr>
                            </w:pPr>
                            <w:r w:rsidRPr="0019576C">
                              <w:rPr>
                                <w:rFonts w:ascii="Trebuchet MS" w:hAnsi="Trebuchet MS"/>
                                <w:b/>
                                <w:i/>
                                <w:sz w:val="17"/>
                                <w:szCs w:val="17"/>
                              </w:rPr>
                              <w:t>(National Expectation is 96% or better)</w:t>
                            </w:r>
                            <w:r w:rsidRPr="0019576C">
                              <w:rPr>
                                <w:rFonts w:ascii="Arial" w:hAnsi="Arial" w:cs="Arial"/>
                                <w:color w:val="0B0C0C"/>
                                <w:sz w:val="17"/>
                                <w:szCs w:val="17"/>
                                <w:shd w:val="clear" w:color="auto" w:fill="FFFFFF"/>
                              </w:rPr>
                              <w:t xml:space="preserve"> </w:t>
                            </w:r>
                          </w:p>
                          <w:p w14:paraId="03C72FE7" w14:textId="1523A370" w:rsidR="00BB689D" w:rsidRPr="00D92D59" w:rsidRDefault="00D92D59" w:rsidP="00246B53">
                            <w:pPr>
                              <w:jc w:val="center"/>
                              <w:rPr>
                                <w:rFonts w:ascii="Trebuchet MS" w:hAnsi="Trebuchet MS"/>
                                <w:b/>
                                <w:i/>
                                <w:sz w:val="17"/>
                                <w:szCs w:val="17"/>
                              </w:rPr>
                            </w:pPr>
                            <w:r w:rsidRPr="00D92D59">
                              <w:rPr>
                                <w:rFonts w:ascii="Trebuchet MS" w:hAnsi="Trebuchet MS" w:cs="Arial"/>
                                <w:color w:val="0B0C0C"/>
                                <w:sz w:val="17"/>
                                <w:szCs w:val="17"/>
                                <w:shd w:val="clear" w:color="auto" w:fill="FFFFFF"/>
                              </w:rPr>
                              <w:t>The attendance rate (proportion of possible sessions attended) was 91.7% across all schools in the </w:t>
                            </w:r>
                            <w:r w:rsidRPr="00D92D59">
                              <w:rPr>
                                <w:rStyle w:val="Strong"/>
                                <w:rFonts w:ascii="Trebuchet MS" w:hAnsi="Trebuchet MS" w:cs="Arial"/>
                                <w:color w:val="0B0C0C"/>
                                <w:sz w:val="17"/>
                                <w:szCs w:val="17"/>
                                <w:shd w:val="clear" w:color="auto" w:fill="FFFFFF"/>
                              </w:rPr>
                              <w:t>week commencing 25 March 2024</w:t>
                            </w:r>
                            <w:r w:rsidRPr="00D92D59">
                              <w:rPr>
                                <w:rFonts w:ascii="Trebuchet MS" w:hAnsi="Trebuchet MS" w:cs="Arial"/>
                                <w:color w:val="0B0C0C"/>
                                <w:sz w:val="17"/>
                                <w:szCs w:val="17"/>
                                <w:shd w:val="clear" w:color="auto" w:fill="FFFFFF"/>
                              </w:rPr>
                              <w:t>. The absence rate was, therefore, 8.3% across all schools.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327ABC08" id="Text Box 35" o:spid="_x0000_s1036" type="#_x0000_t202" style="position:absolute;margin-left:369.75pt;margin-top:160.05pt;width:181.5pt;height:198.75pt;z-index:2531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" fillcolor="window" strokecolor="window" strokeweight=".5pt">
                <v:textbox>
                  <w:txbxContent>
                    <w:p w14:paraId="77EDA80A" w14:textId="77777777" w:rsidR="00BB689D" w:rsidRPr="00D127D1" w:rsidRDefault="00BB689D" w:rsidP="00627EF8">
                      <w:pPr>
                        <w:spacing w:after="120"/>
                        <w:jc w:val="center"/>
                        <w:rPr>
                          <w:rFonts w:ascii="Monotype Corsiva" w:hAnsi="Monotype Corsiva"/>
                          <w:b/>
                          <w:color w:val="00B050"/>
                          <w:sz w:val="36"/>
                          <w:szCs w:val="36"/>
                        </w:rPr>
                      </w:pPr>
                      <w:r w:rsidRPr="00D127D1">
                        <w:rPr>
                          <w:rFonts w:ascii="Monotype Corsiva" w:hAnsi="Monotype Corsiva"/>
                          <w:b/>
                          <w:color w:val="00B050"/>
                          <w:sz w:val="36"/>
                          <w:szCs w:val="36"/>
                          <w:u w:val="single"/>
                        </w:rPr>
                        <w:t>Attendance Update</w:t>
                      </w:r>
                      <w:r w:rsidRPr="00D127D1">
                        <w:rPr>
                          <w:rFonts w:ascii="Monotype Corsiva" w:hAnsi="Monotype Corsiva"/>
                          <w:b/>
                          <w:color w:val="00B050"/>
                          <w:sz w:val="36"/>
                          <w:szCs w:val="36"/>
                        </w:rPr>
                        <w:t xml:space="preserve"> </w:t>
                      </w:r>
                    </w:p>
                    <w:p w14:paraId="73547028" w14:textId="77777777" w:rsidR="00BB689D" w:rsidRPr="00D127D1" w:rsidRDefault="00BB689D" w:rsidP="00015222">
                      <w:pPr>
                        <w:jc w:val="center"/>
                        <w:rPr>
                          <w:rFonts w:ascii="Monotype Corsiva" w:hAnsi="Monotype Corsiva"/>
                          <w:b/>
                          <w:sz w:val="32"/>
                          <w:szCs w:val="32"/>
                        </w:rPr>
                      </w:pPr>
                      <w:r w:rsidRPr="00D127D1">
                        <w:rPr>
                          <w:rFonts w:ascii="Monotype Corsiva" w:hAnsi="Monotype Corsiva"/>
                          <w:b/>
                          <w:sz w:val="32"/>
                          <w:szCs w:val="32"/>
                        </w:rPr>
                        <w:t xml:space="preserve">Highest Class </w:t>
                      </w:r>
                      <w:r w:rsidRPr="00D127D1">
                        <w:rPr>
                          <w:rFonts w:ascii="Monotype Corsiva" w:hAnsi="Monotype Corsiva"/>
                          <w:b/>
                          <w:sz w:val="32"/>
                          <w:szCs w:val="32"/>
                        </w:rPr>
                        <w:br/>
                        <w:t>Attendance for this week goes to:</w:t>
                      </w:r>
                    </w:p>
                    <w:p w14:paraId="095F975C" w14:textId="15771ECF" w:rsidR="00BB689D" w:rsidRPr="008C4556" w:rsidRDefault="008C4556" w:rsidP="00574DE7">
                      <w:pPr>
                        <w:spacing w:after="120"/>
                        <w:jc w:val="center"/>
                        <w:rPr>
                          <w:rFonts w:ascii="Monotype Corsiva" w:hAnsi="Monotype Corsiva"/>
                          <w:b/>
                          <w:i/>
                          <w:color w:val="0070C0"/>
                          <w:sz w:val="32"/>
                          <w:szCs w:val="32"/>
                        </w:rPr>
                      </w:pPr>
                      <w:r w:rsidRPr="008C4556">
                        <w:rPr>
                          <w:rFonts w:ascii="Monotype Corsiva" w:hAnsi="Monotype Corsiva"/>
                          <w:b/>
                          <w:i/>
                          <w:color w:val="0070C0"/>
                          <w:sz w:val="32"/>
                          <w:szCs w:val="32"/>
                        </w:rPr>
                        <w:t>Turquoise Blue</w:t>
                      </w:r>
                      <w:r w:rsidR="00DB0F17" w:rsidRPr="008C4556">
                        <w:rPr>
                          <w:rFonts w:ascii="Monotype Corsiva" w:hAnsi="Monotype Corsiva"/>
                          <w:b/>
                          <w:i/>
                          <w:color w:val="0070C0"/>
                          <w:sz w:val="32"/>
                          <w:szCs w:val="32"/>
                        </w:rPr>
                        <w:t xml:space="preserve"> </w:t>
                      </w:r>
                      <w:r w:rsidR="00BB689D" w:rsidRPr="008C4556">
                        <w:rPr>
                          <w:rFonts w:ascii="Monotype Corsiva" w:hAnsi="Monotype Corsiva"/>
                          <w:b/>
                          <w:i/>
                          <w:color w:val="0070C0"/>
                          <w:sz w:val="32"/>
                          <w:szCs w:val="32"/>
                        </w:rPr>
                        <w:t xml:space="preserve">– </w:t>
                      </w:r>
                      <w:r w:rsidR="0077760C" w:rsidRPr="008C4556">
                        <w:rPr>
                          <w:rFonts w:ascii="Monotype Corsiva" w:hAnsi="Monotype Corsiva"/>
                          <w:b/>
                          <w:i/>
                          <w:color w:val="0070C0"/>
                          <w:sz w:val="32"/>
                          <w:szCs w:val="32"/>
                        </w:rPr>
                        <w:t>99.18</w:t>
                      </w:r>
                      <w:r w:rsidR="008A67DF" w:rsidRPr="008C4556">
                        <w:rPr>
                          <w:rFonts w:ascii="Monotype Corsiva" w:hAnsi="Monotype Corsiva"/>
                          <w:b/>
                          <w:i/>
                          <w:color w:val="0070C0"/>
                          <w:sz w:val="32"/>
                          <w:szCs w:val="32"/>
                        </w:rPr>
                        <w:t>%</w:t>
                      </w:r>
                    </w:p>
                    <w:p w14:paraId="333E5C65" w14:textId="605C95B2" w:rsidR="00BB689D" w:rsidRPr="00480C4E" w:rsidRDefault="00BB689D" w:rsidP="009055CE">
                      <w:pPr>
                        <w:jc w:val="center"/>
                        <w:rPr>
                          <w:rFonts w:ascii="Trebuchet MS" w:hAnsi="Trebuchet MS"/>
                          <w:b/>
                          <w:i/>
                          <w:color w:val="00B050"/>
                          <w:sz w:val="20"/>
                          <w:szCs w:val="20"/>
                        </w:rPr>
                      </w:pPr>
                      <w:r w:rsidRPr="00480C4E">
                        <w:rPr>
                          <w:rFonts w:ascii="Trebuchet MS" w:hAnsi="Trebuchet MS"/>
                          <w:b/>
                          <w:i/>
                          <w:color w:val="00B050"/>
                          <w:sz w:val="20"/>
                          <w:szCs w:val="20"/>
                        </w:rPr>
                        <w:t xml:space="preserve">Whole School Attendance is </w:t>
                      </w:r>
                      <w:r w:rsidR="008C4556">
                        <w:rPr>
                          <w:rFonts w:ascii="Trebuchet MS" w:hAnsi="Trebuchet MS"/>
                          <w:b/>
                          <w:i/>
                          <w:color w:val="00B050"/>
                          <w:sz w:val="20"/>
                          <w:szCs w:val="20"/>
                        </w:rPr>
                        <w:t>94.92</w:t>
                      </w:r>
                      <w:r>
                        <w:rPr>
                          <w:rFonts w:ascii="Trebuchet MS" w:hAnsi="Trebuchet MS" w:cs="Arial"/>
                          <w:b/>
                          <w:i/>
                          <w:color w:val="00B050"/>
                          <w:sz w:val="20"/>
                          <w:szCs w:val="20"/>
                          <w:shd w:val="clear" w:color="auto" w:fill="FFFFFF"/>
                        </w:rPr>
                        <w:t>%</w:t>
                      </w:r>
                    </w:p>
                    <w:p w14:paraId="447CD860" w14:textId="77777777" w:rsidR="00BB689D" w:rsidRPr="0019576C" w:rsidRDefault="00BB689D" w:rsidP="000470AA">
                      <w:pPr>
                        <w:spacing w:after="120"/>
                        <w:jc w:val="center"/>
                        <w:rPr>
                          <w:rFonts w:ascii="Arial" w:hAnsi="Arial" w:cs="Arial"/>
                          <w:color w:val="0B0C0C"/>
                          <w:sz w:val="17"/>
                          <w:szCs w:val="17"/>
                          <w:shd w:val="clear" w:color="auto" w:fill="FFFFFF"/>
                        </w:rPr>
                      </w:pPr>
                      <w:r w:rsidRPr="0019576C">
                        <w:rPr>
                          <w:rFonts w:ascii="Trebuchet MS" w:hAnsi="Trebuchet MS"/>
                          <w:b/>
                          <w:i/>
                          <w:sz w:val="17"/>
                          <w:szCs w:val="17"/>
                        </w:rPr>
                        <w:t>(National Expectation is 96% or better)</w:t>
                      </w:r>
                      <w:r w:rsidRPr="0019576C">
                        <w:rPr>
                          <w:rFonts w:ascii="Arial" w:hAnsi="Arial" w:cs="Arial"/>
                          <w:color w:val="0B0C0C"/>
                          <w:sz w:val="17"/>
                          <w:szCs w:val="17"/>
                          <w:shd w:val="clear" w:color="auto" w:fill="FFFFFF"/>
                        </w:rPr>
                        <w:t xml:space="preserve"> </w:t>
                      </w:r>
                    </w:p>
                    <w:p w14:paraId="03C72FE7" w14:textId="1523A370" w:rsidR="00BB689D" w:rsidRPr="00D92D59" w:rsidRDefault="00D92D59" w:rsidP="00246B53">
                      <w:pPr>
                        <w:jc w:val="center"/>
                        <w:rPr>
                          <w:rFonts w:ascii="Trebuchet MS" w:hAnsi="Trebuchet MS"/>
                          <w:b/>
                          <w:i/>
                          <w:sz w:val="17"/>
                          <w:szCs w:val="17"/>
                        </w:rPr>
                      </w:pPr>
                      <w:r w:rsidRPr="00D92D59">
                        <w:rPr>
                          <w:rFonts w:ascii="Trebuchet MS" w:hAnsi="Trebuchet MS" w:cs="Arial"/>
                          <w:color w:val="0B0C0C"/>
                          <w:sz w:val="17"/>
                          <w:szCs w:val="17"/>
                          <w:shd w:val="clear" w:color="auto" w:fill="FFFFFF"/>
                        </w:rPr>
                        <w:t>The attendance rate (proportion of possible sessions attended) was 91.7% across all schools in the </w:t>
                      </w:r>
                      <w:r w:rsidRPr="00D92D59">
                        <w:rPr>
                          <w:rStyle w:val="Strong"/>
                          <w:rFonts w:ascii="Trebuchet MS" w:hAnsi="Trebuchet MS" w:cs="Arial"/>
                          <w:color w:val="0B0C0C"/>
                          <w:sz w:val="17"/>
                          <w:szCs w:val="17"/>
                          <w:shd w:val="clear" w:color="auto" w:fill="FFFFFF"/>
                        </w:rPr>
                        <w:t>week commencing 25 March 2024</w:t>
                      </w:r>
                      <w:r w:rsidRPr="00D92D59">
                        <w:rPr>
                          <w:rFonts w:ascii="Trebuchet MS" w:hAnsi="Trebuchet MS" w:cs="Arial"/>
                          <w:color w:val="0B0C0C"/>
                          <w:sz w:val="17"/>
                          <w:szCs w:val="17"/>
                          <w:shd w:val="clear" w:color="auto" w:fill="FFFFFF"/>
                        </w:rPr>
                        <w:t>. The absence rate was, therefore, 8.3% across all schools.</w:t>
                      </w:r>
                    </w:p>
                  </w:txbxContent>
                </v:textbox>
              </v:shape>
            </w:pict>
          </mc:Fallback>
        </mc:AlternateContent>
      </w:r>
      <w:r w:rsidR="0088503A" w:rsidRPr="00094A50">
        <w:rPr>
          <w:rFonts w:ascii="Monotype Corsiva" w:hAnsi="Monotype Corsiva"/>
          <w:noProof/>
          <w:lang w:val="en-GB" w:eastAsia="en-GB"/>
        </w:rPr>
        <mc:AlternateContent>
          <mc:Choice Requires="wps">
            <w:drawing>
              <wp:anchor distT="0" distB="0" distL="114300" distR="114300" simplePos="0" relativeHeight="251822080" behindDoc="0" locked="0" layoutInCell="1" allowOverlap="1" wp14:anchorId="6B93A427" wp14:editId="034342C7">
                <wp:simplePos x="0" y="0"/>
                <wp:positionH relativeFrom="column">
                  <wp:posOffset>-19050</wp:posOffset>
                </wp:positionH>
                <wp:positionV relativeFrom="paragraph">
                  <wp:posOffset>6356984</wp:posOffset>
                </wp:positionV>
                <wp:extent cx="1876425" cy="771525"/>
                <wp:effectExtent l="0" t="0" r="28575" b="2857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771525"/>
                        </a:xfrm>
                        <a:prstGeom prst="rect">
                          <a:avLst/>
                        </a:prstGeom>
                        <a:solidFill>
                          <a:srgbClr val="00B050"/>
                        </a:solidFill>
                        <a:ln w="9525">
                          <a:solidFill>
                            <a:schemeClr val="bg1"/>
                          </a:solidFill>
                          <a:miter lim="800000"/>
                          <a:headEnd/>
                          <a:tailEnd/>
                        </a:ln>
                      </wps:spPr>
                      <wps:txbx>
                        <w:txbxContent>
                          <w:p w14:paraId="09A0B7DC" w14:textId="77777777" w:rsidR="00BB689D" w:rsidRDefault="00BB689D" w:rsidP="00573B0A">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
            <w:pict>
              <v:shape w14:anchorId="6B93A427" id="_x0000_s1037" type="#_x0000_t202" style="position:absolute;margin-left:-1.5pt;margin-top:500.55pt;width:147.75pt;height:60.7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" fillcolor="#00b050" strokecolor="white [3212]">
                <v:textbox>
                  <w:txbxContent>
                    <w:p w14:paraId="09A0B7DC" w14:textId="77777777" w:rsidR="00BB689D" w:rsidRDefault="00BB689D" w:rsidP="00573B0A">
                      <w:pPr>
                        <w:jc w:val="center"/>
                      </w:pPr>
                    </w:p>
                  </w:txbxContent>
                </v:textbox>
              </v:shape>
            </w:pict>
          </mc:Fallback>
        </mc:AlternateContent>
      </w:r>
      <w:r w:rsidR="00DA2A39">
        <w:br w:type="column"/>
      </w:r>
      <w:r>
        <w:rPr>
          <w:noProof/>
          <w:lang w:val="en-GB" w:eastAsia="en-GB"/>
        </w:rPr>
        <w:lastRenderedPageBreak/>
        <mc:AlternateContent>
          <mc:Choice Requires="wps">
            <w:drawing>
              <wp:anchor distT="0" distB="0" distL="114300" distR="114300" simplePos="0" relativeHeight="253287424" behindDoc="0" locked="0" layoutInCell="1" allowOverlap="1" wp14:anchorId="0F8844FE" wp14:editId="05BB0F47">
                <wp:simplePos x="0" y="0"/>
                <wp:positionH relativeFrom="page">
                  <wp:posOffset>2276476</wp:posOffset>
                </wp:positionH>
                <wp:positionV relativeFrom="paragraph">
                  <wp:posOffset>6972935</wp:posOffset>
                </wp:positionV>
                <wp:extent cx="5162550" cy="2362200"/>
                <wp:effectExtent l="0" t="0" r="19050" b="19050"/>
                <wp:wrapNone/>
                <wp:docPr id="3" name="Text Box 3"/>
                <wp:cNvGraphicFramePr/>
                <a:graphic xmlns:a="http://schemas.openxmlformats.org/drawingml/2006/main">
                  <a:graphicData uri="http://schemas.microsoft.com/office/word/2010/wordprocessingShape">
                    <wps:wsp>
                      <wps:cNvSpPr txBox="1"/>
                      <wps:spPr>
                        <a:xfrm>
                          <a:off x="0" y="0"/>
                          <a:ext cx="5162550" cy="2362200"/>
                        </a:xfrm>
                        <a:prstGeom prst="rect">
                          <a:avLst/>
                        </a:prstGeom>
                        <a:solidFill>
                          <a:schemeClr val="lt1"/>
                        </a:solidFill>
                        <a:ln w="6350">
                          <a:solidFill>
                            <a:schemeClr val="bg1"/>
                          </a:solidFill>
                        </a:ln>
                      </wps:spPr>
                      <wps:txbx>
                        <w:txbxContent>
                          <w:p w14:paraId="10946C94" w14:textId="77777777" w:rsidR="00D179B1" w:rsidRDefault="00D179B1" w:rsidP="00D179B1">
                            <w:pPr>
                              <w:jc w:val="center"/>
                              <w:rPr>
                                <w:rFonts w:ascii="Monotype Corsiva" w:eastAsia="Calibri" w:hAnsi="Monotype Corsiva"/>
                                <w:b/>
                                <w:color w:val="00B050"/>
                                <w:sz w:val="36"/>
                                <w:szCs w:val="36"/>
                                <w:lang w:val="en-GB"/>
                              </w:rPr>
                            </w:pPr>
                            <w:r>
                              <w:rPr>
                                <w:rFonts w:ascii="Monotype Corsiva" w:eastAsia="Calibri" w:hAnsi="Monotype Corsiva"/>
                                <w:b/>
                                <w:color w:val="00B050"/>
                                <w:sz w:val="36"/>
                                <w:szCs w:val="36"/>
                                <w:lang w:val="en-GB"/>
                              </w:rPr>
                              <w:t>Healthy Snacks/No Nuts</w:t>
                            </w:r>
                          </w:p>
                          <w:p w14:paraId="29162257" w14:textId="77777777" w:rsidR="00D179B1" w:rsidRDefault="00D179B1" w:rsidP="00D179B1">
                            <w:pPr>
                              <w:spacing w:after="120"/>
                              <w:jc w:val="center"/>
                              <w:rPr>
                                <w:rFonts w:ascii="Monotype Corsiva" w:eastAsia="Calibri" w:hAnsi="Monotype Corsiva"/>
                                <w:b/>
                                <w:color w:val="00B050"/>
                                <w:sz w:val="36"/>
                                <w:szCs w:val="36"/>
                                <w:lang w:val="en-GB"/>
                              </w:rPr>
                            </w:pPr>
                            <w:r>
                              <w:rPr>
                                <w:noProof/>
                              </w:rPr>
                              <w:drawing>
                                <wp:inline distT="0" distB="0" distL="0" distR="0" wp14:anchorId="6A9F5568" wp14:editId="7D9C550A">
                                  <wp:extent cx="536431" cy="600075"/>
                                  <wp:effectExtent l="0" t="0" r="0" b="0"/>
                                  <wp:docPr id="6" name="Picture 6" descr="Fruits Clipart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uits Clipart Image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9822" cy="637427"/>
                                          </a:xfrm>
                                          <a:prstGeom prst="rect">
                                            <a:avLst/>
                                          </a:prstGeom>
                                          <a:noFill/>
                                          <a:ln>
                                            <a:noFill/>
                                          </a:ln>
                                        </pic:spPr>
                                      </pic:pic>
                                    </a:graphicData>
                                  </a:graphic>
                                </wp:inline>
                              </w:drawing>
                            </w:r>
                            <w:r>
                              <w:rPr>
                                <w:rFonts w:ascii="Monotype Corsiva" w:eastAsia="Calibri" w:hAnsi="Monotype Corsiva"/>
                                <w:b/>
                                <w:color w:val="00B050"/>
                                <w:sz w:val="36"/>
                                <w:szCs w:val="36"/>
                                <w:lang w:val="en-GB"/>
                              </w:rPr>
                              <w:t xml:space="preserve">   </w:t>
                            </w:r>
                            <w:r>
                              <w:rPr>
                                <w:noProof/>
                              </w:rPr>
                              <w:drawing>
                                <wp:inline distT="0" distB="0" distL="0" distR="0" wp14:anchorId="71774DCD" wp14:editId="08F0A457">
                                  <wp:extent cx="525091" cy="552450"/>
                                  <wp:effectExtent l="0" t="0" r="8890" b="0"/>
                                  <wp:docPr id="16" name="Picture 16" descr="IMPORTANT! No nuts, please | News Pos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PORTANT! No nuts, please | News Post P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7582" cy="576113"/>
                                          </a:xfrm>
                                          <a:prstGeom prst="rect">
                                            <a:avLst/>
                                          </a:prstGeom>
                                          <a:noFill/>
                                          <a:ln>
                                            <a:noFill/>
                                          </a:ln>
                                        </pic:spPr>
                                      </pic:pic>
                                    </a:graphicData>
                                  </a:graphic>
                                </wp:inline>
                              </w:drawing>
                            </w:r>
                          </w:p>
                          <w:p w14:paraId="51301C67" w14:textId="77777777" w:rsidR="00D179B1" w:rsidRPr="00DF17B1" w:rsidRDefault="00D179B1" w:rsidP="00D179B1">
                            <w:pPr>
                              <w:spacing w:after="120"/>
                              <w:jc w:val="both"/>
                              <w:rPr>
                                <w:rFonts w:ascii="Trebuchet MS" w:eastAsia="Calibri" w:hAnsi="Trebuchet MS"/>
                                <w:sz w:val="20"/>
                                <w:szCs w:val="20"/>
                                <w:lang w:val="en-GB"/>
                              </w:rPr>
                            </w:pPr>
                            <w:r w:rsidRPr="00DF17B1">
                              <w:rPr>
                                <w:rFonts w:ascii="Trebuchet MS" w:eastAsia="Calibri" w:hAnsi="Trebuchet MS"/>
                                <w:sz w:val="20"/>
                                <w:szCs w:val="20"/>
                                <w:lang w:val="en-GB"/>
                              </w:rPr>
                              <w:t>Please can we remind parents/carers to provide their child with a healthy fruit</w:t>
                            </w:r>
                            <w:r>
                              <w:rPr>
                                <w:rFonts w:ascii="Trebuchet MS" w:eastAsia="Calibri" w:hAnsi="Trebuchet MS"/>
                                <w:sz w:val="20"/>
                                <w:szCs w:val="20"/>
                                <w:lang w:val="en-GB"/>
                              </w:rPr>
                              <w:t xml:space="preserve"> or vegetable</w:t>
                            </w:r>
                            <w:r w:rsidRPr="00DF17B1">
                              <w:rPr>
                                <w:rFonts w:ascii="Trebuchet MS" w:eastAsia="Calibri" w:hAnsi="Trebuchet MS"/>
                                <w:sz w:val="20"/>
                                <w:szCs w:val="20"/>
                                <w:lang w:val="en-GB"/>
                              </w:rPr>
                              <w:t xml:space="preserve"> snack to bring to school eat day e.g. an apple</w:t>
                            </w:r>
                            <w:r>
                              <w:rPr>
                                <w:rFonts w:ascii="Trebuchet MS" w:eastAsia="Calibri" w:hAnsi="Trebuchet MS"/>
                                <w:sz w:val="20"/>
                                <w:szCs w:val="20"/>
                                <w:lang w:val="en-GB"/>
                              </w:rPr>
                              <w:t xml:space="preserve">, </w:t>
                            </w:r>
                            <w:r w:rsidRPr="00DF17B1">
                              <w:rPr>
                                <w:rFonts w:ascii="Trebuchet MS" w:eastAsia="Calibri" w:hAnsi="Trebuchet MS"/>
                                <w:sz w:val="20"/>
                                <w:szCs w:val="20"/>
                                <w:lang w:val="en-GB"/>
                              </w:rPr>
                              <w:t>banana</w:t>
                            </w:r>
                            <w:r>
                              <w:rPr>
                                <w:rFonts w:ascii="Trebuchet MS" w:eastAsia="Calibri" w:hAnsi="Trebuchet MS"/>
                                <w:sz w:val="20"/>
                                <w:szCs w:val="20"/>
                                <w:lang w:val="en-GB"/>
                              </w:rPr>
                              <w:t>, carrot, tomato</w:t>
                            </w:r>
                            <w:r w:rsidRPr="00DF17B1">
                              <w:rPr>
                                <w:rFonts w:ascii="Trebuchet MS" w:eastAsia="Calibri" w:hAnsi="Trebuchet MS"/>
                                <w:sz w:val="20"/>
                                <w:szCs w:val="20"/>
                                <w:lang w:val="en-GB"/>
                              </w:rPr>
                              <w:t>.</w:t>
                            </w:r>
                            <w:r>
                              <w:rPr>
                                <w:rFonts w:ascii="Trebuchet MS" w:eastAsia="Calibri" w:hAnsi="Trebuchet MS"/>
                                <w:sz w:val="20"/>
                                <w:szCs w:val="20"/>
                                <w:lang w:val="en-GB"/>
                              </w:rPr>
                              <w:t xml:space="preserve"> The NHS also provide a fresh piece of fruit or vegetable for each child daily.</w:t>
                            </w:r>
                          </w:p>
                          <w:p w14:paraId="3DBE691E" w14:textId="77777777" w:rsidR="00D179B1" w:rsidRDefault="00D179B1" w:rsidP="00D179B1">
                            <w:pPr>
                              <w:spacing w:after="120"/>
                              <w:jc w:val="both"/>
                              <w:rPr>
                                <w:rFonts w:ascii="Trebuchet MS" w:eastAsia="Calibri" w:hAnsi="Trebuchet MS"/>
                                <w:sz w:val="20"/>
                                <w:szCs w:val="20"/>
                                <w:lang w:val="en-GB"/>
                              </w:rPr>
                            </w:pPr>
                            <w:r w:rsidRPr="00DF17B1">
                              <w:rPr>
                                <w:rFonts w:ascii="Trebuchet MS" w:eastAsia="Calibri" w:hAnsi="Trebuchet MS"/>
                                <w:sz w:val="20"/>
                                <w:szCs w:val="20"/>
                                <w:lang w:val="en-GB"/>
                              </w:rPr>
                              <w:t xml:space="preserve">Chocolate biscuits, bars, cakes, and crisps are not an acceptable healthy snack and </w:t>
                            </w:r>
                            <w:r w:rsidRPr="00B76141">
                              <w:rPr>
                                <w:rFonts w:ascii="Trebuchet MS" w:eastAsia="Calibri" w:hAnsi="Trebuchet MS"/>
                                <w:b/>
                                <w:sz w:val="20"/>
                                <w:szCs w:val="20"/>
                                <w:lang w:val="en-GB"/>
                              </w:rPr>
                              <w:t>should not</w:t>
                            </w:r>
                            <w:r w:rsidRPr="00DF17B1">
                              <w:rPr>
                                <w:rFonts w:ascii="Trebuchet MS" w:eastAsia="Calibri" w:hAnsi="Trebuchet MS"/>
                                <w:sz w:val="20"/>
                                <w:szCs w:val="20"/>
                                <w:lang w:val="en-GB"/>
                              </w:rPr>
                              <w:t xml:space="preserve"> be brought into school as a snack.</w:t>
                            </w:r>
                          </w:p>
                          <w:p w14:paraId="4CD38B99" w14:textId="36AF345C" w:rsidR="00D179B1" w:rsidRPr="00AF4984" w:rsidRDefault="00D179B1" w:rsidP="00D179B1">
                            <w:pPr>
                              <w:spacing w:after="120"/>
                              <w:jc w:val="both"/>
                              <w:rPr>
                                <w:rFonts w:ascii="Trebuchet MS" w:eastAsia="Calibri" w:hAnsi="Trebuchet MS"/>
                                <w:sz w:val="20"/>
                                <w:szCs w:val="20"/>
                                <w:lang w:val="en-GB"/>
                              </w:rPr>
                            </w:pPr>
                            <w:r>
                              <w:rPr>
                                <w:rFonts w:ascii="Trebuchet MS" w:eastAsia="Calibri" w:hAnsi="Trebuchet MS"/>
                                <w:sz w:val="20"/>
                                <w:szCs w:val="20"/>
                                <w:lang w:val="en-GB"/>
                              </w:rPr>
                              <w:t xml:space="preserve">A reminder </w:t>
                            </w:r>
                            <w:r w:rsidRPr="00AF4984">
                              <w:rPr>
                                <w:rFonts w:ascii="Trebuchet MS" w:eastAsia="Calibri" w:hAnsi="Trebuchet MS"/>
                                <w:sz w:val="20"/>
                                <w:szCs w:val="20"/>
                                <w:lang w:val="en-GB"/>
                              </w:rPr>
                              <w:t>that products containing nuts could be a risk to other children in school with a nut allergy, so please avoid giving your child anything containing nuts to eat in their snack or lunchbox.</w:t>
                            </w:r>
                            <w:r>
                              <w:rPr>
                                <w:rFonts w:ascii="Trebuchet MS" w:eastAsia="Calibri" w:hAnsi="Trebuchet MS"/>
                                <w:sz w:val="20"/>
                                <w:szCs w:val="20"/>
                                <w:lang w:val="en-GB"/>
                              </w:rPr>
                              <w:t xml:space="preserve"> </w:t>
                            </w:r>
                            <w:r w:rsidRPr="00AF4984">
                              <w:rPr>
                                <w:rFonts w:ascii="Trebuchet MS" w:eastAsia="Calibri" w:hAnsi="Trebuchet MS"/>
                                <w:sz w:val="20"/>
                                <w:szCs w:val="20"/>
                                <w:lang w:val="en-GB"/>
                              </w:rPr>
                              <w:t>Thank you.</w:t>
                            </w:r>
                          </w:p>
                          <w:p w14:paraId="54493DB6" w14:textId="77777777" w:rsidR="002951BA" w:rsidRDefault="002951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0F8844FE" id="_x0000_s1038" type="#_x0000_t202" style="position:absolute;margin-left:179.25pt;margin-top:549.05pt;width:406.5pt;height:186pt;z-index:25328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" fillcolor="white [3201]" strokecolor="white [3212]" strokeweight=".5pt">
                <v:textbox>
                  <w:txbxContent>
                    <w:p w14:paraId="10946C94" w14:textId="77777777" w:rsidR="00D179B1" w:rsidRDefault="00D179B1" w:rsidP="00D179B1">
                      <w:pPr>
                        <w:jc w:val="center"/>
                        <w:rPr>
                          <w:rFonts w:ascii="Monotype Corsiva" w:eastAsia="Calibri" w:hAnsi="Monotype Corsiva"/>
                          <w:b/>
                          <w:color w:val="00B050"/>
                          <w:sz w:val="36"/>
                          <w:szCs w:val="36"/>
                          <w:lang w:val="en-GB"/>
                        </w:rPr>
                      </w:pPr>
                      <w:r>
                        <w:rPr>
                          <w:rFonts w:ascii="Monotype Corsiva" w:eastAsia="Calibri" w:hAnsi="Monotype Corsiva"/>
                          <w:b/>
                          <w:color w:val="00B050"/>
                          <w:sz w:val="36"/>
                          <w:szCs w:val="36"/>
                          <w:lang w:val="en-GB"/>
                        </w:rPr>
                        <w:t>Healthy Snacks/No Nuts</w:t>
                      </w:r>
                    </w:p>
                    <w:p w14:paraId="29162257" w14:textId="77777777" w:rsidR="00D179B1" w:rsidRDefault="00D179B1" w:rsidP="00D179B1">
                      <w:pPr>
                        <w:spacing w:after="120"/>
                        <w:jc w:val="center"/>
                        <w:rPr>
                          <w:rFonts w:ascii="Monotype Corsiva" w:eastAsia="Calibri" w:hAnsi="Monotype Corsiva"/>
                          <w:b/>
                          <w:color w:val="00B050"/>
                          <w:sz w:val="36"/>
                          <w:szCs w:val="36"/>
                          <w:lang w:val="en-GB"/>
                        </w:rPr>
                      </w:pPr>
                      <w:r>
                        <w:rPr>
                          <w:noProof/>
                        </w:rPr>
                        <w:drawing>
                          <wp:inline distT="0" distB="0" distL="0" distR="0" wp14:anchorId="6A9F5568" wp14:editId="7D9C550A">
                            <wp:extent cx="536431" cy="600075"/>
                            <wp:effectExtent l="0" t="0" r="0" b="0"/>
                            <wp:docPr id="6" name="Picture 6" descr="Fruits Clipart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uits Clipart Image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9822" cy="637427"/>
                                    </a:xfrm>
                                    <a:prstGeom prst="rect">
                                      <a:avLst/>
                                    </a:prstGeom>
                                    <a:noFill/>
                                    <a:ln>
                                      <a:noFill/>
                                    </a:ln>
                                  </pic:spPr>
                                </pic:pic>
                              </a:graphicData>
                            </a:graphic>
                          </wp:inline>
                        </w:drawing>
                      </w:r>
                      <w:r>
                        <w:rPr>
                          <w:rFonts w:ascii="Monotype Corsiva" w:eastAsia="Calibri" w:hAnsi="Monotype Corsiva"/>
                          <w:b/>
                          <w:color w:val="00B050"/>
                          <w:sz w:val="36"/>
                          <w:szCs w:val="36"/>
                          <w:lang w:val="en-GB"/>
                        </w:rPr>
                        <w:t xml:space="preserve">   </w:t>
                      </w:r>
                      <w:r>
                        <w:rPr>
                          <w:noProof/>
                        </w:rPr>
                        <w:drawing>
                          <wp:inline distT="0" distB="0" distL="0" distR="0" wp14:anchorId="71774DCD" wp14:editId="08F0A457">
                            <wp:extent cx="525091" cy="552450"/>
                            <wp:effectExtent l="0" t="0" r="8890" b="0"/>
                            <wp:docPr id="16" name="Picture 16" descr="IMPORTANT! No nuts, please | News Pos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PORTANT! No nuts, please | News Post Pag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7582" cy="576113"/>
                                    </a:xfrm>
                                    <a:prstGeom prst="rect">
                                      <a:avLst/>
                                    </a:prstGeom>
                                    <a:noFill/>
                                    <a:ln>
                                      <a:noFill/>
                                    </a:ln>
                                  </pic:spPr>
                                </pic:pic>
                              </a:graphicData>
                            </a:graphic>
                          </wp:inline>
                        </w:drawing>
                      </w:r>
                    </w:p>
                    <w:p w14:paraId="51301C67" w14:textId="77777777" w:rsidR="00D179B1" w:rsidRPr="00DF17B1" w:rsidRDefault="00D179B1" w:rsidP="00D179B1">
                      <w:pPr>
                        <w:spacing w:after="120"/>
                        <w:jc w:val="both"/>
                        <w:rPr>
                          <w:rFonts w:ascii="Trebuchet MS" w:eastAsia="Calibri" w:hAnsi="Trebuchet MS"/>
                          <w:sz w:val="20"/>
                          <w:szCs w:val="20"/>
                          <w:lang w:val="en-GB"/>
                        </w:rPr>
                      </w:pPr>
                      <w:r w:rsidRPr="00DF17B1">
                        <w:rPr>
                          <w:rFonts w:ascii="Trebuchet MS" w:eastAsia="Calibri" w:hAnsi="Trebuchet MS"/>
                          <w:sz w:val="20"/>
                          <w:szCs w:val="20"/>
                          <w:lang w:val="en-GB"/>
                        </w:rPr>
                        <w:t>Please can we remind parents/carers to provide their child with a healthy fruit</w:t>
                      </w:r>
                      <w:r>
                        <w:rPr>
                          <w:rFonts w:ascii="Trebuchet MS" w:eastAsia="Calibri" w:hAnsi="Trebuchet MS"/>
                          <w:sz w:val="20"/>
                          <w:szCs w:val="20"/>
                          <w:lang w:val="en-GB"/>
                        </w:rPr>
                        <w:t xml:space="preserve"> or vegetable</w:t>
                      </w:r>
                      <w:r w:rsidRPr="00DF17B1">
                        <w:rPr>
                          <w:rFonts w:ascii="Trebuchet MS" w:eastAsia="Calibri" w:hAnsi="Trebuchet MS"/>
                          <w:sz w:val="20"/>
                          <w:szCs w:val="20"/>
                          <w:lang w:val="en-GB"/>
                        </w:rPr>
                        <w:t xml:space="preserve"> snack to bring to school eat day e.g. an apple</w:t>
                      </w:r>
                      <w:r>
                        <w:rPr>
                          <w:rFonts w:ascii="Trebuchet MS" w:eastAsia="Calibri" w:hAnsi="Trebuchet MS"/>
                          <w:sz w:val="20"/>
                          <w:szCs w:val="20"/>
                          <w:lang w:val="en-GB"/>
                        </w:rPr>
                        <w:t xml:space="preserve">, </w:t>
                      </w:r>
                      <w:r w:rsidRPr="00DF17B1">
                        <w:rPr>
                          <w:rFonts w:ascii="Trebuchet MS" w:eastAsia="Calibri" w:hAnsi="Trebuchet MS"/>
                          <w:sz w:val="20"/>
                          <w:szCs w:val="20"/>
                          <w:lang w:val="en-GB"/>
                        </w:rPr>
                        <w:t>banana</w:t>
                      </w:r>
                      <w:r>
                        <w:rPr>
                          <w:rFonts w:ascii="Trebuchet MS" w:eastAsia="Calibri" w:hAnsi="Trebuchet MS"/>
                          <w:sz w:val="20"/>
                          <w:szCs w:val="20"/>
                          <w:lang w:val="en-GB"/>
                        </w:rPr>
                        <w:t>, carrot, tomato</w:t>
                      </w:r>
                      <w:r w:rsidRPr="00DF17B1">
                        <w:rPr>
                          <w:rFonts w:ascii="Trebuchet MS" w:eastAsia="Calibri" w:hAnsi="Trebuchet MS"/>
                          <w:sz w:val="20"/>
                          <w:szCs w:val="20"/>
                          <w:lang w:val="en-GB"/>
                        </w:rPr>
                        <w:t>.</w:t>
                      </w:r>
                      <w:r>
                        <w:rPr>
                          <w:rFonts w:ascii="Trebuchet MS" w:eastAsia="Calibri" w:hAnsi="Trebuchet MS"/>
                          <w:sz w:val="20"/>
                          <w:szCs w:val="20"/>
                          <w:lang w:val="en-GB"/>
                        </w:rPr>
                        <w:t xml:space="preserve"> The NHS also provide a fresh piece of fruit or vegetable for each child daily.</w:t>
                      </w:r>
                    </w:p>
                    <w:p w14:paraId="3DBE691E" w14:textId="77777777" w:rsidR="00D179B1" w:rsidRDefault="00D179B1" w:rsidP="00D179B1">
                      <w:pPr>
                        <w:spacing w:after="120"/>
                        <w:jc w:val="both"/>
                        <w:rPr>
                          <w:rFonts w:ascii="Trebuchet MS" w:eastAsia="Calibri" w:hAnsi="Trebuchet MS"/>
                          <w:sz w:val="20"/>
                          <w:szCs w:val="20"/>
                          <w:lang w:val="en-GB"/>
                        </w:rPr>
                      </w:pPr>
                      <w:r w:rsidRPr="00DF17B1">
                        <w:rPr>
                          <w:rFonts w:ascii="Trebuchet MS" w:eastAsia="Calibri" w:hAnsi="Trebuchet MS"/>
                          <w:sz w:val="20"/>
                          <w:szCs w:val="20"/>
                          <w:lang w:val="en-GB"/>
                        </w:rPr>
                        <w:t xml:space="preserve">Chocolate biscuits, bars, cakes, and crisps are not an acceptable healthy snack and </w:t>
                      </w:r>
                      <w:r w:rsidRPr="00B76141">
                        <w:rPr>
                          <w:rFonts w:ascii="Trebuchet MS" w:eastAsia="Calibri" w:hAnsi="Trebuchet MS"/>
                          <w:b/>
                          <w:sz w:val="20"/>
                          <w:szCs w:val="20"/>
                          <w:lang w:val="en-GB"/>
                        </w:rPr>
                        <w:t>should not</w:t>
                      </w:r>
                      <w:r w:rsidRPr="00DF17B1">
                        <w:rPr>
                          <w:rFonts w:ascii="Trebuchet MS" w:eastAsia="Calibri" w:hAnsi="Trebuchet MS"/>
                          <w:sz w:val="20"/>
                          <w:szCs w:val="20"/>
                          <w:lang w:val="en-GB"/>
                        </w:rPr>
                        <w:t xml:space="preserve"> be brought into school as a snack.</w:t>
                      </w:r>
                    </w:p>
                    <w:p w14:paraId="4CD38B99" w14:textId="36AF345C" w:rsidR="00D179B1" w:rsidRPr="00AF4984" w:rsidRDefault="00D179B1" w:rsidP="00D179B1">
                      <w:pPr>
                        <w:spacing w:after="120"/>
                        <w:jc w:val="both"/>
                        <w:rPr>
                          <w:rFonts w:ascii="Trebuchet MS" w:eastAsia="Calibri" w:hAnsi="Trebuchet MS"/>
                          <w:sz w:val="20"/>
                          <w:szCs w:val="20"/>
                          <w:lang w:val="en-GB"/>
                        </w:rPr>
                      </w:pPr>
                      <w:r>
                        <w:rPr>
                          <w:rFonts w:ascii="Trebuchet MS" w:eastAsia="Calibri" w:hAnsi="Trebuchet MS"/>
                          <w:sz w:val="20"/>
                          <w:szCs w:val="20"/>
                          <w:lang w:val="en-GB"/>
                        </w:rPr>
                        <w:t xml:space="preserve">A reminder </w:t>
                      </w:r>
                      <w:r w:rsidRPr="00AF4984">
                        <w:rPr>
                          <w:rFonts w:ascii="Trebuchet MS" w:eastAsia="Calibri" w:hAnsi="Trebuchet MS"/>
                          <w:sz w:val="20"/>
                          <w:szCs w:val="20"/>
                          <w:lang w:val="en-GB"/>
                        </w:rPr>
                        <w:t>that products containing nuts could be a risk to other children in school with a nut allergy, so please avoid giving your child anything containing nuts to eat in their snack or lunchbox.</w:t>
                      </w:r>
                      <w:r>
                        <w:rPr>
                          <w:rFonts w:ascii="Trebuchet MS" w:eastAsia="Calibri" w:hAnsi="Trebuchet MS"/>
                          <w:sz w:val="20"/>
                          <w:szCs w:val="20"/>
                          <w:lang w:val="en-GB"/>
                        </w:rPr>
                        <w:t xml:space="preserve"> </w:t>
                      </w:r>
                      <w:r w:rsidRPr="00AF4984">
                        <w:rPr>
                          <w:rFonts w:ascii="Trebuchet MS" w:eastAsia="Calibri" w:hAnsi="Trebuchet MS"/>
                          <w:sz w:val="20"/>
                          <w:szCs w:val="20"/>
                          <w:lang w:val="en-GB"/>
                        </w:rPr>
                        <w:t>Thank you.</w:t>
                      </w:r>
                    </w:p>
                    <w:p w14:paraId="54493DB6" w14:textId="77777777" w:rsidR="002951BA" w:rsidRDefault="002951BA"/>
                  </w:txbxContent>
                </v:textbox>
                <w10:wrap anchorx="page"/>
              </v:shape>
            </w:pict>
          </mc:Fallback>
        </mc:AlternateContent>
      </w:r>
      <w:r w:rsidRPr="00094A50">
        <w:rPr>
          <w:rFonts w:ascii="Monotype Corsiva" w:hAnsi="Monotype Corsiva"/>
          <w:noProof/>
          <w:lang w:val="en-GB" w:eastAsia="en-GB"/>
        </w:rPr>
        <mc:AlternateContent>
          <mc:Choice Requires="wps">
            <w:drawing>
              <wp:anchor distT="0" distB="0" distL="114300" distR="114300" simplePos="0" relativeHeight="253264896" behindDoc="0" locked="0" layoutInCell="1" allowOverlap="1" wp14:anchorId="55418763" wp14:editId="2EB57CF0">
                <wp:simplePos x="0" y="0"/>
                <wp:positionH relativeFrom="margin">
                  <wp:posOffset>28575</wp:posOffset>
                </wp:positionH>
                <wp:positionV relativeFrom="paragraph">
                  <wp:posOffset>8525510</wp:posOffset>
                </wp:positionV>
                <wp:extent cx="1781175" cy="790575"/>
                <wp:effectExtent l="0" t="0" r="28575" b="2857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790575"/>
                        </a:xfrm>
                        <a:prstGeom prst="rect">
                          <a:avLst/>
                        </a:prstGeom>
                        <a:solidFill>
                          <a:srgbClr val="00B050"/>
                        </a:solidFill>
                        <a:ln w="9525">
                          <a:solidFill>
                            <a:sysClr val="window" lastClr="FFFFFF"/>
                          </a:solidFill>
                          <a:miter lim="800000"/>
                          <a:headEnd/>
                          <a:tailEnd/>
                        </a:ln>
                      </wps:spPr>
                      <wps:txbx>
                        <w:txbxContent>
                          <w:p w14:paraId="6D58DE82" w14:textId="77777777" w:rsidR="00997D83" w:rsidRDefault="00997D83" w:rsidP="00997D83">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
            <w:pict>
              <v:shape w14:anchorId="55418763" id="_x0000_s1039" type="#_x0000_t202" style="position:absolute;margin-left:2.25pt;margin-top:671.3pt;width:140.25pt;height:62.25pt;z-index:25326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" fillcolor="#00b050" strokecolor="window">
                <v:textbox>
                  <w:txbxContent>
                    <w:p w14:paraId="6D58DE82" w14:textId="77777777" w:rsidR="00997D83" w:rsidRDefault="00997D83" w:rsidP="00997D83">
                      <w:pPr>
                        <w:jc w:val="center"/>
                      </w:pPr>
                    </w:p>
                  </w:txbxContent>
                </v:textbox>
                <w10:wrap anchorx="margin"/>
              </v:shape>
            </w:pict>
          </mc:Fallback>
        </mc:AlternateContent>
      </w:r>
      <w:r>
        <w:rPr>
          <w:noProof/>
          <w:lang w:val="en-GB" w:eastAsia="en-GB"/>
        </w:rPr>
        <mc:AlternateContent>
          <mc:Choice Requires="wps">
            <w:drawing>
              <wp:anchor distT="0" distB="0" distL="114300" distR="114300" simplePos="0" relativeHeight="253192192" behindDoc="0" locked="0" layoutInCell="1" allowOverlap="1" wp14:anchorId="4DBD17DA" wp14:editId="7C497D74">
                <wp:simplePos x="0" y="0"/>
                <wp:positionH relativeFrom="margin">
                  <wp:posOffset>1828800</wp:posOffset>
                </wp:positionH>
                <wp:positionV relativeFrom="paragraph">
                  <wp:posOffset>4467860</wp:posOffset>
                </wp:positionV>
                <wp:extent cx="2543175" cy="2533650"/>
                <wp:effectExtent l="0" t="0" r="28575" b="19050"/>
                <wp:wrapNone/>
                <wp:docPr id="4" name="Text Box 4"/>
                <wp:cNvGraphicFramePr/>
                <a:graphic xmlns:a="http://schemas.openxmlformats.org/drawingml/2006/main">
                  <a:graphicData uri="http://schemas.microsoft.com/office/word/2010/wordprocessingShape">
                    <wps:wsp>
                      <wps:cNvSpPr txBox="1"/>
                      <wps:spPr>
                        <a:xfrm>
                          <a:off x="0" y="0"/>
                          <a:ext cx="2543175" cy="2533650"/>
                        </a:xfrm>
                        <a:prstGeom prst="rect">
                          <a:avLst/>
                        </a:prstGeom>
                        <a:solidFill>
                          <a:schemeClr val="lt1"/>
                        </a:solidFill>
                        <a:ln w="6350">
                          <a:solidFill>
                            <a:schemeClr val="bg1"/>
                          </a:solidFill>
                        </a:ln>
                      </wps:spPr>
                      <wps:txbx>
                        <w:txbxContent>
                          <w:p w14:paraId="52127F6F" w14:textId="77777777" w:rsidR="00D179B1" w:rsidRDefault="00D179B1" w:rsidP="00D179B1">
                            <w:pPr>
                              <w:jc w:val="center"/>
                              <w:rPr>
                                <w:rFonts w:ascii="Monotype Corsiva" w:eastAsia="Calibri" w:hAnsi="Monotype Corsiva" w:cs="Calibri"/>
                                <w:b/>
                                <w:color w:val="00B050"/>
                                <w:sz w:val="36"/>
                                <w:szCs w:val="36"/>
                                <w:lang w:val="en-GB" w:eastAsia="en-GB"/>
                              </w:rPr>
                            </w:pPr>
                            <w:r>
                              <w:rPr>
                                <w:rFonts w:ascii="Monotype Corsiva" w:eastAsia="Calibri" w:hAnsi="Monotype Corsiva" w:cs="Calibri"/>
                                <w:b/>
                                <w:color w:val="00B050"/>
                                <w:sz w:val="36"/>
                                <w:szCs w:val="36"/>
                                <w:lang w:val="en-GB" w:eastAsia="en-GB"/>
                              </w:rPr>
                              <w:t>September 2024 Intake</w:t>
                            </w:r>
                          </w:p>
                          <w:p w14:paraId="2AAFB5F1" w14:textId="77777777" w:rsidR="00D179B1" w:rsidRDefault="00D179B1" w:rsidP="00D179B1">
                            <w:pPr>
                              <w:spacing w:after="120"/>
                              <w:jc w:val="center"/>
                              <w:rPr>
                                <w:rFonts w:ascii="Monotype Corsiva" w:eastAsia="Calibri" w:hAnsi="Monotype Corsiva" w:cs="Calibri"/>
                                <w:b/>
                                <w:color w:val="00B050"/>
                                <w:sz w:val="36"/>
                                <w:szCs w:val="36"/>
                                <w:lang w:val="en-GB" w:eastAsia="en-GB"/>
                              </w:rPr>
                            </w:pPr>
                            <w:r>
                              <w:rPr>
                                <w:noProof/>
                              </w:rPr>
                              <w:drawing>
                                <wp:inline distT="0" distB="0" distL="0" distR="0" wp14:anchorId="7231650F" wp14:editId="28E1058E">
                                  <wp:extent cx="733425" cy="733425"/>
                                  <wp:effectExtent l="0" t="0" r="9525" b="9525"/>
                                  <wp:docPr id="30" name="Picture 30" descr="20,300+ Form Filling Illustrations, Royalty-Free V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300+ Form Filling Illustrations, Royalty-Free Vector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33425" cy="733425"/>
                                          </a:xfrm>
                                          <a:prstGeom prst="rect">
                                            <a:avLst/>
                                          </a:prstGeom>
                                          <a:noFill/>
                                          <a:ln>
                                            <a:noFill/>
                                          </a:ln>
                                        </pic:spPr>
                                      </pic:pic>
                                    </a:graphicData>
                                  </a:graphic>
                                </wp:inline>
                              </w:drawing>
                            </w:r>
                          </w:p>
                          <w:p w14:paraId="31E3B89E" w14:textId="77777777" w:rsidR="00D179B1" w:rsidRDefault="00D179B1" w:rsidP="00D179B1">
                            <w:pPr>
                              <w:jc w:val="both"/>
                              <w:rPr>
                                <w:rFonts w:ascii="Trebuchet MS" w:eastAsia="Calibri" w:hAnsi="Trebuchet MS" w:cs="Calibri"/>
                                <w:sz w:val="20"/>
                                <w:szCs w:val="20"/>
                                <w:lang w:val="en-GB" w:eastAsia="en-GB"/>
                              </w:rPr>
                            </w:pPr>
                            <w:r>
                              <w:rPr>
                                <w:rFonts w:ascii="Trebuchet MS" w:eastAsia="Calibri" w:hAnsi="Trebuchet MS" w:cs="Calibri"/>
                                <w:sz w:val="20"/>
                                <w:szCs w:val="20"/>
                                <w:lang w:val="en-GB" w:eastAsia="en-GB"/>
                              </w:rPr>
                              <w:t>Please can we request that if you have had confirmation that your child will be starting at Trafalgar in September 2024 that you return the blue ‘Initial Enrolment Form’ to the School Office as soon as possible, along with a copy of your 2024/2025 Council Tax Bill, your child’s Birth Certificate and the completed ‘Schools Acceptance Form’.</w:t>
                            </w:r>
                          </w:p>
                          <w:p w14:paraId="082E459E" w14:textId="77777777" w:rsidR="00D179B1" w:rsidRDefault="00D179B1" w:rsidP="00D179B1"/>
                          <w:p w14:paraId="17425C47" w14:textId="77777777" w:rsidR="0073369B" w:rsidRDefault="007336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4DBD17DA" id="Text Box 4" o:spid="_x0000_s1040" type="#_x0000_t202" style="position:absolute;margin-left:2in;margin-top:351.8pt;width:200.25pt;height:199.5pt;z-index:25319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" fillcolor="white [3201]" strokecolor="white [3212]" strokeweight=".5pt">
                <v:textbox>
                  <w:txbxContent>
                    <w:p w14:paraId="52127F6F" w14:textId="77777777" w:rsidR="00D179B1" w:rsidRDefault="00D179B1" w:rsidP="00D179B1">
                      <w:pPr>
                        <w:jc w:val="center"/>
                        <w:rPr>
                          <w:rFonts w:ascii="Monotype Corsiva" w:eastAsia="Calibri" w:hAnsi="Monotype Corsiva" w:cs="Calibri"/>
                          <w:b/>
                          <w:color w:val="00B050"/>
                          <w:sz w:val="36"/>
                          <w:szCs w:val="36"/>
                          <w:lang w:val="en-GB" w:eastAsia="en-GB"/>
                        </w:rPr>
                      </w:pPr>
                      <w:r>
                        <w:rPr>
                          <w:rFonts w:ascii="Monotype Corsiva" w:eastAsia="Calibri" w:hAnsi="Monotype Corsiva" w:cs="Calibri"/>
                          <w:b/>
                          <w:color w:val="00B050"/>
                          <w:sz w:val="36"/>
                          <w:szCs w:val="36"/>
                          <w:lang w:val="en-GB" w:eastAsia="en-GB"/>
                        </w:rPr>
                        <w:t>September 2024 Intake</w:t>
                      </w:r>
                    </w:p>
                    <w:p w14:paraId="2AAFB5F1" w14:textId="77777777" w:rsidR="00D179B1" w:rsidRDefault="00D179B1" w:rsidP="00D179B1">
                      <w:pPr>
                        <w:spacing w:after="120"/>
                        <w:jc w:val="center"/>
                        <w:rPr>
                          <w:rFonts w:ascii="Monotype Corsiva" w:eastAsia="Calibri" w:hAnsi="Monotype Corsiva" w:cs="Calibri"/>
                          <w:b/>
                          <w:color w:val="00B050"/>
                          <w:sz w:val="36"/>
                          <w:szCs w:val="36"/>
                          <w:lang w:val="en-GB" w:eastAsia="en-GB"/>
                        </w:rPr>
                      </w:pPr>
                      <w:r>
                        <w:rPr>
                          <w:noProof/>
                        </w:rPr>
                        <w:drawing>
                          <wp:inline distT="0" distB="0" distL="0" distR="0" wp14:anchorId="7231650F" wp14:editId="28E1058E">
                            <wp:extent cx="733425" cy="733425"/>
                            <wp:effectExtent l="0" t="0" r="9525" b="9525"/>
                            <wp:docPr id="30" name="Picture 30" descr="20,300+ Form Filling Illustrations, Royalty-Free V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300+ Form Filling Illustrations, Royalty-Free Vector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33425" cy="733425"/>
                                    </a:xfrm>
                                    <a:prstGeom prst="rect">
                                      <a:avLst/>
                                    </a:prstGeom>
                                    <a:noFill/>
                                    <a:ln>
                                      <a:noFill/>
                                    </a:ln>
                                  </pic:spPr>
                                </pic:pic>
                              </a:graphicData>
                            </a:graphic>
                          </wp:inline>
                        </w:drawing>
                      </w:r>
                    </w:p>
                    <w:p w14:paraId="31E3B89E" w14:textId="77777777" w:rsidR="00D179B1" w:rsidRDefault="00D179B1" w:rsidP="00D179B1">
                      <w:pPr>
                        <w:jc w:val="both"/>
                        <w:rPr>
                          <w:rFonts w:ascii="Trebuchet MS" w:eastAsia="Calibri" w:hAnsi="Trebuchet MS" w:cs="Calibri"/>
                          <w:sz w:val="20"/>
                          <w:szCs w:val="20"/>
                          <w:lang w:val="en-GB" w:eastAsia="en-GB"/>
                        </w:rPr>
                      </w:pPr>
                      <w:r>
                        <w:rPr>
                          <w:rFonts w:ascii="Trebuchet MS" w:eastAsia="Calibri" w:hAnsi="Trebuchet MS" w:cs="Calibri"/>
                          <w:sz w:val="20"/>
                          <w:szCs w:val="20"/>
                          <w:lang w:val="en-GB" w:eastAsia="en-GB"/>
                        </w:rPr>
                        <w:t>Please can we request that if you have had confirmation that your child will be starting at Trafalgar in September 2024 that you return the blue ‘Initial Enrolment Form’ to the School Office as soon as possible, along with a copy of your 2024/2025 Council Tax Bill, your child’s Birth Certificate and the completed ‘Schools Acceptance Form’.</w:t>
                      </w:r>
                    </w:p>
                    <w:p w14:paraId="082E459E" w14:textId="77777777" w:rsidR="00D179B1" w:rsidRDefault="00D179B1" w:rsidP="00D179B1"/>
                    <w:p w14:paraId="17425C47" w14:textId="77777777" w:rsidR="0073369B" w:rsidRDefault="0073369B"/>
                  </w:txbxContent>
                </v:textbox>
                <w10:wrap anchorx="margin"/>
              </v:shape>
            </w:pict>
          </mc:Fallback>
        </mc:AlternateContent>
      </w:r>
      <w:r>
        <w:rPr>
          <w:noProof/>
          <w:lang w:val="en-GB" w:eastAsia="en-GB"/>
        </w:rPr>
        <mc:AlternateContent>
          <mc:Choice Requires="wps">
            <w:drawing>
              <wp:anchor distT="0" distB="0" distL="114300" distR="114300" simplePos="0" relativeHeight="253307904" behindDoc="0" locked="0" layoutInCell="1" allowOverlap="1" wp14:anchorId="00930352" wp14:editId="0E644145">
                <wp:simplePos x="0" y="0"/>
                <wp:positionH relativeFrom="column">
                  <wp:posOffset>1809750</wp:posOffset>
                </wp:positionH>
                <wp:positionV relativeFrom="paragraph">
                  <wp:posOffset>324485</wp:posOffset>
                </wp:positionV>
                <wp:extent cx="2524125" cy="4171950"/>
                <wp:effectExtent l="0" t="0" r="28575" b="19050"/>
                <wp:wrapNone/>
                <wp:docPr id="36" name="Text Box 36"/>
                <wp:cNvGraphicFramePr/>
                <a:graphic xmlns:a="http://schemas.openxmlformats.org/drawingml/2006/main">
                  <a:graphicData uri="http://schemas.microsoft.com/office/word/2010/wordprocessingShape">
                    <wps:wsp>
                      <wps:cNvSpPr txBox="1"/>
                      <wps:spPr>
                        <a:xfrm>
                          <a:off x="0" y="0"/>
                          <a:ext cx="2524125" cy="4171950"/>
                        </a:xfrm>
                        <a:prstGeom prst="rect">
                          <a:avLst/>
                        </a:prstGeom>
                        <a:solidFill>
                          <a:schemeClr val="lt1"/>
                        </a:solidFill>
                        <a:ln w="6350">
                          <a:solidFill>
                            <a:schemeClr val="bg1"/>
                          </a:solidFill>
                        </a:ln>
                      </wps:spPr>
                      <wps:txbx>
                        <w:txbxContent>
                          <w:p w14:paraId="3FDCAF14" w14:textId="77777777" w:rsidR="00D179B1" w:rsidRDefault="00D179B1" w:rsidP="00D179B1">
                            <w:pPr>
                              <w:jc w:val="center"/>
                              <w:rPr>
                                <w:rFonts w:ascii="Monotype Corsiva" w:hAnsi="Monotype Corsiva"/>
                                <w:b/>
                                <w:color w:val="00B050"/>
                                <w:sz w:val="36"/>
                                <w:szCs w:val="36"/>
                              </w:rPr>
                            </w:pPr>
                            <w:r>
                              <w:rPr>
                                <w:rFonts w:ascii="Monotype Corsiva" w:hAnsi="Monotype Corsiva"/>
                                <w:b/>
                                <w:color w:val="00B050"/>
                                <w:sz w:val="36"/>
                                <w:szCs w:val="36"/>
                              </w:rPr>
                              <w:t>Year 1 Summer Trip 2024</w:t>
                            </w:r>
                          </w:p>
                          <w:p w14:paraId="103565E4" w14:textId="77777777" w:rsidR="00D179B1" w:rsidRDefault="00D179B1" w:rsidP="00D179B1">
                            <w:pPr>
                              <w:spacing w:after="120"/>
                              <w:jc w:val="center"/>
                              <w:rPr>
                                <w:rFonts w:ascii="Monotype Corsiva" w:hAnsi="Monotype Corsiva"/>
                                <w:b/>
                                <w:color w:val="00B050"/>
                                <w:sz w:val="36"/>
                                <w:szCs w:val="36"/>
                              </w:rPr>
                            </w:pPr>
                            <w:r>
                              <w:rPr>
                                <w:rFonts w:ascii="Monotype Corsiva" w:hAnsi="Monotype Corsiva"/>
                                <w:b/>
                                <w:color w:val="00B050"/>
                                <w:sz w:val="36"/>
                                <w:szCs w:val="36"/>
                              </w:rPr>
                              <w:t xml:space="preserve">  </w:t>
                            </w:r>
                            <w:r>
                              <w:rPr>
                                <w:noProof/>
                              </w:rPr>
                              <w:drawing>
                                <wp:inline distT="0" distB="0" distL="0" distR="0" wp14:anchorId="30306F73" wp14:editId="5E43E1E2">
                                  <wp:extent cx="1082733" cy="504825"/>
                                  <wp:effectExtent l="0" t="0" r="3175" b="0"/>
                                  <wp:docPr id="5" name="Picture 5" descr="Free clip art &quot;Badger&quot; by fran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clip art &quot;Badger&quot; by franke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30413" cy="527056"/>
                                          </a:xfrm>
                                          <a:prstGeom prst="rect">
                                            <a:avLst/>
                                          </a:prstGeom>
                                          <a:noFill/>
                                          <a:ln>
                                            <a:noFill/>
                                          </a:ln>
                                        </pic:spPr>
                                      </pic:pic>
                                    </a:graphicData>
                                  </a:graphic>
                                </wp:inline>
                              </w:drawing>
                            </w:r>
                            <w:r>
                              <w:rPr>
                                <w:rFonts w:ascii="Monotype Corsiva" w:hAnsi="Monotype Corsiva"/>
                                <w:b/>
                                <w:noProof/>
                                <w:color w:val="00B050"/>
                                <w:sz w:val="36"/>
                                <w:szCs w:val="36"/>
                              </w:rPr>
                              <w:drawing>
                                <wp:inline distT="0" distB="0" distL="0" distR="0" wp14:anchorId="52F6E06B" wp14:editId="751D60EE">
                                  <wp:extent cx="816702" cy="447675"/>
                                  <wp:effectExtent l="0" t="0" r="2540" b="0"/>
                                  <wp:docPr id="20" name="Picture 20" descr="C:\Users\office\AppData\Local\Microsoft\Windows\INetCache\Content.MSO\FA06839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ffice\AppData\Local\Microsoft\Windows\INetCache\Content.MSO\FA068390.tm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50595" cy="466253"/>
                                          </a:xfrm>
                                          <a:prstGeom prst="rect">
                                            <a:avLst/>
                                          </a:prstGeom>
                                          <a:noFill/>
                                          <a:ln>
                                            <a:noFill/>
                                          </a:ln>
                                        </pic:spPr>
                                      </pic:pic>
                                    </a:graphicData>
                                  </a:graphic>
                                </wp:inline>
                              </w:drawing>
                            </w:r>
                            <w:r>
                              <w:rPr>
                                <w:rFonts w:ascii="Monotype Corsiva" w:hAnsi="Monotype Corsiva"/>
                                <w:b/>
                                <w:color w:val="00B050"/>
                                <w:sz w:val="36"/>
                                <w:szCs w:val="36"/>
                              </w:rPr>
                              <w:t xml:space="preserve"> </w:t>
                            </w:r>
                            <w:r>
                              <w:rPr>
                                <w:noProof/>
                              </w:rPr>
                              <w:drawing>
                                <wp:inline distT="0" distB="0" distL="0" distR="0" wp14:anchorId="45A74EF2" wp14:editId="45B23449">
                                  <wp:extent cx="552450" cy="552450"/>
                                  <wp:effectExtent l="0" t="0" r="0" b="0"/>
                                  <wp:docPr id="22" name="Picture 22" descr="24,400+ Hedgehog Stock Illustrations, Royalty-Free V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4,400+ Hedgehog Stock Illustrations, Royalty-Free Vector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2450" cy="552450"/>
                                          </a:xfrm>
                                          <a:prstGeom prst="rect">
                                            <a:avLst/>
                                          </a:prstGeom>
                                          <a:noFill/>
                                          <a:ln>
                                            <a:noFill/>
                                          </a:ln>
                                        </pic:spPr>
                                      </pic:pic>
                                    </a:graphicData>
                                  </a:graphic>
                                </wp:inline>
                              </w:drawing>
                            </w:r>
                            <w:r>
                              <w:rPr>
                                <w:rFonts w:ascii="Monotype Corsiva" w:hAnsi="Monotype Corsiva"/>
                                <w:b/>
                                <w:color w:val="00B050"/>
                                <w:sz w:val="36"/>
                                <w:szCs w:val="36"/>
                              </w:rPr>
                              <w:t xml:space="preserve"> </w:t>
                            </w:r>
                          </w:p>
                          <w:p w14:paraId="6B928436" w14:textId="77777777" w:rsidR="00D179B1" w:rsidRDefault="00D179B1" w:rsidP="00D179B1">
                            <w:pPr>
                              <w:spacing w:after="120"/>
                              <w:jc w:val="both"/>
                              <w:rPr>
                                <w:rFonts w:ascii="Trebuchet MS" w:hAnsi="Trebuchet MS" w:cs="Helvetica"/>
                                <w:sz w:val="20"/>
                                <w:szCs w:val="20"/>
                                <w:shd w:val="clear" w:color="auto" w:fill="FFFFFF" w:themeFill="background1"/>
                              </w:rPr>
                            </w:pPr>
                            <w:r>
                              <w:rPr>
                                <w:rFonts w:ascii="Trebuchet MS" w:hAnsi="Trebuchet MS"/>
                                <w:sz w:val="20"/>
                                <w:szCs w:val="20"/>
                              </w:rPr>
                              <w:t xml:space="preserve">A big thank you to all those Year 1 families that have already returned their </w:t>
                            </w:r>
                            <w:proofErr w:type="gramStart"/>
                            <w:r>
                              <w:rPr>
                                <w:rFonts w:ascii="Trebuchet MS" w:hAnsi="Trebuchet MS"/>
                                <w:sz w:val="20"/>
                                <w:szCs w:val="20"/>
                              </w:rPr>
                              <w:t>child’s</w:t>
                            </w:r>
                            <w:proofErr w:type="gramEnd"/>
                            <w:r>
                              <w:rPr>
                                <w:rFonts w:ascii="Trebuchet MS" w:hAnsi="Trebuchet MS"/>
                                <w:sz w:val="20"/>
                                <w:szCs w:val="20"/>
                              </w:rPr>
                              <w:t xml:space="preserve"> completed “Off-site Visit Information Form” and voluntary donation, in respect of their year group Summer trip. If you have not yet done so, we </w:t>
                            </w:r>
                            <w:r w:rsidRPr="000C6E96">
                              <w:rPr>
                                <w:rFonts w:ascii="Trebuchet MS" w:hAnsi="Trebuchet MS"/>
                                <w:sz w:val="20"/>
                                <w:szCs w:val="20"/>
                              </w:rPr>
                              <w:t xml:space="preserve">would be very grateful if you could please return </w:t>
                            </w:r>
                            <w:r>
                              <w:rPr>
                                <w:rFonts w:ascii="Trebuchet MS" w:hAnsi="Trebuchet MS"/>
                                <w:sz w:val="20"/>
                                <w:szCs w:val="20"/>
                              </w:rPr>
                              <w:t>these</w:t>
                            </w:r>
                            <w:r w:rsidRPr="000C6E96">
                              <w:rPr>
                                <w:rFonts w:ascii="Trebuchet MS" w:hAnsi="Trebuchet MS"/>
                                <w:sz w:val="20"/>
                                <w:szCs w:val="20"/>
                              </w:rPr>
                              <w:t xml:space="preserve"> </w:t>
                            </w:r>
                            <w:r>
                              <w:rPr>
                                <w:rFonts w:ascii="Trebuchet MS" w:hAnsi="Trebuchet MS" w:cs="Helvetica"/>
                                <w:sz w:val="20"/>
                                <w:szCs w:val="20"/>
                                <w:shd w:val="clear" w:color="auto" w:fill="FFFFFF" w:themeFill="background1"/>
                              </w:rPr>
                              <w:t xml:space="preserve">forms by </w:t>
                            </w:r>
                            <w:r>
                              <w:rPr>
                                <w:rFonts w:ascii="Trebuchet MS" w:hAnsi="Trebuchet MS" w:cs="Helvetica"/>
                                <w:b/>
                                <w:sz w:val="20"/>
                                <w:szCs w:val="20"/>
                                <w:u w:val="single"/>
                                <w:shd w:val="clear" w:color="auto" w:fill="FFFFFF" w:themeFill="background1"/>
                              </w:rPr>
                              <w:t>Friday, 17</w:t>
                            </w:r>
                            <w:r w:rsidRPr="00043EA0">
                              <w:rPr>
                                <w:rFonts w:ascii="Trebuchet MS" w:hAnsi="Trebuchet MS" w:cs="Helvetica"/>
                                <w:b/>
                                <w:sz w:val="20"/>
                                <w:szCs w:val="20"/>
                                <w:u w:val="single"/>
                                <w:shd w:val="clear" w:color="auto" w:fill="FFFFFF" w:themeFill="background1"/>
                                <w:vertAlign w:val="superscript"/>
                              </w:rPr>
                              <w:t>th</w:t>
                            </w:r>
                            <w:r>
                              <w:rPr>
                                <w:rFonts w:ascii="Trebuchet MS" w:hAnsi="Trebuchet MS" w:cs="Helvetica"/>
                                <w:b/>
                                <w:sz w:val="20"/>
                                <w:szCs w:val="20"/>
                                <w:u w:val="single"/>
                                <w:shd w:val="clear" w:color="auto" w:fill="FFFFFF" w:themeFill="background1"/>
                              </w:rPr>
                              <w:t xml:space="preserve"> May </w:t>
                            </w:r>
                            <w:r w:rsidRPr="005D36F4">
                              <w:rPr>
                                <w:rFonts w:ascii="Trebuchet MS" w:hAnsi="Trebuchet MS" w:cs="Helvetica"/>
                                <w:b/>
                                <w:sz w:val="20"/>
                                <w:szCs w:val="20"/>
                                <w:u w:val="single"/>
                                <w:shd w:val="clear" w:color="auto" w:fill="FFFFFF" w:themeFill="background1"/>
                              </w:rPr>
                              <w:t>at the very latest</w:t>
                            </w:r>
                            <w:r>
                              <w:rPr>
                                <w:rFonts w:ascii="Trebuchet MS" w:hAnsi="Trebuchet MS" w:cs="Helvetica"/>
                                <w:sz w:val="20"/>
                                <w:szCs w:val="20"/>
                                <w:shd w:val="clear" w:color="auto" w:fill="FFFFFF" w:themeFill="background1"/>
                              </w:rPr>
                              <w:t>.</w:t>
                            </w:r>
                          </w:p>
                          <w:p w14:paraId="26485912" w14:textId="77777777" w:rsidR="002207CE" w:rsidRDefault="00D179B1" w:rsidP="00D179B1">
                            <w:pPr>
                              <w:spacing w:after="120"/>
                              <w:jc w:val="both"/>
                              <w:rPr>
                                <w:rFonts w:ascii="Trebuchet MS" w:hAnsi="Trebuchet MS"/>
                                <w:sz w:val="20"/>
                                <w:szCs w:val="20"/>
                              </w:rPr>
                            </w:pPr>
                            <w:r w:rsidRPr="000015A2">
                              <w:rPr>
                                <w:rFonts w:ascii="Trebuchet MS" w:hAnsi="Trebuchet MS"/>
                                <w:sz w:val="20"/>
                                <w:szCs w:val="20"/>
                              </w:rPr>
                              <w:t xml:space="preserve">If your child is eligible for Pupil Premium Funding (formerly Free School Meals) in any of our year groups we are able to cover the cost for you however, you will still need to complete and return the “Off-site Visit Information Form”. </w:t>
                            </w:r>
                          </w:p>
                          <w:p w14:paraId="6EE70825" w14:textId="7BA93AF9" w:rsidR="00D179B1" w:rsidRPr="000015A2" w:rsidRDefault="00D179B1" w:rsidP="00D179B1">
                            <w:pPr>
                              <w:spacing w:after="120"/>
                              <w:jc w:val="both"/>
                              <w:rPr>
                                <w:rFonts w:ascii="Trebuchet MS" w:hAnsi="Trebuchet MS"/>
                                <w:sz w:val="20"/>
                                <w:szCs w:val="20"/>
                              </w:rPr>
                            </w:pPr>
                            <w:r w:rsidRPr="00043EA0">
                              <w:rPr>
                                <w:rFonts w:ascii="Trebuchet MS" w:hAnsi="Trebuchet MS"/>
                                <w:b/>
                                <w:sz w:val="20"/>
                                <w:szCs w:val="20"/>
                              </w:rPr>
                              <w:t>Without a completed and signed form your child will be unable to attend.</w:t>
                            </w:r>
                            <w:r w:rsidRPr="000015A2">
                              <w:rPr>
                                <w:rFonts w:ascii="Trebuchet MS" w:hAnsi="Trebuchet MS"/>
                                <w:sz w:val="20"/>
                                <w:szCs w:val="20"/>
                              </w:rPr>
                              <w:t xml:space="preserve"> </w:t>
                            </w:r>
                          </w:p>
                          <w:p w14:paraId="23F85D62" w14:textId="77777777" w:rsidR="00D179B1" w:rsidRDefault="00D179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00930352" id="Text Box 36" o:spid="_x0000_s1041" type="#_x0000_t202" style="position:absolute;margin-left:142.5pt;margin-top:25.55pt;width:198.75pt;height:328.5pt;z-index:2533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" fillcolor="white [3201]" strokecolor="white [3212]" strokeweight=".5pt">
                <v:textbox>
                  <w:txbxContent>
                    <w:p w14:paraId="3FDCAF14" w14:textId="77777777" w:rsidR="00D179B1" w:rsidRDefault="00D179B1" w:rsidP="00D179B1">
                      <w:pPr>
                        <w:jc w:val="center"/>
                        <w:rPr>
                          <w:rFonts w:ascii="Monotype Corsiva" w:hAnsi="Monotype Corsiva"/>
                          <w:b/>
                          <w:color w:val="00B050"/>
                          <w:sz w:val="36"/>
                          <w:szCs w:val="36"/>
                        </w:rPr>
                      </w:pPr>
                      <w:r>
                        <w:rPr>
                          <w:rFonts w:ascii="Monotype Corsiva" w:hAnsi="Monotype Corsiva"/>
                          <w:b/>
                          <w:color w:val="00B050"/>
                          <w:sz w:val="36"/>
                          <w:szCs w:val="36"/>
                        </w:rPr>
                        <w:t>Year 1 Summer Trip 2024</w:t>
                      </w:r>
                    </w:p>
                    <w:p w14:paraId="103565E4" w14:textId="77777777" w:rsidR="00D179B1" w:rsidRDefault="00D179B1" w:rsidP="00D179B1">
                      <w:pPr>
                        <w:spacing w:after="120"/>
                        <w:jc w:val="center"/>
                        <w:rPr>
                          <w:rFonts w:ascii="Monotype Corsiva" w:hAnsi="Monotype Corsiva"/>
                          <w:b/>
                          <w:color w:val="00B050"/>
                          <w:sz w:val="36"/>
                          <w:szCs w:val="36"/>
                        </w:rPr>
                      </w:pPr>
                      <w:r>
                        <w:rPr>
                          <w:rFonts w:ascii="Monotype Corsiva" w:hAnsi="Monotype Corsiva"/>
                          <w:b/>
                          <w:color w:val="00B050"/>
                          <w:sz w:val="36"/>
                          <w:szCs w:val="36"/>
                        </w:rPr>
                        <w:t xml:space="preserve">  </w:t>
                      </w:r>
                      <w:r>
                        <w:rPr>
                          <w:noProof/>
                        </w:rPr>
                        <w:drawing>
                          <wp:inline distT="0" distB="0" distL="0" distR="0" wp14:anchorId="30306F73" wp14:editId="5E43E1E2">
                            <wp:extent cx="1082733" cy="504825"/>
                            <wp:effectExtent l="0" t="0" r="3175" b="0"/>
                            <wp:docPr id="5" name="Picture 5" descr="Free clip art &quot;Badger&quot; by fran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clip art &quot;Badger&quot; by franke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30413" cy="527056"/>
                                    </a:xfrm>
                                    <a:prstGeom prst="rect">
                                      <a:avLst/>
                                    </a:prstGeom>
                                    <a:noFill/>
                                    <a:ln>
                                      <a:noFill/>
                                    </a:ln>
                                  </pic:spPr>
                                </pic:pic>
                              </a:graphicData>
                            </a:graphic>
                          </wp:inline>
                        </w:drawing>
                      </w:r>
                      <w:r>
                        <w:rPr>
                          <w:rFonts w:ascii="Monotype Corsiva" w:hAnsi="Monotype Corsiva"/>
                          <w:b/>
                          <w:noProof/>
                          <w:color w:val="00B050"/>
                          <w:sz w:val="36"/>
                          <w:szCs w:val="36"/>
                        </w:rPr>
                        <w:drawing>
                          <wp:inline distT="0" distB="0" distL="0" distR="0" wp14:anchorId="52F6E06B" wp14:editId="751D60EE">
                            <wp:extent cx="816702" cy="447675"/>
                            <wp:effectExtent l="0" t="0" r="2540" b="0"/>
                            <wp:docPr id="20" name="Picture 20" descr="C:\Users\office\AppData\Local\Microsoft\Windows\INetCache\Content.MSO\FA06839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ffice\AppData\Local\Microsoft\Windows\INetCache\Content.MSO\FA068390.tmp"/>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50595" cy="466253"/>
                                    </a:xfrm>
                                    <a:prstGeom prst="rect">
                                      <a:avLst/>
                                    </a:prstGeom>
                                    <a:noFill/>
                                    <a:ln>
                                      <a:noFill/>
                                    </a:ln>
                                  </pic:spPr>
                                </pic:pic>
                              </a:graphicData>
                            </a:graphic>
                          </wp:inline>
                        </w:drawing>
                      </w:r>
                      <w:r>
                        <w:rPr>
                          <w:rFonts w:ascii="Monotype Corsiva" w:hAnsi="Monotype Corsiva"/>
                          <w:b/>
                          <w:color w:val="00B050"/>
                          <w:sz w:val="36"/>
                          <w:szCs w:val="36"/>
                        </w:rPr>
                        <w:t xml:space="preserve"> </w:t>
                      </w:r>
                      <w:r>
                        <w:rPr>
                          <w:noProof/>
                        </w:rPr>
                        <w:drawing>
                          <wp:inline distT="0" distB="0" distL="0" distR="0" wp14:anchorId="45A74EF2" wp14:editId="45B23449">
                            <wp:extent cx="552450" cy="552450"/>
                            <wp:effectExtent l="0" t="0" r="0" b="0"/>
                            <wp:docPr id="22" name="Picture 22" descr="24,400+ Hedgehog Stock Illustrations, Royalty-Free V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4,400+ Hedgehog Stock Illustrations, Royalty-Free Vector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2450" cy="552450"/>
                                    </a:xfrm>
                                    <a:prstGeom prst="rect">
                                      <a:avLst/>
                                    </a:prstGeom>
                                    <a:noFill/>
                                    <a:ln>
                                      <a:noFill/>
                                    </a:ln>
                                  </pic:spPr>
                                </pic:pic>
                              </a:graphicData>
                            </a:graphic>
                          </wp:inline>
                        </w:drawing>
                      </w:r>
                      <w:r>
                        <w:rPr>
                          <w:rFonts w:ascii="Monotype Corsiva" w:hAnsi="Monotype Corsiva"/>
                          <w:b/>
                          <w:color w:val="00B050"/>
                          <w:sz w:val="36"/>
                          <w:szCs w:val="36"/>
                        </w:rPr>
                        <w:t xml:space="preserve"> </w:t>
                      </w:r>
                    </w:p>
                    <w:p w14:paraId="6B928436" w14:textId="77777777" w:rsidR="00D179B1" w:rsidRDefault="00D179B1" w:rsidP="00D179B1">
                      <w:pPr>
                        <w:spacing w:after="120"/>
                        <w:jc w:val="both"/>
                        <w:rPr>
                          <w:rFonts w:ascii="Trebuchet MS" w:hAnsi="Trebuchet MS" w:cs="Helvetica"/>
                          <w:sz w:val="20"/>
                          <w:szCs w:val="20"/>
                          <w:shd w:val="clear" w:color="auto" w:fill="FFFFFF" w:themeFill="background1"/>
                        </w:rPr>
                      </w:pPr>
                      <w:r>
                        <w:rPr>
                          <w:rFonts w:ascii="Trebuchet MS" w:hAnsi="Trebuchet MS"/>
                          <w:sz w:val="20"/>
                          <w:szCs w:val="20"/>
                        </w:rPr>
                        <w:t xml:space="preserve">A big thank you to all those Year 1 families that have already returned their </w:t>
                      </w:r>
                      <w:proofErr w:type="gramStart"/>
                      <w:r>
                        <w:rPr>
                          <w:rFonts w:ascii="Trebuchet MS" w:hAnsi="Trebuchet MS"/>
                          <w:sz w:val="20"/>
                          <w:szCs w:val="20"/>
                        </w:rPr>
                        <w:t>child’s</w:t>
                      </w:r>
                      <w:proofErr w:type="gramEnd"/>
                      <w:r>
                        <w:rPr>
                          <w:rFonts w:ascii="Trebuchet MS" w:hAnsi="Trebuchet MS"/>
                          <w:sz w:val="20"/>
                          <w:szCs w:val="20"/>
                        </w:rPr>
                        <w:t xml:space="preserve"> completed “Off-site Visit Information Form” and voluntary donation, in respect of their year group Summer trip. If you have not yet done so, we </w:t>
                      </w:r>
                      <w:r w:rsidRPr="000C6E96">
                        <w:rPr>
                          <w:rFonts w:ascii="Trebuchet MS" w:hAnsi="Trebuchet MS"/>
                          <w:sz w:val="20"/>
                          <w:szCs w:val="20"/>
                        </w:rPr>
                        <w:t xml:space="preserve">would be very grateful if you could please return </w:t>
                      </w:r>
                      <w:r>
                        <w:rPr>
                          <w:rFonts w:ascii="Trebuchet MS" w:hAnsi="Trebuchet MS"/>
                          <w:sz w:val="20"/>
                          <w:szCs w:val="20"/>
                        </w:rPr>
                        <w:t>these</w:t>
                      </w:r>
                      <w:r w:rsidRPr="000C6E96">
                        <w:rPr>
                          <w:rFonts w:ascii="Trebuchet MS" w:hAnsi="Trebuchet MS"/>
                          <w:sz w:val="20"/>
                          <w:szCs w:val="20"/>
                        </w:rPr>
                        <w:t xml:space="preserve"> </w:t>
                      </w:r>
                      <w:r>
                        <w:rPr>
                          <w:rFonts w:ascii="Trebuchet MS" w:hAnsi="Trebuchet MS" w:cs="Helvetica"/>
                          <w:sz w:val="20"/>
                          <w:szCs w:val="20"/>
                          <w:shd w:val="clear" w:color="auto" w:fill="FFFFFF" w:themeFill="background1"/>
                        </w:rPr>
                        <w:t xml:space="preserve">forms by </w:t>
                      </w:r>
                      <w:r>
                        <w:rPr>
                          <w:rFonts w:ascii="Trebuchet MS" w:hAnsi="Trebuchet MS" w:cs="Helvetica"/>
                          <w:b/>
                          <w:sz w:val="20"/>
                          <w:szCs w:val="20"/>
                          <w:u w:val="single"/>
                          <w:shd w:val="clear" w:color="auto" w:fill="FFFFFF" w:themeFill="background1"/>
                        </w:rPr>
                        <w:t>Friday, 17</w:t>
                      </w:r>
                      <w:r w:rsidRPr="00043EA0">
                        <w:rPr>
                          <w:rFonts w:ascii="Trebuchet MS" w:hAnsi="Trebuchet MS" w:cs="Helvetica"/>
                          <w:b/>
                          <w:sz w:val="20"/>
                          <w:szCs w:val="20"/>
                          <w:u w:val="single"/>
                          <w:shd w:val="clear" w:color="auto" w:fill="FFFFFF" w:themeFill="background1"/>
                          <w:vertAlign w:val="superscript"/>
                        </w:rPr>
                        <w:t>th</w:t>
                      </w:r>
                      <w:r>
                        <w:rPr>
                          <w:rFonts w:ascii="Trebuchet MS" w:hAnsi="Trebuchet MS" w:cs="Helvetica"/>
                          <w:b/>
                          <w:sz w:val="20"/>
                          <w:szCs w:val="20"/>
                          <w:u w:val="single"/>
                          <w:shd w:val="clear" w:color="auto" w:fill="FFFFFF" w:themeFill="background1"/>
                        </w:rPr>
                        <w:t xml:space="preserve"> May </w:t>
                      </w:r>
                      <w:r w:rsidRPr="005D36F4">
                        <w:rPr>
                          <w:rFonts w:ascii="Trebuchet MS" w:hAnsi="Trebuchet MS" w:cs="Helvetica"/>
                          <w:b/>
                          <w:sz w:val="20"/>
                          <w:szCs w:val="20"/>
                          <w:u w:val="single"/>
                          <w:shd w:val="clear" w:color="auto" w:fill="FFFFFF" w:themeFill="background1"/>
                        </w:rPr>
                        <w:t>at the very latest</w:t>
                      </w:r>
                      <w:r>
                        <w:rPr>
                          <w:rFonts w:ascii="Trebuchet MS" w:hAnsi="Trebuchet MS" w:cs="Helvetica"/>
                          <w:sz w:val="20"/>
                          <w:szCs w:val="20"/>
                          <w:shd w:val="clear" w:color="auto" w:fill="FFFFFF" w:themeFill="background1"/>
                        </w:rPr>
                        <w:t>.</w:t>
                      </w:r>
                    </w:p>
                    <w:p w14:paraId="26485912" w14:textId="77777777" w:rsidR="002207CE" w:rsidRDefault="00D179B1" w:rsidP="00D179B1">
                      <w:pPr>
                        <w:spacing w:after="120"/>
                        <w:jc w:val="both"/>
                        <w:rPr>
                          <w:rFonts w:ascii="Trebuchet MS" w:hAnsi="Trebuchet MS"/>
                          <w:sz w:val="20"/>
                          <w:szCs w:val="20"/>
                        </w:rPr>
                      </w:pPr>
                      <w:r w:rsidRPr="000015A2">
                        <w:rPr>
                          <w:rFonts w:ascii="Trebuchet MS" w:hAnsi="Trebuchet MS"/>
                          <w:sz w:val="20"/>
                          <w:szCs w:val="20"/>
                        </w:rPr>
                        <w:t xml:space="preserve">If your child is eligible for Pupil Premium Funding (formerly Free School Meals) in any of our year groups we are able to cover the cost for you however, you will still need to complete and return the “Off-site Visit Information Form”. </w:t>
                      </w:r>
                    </w:p>
                    <w:p w14:paraId="6EE70825" w14:textId="7BA93AF9" w:rsidR="00D179B1" w:rsidRPr="000015A2" w:rsidRDefault="00D179B1" w:rsidP="00D179B1">
                      <w:pPr>
                        <w:spacing w:after="120"/>
                        <w:jc w:val="both"/>
                        <w:rPr>
                          <w:rFonts w:ascii="Trebuchet MS" w:hAnsi="Trebuchet MS"/>
                          <w:sz w:val="20"/>
                          <w:szCs w:val="20"/>
                        </w:rPr>
                      </w:pPr>
                      <w:r w:rsidRPr="00043EA0">
                        <w:rPr>
                          <w:rFonts w:ascii="Trebuchet MS" w:hAnsi="Trebuchet MS"/>
                          <w:b/>
                          <w:sz w:val="20"/>
                          <w:szCs w:val="20"/>
                        </w:rPr>
                        <w:t>Without a completed and signed form your child will be unable to attend.</w:t>
                      </w:r>
                      <w:r w:rsidRPr="000015A2">
                        <w:rPr>
                          <w:rFonts w:ascii="Trebuchet MS" w:hAnsi="Trebuchet MS"/>
                          <w:sz w:val="20"/>
                          <w:szCs w:val="20"/>
                        </w:rPr>
                        <w:t xml:space="preserve"> </w:t>
                      </w:r>
                    </w:p>
                    <w:p w14:paraId="23F85D62" w14:textId="77777777" w:rsidR="00D179B1" w:rsidRDefault="00D179B1"/>
                  </w:txbxContent>
                </v:textbox>
              </v:shape>
            </w:pict>
          </mc:Fallback>
        </mc:AlternateContent>
      </w:r>
      <w:r w:rsidRPr="00997D83">
        <w:rPr>
          <w:b/>
          <w:noProof/>
          <w:lang w:val="en-GB" w:eastAsia="en-GB"/>
        </w:rPr>
        <mc:AlternateContent>
          <mc:Choice Requires="wps">
            <w:drawing>
              <wp:anchor distT="0" distB="0" distL="114300" distR="114300" simplePos="0" relativeHeight="253262848" behindDoc="1" locked="0" layoutInCell="1" allowOverlap="1" wp14:anchorId="3E9F7CCB" wp14:editId="1C6DC14A">
                <wp:simplePos x="0" y="0"/>
                <wp:positionH relativeFrom="page">
                  <wp:posOffset>485775</wp:posOffset>
                </wp:positionH>
                <wp:positionV relativeFrom="page">
                  <wp:posOffset>466725</wp:posOffset>
                </wp:positionV>
                <wp:extent cx="1771650" cy="8496300"/>
                <wp:effectExtent l="0" t="0" r="19050" b="19050"/>
                <wp:wrapNone/>
                <wp:docPr id="1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8496300"/>
                        </a:xfrm>
                        <a:prstGeom prst="rect">
                          <a:avLst/>
                        </a:prstGeom>
                        <a:solidFill>
                          <a:srgbClr val="99B480"/>
                        </a:solidFill>
                        <a:ln w="9525">
                          <a:solidFill>
                            <a:schemeClr val="bg1"/>
                          </a:solidFill>
                          <a:miter lim="800000"/>
                          <a:headEnd/>
                          <a:tailEnd/>
                        </a:ln>
                      </wps:spPr>
                      <wps:txbx>
                        <w:txbxContent>
                          <w:p w14:paraId="0E7EE634" w14:textId="77777777" w:rsidR="0058181C" w:rsidRDefault="0058181C" w:rsidP="00681CE3">
                            <w:pPr>
                              <w:jc w:val="center"/>
                              <w:rPr>
                                <w:rFonts w:ascii="Trebuchet MS" w:hAnsi="Trebuchet MS"/>
                                <w:b/>
                                <w:i/>
                                <w:color w:val="FFFFFF" w:themeColor="background1"/>
                                <w:sz w:val="20"/>
                                <w:szCs w:val="20"/>
                              </w:rPr>
                            </w:pPr>
                          </w:p>
                          <w:p w14:paraId="4664A049" w14:textId="447BB8B4" w:rsidR="0058181C" w:rsidRDefault="0058181C" w:rsidP="00681CE3">
                            <w:pPr>
                              <w:jc w:val="center"/>
                              <w:rPr>
                                <w:rFonts w:ascii="Trebuchet MS" w:hAnsi="Trebuchet MS"/>
                                <w:b/>
                                <w:i/>
                                <w:color w:val="FFFFFF" w:themeColor="background1"/>
                                <w:sz w:val="20"/>
                                <w:szCs w:val="20"/>
                              </w:rPr>
                            </w:pPr>
                          </w:p>
                          <w:p w14:paraId="5040C089" w14:textId="77777777" w:rsidR="0058181C" w:rsidRDefault="0058181C" w:rsidP="00681CE3">
                            <w:pPr>
                              <w:jc w:val="center"/>
                              <w:rPr>
                                <w:rFonts w:ascii="Trebuchet MS" w:hAnsi="Trebuchet MS"/>
                                <w:b/>
                                <w:i/>
                                <w:color w:val="FFFFFF" w:themeColor="background1"/>
                                <w:sz w:val="20"/>
                                <w:szCs w:val="20"/>
                              </w:rPr>
                            </w:pPr>
                          </w:p>
                          <w:p w14:paraId="7B8B591F" w14:textId="6E441DE6" w:rsidR="0058181C" w:rsidRDefault="0058181C" w:rsidP="00681CE3">
                            <w:pPr>
                              <w:jc w:val="center"/>
                              <w:rPr>
                                <w:rFonts w:ascii="Trebuchet MS" w:hAnsi="Trebuchet MS"/>
                                <w:b/>
                                <w:i/>
                                <w:color w:val="FFFFFF" w:themeColor="background1"/>
                                <w:sz w:val="20"/>
                                <w:szCs w:val="20"/>
                              </w:rPr>
                            </w:pPr>
                          </w:p>
                          <w:p w14:paraId="26DB76D4" w14:textId="62A76411" w:rsidR="00921A5B" w:rsidRDefault="00921A5B" w:rsidP="00681CE3">
                            <w:pPr>
                              <w:jc w:val="center"/>
                              <w:rPr>
                                <w:rFonts w:ascii="Trebuchet MS" w:hAnsi="Trebuchet MS"/>
                                <w:b/>
                                <w:i/>
                                <w:color w:val="FFFFFF" w:themeColor="background1"/>
                                <w:sz w:val="20"/>
                                <w:szCs w:val="20"/>
                              </w:rPr>
                            </w:pPr>
                          </w:p>
                          <w:p w14:paraId="0C67AE0F" w14:textId="741F426C" w:rsidR="000C6703" w:rsidRDefault="000C6703" w:rsidP="0058181C">
                            <w:pPr>
                              <w:jc w:val="center"/>
                              <w:rPr>
                                <w:rFonts w:ascii="Trebuchet MS" w:hAnsi="Trebuchet MS"/>
                                <w:b/>
                                <w:i/>
                                <w:color w:val="FFFFFF" w:themeColor="background1"/>
                                <w:sz w:val="20"/>
                                <w:szCs w:val="20"/>
                              </w:rPr>
                            </w:pPr>
                          </w:p>
                          <w:p w14:paraId="788C00FC" w14:textId="77777777" w:rsidR="0058181C" w:rsidRDefault="0058181C" w:rsidP="0058181C">
                            <w:pPr>
                              <w:jc w:val="center"/>
                              <w:rPr>
                                <w:rFonts w:ascii="Trebuchet MS" w:hAnsi="Trebuchet MS"/>
                                <w:b/>
                                <w:i/>
                                <w:color w:val="FFFFFF" w:themeColor="background1"/>
                                <w:sz w:val="20"/>
                                <w:szCs w:val="20"/>
                              </w:rPr>
                            </w:pPr>
                          </w:p>
                          <w:p w14:paraId="7D9AC090" w14:textId="523BF746" w:rsidR="00C13A36" w:rsidRPr="006B2608" w:rsidRDefault="00C13A36" w:rsidP="003479C1">
                            <w:pPr>
                              <w:spacing w:after="120"/>
                              <w:jc w:val="center"/>
                              <w:rPr>
                                <w:rFonts w:ascii="Trebuchet MS" w:hAnsi="Trebuchet MS"/>
                                <w:b/>
                                <w:i/>
                                <w:color w:val="FFFFFF" w:themeColor="background1"/>
                                <w:sz w:val="20"/>
                                <w:szCs w:val="20"/>
                              </w:rPr>
                            </w:pPr>
                          </w:p>
                          <w:p w14:paraId="2F7FCFEA" w14:textId="5AF08C62" w:rsidR="00997D83" w:rsidRDefault="00997D83" w:rsidP="003479C1">
                            <w:pPr>
                              <w:pStyle w:val="QuotesWhite"/>
                              <w:spacing w:after="120"/>
                              <w:jc w:val="center"/>
                              <w:rPr>
                                <w:rFonts w:ascii="Trebuchet MS" w:hAnsi="Trebuchet MS"/>
                                <w:b/>
                                <w:color w:val="FFFFFF" w:themeColor="background1"/>
                                <w:sz w:val="20"/>
                                <w:szCs w:val="20"/>
                              </w:rPr>
                            </w:pPr>
                          </w:p>
                          <w:p w14:paraId="37C16A28" w14:textId="64500983" w:rsidR="00987546" w:rsidRDefault="00987546" w:rsidP="003479C1">
                            <w:pPr>
                              <w:pStyle w:val="QuotesWhite"/>
                              <w:spacing w:after="120"/>
                              <w:jc w:val="center"/>
                              <w:rPr>
                                <w:rFonts w:ascii="Trebuchet MS" w:hAnsi="Trebuchet MS"/>
                                <w:b/>
                                <w:color w:val="FFFFFF" w:themeColor="background1"/>
                                <w:sz w:val="20"/>
                                <w:szCs w:val="20"/>
                              </w:rPr>
                            </w:pPr>
                          </w:p>
                          <w:p w14:paraId="6F989C24" w14:textId="05A2178C" w:rsidR="003479C1" w:rsidRDefault="003479C1" w:rsidP="003479C1">
                            <w:pPr>
                              <w:pStyle w:val="QuotesWhite"/>
                              <w:jc w:val="right"/>
                              <w:rPr>
                                <w:rFonts w:ascii="Trebuchet MS" w:hAnsi="Trebuchet MS"/>
                                <w:b/>
                                <w:color w:val="FFFFFF" w:themeColor="background1"/>
                                <w:sz w:val="20"/>
                                <w:szCs w:val="20"/>
                              </w:rPr>
                            </w:pPr>
                          </w:p>
                          <w:p w14:paraId="555801F9" w14:textId="77777777" w:rsidR="00997D83" w:rsidRDefault="00997D83" w:rsidP="00997D83">
                            <w:pPr>
                              <w:pStyle w:val="QuotesWhite"/>
                              <w:spacing w:after="120"/>
                              <w:jc w:val="both"/>
                              <w:rPr>
                                <w:rFonts w:ascii="Trebuchet MS" w:hAnsi="Trebuchet MS"/>
                                <w:b/>
                                <w:color w:val="FFFFFF" w:themeColor="background1"/>
                                <w:sz w:val="20"/>
                                <w:szCs w:val="20"/>
                              </w:rPr>
                            </w:pPr>
                          </w:p>
                          <w:p w14:paraId="2C508F9D" w14:textId="77777777" w:rsidR="00997D83" w:rsidRDefault="00997D83" w:rsidP="00997D83">
                            <w:pPr>
                              <w:pStyle w:val="QuotesWhite"/>
                              <w:spacing w:after="120"/>
                              <w:jc w:val="both"/>
                              <w:rPr>
                                <w:rFonts w:ascii="Trebuchet MS" w:hAnsi="Trebuchet MS"/>
                                <w:b/>
                                <w:color w:val="FFFFFF" w:themeColor="background1"/>
                                <w:sz w:val="20"/>
                                <w:szCs w:val="20"/>
                              </w:rPr>
                            </w:pPr>
                          </w:p>
                          <w:p w14:paraId="29A251ED" w14:textId="77777777" w:rsidR="00997D83" w:rsidRDefault="00997D83" w:rsidP="00997D83">
                            <w:pPr>
                              <w:pStyle w:val="QuotesWhite"/>
                              <w:spacing w:after="120"/>
                              <w:jc w:val="both"/>
                              <w:rPr>
                                <w:rFonts w:ascii="Trebuchet MS" w:hAnsi="Trebuchet MS"/>
                                <w:b/>
                                <w:color w:val="FFFFFF" w:themeColor="background1"/>
                                <w:sz w:val="20"/>
                                <w:szCs w:val="20"/>
                              </w:rPr>
                            </w:pPr>
                          </w:p>
                          <w:p w14:paraId="532DCD69" w14:textId="77777777" w:rsidR="00997D83" w:rsidRDefault="00997D83" w:rsidP="00997D83">
                            <w:pPr>
                              <w:pStyle w:val="QuotesWhite"/>
                              <w:spacing w:after="120"/>
                              <w:jc w:val="both"/>
                              <w:rPr>
                                <w:rFonts w:ascii="Trebuchet MS" w:hAnsi="Trebuchet MS"/>
                                <w:b/>
                                <w:color w:val="FFFFFF" w:themeColor="background1"/>
                                <w:sz w:val="20"/>
                                <w:szCs w:val="20"/>
                              </w:rPr>
                            </w:pPr>
                          </w:p>
                          <w:p w14:paraId="1F2E0698" w14:textId="77777777" w:rsidR="00997D83" w:rsidRDefault="00997D83" w:rsidP="00997D83">
                            <w:pPr>
                              <w:pStyle w:val="QuotesWhite"/>
                              <w:spacing w:after="120"/>
                              <w:jc w:val="both"/>
                              <w:rPr>
                                <w:rFonts w:ascii="Trebuchet MS" w:hAnsi="Trebuchet MS"/>
                                <w:b/>
                                <w:color w:val="FFFFFF" w:themeColor="background1"/>
                                <w:sz w:val="20"/>
                                <w:szCs w:val="20"/>
                              </w:rPr>
                            </w:pPr>
                          </w:p>
                          <w:p w14:paraId="43BFB9B4" w14:textId="6A7440D1" w:rsidR="00997D83" w:rsidRDefault="00997D83" w:rsidP="00997D83">
                            <w:pPr>
                              <w:pStyle w:val="QuotesWhite"/>
                              <w:spacing w:after="120"/>
                              <w:jc w:val="both"/>
                              <w:rPr>
                                <w:rFonts w:ascii="Trebuchet MS" w:hAnsi="Trebuchet MS"/>
                                <w:b/>
                                <w:color w:val="FFFFFF" w:themeColor="background1"/>
                                <w:sz w:val="20"/>
                                <w:szCs w:val="20"/>
                              </w:rPr>
                            </w:pPr>
                          </w:p>
                          <w:p w14:paraId="2D4408FB" w14:textId="77777777" w:rsidR="00997D83" w:rsidRDefault="00997D83" w:rsidP="00997D83">
                            <w:pPr>
                              <w:pStyle w:val="QuotesWhite"/>
                              <w:spacing w:after="120"/>
                              <w:jc w:val="both"/>
                              <w:rPr>
                                <w:rFonts w:ascii="Trebuchet MS" w:hAnsi="Trebuchet MS"/>
                                <w:b/>
                                <w:color w:val="FFFFFF" w:themeColor="background1"/>
                                <w:sz w:val="20"/>
                                <w:szCs w:val="20"/>
                              </w:rPr>
                            </w:pPr>
                          </w:p>
                          <w:p w14:paraId="5552C156" w14:textId="77777777" w:rsidR="00997D83" w:rsidRDefault="00997D83" w:rsidP="00997D83">
                            <w:pPr>
                              <w:pStyle w:val="QuotesWhite"/>
                              <w:spacing w:after="120"/>
                              <w:jc w:val="both"/>
                              <w:rPr>
                                <w:rFonts w:ascii="Trebuchet MS" w:hAnsi="Trebuchet MS"/>
                                <w:b/>
                                <w:color w:val="FFFFFF" w:themeColor="background1"/>
                                <w:sz w:val="20"/>
                                <w:szCs w:val="20"/>
                              </w:rPr>
                            </w:pPr>
                          </w:p>
                          <w:p w14:paraId="62CFF43B" w14:textId="77777777" w:rsidR="00997D83" w:rsidRPr="00F92CC3" w:rsidRDefault="00997D83" w:rsidP="00997D83">
                            <w:pPr>
                              <w:pStyle w:val="WhiteText"/>
                              <w:rPr>
                                <w:color w:val="FFFFFF" w:themeColor="background1"/>
                              </w:rPr>
                            </w:pPr>
                          </w:p>
                          <w:p w14:paraId="5ED95C2A" w14:textId="77777777" w:rsidR="00997D83" w:rsidRDefault="00997D83" w:rsidP="00997D83">
                            <w:pPr>
                              <w:pStyle w:val="QuotesWhite"/>
                              <w:rPr>
                                <w:rFonts w:ascii="Trebuchet MS" w:eastAsia="Calibri" w:hAnsi="Trebuchet MS"/>
                                <w:color w:val="FFFFFF" w:themeColor="background1"/>
                                <w:sz w:val="20"/>
                                <w:szCs w:val="20"/>
                                <w:lang w:val="en-GB" w:eastAsia="en-GB"/>
                              </w:rPr>
                            </w:pPr>
                          </w:p>
                          <w:p w14:paraId="53B1A434" w14:textId="20273302" w:rsidR="00997D83" w:rsidRDefault="00997D83" w:rsidP="00997D83">
                            <w:pPr>
                              <w:pStyle w:val="QuotesWhite"/>
                              <w:rPr>
                                <w:rFonts w:ascii="Trebuchet MS" w:eastAsia="Calibri" w:hAnsi="Trebuchet MS"/>
                                <w:color w:val="FFFFFF" w:themeColor="background1"/>
                                <w:sz w:val="20"/>
                                <w:szCs w:val="20"/>
                                <w:lang w:val="en-GB" w:eastAsia="en-GB"/>
                              </w:rPr>
                            </w:pPr>
                          </w:p>
                          <w:p w14:paraId="1ADC8CE6" w14:textId="00A04F08" w:rsidR="0054713D" w:rsidRDefault="0054713D" w:rsidP="00997D83">
                            <w:pPr>
                              <w:pStyle w:val="QuotesWhite"/>
                              <w:rPr>
                                <w:rFonts w:ascii="Trebuchet MS" w:eastAsia="Calibri" w:hAnsi="Trebuchet MS"/>
                                <w:color w:val="FFFFFF" w:themeColor="background1"/>
                                <w:sz w:val="20"/>
                                <w:szCs w:val="20"/>
                                <w:lang w:val="en-GB" w:eastAsia="en-GB"/>
                              </w:rPr>
                            </w:pPr>
                          </w:p>
                          <w:p w14:paraId="21048C32" w14:textId="46832D09" w:rsidR="0054713D" w:rsidRDefault="0054713D" w:rsidP="00997D83">
                            <w:pPr>
                              <w:pStyle w:val="QuotesWhite"/>
                              <w:rPr>
                                <w:rFonts w:ascii="Trebuchet MS" w:eastAsia="Calibri" w:hAnsi="Trebuchet MS"/>
                                <w:color w:val="FFFFFF" w:themeColor="background1"/>
                                <w:sz w:val="20"/>
                                <w:szCs w:val="20"/>
                                <w:lang w:val="en-GB" w:eastAsia="en-GB"/>
                              </w:rPr>
                            </w:pPr>
                          </w:p>
                          <w:p w14:paraId="31639391" w14:textId="5420E303" w:rsidR="0054713D" w:rsidRDefault="0054713D" w:rsidP="00997D83">
                            <w:pPr>
                              <w:pStyle w:val="QuotesWhite"/>
                              <w:rPr>
                                <w:rFonts w:ascii="Trebuchet MS" w:eastAsia="Calibri" w:hAnsi="Trebuchet MS"/>
                                <w:color w:val="FFFFFF" w:themeColor="background1"/>
                                <w:sz w:val="20"/>
                                <w:szCs w:val="20"/>
                                <w:lang w:val="en-GB" w:eastAsia="en-GB"/>
                              </w:rPr>
                            </w:pPr>
                          </w:p>
                          <w:p w14:paraId="0CB1D2EB" w14:textId="1CF53945" w:rsidR="0054713D" w:rsidRDefault="0054713D" w:rsidP="00997D83">
                            <w:pPr>
                              <w:pStyle w:val="QuotesWhite"/>
                              <w:rPr>
                                <w:rFonts w:ascii="Trebuchet MS" w:eastAsia="Calibri" w:hAnsi="Trebuchet MS"/>
                                <w:color w:val="FFFFFF" w:themeColor="background1"/>
                                <w:sz w:val="20"/>
                                <w:szCs w:val="20"/>
                                <w:lang w:val="en-GB" w:eastAsia="en-GB"/>
                              </w:rPr>
                            </w:pPr>
                          </w:p>
                          <w:p w14:paraId="06A2D2E1" w14:textId="2F80A7CE" w:rsidR="0054713D" w:rsidRDefault="0054713D" w:rsidP="00997D83">
                            <w:pPr>
                              <w:pStyle w:val="QuotesWhite"/>
                              <w:rPr>
                                <w:rFonts w:ascii="Trebuchet MS" w:eastAsia="Calibri" w:hAnsi="Trebuchet MS"/>
                                <w:color w:val="FFFFFF" w:themeColor="background1"/>
                                <w:sz w:val="20"/>
                                <w:szCs w:val="20"/>
                                <w:lang w:val="en-GB" w:eastAsia="en-GB"/>
                              </w:rPr>
                            </w:pPr>
                          </w:p>
                          <w:p w14:paraId="75B247CC" w14:textId="537965A1" w:rsidR="0054713D" w:rsidRDefault="0054713D" w:rsidP="00997D83">
                            <w:pPr>
                              <w:pStyle w:val="QuotesWhite"/>
                              <w:rPr>
                                <w:rFonts w:ascii="Trebuchet MS" w:eastAsia="Calibri" w:hAnsi="Trebuchet MS"/>
                                <w:color w:val="FFFFFF" w:themeColor="background1"/>
                                <w:sz w:val="20"/>
                                <w:szCs w:val="20"/>
                                <w:lang w:val="en-GB" w:eastAsia="en-GB"/>
                              </w:rPr>
                            </w:pPr>
                          </w:p>
                          <w:p w14:paraId="733CA987" w14:textId="79408A4A" w:rsidR="0054713D" w:rsidRDefault="0054713D" w:rsidP="00997D83">
                            <w:pPr>
                              <w:pStyle w:val="QuotesWhite"/>
                              <w:rPr>
                                <w:rFonts w:ascii="Trebuchet MS" w:eastAsia="Calibri" w:hAnsi="Trebuchet MS"/>
                                <w:color w:val="FFFFFF" w:themeColor="background1"/>
                                <w:sz w:val="20"/>
                                <w:szCs w:val="20"/>
                                <w:lang w:val="en-GB" w:eastAsia="en-GB"/>
                              </w:rPr>
                            </w:pPr>
                          </w:p>
                          <w:p w14:paraId="3C06289A" w14:textId="53506F31" w:rsidR="0054713D" w:rsidRDefault="0054713D" w:rsidP="00997D83">
                            <w:pPr>
                              <w:pStyle w:val="QuotesWhite"/>
                              <w:rPr>
                                <w:rFonts w:ascii="Trebuchet MS" w:eastAsia="Calibri" w:hAnsi="Trebuchet MS"/>
                                <w:color w:val="FFFFFF" w:themeColor="background1"/>
                                <w:sz w:val="20"/>
                                <w:szCs w:val="20"/>
                                <w:lang w:val="en-GB" w:eastAsia="en-GB"/>
                              </w:rPr>
                            </w:pPr>
                          </w:p>
                          <w:p w14:paraId="4FC67D12" w14:textId="0CB90651" w:rsidR="0054713D" w:rsidRDefault="0054713D" w:rsidP="00997D83">
                            <w:pPr>
                              <w:pStyle w:val="QuotesWhite"/>
                              <w:rPr>
                                <w:rFonts w:ascii="Trebuchet MS" w:eastAsia="Calibri" w:hAnsi="Trebuchet MS"/>
                                <w:color w:val="FFFFFF" w:themeColor="background1"/>
                                <w:sz w:val="20"/>
                                <w:szCs w:val="20"/>
                                <w:lang w:val="en-GB" w:eastAsia="en-GB"/>
                              </w:rPr>
                            </w:pPr>
                          </w:p>
                          <w:p w14:paraId="3133FEAF" w14:textId="32BE4E53" w:rsidR="0054713D" w:rsidRDefault="0054713D" w:rsidP="00997D83">
                            <w:pPr>
                              <w:pStyle w:val="QuotesWhite"/>
                              <w:rPr>
                                <w:rFonts w:ascii="Trebuchet MS" w:eastAsia="Calibri" w:hAnsi="Trebuchet MS"/>
                                <w:color w:val="FFFFFF" w:themeColor="background1"/>
                                <w:sz w:val="20"/>
                                <w:szCs w:val="20"/>
                                <w:lang w:val="en-GB" w:eastAsia="en-GB"/>
                              </w:rPr>
                            </w:pPr>
                          </w:p>
                          <w:p w14:paraId="49CF9C52" w14:textId="3CACCB48" w:rsidR="0054713D" w:rsidRDefault="0054713D" w:rsidP="00997D83">
                            <w:pPr>
                              <w:pStyle w:val="QuotesWhite"/>
                              <w:rPr>
                                <w:rFonts w:ascii="Trebuchet MS" w:eastAsia="Calibri" w:hAnsi="Trebuchet MS"/>
                                <w:color w:val="FFFFFF" w:themeColor="background1"/>
                                <w:sz w:val="20"/>
                                <w:szCs w:val="20"/>
                                <w:lang w:val="en-GB" w:eastAsia="en-GB"/>
                              </w:rPr>
                            </w:pPr>
                          </w:p>
                          <w:p w14:paraId="4BFF6CA9" w14:textId="20F871A1" w:rsidR="0054713D" w:rsidRDefault="0054713D" w:rsidP="00997D83">
                            <w:pPr>
                              <w:pStyle w:val="QuotesWhite"/>
                              <w:rPr>
                                <w:rFonts w:ascii="Trebuchet MS" w:eastAsia="Calibri" w:hAnsi="Trebuchet MS"/>
                                <w:color w:val="FFFFFF" w:themeColor="background1"/>
                                <w:sz w:val="20"/>
                                <w:szCs w:val="20"/>
                                <w:lang w:val="en-GB" w:eastAsia="en-GB"/>
                              </w:rPr>
                            </w:pPr>
                          </w:p>
                          <w:p w14:paraId="762BE5FB" w14:textId="0D22CCBE" w:rsidR="0054713D" w:rsidRDefault="0054713D" w:rsidP="00997D83">
                            <w:pPr>
                              <w:pStyle w:val="QuotesWhite"/>
                              <w:rPr>
                                <w:rFonts w:ascii="Trebuchet MS" w:eastAsia="Calibri" w:hAnsi="Trebuchet MS"/>
                                <w:color w:val="FFFFFF" w:themeColor="background1"/>
                                <w:sz w:val="20"/>
                                <w:szCs w:val="20"/>
                                <w:lang w:val="en-GB" w:eastAsia="en-GB"/>
                              </w:rPr>
                            </w:pPr>
                          </w:p>
                          <w:p w14:paraId="0B15408F" w14:textId="5F3877E5" w:rsidR="0054713D" w:rsidRDefault="0054713D" w:rsidP="00997D83">
                            <w:pPr>
                              <w:pStyle w:val="QuotesWhite"/>
                              <w:rPr>
                                <w:rFonts w:ascii="Trebuchet MS" w:eastAsia="Calibri" w:hAnsi="Trebuchet MS"/>
                                <w:color w:val="FFFFFF" w:themeColor="background1"/>
                                <w:sz w:val="20"/>
                                <w:szCs w:val="20"/>
                                <w:lang w:val="en-GB" w:eastAsia="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3E9F7CCB" id="Text Box 52" o:spid="_x0000_s1042" type="#_x0000_t202" style="position:absolute;margin-left:38.25pt;margin-top:36.75pt;width:139.5pt;height:669pt;z-index:-2500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" fillcolor="#99b480" strokecolor="white [3212]">
                <v:textbox>
                  <w:txbxContent>
                    <w:p w14:paraId="0E7EE634" w14:textId="77777777" w:rsidR="0058181C" w:rsidRDefault="0058181C" w:rsidP="00681CE3">
                      <w:pPr>
                        <w:jc w:val="center"/>
                        <w:rPr>
                          <w:rFonts w:ascii="Trebuchet MS" w:hAnsi="Trebuchet MS"/>
                          <w:b/>
                          <w:i/>
                          <w:color w:val="FFFFFF" w:themeColor="background1"/>
                          <w:sz w:val="20"/>
                          <w:szCs w:val="20"/>
                        </w:rPr>
                      </w:pPr>
                    </w:p>
                    <w:p w14:paraId="4664A049" w14:textId="447BB8B4" w:rsidR="0058181C" w:rsidRDefault="0058181C" w:rsidP="00681CE3">
                      <w:pPr>
                        <w:jc w:val="center"/>
                        <w:rPr>
                          <w:rFonts w:ascii="Trebuchet MS" w:hAnsi="Trebuchet MS"/>
                          <w:b/>
                          <w:i/>
                          <w:color w:val="FFFFFF" w:themeColor="background1"/>
                          <w:sz w:val="20"/>
                          <w:szCs w:val="20"/>
                        </w:rPr>
                      </w:pPr>
                    </w:p>
                    <w:p w14:paraId="5040C089" w14:textId="77777777" w:rsidR="0058181C" w:rsidRDefault="0058181C" w:rsidP="00681CE3">
                      <w:pPr>
                        <w:jc w:val="center"/>
                        <w:rPr>
                          <w:rFonts w:ascii="Trebuchet MS" w:hAnsi="Trebuchet MS"/>
                          <w:b/>
                          <w:i/>
                          <w:color w:val="FFFFFF" w:themeColor="background1"/>
                          <w:sz w:val="20"/>
                          <w:szCs w:val="20"/>
                        </w:rPr>
                      </w:pPr>
                    </w:p>
                    <w:p w14:paraId="7B8B591F" w14:textId="6E441DE6" w:rsidR="0058181C" w:rsidRDefault="0058181C" w:rsidP="00681CE3">
                      <w:pPr>
                        <w:jc w:val="center"/>
                        <w:rPr>
                          <w:rFonts w:ascii="Trebuchet MS" w:hAnsi="Trebuchet MS"/>
                          <w:b/>
                          <w:i/>
                          <w:color w:val="FFFFFF" w:themeColor="background1"/>
                          <w:sz w:val="20"/>
                          <w:szCs w:val="20"/>
                        </w:rPr>
                      </w:pPr>
                    </w:p>
                    <w:p w14:paraId="26DB76D4" w14:textId="62A76411" w:rsidR="00921A5B" w:rsidRDefault="00921A5B" w:rsidP="00681CE3">
                      <w:pPr>
                        <w:jc w:val="center"/>
                        <w:rPr>
                          <w:rFonts w:ascii="Trebuchet MS" w:hAnsi="Trebuchet MS"/>
                          <w:b/>
                          <w:i/>
                          <w:color w:val="FFFFFF" w:themeColor="background1"/>
                          <w:sz w:val="20"/>
                          <w:szCs w:val="20"/>
                        </w:rPr>
                      </w:pPr>
                    </w:p>
                    <w:p w14:paraId="0C67AE0F" w14:textId="741F426C" w:rsidR="000C6703" w:rsidRDefault="000C6703" w:rsidP="0058181C">
                      <w:pPr>
                        <w:jc w:val="center"/>
                        <w:rPr>
                          <w:rFonts w:ascii="Trebuchet MS" w:hAnsi="Trebuchet MS"/>
                          <w:b/>
                          <w:i/>
                          <w:color w:val="FFFFFF" w:themeColor="background1"/>
                          <w:sz w:val="20"/>
                          <w:szCs w:val="20"/>
                        </w:rPr>
                      </w:pPr>
                    </w:p>
                    <w:p w14:paraId="788C00FC" w14:textId="77777777" w:rsidR="0058181C" w:rsidRDefault="0058181C" w:rsidP="0058181C">
                      <w:pPr>
                        <w:jc w:val="center"/>
                        <w:rPr>
                          <w:rFonts w:ascii="Trebuchet MS" w:hAnsi="Trebuchet MS"/>
                          <w:b/>
                          <w:i/>
                          <w:color w:val="FFFFFF" w:themeColor="background1"/>
                          <w:sz w:val="20"/>
                          <w:szCs w:val="20"/>
                        </w:rPr>
                      </w:pPr>
                    </w:p>
                    <w:p w14:paraId="7D9AC090" w14:textId="523BF746" w:rsidR="00C13A36" w:rsidRPr="006B2608" w:rsidRDefault="00C13A36" w:rsidP="003479C1">
                      <w:pPr>
                        <w:spacing w:after="120"/>
                        <w:jc w:val="center"/>
                        <w:rPr>
                          <w:rFonts w:ascii="Trebuchet MS" w:hAnsi="Trebuchet MS"/>
                          <w:b/>
                          <w:i/>
                          <w:color w:val="FFFFFF" w:themeColor="background1"/>
                          <w:sz w:val="20"/>
                          <w:szCs w:val="20"/>
                        </w:rPr>
                      </w:pPr>
                    </w:p>
                    <w:p w14:paraId="2F7FCFEA" w14:textId="5AF08C62" w:rsidR="00997D83" w:rsidRDefault="00997D83" w:rsidP="003479C1">
                      <w:pPr>
                        <w:pStyle w:val="QuotesWhite"/>
                        <w:spacing w:after="120"/>
                        <w:jc w:val="center"/>
                        <w:rPr>
                          <w:rFonts w:ascii="Trebuchet MS" w:hAnsi="Trebuchet MS"/>
                          <w:b/>
                          <w:color w:val="FFFFFF" w:themeColor="background1"/>
                          <w:sz w:val="20"/>
                          <w:szCs w:val="20"/>
                        </w:rPr>
                      </w:pPr>
                    </w:p>
                    <w:p w14:paraId="37C16A28" w14:textId="64500983" w:rsidR="00987546" w:rsidRDefault="00987546" w:rsidP="003479C1">
                      <w:pPr>
                        <w:pStyle w:val="QuotesWhite"/>
                        <w:spacing w:after="120"/>
                        <w:jc w:val="center"/>
                        <w:rPr>
                          <w:rFonts w:ascii="Trebuchet MS" w:hAnsi="Trebuchet MS"/>
                          <w:b/>
                          <w:color w:val="FFFFFF" w:themeColor="background1"/>
                          <w:sz w:val="20"/>
                          <w:szCs w:val="20"/>
                        </w:rPr>
                      </w:pPr>
                    </w:p>
                    <w:p w14:paraId="6F989C24" w14:textId="05A2178C" w:rsidR="003479C1" w:rsidRDefault="003479C1" w:rsidP="003479C1">
                      <w:pPr>
                        <w:pStyle w:val="QuotesWhite"/>
                        <w:jc w:val="right"/>
                        <w:rPr>
                          <w:rFonts w:ascii="Trebuchet MS" w:hAnsi="Trebuchet MS"/>
                          <w:b/>
                          <w:color w:val="FFFFFF" w:themeColor="background1"/>
                          <w:sz w:val="20"/>
                          <w:szCs w:val="20"/>
                        </w:rPr>
                      </w:pPr>
                    </w:p>
                    <w:p w14:paraId="555801F9" w14:textId="77777777" w:rsidR="00997D83" w:rsidRDefault="00997D83" w:rsidP="00997D83">
                      <w:pPr>
                        <w:pStyle w:val="QuotesWhite"/>
                        <w:spacing w:after="120"/>
                        <w:jc w:val="both"/>
                        <w:rPr>
                          <w:rFonts w:ascii="Trebuchet MS" w:hAnsi="Trebuchet MS"/>
                          <w:b/>
                          <w:color w:val="FFFFFF" w:themeColor="background1"/>
                          <w:sz w:val="20"/>
                          <w:szCs w:val="20"/>
                        </w:rPr>
                      </w:pPr>
                    </w:p>
                    <w:p w14:paraId="2C508F9D" w14:textId="77777777" w:rsidR="00997D83" w:rsidRDefault="00997D83" w:rsidP="00997D83">
                      <w:pPr>
                        <w:pStyle w:val="QuotesWhite"/>
                        <w:spacing w:after="120"/>
                        <w:jc w:val="both"/>
                        <w:rPr>
                          <w:rFonts w:ascii="Trebuchet MS" w:hAnsi="Trebuchet MS"/>
                          <w:b/>
                          <w:color w:val="FFFFFF" w:themeColor="background1"/>
                          <w:sz w:val="20"/>
                          <w:szCs w:val="20"/>
                        </w:rPr>
                      </w:pPr>
                    </w:p>
                    <w:p w14:paraId="29A251ED" w14:textId="77777777" w:rsidR="00997D83" w:rsidRDefault="00997D83" w:rsidP="00997D83">
                      <w:pPr>
                        <w:pStyle w:val="QuotesWhite"/>
                        <w:spacing w:after="120"/>
                        <w:jc w:val="both"/>
                        <w:rPr>
                          <w:rFonts w:ascii="Trebuchet MS" w:hAnsi="Trebuchet MS"/>
                          <w:b/>
                          <w:color w:val="FFFFFF" w:themeColor="background1"/>
                          <w:sz w:val="20"/>
                          <w:szCs w:val="20"/>
                        </w:rPr>
                      </w:pPr>
                    </w:p>
                    <w:p w14:paraId="532DCD69" w14:textId="77777777" w:rsidR="00997D83" w:rsidRDefault="00997D83" w:rsidP="00997D83">
                      <w:pPr>
                        <w:pStyle w:val="QuotesWhite"/>
                        <w:spacing w:after="120"/>
                        <w:jc w:val="both"/>
                        <w:rPr>
                          <w:rFonts w:ascii="Trebuchet MS" w:hAnsi="Trebuchet MS"/>
                          <w:b/>
                          <w:color w:val="FFFFFF" w:themeColor="background1"/>
                          <w:sz w:val="20"/>
                          <w:szCs w:val="20"/>
                        </w:rPr>
                      </w:pPr>
                    </w:p>
                    <w:p w14:paraId="1F2E0698" w14:textId="77777777" w:rsidR="00997D83" w:rsidRDefault="00997D83" w:rsidP="00997D83">
                      <w:pPr>
                        <w:pStyle w:val="QuotesWhite"/>
                        <w:spacing w:after="120"/>
                        <w:jc w:val="both"/>
                        <w:rPr>
                          <w:rFonts w:ascii="Trebuchet MS" w:hAnsi="Trebuchet MS"/>
                          <w:b/>
                          <w:color w:val="FFFFFF" w:themeColor="background1"/>
                          <w:sz w:val="20"/>
                          <w:szCs w:val="20"/>
                        </w:rPr>
                      </w:pPr>
                    </w:p>
                    <w:p w14:paraId="43BFB9B4" w14:textId="6A7440D1" w:rsidR="00997D83" w:rsidRDefault="00997D83" w:rsidP="00997D83">
                      <w:pPr>
                        <w:pStyle w:val="QuotesWhite"/>
                        <w:spacing w:after="120"/>
                        <w:jc w:val="both"/>
                        <w:rPr>
                          <w:rFonts w:ascii="Trebuchet MS" w:hAnsi="Trebuchet MS"/>
                          <w:b/>
                          <w:color w:val="FFFFFF" w:themeColor="background1"/>
                          <w:sz w:val="20"/>
                          <w:szCs w:val="20"/>
                        </w:rPr>
                      </w:pPr>
                    </w:p>
                    <w:p w14:paraId="2D4408FB" w14:textId="77777777" w:rsidR="00997D83" w:rsidRDefault="00997D83" w:rsidP="00997D83">
                      <w:pPr>
                        <w:pStyle w:val="QuotesWhite"/>
                        <w:spacing w:after="120"/>
                        <w:jc w:val="both"/>
                        <w:rPr>
                          <w:rFonts w:ascii="Trebuchet MS" w:hAnsi="Trebuchet MS"/>
                          <w:b/>
                          <w:color w:val="FFFFFF" w:themeColor="background1"/>
                          <w:sz w:val="20"/>
                          <w:szCs w:val="20"/>
                        </w:rPr>
                      </w:pPr>
                    </w:p>
                    <w:p w14:paraId="5552C156" w14:textId="77777777" w:rsidR="00997D83" w:rsidRDefault="00997D83" w:rsidP="00997D83">
                      <w:pPr>
                        <w:pStyle w:val="QuotesWhite"/>
                        <w:spacing w:after="120"/>
                        <w:jc w:val="both"/>
                        <w:rPr>
                          <w:rFonts w:ascii="Trebuchet MS" w:hAnsi="Trebuchet MS"/>
                          <w:b/>
                          <w:color w:val="FFFFFF" w:themeColor="background1"/>
                          <w:sz w:val="20"/>
                          <w:szCs w:val="20"/>
                        </w:rPr>
                      </w:pPr>
                    </w:p>
                    <w:p w14:paraId="62CFF43B" w14:textId="77777777" w:rsidR="00997D83" w:rsidRPr="00F92CC3" w:rsidRDefault="00997D83" w:rsidP="00997D83">
                      <w:pPr>
                        <w:pStyle w:val="WhiteText"/>
                        <w:rPr>
                          <w:color w:val="FFFFFF" w:themeColor="background1"/>
                        </w:rPr>
                      </w:pPr>
                    </w:p>
                    <w:p w14:paraId="5ED95C2A" w14:textId="77777777" w:rsidR="00997D83" w:rsidRDefault="00997D83" w:rsidP="00997D83">
                      <w:pPr>
                        <w:pStyle w:val="QuotesWhite"/>
                        <w:rPr>
                          <w:rFonts w:ascii="Trebuchet MS" w:eastAsia="Calibri" w:hAnsi="Trebuchet MS"/>
                          <w:color w:val="FFFFFF" w:themeColor="background1"/>
                          <w:sz w:val="20"/>
                          <w:szCs w:val="20"/>
                          <w:lang w:val="en-GB" w:eastAsia="en-GB"/>
                        </w:rPr>
                      </w:pPr>
                    </w:p>
                    <w:p w14:paraId="53B1A434" w14:textId="20273302" w:rsidR="00997D83" w:rsidRDefault="00997D83" w:rsidP="00997D83">
                      <w:pPr>
                        <w:pStyle w:val="QuotesWhite"/>
                        <w:rPr>
                          <w:rFonts w:ascii="Trebuchet MS" w:eastAsia="Calibri" w:hAnsi="Trebuchet MS"/>
                          <w:color w:val="FFFFFF" w:themeColor="background1"/>
                          <w:sz w:val="20"/>
                          <w:szCs w:val="20"/>
                          <w:lang w:val="en-GB" w:eastAsia="en-GB"/>
                        </w:rPr>
                      </w:pPr>
                    </w:p>
                    <w:p w14:paraId="1ADC8CE6" w14:textId="00A04F08" w:rsidR="0054713D" w:rsidRDefault="0054713D" w:rsidP="00997D83">
                      <w:pPr>
                        <w:pStyle w:val="QuotesWhite"/>
                        <w:rPr>
                          <w:rFonts w:ascii="Trebuchet MS" w:eastAsia="Calibri" w:hAnsi="Trebuchet MS"/>
                          <w:color w:val="FFFFFF" w:themeColor="background1"/>
                          <w:sz w:val="20"/>
                          <w:szCs w:val="20"/>
                          <w:lang w:val="en-GB" w:eastAsia="en-GB"/>
                        </w:rPr>
                      </w:pPr>
                    </w:p>
                    <w:p w14:paraId="21048C32" w14:textId="46832D09" w:rsidR="0054713D" w:rsidRDefault="0054713D" w:rsidP="00997D83">
                      <w:pPr>
                        <w:pStyle w:val="QuotesWhite"/>
                        <w:rPr>
                          <w:rFonts w:ascii="Trebuchet MS" w:eastAsia="Calibri" w:hAnsi="Trebuchet MS"/>
                          <w:color w:val="FFFFFF" w:themeColor="background1"/>
                          <w:sz w:val="20"/>
                          <w:szCs w:val="20"/>
                          <w:lang w:val="en-GB" w:eastAsia="en-GB"/>
                        </w:rPr>
                      </w:pPr>
                    </w:p>
                    <w:p w14:paraId="31639391" w14:textId="5420E303" w:rsidR="0054713D" w:rsidRDefault="0054713D" w:rsidP="00997D83">
                      <w:pPr>
                        <w:pStyle w:val="QuotesWhite"/>
                        <w:rPr>
                          <w:rFonts w:ascii="Trebuchet MS" w:eastAsia="Calibri" w:hAnsi="Trebuchet MS"/>
                          <w:color w:val="FFFFFF" w:themeColor="background1"/>
                          <w:sz w:val="20"/>
                          <w:szCs w:val="20"/>
                          <w:lang w:val="en-GB" w:eastAsia="en-GB"/>
                        </w:rPr>
                      </w:pPr>
                    </w:p>
                    <w:p w14:paraId="0CB1D2EB" w14:textId="1CF53945" w:rsidR="0054713D" w:rsidRDefault="0054713D" w:rsidP="00997D83">
                      <w:pPr>
                        <w:pStyle w:val="QuotesWhite"/>
                        <w:rPr>
                          <w:rFonts w:ascii="Trebuchet MS" w:eastAsia="Calibri" w:hAnsi="Trebuchet MS"/>
                          <w:color w:val="FFFFFF" w:themeColor="background1"/>
                          <w:sz w:val="20"/>
                          <w:szCs w:val="20"/>
                          <w:lang w:val="en-GB" w:eastAsia="en-GB"/>
                        </w:rPr>
                      </w:pPr>
                    </w:p>
                    <w:p w14:paraId="06A2D2E1" w14:textId="2F80A7CE" w:rsidR="0054713D" w:rsidRDefault="0054713D" w:rsidP="00997D83">
                      <w:pPr>
                        <w:pStyle w:val="QuotesWhite"/>
                        <w:rPr>
                          <w:rFonts w:ascii="Trebuchet MS" w:eastAsia="Calibri" w:hAnsi="Trebuchet MS"/>
                          <w:color w:val="FFFFFF" w:themeColor="background1"/>
                          <w:sz w:val="20"/>
                          <w:szCs w:val="20"/>
                          <w:lang w:val="en-GB" w:eastAsia="en-GB"/>
                        </w:rPr>
                      </w:pPr>
                    </w:p>
                    <w:p w14:paraId="75B247CC" w14:textId="537965A1" w:rsidR="0054713D" w:rsidRDefault="0054713D" w:rsidP="00997D83">
                      <w:pPr>
                        <w:pStyle w:val="QuotesWhite"/>
                        <w:rPr>
                          <w:rFonts w:ascii="Trebuchet MS" w:eastAsia="Calibri" w:hAnsi="Trebuchet MS"/>
                          <w:color w:val="FFFFFF" w:themeColor="background1"/>
                          <w:sz w:val="20"/>
                          <w:szCs w:val="20"/>
                          <w:lang w:val="en-GB" w:eastAsia="en-GB"/>
                        </w:rPr>
                      </w:pPr>
                    </w:p>
                    <w:p w14:paraId="733CA987" w14:textId="79408A4A" w:rsidR="0054713D" w:rsidRDefault="0054713D" w:rsidP="00997D83">
                      <w:pPr>
                        <w:pStyle w:val="QuotesWhite"/>
                        <w:rPr>
                          <w:rFonts w:ascii="Trebuchet MS" w:eastAsia="Calibri" w:hAnsi="Trebuchet MS"/>
                          <w:color w:val="FFFFFF" w:themeColor="background1"/>
                          <w:sz w:val="20"/>
                          <w:szCs w:val="20"/>
                          <w:lang w:val="en-GB" w:eastAsia="en-GB"/>
                        </w:rPr>
                      </w:pPr>
                    </w:p>
                    <w:p w14:paraId="3C06289A" w14:textId="53506F31" w:rsidR="0054713D" w:rsidRDefault="0054713D" w:rsidP="00997D83">
                      <w:pPr>
                        <w:pStyle w:val="QuotesWhite"/>
                        <w:rPr>
                          <w:rFonts w:ascii="Trebuchet MS" w:eastAsia="Calibri" w:hAnsi="Trebuchet MS"/>
                          <w:color w:val="FFFFFF" w:themeColor="background1"/>
                          <w:sz w:val="20"/>
                          <w:szCs w:val="20"/>
                          <w:lang w:val="en-GB" w:eastAsia="en-GB"/>
                        </w:rPr>
                      </w:pPr>
                    </w:p>
                    <w:p w14:paraId="4FC67D12" w14:textId="0CB90651" w:rsidR="0054713D" w:rsidRDefault="0054713D" w:rsidP="00997D83">
                      <w:pPr>
                        <w:pStyle w:val="QuotesWhite"/>
                        <w:rPr>
                          <w:rFonts w:ascii="Trebuchet MS" w:eastAsia="Calibri" w:hAnsi="Trebuchet MS"/>
                          <w:color w:val="FFFFFF" w:themeColor="background1"/>
                          <w:sz w:val="20"/>
                          <w:szCs w:val="20"/>
                          <w:lang w:val="en-GB" w:eastAsia="en-GB"/>
                        </w:rPr>
                      </w:pPr>
                    </w:p>
                    <w:p w14:paraId="3133FEAF" w14:textId="32BE4E53" w:rsidR="0054713D" w:rsidRDefault="0054713D" w:rsidP="00997D83">
                      <w:pPr>
                        <w:pStyle w:val="QuotesWhite"/>
                        <w:rPr>
                          <w:rFonts w:ascii="Trebuchet MS" w:eastAsia="Calibri" w:hAnsi="Trebuchet MS"/>
                          <w:color w:val="FFFFFF" w:themeColor="background1"/>
                          <w:sz w:val="20"/>
                          <w:szCs w:val="20"/>
                          <w:lang w:val="en-GB" w:eastAsia="en-GB"/>
                        </w:rPr>
                      </w:pPr>
                    </w:p>
                    <w:p w14:paraId="49CF9C52" w14:textId="3CACCB48" w:rsidR="0054713D" w:rsidRDefault="0054713D" w:rsidP="00997D83">
                      <w:pPr>
                        <w:pStyle w:val="QuotesWhite"/>
                        <w:rPr>
                          <w:rFonts w:ascii="Trebuchet MS" w:eastAsia="Calibri" w:hAnsi="Trebuchet MS"/>
                          <w:color w:val="FFFFFF" w:themeColor="background1"/>
                          <w:sz w:val="20"/>
                          <w:szCs w:val="20"/>
                          <w:lang w:val="en-GB" w:eastAsia="en-GB"/>
                        </w:rPr>
                      </w:pPr>
                    </w:p>
                    <w:p w14:paraId="4BFF6CA9" w14:textId="20F871A1" w:rsidR="0054713D" w:rsidRDefault="0054713D" w:rsidP="00997D83">
                      <w:pPr>
                        <w:pStyle w:val="QuotesWhite"/>
                        <w:rPr>
                          <w:rFonts w:ascii="Trebuchet MS" w:eastAsia="Calibri" w:hAnsi="Trebuchet MS"/>
                          <w:color w:val="FFFFFF" w:themeColor="background1"/>
                          <w:sz w:val="20"/>
                          <w:szCs w:val="20"/>
                          <w:lang w:val="en-GB" w:eastAsia="en-GB"/>
                        </w:rPr>
                      </w:pPr>
                    </w:p>
                    <w:p w14:paraId="762BE5FB" w14:textId="0D22CCBE" w:rsidR="0054713D" w:rsidRDefault="0054713D" w:rsidP="00997D83">
                      <w:pPr>
                        <w:pStyle w:val="QuotesWhite"/>
                        <w:rPr>
                          <w:rFonts w:ascii="Trebuchet MS" w:eastAsia="Calibri" w:hAnsi="Trebuchet MS"/>
                          <w:color w:val="FFFFFF" w:themeColor="background1"/>
                          <w:sz w:val="20"/>
                          <w:szCs w:val="20"/>
                          <w:lang w:val="en-GB" w:eastAsia="en-GB"/>
                        </w:rPr>
                      </w:pPr>
                    </w:p>
                    <w:p w14:paraId="0B15408F" w14:textId="5F3877E5" w:rsidR="0054713D" w:rsidRDefault="0054713D" w:rsidP="00997D83">
                      <w:pPr>
                        <w:pStyle w:val="QuotesWhite"/>
                        <w:rPr>
                          <w:rFonts w:ascii="Trebuchet MS" w:eastAsia="Calibri" w:hAnsi="Trebuchet MS"/>
                          <w:color w:val="FFFFFF" w:themeColor="background1"/>
                          <w:sz w:val="20"/>
                          <w:szCs w:val="20"/>
                          <w:lang w:val="en-GB" w:eastAsia="en-GB"/>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253309952" behindDoc="0" locked="0" layoutInCell="1" allowOverlap="1" wp14:anchorId="1A424E5F" wp14:editId="663B127E">
                <wp:simplePos x="0" y="0"/>
                <wp:positionH relativeFrom="column">
                  <wp:posOffset>4374515</wp:posOffset>
                </wp:positionH>
                <wp:positionV relativeFrom="paragraph">
                  <wp:posOffset>3705860</wp:posOffset>
                </wp:positionV>
                <wp:extent cx="2619375" cy="3171825"/>
                <wp:effectExtent l="0" t="0" r="28575" b="28575"/>
                <wp:wrapNone/>
                <wp:docPr id="23" name="Text Box 23"/>
                <wp:cNvGraphicFramePr/>
                <a:graphic xmlns:a="http://schemas.openxmlformats.org/drawingml/2006/main">
                  <a:graphicData uri="http://schemas.microsoft.com/office/word/2010/wordprocessingShape">
                    <wps:wsp>
                      <wps:cNvSpPr txBox="1"/>
                      <wps:spPr>
                        <a:xfrm>
                          <a:off x="0" y="0"/>
                          <a:ext cx="2619375" cy="3171825"/>
                        </a:xfrm>
                        <a:prstGeom prst="rect">
                          <a:avLst/>
                        </a:prstGeom>
                        <a:solidFill>
                          <a:schemeClr val="lt1"/>
                        </a:solidFill>
                        <a:ln w="6350">
                          <a:solidFill>
                            <a:schemeClr val="bg1"/>
                          </a:solidFill>
                        </a:ln>
                      </wps:spPr>
                      <wps:txbx>
                        <w:txbxContent>
                          <w:p w14:paraId="79003250" w14:textId="77777777" w:rsidR="001B39C4" w:rsidRDefault="001B39C4" w:rsidP="001B39C4">
                            <w:pPr>
                              <w:tabs>
                                <w:tab w:val="left" w:pos="1386"/>
                              </w:tabs>
                              <w:jc w:val="center"/>
                              <w:rPr>
                                <w:rFonts w:ascii="Monotype Corsiva" w:hAnsi="Monotype Corsiva" w:cs="Arial"/>
                                <w:b/>
                                <w:color w:val="00B050"/>
                                <w:sz w:val="36"/>
                                <w:szCs w:val="36"/>
                              </w:rPr>
                            </w:pPr>
                            <w:r>
                              <w:rPr>
                                <w:rFonts w:ascii="Monotype Corsiva" w:hAnsi="Monotype Corsiva" w:cs="Arial"/>
                                <w:b/>
                                <w:color w:val="00B050"/>
                                <w:sz w:val="36"/>
                                <w:szCs w:val="36"/>
                              </w:rPr>
                              <w:t>Year 2 Farewell Books</w:t>
                            </w:r>
                          </w:p>
                          <w:p w14:paraId="17971536" w14:textId="77777777" w:rsidR="001B39C4" w:rsidRDefault="001B39C4" w:rsidP="001B39C4">
                            <w:pPr>
                              <w:tabs>
                                <w:tab w:val="left" w:pos="1386"/>
                              </w:tabs>
                              <w:spacing w:after="120"/>
                              <w:jc w:val="center"/>
                              <w:rPr>
                                <w:rFonts w:ascii="Monotype Corsiva" w:hAnsi="Monotype Corsiva" w:cs="Arial"/>
                                <w:b/>
                                <w:color w:val="00B050"/>
                                <w:sz w:val="36"/>
                                <w:szCs w:val="36"/>
                              </w:rPr>
                            </w:pPr>
                            <w:r>
                              <w:rPr>
                                <w:rFonts w:ascii="Arial" w:hAnsi="Arial" w:cs="Arial"/>
                                <w:noProof/>
                                <w:sz w:val="20"/>
                                <w:szCs w:val="20"/>
                                <w:lang w:val="en-GB" w:eastAsia="en-GB"/>
                              </w:rPr>
                              <w:drawing>
                                <wp:inline distT="0" distB="0" distL="0" distR="0" wp14:anchorId="673599B0" wp14:editId="4A5B1C4F">
                                  <wp:extent cx="866307" cy="723900"/>
                                  <wp:effectExtent l="0" t="0" r="0" b="0"/>
                                  <wp:docPr id="37" name="Picture 37" descr="Image result for books clipart 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books clipart fre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68187" cy="725471"/>
                                          </a:xfrm>
                                          <a:prstGeom prst="rect">
                                            <a:avLst/>
                                          </a:prstGeom>
                                          <a:noFill/>
                                          <a:ln>
                                            <a:noFill/>
                                          </a:ln>
                                        </pic:spPr>
                                      </pic:pic>
                                    </a:graphicData>
                                  </a:graphic>
                                </wp:inline>
                              </w:drawing>
                            </w:r>
                          </w:p>
                          <w:p w14:paraId="1A156CB2" w14:textId="77777777" w:rsidR="001B39C4" w:rsidRDefault="001B39C4" w:rsidP="001B39C4">
                            <w:pPr>
                              <w:tabs>
                                <w:tab w:val="left" w:pos="1386"/>
                              </w:tabs>
                              <w:spacing w:after="120"/>
                              <w:jc w:val="both"/>
                              <w:rPr>
                                <w:rFonts w:ascii="Trebuchet MS" w:hAnsi="Trebuchet MS" w:cs="Arial"/>
                                <w:sz w:val="20"/>
                                <w:szCs w:val="20"/>
                              </w:rPr>
                            </w:pPr>
                            <w:r>
                              <w:rPr>
                                <w:rFonts w:ascii="Trebuchet MS" w:hAnsi="Trebuchet MS" w:cs="Arial"/>
                                <w:sz w:val="20"/>
                                <w:szCs w:val="20"/>
                              </w:rPr>
                              <w:t>As is the tradition, parents/</w:t>
                            </w:r>
                            <w:proofErr w:type="spellStart"/>
                            <w:r>
                              <w:rPr>
                                <w:rFonts w:ascii="Trebuchet MS" w:hAnsi="Trebuchet MS" w:cs="Arial"/>
                                <w:sz w:val="20"/>
                                <w:szCs w:val="20"/>
                              </w:rPr>
                              <w:t>carers</w:t>
                            </w:r>
                            <w:proofErr w:type="spellEnd"/>
                            <w:r>
                              <w:rPr>
                                <w:rFonts w:ascii="Trebuchet MS" w:hAnsi="Trebuchet MS" w:cs="Arial"/>
                                <w:sz w:val="20"/>
                                <w:szCs w:val="20"/>
                              </w:rPr>
                              <w:t xml:space="preserve"> often like the school to remember their child/children by donating money towards a book with a special book plate inside it containing a lasting message from the child and/or the parents. This of course also helps the school to refurbish its stock of books too! </w:t>
                            </w:r>
                          </w:p>
                          <w:p w14:paraId="42F7A55B" w14:textId="04921772" w:rsidR="001B39C4" w:rsidRDefault="001B39C4" w:rsidP="001B39C4">
                            <w:pPr>
                              <w:tabs>
                                <w:tab w:val="left" w:pos="1386"/>
                              </w:tabs>
                              <w:spacing w:after="120"/>
                              <w:jc w:val="both"/>
                              <w:rPr>
                                <w:rFonts w:ascii="Trebuchet MS" w:hAnsi="Trebuchet MS" w:cs="Arial"/>
                                <w:sz w:val="20"/>
                                <w:szCs w:val="20"/>
                              </w:rPr>
                            </w:pPr>
                            <w:r>
                              <w:rPr>
                                <w:rFonts w:ascii="Trebuchet MS" w:hAnsi="Trebuchet MS" w:cs="Arial"/>
                                <w:sz w:val="20"/>
                                <w:szCs w:val="20"/>
                              </w:rPr>
                              <w:t xml:space="preserve">Any contributions and messages need to be handed in by </w:t>
                            </w:r>
                            <w:r>
                              <w:rPr>
                                <w:rFonts w:ascii="Trebuchet MS" w:hAnsi="Trebuchet MS" w:cs="Arial"/>
                                <w:b/>
                                <w:sz w:val="20"/>
                                <w:szCs w:val="20"/>
                              </w:rPr>
                              <w:t xml:space="preserve">Friday, </w:t>
                            </w:r>
                            <w:r w:rsidR="00AD1370">
                              <w:rPr>
                                <w:rFonts w:ascii="Trebuchet MS" w:hAnsi="Trebuchet MS" w:cs="Arial"/>
                                <w:b/>
                                <w:sz w:val="20"/>
                                <w:szCs w:val="20"/>
                              </w:rPr>
                              <w:t>5</w:t>
                            </w:r>
                            <w:r>
                              <w:rPr>
                                <w:rFonts w:ascii="Trebuchet MS" w:hAnsi="Trebuchet MS" w:cs="Arial"/>
                                <w:b/>
                                <w:sz w:val="20"/>
                                <w:szCs w:val="20"/>
                                <w:vertAlign w:val="superscript"/>
                              </w:rPr>
                              <w:t>th</w:t>
                            </w:r>
                            <w:r>
                              <w:rPr>
                                <w:rFonts w:ascii="Trebuchet MS" w:hAnsi="Trebuchet MS" w:cs="Arial"/>
                                <w:b/>
                                <w:sz w:val="20"/>
                                <w:szCs w:val="20"/>
                              </w:rPr>
                              <w:t xml:space="preserve"> July</w:t>
                            </w:r>
                            <w:r>
                              <w:rPr>
                                <w:rFonts w:ascii="Trebuchet MS" w:hAnsi="Trebuchet MS" w:cs="Arial"/>
                                <w:sz w:val="20"/>
                                <w:szCs w:val="20"/>
                              </w:rPr>
                              <w:t xml:space="preserve"> at the latest. A ‘Year 2 Farewell Books’ letter will be coming home via your </w:t>
                            </w:r>
                            <w:r w:rsidR="00805C54">
                              <w:rPr>
                                <w:rFonts w:ascii="Trebuchet MS" w:hAnsi="Trebuchet MS" w:cs="Arial"/>
                                <w:sz w:val="20"/>
                                <w:szCs w:val="20"/>
                              </w:rPr>
                              <w:t xml:space="preserve">Year 2 </w:t>
                            </w:r>
                            <w:r>
                              <w:rPr>
                                <w:rFonts w:ascii="Trebuchet MS" w:hAnsi="Trebuchet MS" w:cs="Arial"/>
                                <w:sz w:val="20"/>
                                <w:szCs w:val="20"/>
                              </w:rPr>
                              <w:t>child/children shortly.</w:t>
                            </w:r>
                          </w:p>
                          <w:p w14:paraId="318F72D8" w14:textId="77777777" w:rsidR="001B39C4" w:rsidRDefault="001B39C4" w:rsidP="001B39C4"/>
                          <w:p w14:paraId="38AD3A7A" w14:textId="77777777" w:rsidR="001B39C4" w:rsidRDefault="001B39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1A424E5F" id="Text Box 23" o:spid="_x0000_s1043" type="#_x0000_t202" style="position:absolute;margin-left:344.45pt;margin-top:291.8pt;width:206.25pt;height:249.75pt;z-index:2533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" fillcolor="white [3201]" strokecolor="white [3212]" strokeweight=".5pt">
                <v:textbox>
                  <w:txbxContent>
                    <w:p w14:paraId="79003250" w14:textId="77777777" w:rsidR="001B39C4" w:rsidRDefault="001B39C4" w:rsidP="001B39C4">
                      <w:pPr>
                        <w:tabs>
                          <w:tab w:val="left" w:pos="1386"/>
                        </w:tabs>
                        <w:jc w:val="center"/>
                        <w:rPr>
                          <w:rFonts w:ascii="Monotype Corsiva" w:hAnsi="Monotype Corsiva" w:cs="Arial"/>
                          <w:b/>
                          <w:color w:val="00B050"/>
                          <w:sz w:val="36"/>
                          <w:szCs w:val="36"/>
                        </w:rPr>
                      </w:pPr>
                      <w:r>
                        <w:rPr>
                          <w:rFonts w:ascii="Monotype Corsiva" w:hAnsi="Monotype Corsiva" w:cs="Arial"/>
                          <w:b/>
                          <w:color w:val="00B050"/>
                          <w:sz w:val="36"/>
                          <w:szCs w:val="36"/>
                        </w:rPr>
                        <w:t>Year 2 Farewell Books</w:t>
                      </w:r>
                    </w:p>
                    <w:p w14:paraId="17971536" w14:textId="77777777" w:rsidR="001B39C4" w:rsidRDefault="001B39C4" w:rsidP="001B39C4">
                      <w:pPr>
                        <w:tabs>
                          <w:tab w:val="left" w:pos="1386"/>
                        </w:tabs>
                        <w:spacing w:after="120"/>
                        <w:jc w:val="center"/>
                        <w:rPr>
                          <w:rFonts w:ascii="Monotype Corsiva" w:hAnsi="Monotype Corsiva" w:cs="Arial"/>
                          <w:b/>
                          <w:color w:val="00B050"/>
                          <w:sz w:val="36"/>
                          <w:szCs w:val="36"/>
                        </w:rPr>
                      </w:pPr>
                      <w:r>
                        <w:rPr>
                          <w:rFonts w:ascii="Arial" w:hAnsi="Arial" w:cs="Arial"/>
                          <w:noProof/>
                          <w:sz w:val="20"/>
                          <w:szCs w:val="20"/>
                          <w:lang w:val="en-GB" w:eastAsia="en-GB"/>
                        </w:rPr>
                        <w:drawing>
                          <wp:inline distT="0" distB="0" distL="0" distR="0" wp14:anchorId="673599B0" wp14:editId="4A5B1C4F">
                            <wp:extent cx="866307" cy="723900"/>
                            <wp:effectExtent l="0" t="0" r="0" b="0"/>
                            <wp:docPr id="37" name="Picture 37" descr="Image result for books clipart 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books clipart fre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68187" cy="725471"/>
                                    </a:xfrm>
                                    <a:prstGeom prst="rect">
                                      <a:avLst/>
                                    </a:prstGeom>
                                    <a:noFill/>
                                    <a:ln>
                                      <a:noFill/>
                                    </a:ln>
                                  </pic:spPr>
                                </pic:pic>
                              </a:graphicData>
                            </a:graphic>
                          </wp:inline>
                        </w:drawing>
                      </w:r>
                    </w:p>
                    <w:p w14:paraId="1A156CB2" w14:textId="77777777" w:rsidR="001B39C4" w:rsidRDefault="001B39C4" w:rsidP="001B39C4">
                      <w:pPr>
                        <w:tabs>
                          <w:tab w:val="left" w:pos="1386"/>
                        </w:tabs>
                        <w:spacing w:after="120"/>
                        <w:jc w:val="both"/>
                        <w:rPr>
                          <w:rFonts w:ascii="Trebuchet MS" w:hAnsi="Trebuchet MS" w:cs="Arial"/>
                          <w:sz w:val="20"/>
                          <w:szCs w:val="20"/>
                        </w:rPr>
                      </w:pPr>
                      <w:r>
                        <w:rPr>
                          <w:rFonts w:ascii="Trebuchet MS" w:hAnsi="Trebuchet MS" w:cs="Arial"/>
                          <w:sz w:val="20"/>
                          <w:szCs w:val="20"/>
                        </w:rPr>
                        <w:t>As is the tradition, parents/</w:t>
                      </w:r>
                      <w:proofErr w:type="spellStart"/>
                      <w:r>
                        <w:rPr>
                          <w:rFonts w:ascii="Trebuchet MS" w:hAnsi="Trebuchet MS" w:cs="Arial"/>
                          <w:sz w:val="20"/>
                          <w:szCs w:val="20"/>
                        </w:rPr>
                        <w:t>carers</w:t>
                      </w:r>
                      <w:proofErr w:type="spellEnd"/>
                      <w:r>
                        <w:rPr>
                          <w:rFonts w:ascii="Trebuchet MS" w:hAnsi="Trebuchet MS" w:cs="Arial"/>
                          <w:sz w:val="20"/>
                          <w:szCs w:val="20"/>
                        </w:rPr>
                        <w:t xml:space="preserve"> often like the school to remember their child/children by donating money towards a book with a special book plate inside it containing a lasting message from the child and/or the parents. This of course also helps the school to refurbish its stock of books too! </w:t>
                      </w:r>
                    </w:p>
                    <w:p w14:paraId="42F7A55B" w14:textId="04921772" w:rsidR="001B39C4" w:rsidRDefault="001B39C4" w:rsidP="001B39C4">
                      <w:pPr>
                        <w:tabs>
                          <w:tab w:val="left" w:pos="1386"/>
                        </w:tabs>
                        <w:spacing w:after="120"/>
                        <w:jc w:val="both"/>
                        <w:rPr>
                          <w:rFonts w:ascii="Trebuchet MS" w:hAnsi="Trebuchet MS" w:cs="Arial"/>
                          <w:sz w:val="20"/>
                          <w:szCs w:val="20"/>
                        </w:rPr>
                      </w:pPr>
                      <w:r>
                        <w:rPr>
                          <w:rFonts w:ascii="Trebuchet MS" w:hAnsi="Trebuchet MS" w:cs="Arial"/>
                          <w:sz w:val="20"/>
                          <w:szCs w:val="20"/>
                        </w:rPr>
                        <w:t xml:space="preserve">Any contributions and messages need to be handed in by </w:t>
                      </w:r>
                      <w:r>
                        <w:rPr>
                          <w:rFonts w:ascii="Trebuchet MS" w:hAnsi="Trebuchet MS" w:cs="Arial"/>
                          <w:b/>
                          <w:sz w:val="20"/>
                          <w:szCs w:val="20"/>
                        </w:rPr>
                        <w:t xml:space="preserve">Friday, </w:t>
                      </w:r>
                      <w:r w:rsidR="00AD1370">
                        <w:rPr>
                          <w:rFonts w:ascii="Trebuchet MS" w:hAnsi="Trebuchet MS" w:cs="Arial"/>
                          <w:b/>
                          <w:sz w:val="20"/>
                          <w:szCs w:val="20"/>
                        </w:rPr>
                        <w:t>5</w:t>
                      </w:r>
                      <w:r>
                        <w:rPr>
                          <w:rFonts w:ascii="Trebuchet MS" w:hAnsi="Trebuchet MS" w:cs="Arial"/>
                          <w:b/>
                          <w:sz w:val="20"/>
                          <w:szCs w:val="20"/>
                          <w:vertAlign w:val="superscript"/>
                        </w:rPr>
                        <w:t>th</w:t>
                      </w:r>
                      <w:r>
                        <w:rPr>
                          <w:rFonts w:ascii="Trebuchet MS" w:hAnsi="Trebuchet MS" w:cs="Arial"/>
                          <w:b/>
                          <w:sz w:val="20"/>
                          <w:szCs w:val="20"/>
                        </w:rPr>
                        <w:t xml:space="preserve"> July</w:t>
                      </w:r>
                      <w:r>
                        <w:rPr>
                          <w:rFonts w:ascii="Trebuchet MS" w:hAnsi="Trebuchet MS" w:cs="Arial"/>
                          <w:sz w:val="20"/>
                          <w:szCs w:val="20"/>
                        </w:rPr>
                        <w:t xml:space="preserve"> at the latest. A ‘Year 2 Farewell Books’ letter will be coming home via your </w:t>
                      </w:r>
                      <w:r w:rsidR="00805C54">
                        <w:rPr>
                          <w:rFonts w:ascii="Trebuchet MS" w:hAnsi="Trebuchet MS" w:cs="Arial"/>
                          <w:sz w:val="20"/>
                          <w:szCs w:val="20"/>
                        </w:rPr>
                        <w:t xml:space="preserve">Year 2 </w:t>
                      </w:r>
                      <w:r>
                        <w:rPr>
                          <w:rFonts w:ascii="Trebuchet MS" w:hAnsi="Trebuchet MS" w:cs="Arial"/>
                          <w:sz w:val="20"/>
                          <w:szCs w:val="20"/>
                        </w:rPr>
                        <w:t>child/children shortly.</w:t>
                      </w:r>
                    </w:p>
                    <w:p w14:paraId="318F72D8" w14:textId="77777777" w:rsidR="001B39C4" w:rsidRDefault="001B39C4" w:rsidP="001B39C4"/>
                    <w:p w14:paraId="38AD3A7A" w14:textId="77777777" w:rsidR="001B39C4" w:rsidRDefault="001B39C4"/>
                  </w:txbxContent>
                </v:textbox>
              </v:shape>
            </w:pict>
          </mc:Fallback>
        </mc:AlternateContent>
      </w:r>
      <w:r>
        <w:rPr>
          <w:noProof/>
          <w:lang w:val="en-GB" w:eastAsia="en-GB"/>
        </w:rPr>
        <mc:AlternateContent>
          <mc:Choice Requires="wps">
            <w:drawing>
              <wp:anchor distT="0" distB="0" distL="114300" distR="114300" simplePos="0" relativeHeight="253312000" behindDoc="0" locked="0" layoutInCell="1" allowOverlap="1" wp14:anchorId="3FE1AD6A" wp14:editId="6FAB899A">
                <wp:simplePos x="0" y="0"/>
                <wp:positionH relativeFrom="column">
                  <wp:posOffset>4362450</wp:posOffset>
                </wp:positionH>
                <wp:positionV relativeFrom="paragraph">
                  <wp:posOffset>324485</wp:posOffset>
                </wp:positionV>
                <wp:extent cx="2619375" cy="3409950"/>
                <wp:effectExtent l="0" t="0" r="28575" b="19050"/>
                <wp:wrapNone/>
                <wp:docPr id="2" name="Text Box 2"/>
                <wp:cNvGraphicFramePr/>
                <a:graphic xmlns:a="http://schemas.openxmlformats.org/drawingml/2006/main">
                  <a:graphicData uri="http://schemas.microsoft.com/office/word/2010/wordprocessingShape">
                    <wps:wsp>
                      <wps:cNvSpPr txBox="1"/>
                      <wps:spPr>
                        <a:xfrm>
                          <a:off x="0" y="0"/>
                          <a:ext cx="2619375" cy="3409950"/>
                        </a:xfrm>
                        <a:prstGeom prst="rect">
                          <a:avLst/>
                        </a:prstGeom>
                        <a:noFill/>
                        <a:ln w="6350">
                          <a:solidFill>
                            <a:sysClr val="window" lastClr="FFFFFF"/>
                          </a:solidFill>
                        </a:ln>
                      </wps:spPr>
                      <wps:txbx>
                        <w:txbxContent>
                          <w:p w14:paraId="38A55440" w14:textId="11D78DEF" w:rsidR="00E73803" w:rsidRDefault="00E73803" w:rsidP="00E73803">
                            <w:pPr>
                              <w:spacing w:after="120"/>
                              <w:jc w:val="center"/>
                              <w:rPr>
                                <w:rFonts w:ascii="Trebuchet MS" w:hAnsi="Trebuchet MS"/>
                                <w:b/>
                                <w:color w:val="FF0000"/>
                                <w:sz w:val="20"/>
                                <w:szCs w:val="20"/>
                              </w:rPr>
                            </w:pPr>
                            <w:r w:rsidRPr="001B2FBC">
                              <w:rPr>
                                <w:rFonts w:ascii="Monotype Corsiva" w:hAnsi="Monotype Corsiva"/>
                                <w:b/>
                                <w:color w:val="00B050"/>
                                <w:sz w:val="36"/>
                                <w:szCs w:val="36"/>
                              </w:rPr>
                              <w:t xml:space="preserve">3 for 2 Offer at our Book </w:t>
                            </w:r>
                            <w:r w:rsidR="001B2FBC">
                              <w:rPr>
                                <w:rFonts w:ascii="Monotype Corsiva" w:hAnsi="Monotype Corsiva"/>
                                <w:b/>
                                <w:color w:val="00B050"/>
                                <w:sz w:val="36"/>
                                <w:szCs w:val="36"/>
                              </w:rPr>
                              <w:t>F</w:t>
                            </w:r>
                            <w:r w:rsidRPr="001B2FBC">
                              <w:rPr>
                                <w:rFonts w:ascii="Monotype Corsiva" w:hAnsi="Monotype Corsiva"/>
                                <w:b/>
                                <w:color w:val="00B050"/>
                                <w:sz w:val="36"/>
                                <w:szCs w:val="36"/>
                              </w:rPr>
                              <w:t>air</w:t>
                            </w:r>
                            <w:r w:rsidR="00764EDB">
                              <w:rPr>
                                <w:noProof/>
                              </w:rPr>
                              <w:drawing>
                                <wp:inline distT="0" distB="0" distL="0" distR="0" wp14:anchorId="7DC2A5CC" wp14:editId="0ED67366">
                                  <wp:extent cx="2038151" cy="1148114"/>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01865" cy="1184005"/>
                                          </a:xfrm>
                                          <a:prstGeom prst="rect">
                                            <a:avLst/>
                                          </a:prstGeom>
                                        </pic:spPr>
                                      </pic:pic>
                                    </a:graphicData>
                                  </a:graphic>
                                </wp:inline>
                              </w:drawing>
                            </w:r>
                          </w:p>
                          <w:p w14:paraId="43484945" w14:textId="249C0DB6" w:rsidR="00E73803" w:rsidRPr="001B2FBC" w:rsidRDefault="00E73803" w:rsidP="001B2FBC">
                            <w:pPr>
                              <w:spacing w:after="120"/>
                              <w:jc w:val="both"/>
                              <w:rPr>
                                <w:rFonts w:ascii="Trebuchet MS" w:hAnsi="Trebuchet MS"/>
                                <w:sz w:val="20"/>
                                <w:szCs w:val="20"/>
                              </w:rPr>
                            </w:pPr>
                            <w:r w:rsidRPr="001B2FBC">
                              <w:rPr>
                                <w:rFonts w:ascii="Trebuchet MS" w:hAnsi="Trebuchet MS"/>
                                <w:sz w:val="20"/>
                                <w:szCs w:val="20"/>
                              </w:rPr>
                              <w:t xml:space="preserve">Please remember that our </w:t>
                            </w:r>
                            <w:r w:rsidR="001B2FBC" w:rsidRPr="001B2FBC">
                              <w:rPr>
                                <w:rFonts w:ascii="Trebuchet MS" w:hAnsi="Trebuchet MS"/>
                                <w:sz w:val="20"/>
                                <w:szCs w:val="20"/>
                              </w:rPr>
                              <w:t xml:space="preserve">Travelling </w:t>
                            </w:r>
                            <w:r w:rsidRPr="001B2FBC">
                              <w:rPr>
                                <w:rFonts w:ascii="Trebuchet MS" w:hAnsi="Trebuchet MS"/>
                                <w:sz w:val="20"/>
                                <w:szCs w:val="20"/>
                              </w:rPr>
                              <w:t xml:space="preserve">Book Fair will be in the School Hall </w:t>
                            </w:r>
                            <w:r w:rsidR="00181B5C">
                              <w:rPr>
                                <w:rFonts w:ascii="Trebuchet MS" w:hAnsi="Trebuchet MS"/>
                                <w:sz w:val="20"/>
                                <w:szCs w:val="20"/>
                              </w:rPr>
                              <w:t>after school</w:t>
                            </w:r>
                            <w:r w:rsidRPr="001B2FBC">
                              <w:rPr>
                                <w:rFonts w:ascii="Trebuchet MS" w:hAnsi="Trebuchet MS"/>
                                <w:sz w:val="20"/>
                                <w:szCs w:val="20"/>
                              </w:rPr>
                              <w:t xml:space="preserve"> each day on:</w:t>
                            </w:r>
                          </w:p>
                          <w:p w14:paraId="70170708" w14:textId="0DA0A814" w:rsidR="00E73803" w:rsidRPr="001B2FBC" w:rsidRDefault="00E73803" w:rsidP="00764EDB">
                            <w:pPr>
                              <w:jc w:val="center"/>
                              <w:rPr>
                                <w:rFonts w:ascii="Trebuchet MS" w:hAnsi="Trebuchet MS"/>
                                <w:b/>
                                <w:sz w:val="20"/>
                                <w:szCs w:val="20"/>
                              </w:rPr>
                            </w:pPr>
                            <w:r w:rsidRPr="001B2FBC">
                              <w:rPr>
                                <w:rFonts w:ascii="Trebuchet MS" w:hAnsi="Trebuchet MS"/>
                                <w:b/>
                                <w:sz w:val="20"/>
                                <w:szCs w:val="20"/>
                              </w:rPr>
                              <w:t>Tuesday, 7</w:t>
                            </w:r>
                            <w:r w:rsidRPr="001B2FBC">
                              <w:rPr>
                                <w:rFonts w:ascii="Trebuchet MS" w:hAnsi="Trebuchet MS"/>
                                <w:b/>
                                <w:sz w:val="20"/>
                                <w:szCs w:val="20"/>
                                <w:vertAlign w:val="superscript"/>
                              </w:rPr>
                              <w:t>th</w:t>
                            </w:r>
                            <w:r w:rsidRPr="001B2FBC">
                              <w:rPr>
                                <w:rFonts w:ascii="Trebuchet MS" w:hAnsi="Trebuchet MS"/>
                                <w:b/>
                                <w:sz w:val="20"/>
                                <w:szCs w:val="20"/>
                              </w:rPr>
                              <w:t xml:space="preserve"> May</w:t>
                            </w:r>
                          </w:p>
                          <w:p w14:paraId="6F8D45FB" w14:textId="5ED2FDE0" w:rsidR="00E73803" w:rsidRPr="001B2FBC" w:rsidRDefault="00E73803" w:rsidP="00764EDB">
                            <w:pPr>
                              <w:jc w:val="center"/>
                              <w:rPr>
                                <w:rFonts w:ascii="Trebuchet MS" w:hAnsi="Trebuchet MS"/>
                                <w:b/>
                                <w:sz w:val="20"/>
                                <w:szCs w:val="20"/>
                              </w:rPr>
                            </w:pPr>
                            <w:r w:rsidRPr="001B2FBC">
                              <w:rPr>
                                <w:rFonts w:ascii="Trebuchet MS" w:hAnsi="Trebuchet MS"/>
                                <w:b/>
                                <w:sz w:val="20"/>
                                <w:szCs w:val="20"/>
                              </w:rPr>
                              <w:t>Wednesday, 8</w:t>
                            </w:r>
                            <w:r w:rsidRPr="001B2FBC">
                              <w:rPr>
                                <w:rFonts w:ascii="Trebuchet MS" w:hAnsi="Trebuchet MS"/>
                                <w:b/>
                                <w:sz w:val="20"/>
                                <w:szCs w:val="20"/>
                                <w:vertAlign w:val="superscript"/>
                              </w:rPr>
                              <w:t>th</w:t>
                            </w:r>
                            <w:r w:rsidRPr="001B2FBC">
                              <w:rPr>
                                <w:rFonts w:ascii="Trebuchet MS" w:hAnsi="Trebuchet MS"/>
                                <w:b/>
                                <w:sz w:val="20"/>
                                <w:szCs w:val="20"/>
                              </w:rPr>
                              <w:t xml:space="preserve"> May</w:t>
                            </w:r>
                          </w:p>
                          <w:p w14:paraId="09528979" w14:textId="74E54F9A" w:rsidR="00E73803" w:rsidRPr="001B2FBC" w:rsidRDefault="00E73803" w:rsidP="00E73803">
                            <w:pPr>
                              <w:spacing w:after="120"/>
                              <w:jc w:val="center"/>
                              <w:rPr>
                                <w:rFonts w:ascii="Trebuchet MS" w:hAnsi="Trebuchet MS"/>
                                <w:b/>
                                <w:sz w:val="20"/>
                                <w:szCs w:val="20"/>
                              </w:rPr>
                            </w:pPr>
                            <w:r w:rsidRPr="001B2FBC">
                              <w:rPr>
                                <w:rFonts w:ascii="Trebuchet MS" w:hAnsi="Trebuchet MS"/>
                                <w:b/>
                                <w:sz w:val="20"/>
                                <w:szCs w:val="20"/>
                              </w:rPr>
                              <w:t>Thursday, 9</w:t>
                            </w:r>
                            <w:r w:rsidRPr="001B2FBC">
                              <w:rPr>
                                <w:rFonts w:ascii="Trebuchet MS" w:hAnsi="Trebuchet MS"/>
                                <w:b/>
                                <w:sz w:val="20"/>
                                <w:szCs w:val="20"/>
                                <w:vertAlign w:val="superscript"/>
                              </w:rPr>
                              <w:t>th</w:t>
                            </w:r>
                            <w:r w:rsidRPr="001B2FBC">
                              <w:rPr>
                                <w:rFonts w:ascii="Trebuchet MS" w:hAnsi="Trebuchet MS"/>
                                <w:b/>
                                <w:sz w:val="20"/>
                                <w:szCs w:val="20"/>
                              </w:rPr>
                              <w:t xml:space="preserve"> May</w:t>
                            </w:r>
                          </w:p>
                          <w:p w14:paraId="254CF678" w14:textId="77777777" w:rsidR="001B2FBC" w:rsidRDefault="00E73803" w:rsidP="001B2FBC">
                            <w:pPr>
                              <w:spacing w:after="120"/>
                              <w:jc w:val="both"/>
                              <w:rPr>
                                <w:rFonts w:ascii="Trebuchet MS" w:hAnsi="Trebuchet MS"/>
                                <w:sz w:val="20"/>
                                <w:szCs w:val="20"/>
                              </w:rPr>
                            </w:pPr>
                            <w:r w:rsidRPr="001B2FBC">
                              <w:rPr>
                                <w:rFonts w:ascii="Trebuchet MS" w:hAnsi="Trebuchet MS"/>
                                <w:sz w:val="20"/>
                                <w:szCs w:val="20"/>
                              </w:rPr>
                              <w:t xml:space="preserve">There will be a 3 for 2 </w:t>
                            </w:r>
                            <w:proofErr w:type="gramStart"/>
                            <w:r w:rsidRPr="001B2FBC">
                              <w:rPr>
                                <w:rFonts w:ascii="Trebuchet MS" w:hAnsi="Trebuchet MS"/>
                                <w:sz w:val="20"/>
                                <w:szCs w:val="20"/>
                              </w:rPr>
                              <w:t>offer</w:t>
                            </w:r>
                            <w:proofErr w:type="gramEnd"/>
                            <w:r w:rsidRPr="001B2FBC">
                              <w:rPr>
                                <w:rFonts w:ascii="Trebuchet MS" w:hAnsi="Trebuchet MS"/>
                                <w:sz w:val="20"/>
                                <w:szCs w:val="20"/>
                              </w:rPr>
                              <w:t xml:space="preserve"> on book purchases and payment</w:t>
                            </w:r>
                            <w:r w:rsidR="001B2FBC">
                              <w:rPr>
                                <w:rFonts w:ascii="Trebuchet MS" w:hAnsi="Trebuchet MS"/>
                                <w:sz w:val="20"/>
                                <w:szCs w:val="20"/>
                              </w:rPr>
                              <w:t>s</w:t>
                            </w:r>
                            <w:r w:rsidRPr="001B2FBC">
                              <w:rPr>
                                <w:rFonts w:ascii="Trebuchet MS" w:hAnsi="Trebuchet MS"/>
                                <w:sz w:val="20"/>
                                <w:szCs w:val="20"/>
                              </w:rPr>
                              <w:t xml:space="preserve"> can be made via QR code, cash or via the card machine.</w:t>
                            </w:r>
                          </w:p>
                          <w:p w14:paraId="0F3107E8" w14:textId="14982B0B" w:rsidR="00E73803" w:rsidRPr="001B2FBC" w:rsidRDefault="001B2FBC" w:rsidP="001B2FBC">
                            <w:pPr>
                              <w:spacing w:after="120"/>
                              <w:jc w:val="both"/>
                              <w:rPr>
                                <w:rFonts w:ascii="Trebuchet MS" w:hAnsi="Trebuchet MS"/>
                                <w:sz w:val="20"/>
                                <w:szCs w:val="20"/>
                              </w:rPr>
                            </w:pPr>
                            <w:r>
                              <w:rPr>
                                <w:rFonts w:ascii="Trebuchet MS" w:hAnsi="Trebuchet MS"/>
                                <w:sz w:val="20"/>
                                <w:szCs w:val="20"/>
                              </w:rPr>
                              <w:t>Purchases</w:t>
                            </w:r>
                            <w:r w:rsidR="00E73803" w:rsidRPr="001B2FBC">
                              <w:rPr>
                                <w:rFonts w:ascii="Trebuchet MS" w:hAnsi="Trebuchet MS"/>
                                <w:sz w:val="20"/>
                                <w:szCs w:val="20"/>
                              </w:rPr>
                              <w:t xml:space="preserve"> can also be made online</w:t>
                            </w:r>
                            <w:r>
                              <w:rPr>
                                <w:rFonts w:ascii="Trebuchet MS" w:hAnsi="Trebuchet MS"/>
                                <w:sz w:val="20"/>
                                <w:szCs w:val="20"/>
                              </w:rPr>
                              <w:t>.</w:t>
                            </w:r>
                            <w:r w:rsidR="00E73803" w:rsidRPr="001B2FBC">
                              <w:rPr>
                                <w:rFonts w:ascii="Trebuchet MS" w:hAnsi="Trebuchet MS"/>
                                <w:sz w:val="20"/>
                                <w:szCs w:val="20"/>
                              </w:rPr>
                              <w:t xml:space="preserve"> </w:t>
                            </w:r>
                          </w:p>
                          <w:p w14:paraId="5EBBC9A8" w14:textId="77777777" w:rsidR="00E73803" w:rsidRPr="001B2FBC" w:rsidRDefault="00E73803" w:rsidP="001B2FBC">
                            <w:pPr>
                              <w:jc w:val="both"/>
                              <w:rPr>
                                <w:rFonts w:ascii="Trebuchet MS" w:hAnsi="Trebuchet MS"/>
                                <w:sz w:val="20"/>
                                <w:szCs w:val="20"/>
                              </w:rPr>
                            </w:pPr>
                          </w:p>
                          <w:p w14:paraId="68F9A5A6" w14:textId="77777777" w:rsidR="00E73803" w:rsidRPr="00E73803" w:rsidRDefault="00E73803" w:rsidP="00764EDB">
                            <w:pPr>
                              <w:jc w:val="center"/>
                              <w:rPr>
                                <w:rFonts w:ascii="Trebuchet MS" w:hAnsi="Trebuchet MS"/>
                                <w:b/>
                                <w:color w:val="FF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3FE1AD6A" id="_x0000_s1044" type="#_x0000_t202" style="position:absolute;margin-left:343.5pt;margin-top:25.55pt;width:206.25pt;height:268.5pt;z-index:2533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" filled="f" strokecolor="window" strokeweight=".5pt">
                <v:textbox>
                  <w:txbxContent>
                    <w:p w14:paraId="38A55440" w14:textId="11D78DEF" w:rsidR="00E73803" w:rsidRDefault="00E73803" w:rsidP="00E73803">
                      <w:pPr>
                        <w:spacing w:after="120"/>
                        <w:jc w:val="center"/>
                        <w:rPr>
                          <w:rFonts w:ascii="Trebuchet MS" w:hAnsi="Trebuchet MS"/>
                          <w:b/>
                          <w:color w:val="FF0000"/>
                          <w:sz w:val="20"/>
                          <w:szCs w:val="20"/>
                        </w:rPr>
                      </w:pPr>
                      <w:r w:rsidRPr="001B2FBC">
                        <w:rPr>
                          <w:rFonts w:ascii="Monotype Corsiva" w:hAnsi="Monotype Corsiva"/>
                          <w:b/>
                          <w:color w:val="00B050"/>
                          <w:sz w:val="36"/>
                          <w:szCs w:val="36"/>
                        </w:rPr>
                        <w:t xml:space="preserve">3 for 2 Offer at our Book </w:t>
                      </w:r>
                      <w:r w:rsidR="001B2FBC">
                        <w:rPr>
                          <w:rFonts w:ascii="Monotype Corsiva" w:hAnsi="Monotype Corsiva"/>
                          <w:b/>
                          <w:color w:val="00B050"/>
                          <w:sz w:val="36"/>
                          <w:szCs w:val="36"/>
                        </w:rPr>
                        <w:t>F</w:t>
                      </w:r>
                      <w:r w:rsidRPr="001B2FBC">
                        <w:rPr>
                          <w:rFonts w:ascii="Monotype Corsiva" w:hAnsi="Monotype Corsiva"/>
                          <w:b/>
                          <w:color w:val="00B050"/>
                          <w:sz w:val="36"/>
                          <w:szCs w:val="36"/>
                        </w:rPr>
                        <w:t>air</w:t>
                      </w:r>
                      <w:r w:rsidR="00764EDB">
                        <w:rPr>
                          <w:noProof/>
                        </w:rPr>
                        <w:drawing>
                          <wp:inline distT="0" distB="0" distL="0" distR="0" wp14:anchorId="7DC2A5CC" wp14:editId="0ED67366">
                            <wp:extent cx="2038151" cy="1148114"/>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01865" cy="1184005"/>
                                    </a:xfrm>
                                    <a:prstGeom prst="rect">
                                      <a:avLst/>
                                    </a:prstGeom>
                                  </pic:spPr>
                                </pic:pic>
                              </a:graphicData>
                            </a:graphic>
                          </wp:inline>
                        </w:drawing>
                      </w:r>
                    </w:p>
                    <w:p w14:paraId="43484945" w14:textId="249C0DB6" w:rsidR="00E73803" w:rsidRPr="001B2FBC" w:rsidRDefault="00E73803" w:rsidP="001B2FBC">
                      <w:pPr>
                        <w:spacing w:after="120"/>
                        <w:jc w:val="both"/>
                        <w:rPr>
                          <w:rFonts w:ascii="Trebuchet MS" w:hAnsi="Trebuchet MS"/>
                          <w:sz w:val="20"/>
                          <w:szCs w:val="20"/>
                        </w:rPr>
                      </w:pPr>
                      <w:r w:rsidRPr="001B2FBC">
                        <w:rPr>
                          <w:rFonts w:ascii="Trebuchet MS" w:hAnsi="Trebuchet MS"/>
                          <w:sz w:val="20"/>
                          <w:szCs w:val="20"/>
                        </w:rPr>
                        <w:t xml:space="preserve">Please remember that our </w:t>
                      </w:r>
                      <w:r w:rsidR="001B2FBC" w:rsidRPr="001B2FBC">
                        <w:rPr>
                          <w:rFonts w:ascii="Trebuchet MS" w:hAnsi="Trebuchet MS"/>
                          <w:sz w:val="20"/>
                          <w:szCs w:val="20"/>
                        </w:rPr>
                        <w:t xml:space="preserve">Travelling </w:t>
                      </w:r>
                      <w:r w:rsidRPr="001B2FBC">
                        <w:rPr>
                          <w:rFonts w:ascii="Trebuchet MS" w:hAnsi="Trebuchet MS"/>
                          <w:sz w:val="20"/>
                          <w:szCs w:val="20"/>
                        </w:rPr>
                        <w:t xml:space="preserve">Book Fair will be in the School Hall </w:t>
                      </w:r>
                      <w:r w:rsidR="00181B5C">
                        <w:rPr>
                          <w:rFonts w:ascii="Trebuchet MS" w:hAnsi="Trebuchet MS"/>
                          <w:sz w:val="20"/>
                          <w:szCs w:val="20"/>
                        </w:rPr>
                        <w:t>after school</w:t>
                      </w:r>
                      <w:r w:rsidRPr="001B2FBC">
                        <w:rPr>
                          <w:rFonts w:ascii="Trebuchet MS" w:hAnsi="Trebuchet MS"/>
                          <w:sz w:val="20"/>
                          <w:szCs w:val="20"/>
                        </w:rPr>
                        <w:t xml:space="preserve"> each day on:</w:t>
                      </w:r>
                    </w:p>
                    <w:p w14:paraId="70170708" w14:textId="0DA0A814" w:rsidR="00E73803" w:rsidRPr="001B2FBC" w:rsidRDefault="00E73803" w:rsidP="00764EDB">
                      <w:pPr>
                        <w:jc w:val="center"/>
                        <w:rPr>
                          <w:rFonts w:ascii="Trebuchet MS" w:hAnsi="Trebuchet MS"/>
                          <w:b/>
                          <w:sz w:val="20"/>
                          <w:szCs w:val="20"/>
                        </w:rPr>
                      </w:pPr>
                      <w:r w:rsidRPr="001B2FBC">
                        <w:rPr>
                          <w:rFonts w:ascii="Trebuchet MS" w:hAnsi="Trebuchet MS"/>
                          <w:b/>
                          <w:sz w:val="20"/>
                          <w:szCs w:val="20"/>
                        </w:rPr>
                        <w:t>Tuesday, 7</w:t>
                      </w:r>
                      <w:r w:rsidRPr="001B2FBC">
                        <w:rPr>
                          <w:rFonts w:ascii="Trebuchet MS" w:hAnsi="Trebuchet MS"/>
                          <w:b/>
                          <w:sz w:val="20"/>
                          <w:szCs w:val="20"/>
                          <w:vertAlign w:val="superscript"/>
                        </w:rPr>
                        <w:t>th</w:t>
                      </w:r>
                      <w:r w:rsidRPr="001B2FBC">
                        <w:rPr>
                          <w:rFonts w:ascii="Trebuchet MS" w:hAnsi="Trebuchet MS"/>
                          <w:b/>
                          <w:sz w:val="20"/>
                          <w:szCs w:val="20"/>
                        </w:rPr>
                        <w:t xml:space="preserve"> May</w:t>
                      </w:r>
                    </w:p>
                    <w:p w14:paraId="6F8D45FB" w14:textId="5ED2FDE0" w:rsidR="00E73803" w:rsidRPr="001B2FBC" w:rsidRDefault="00E73803" w:rsidP="00764EDB">
                      <w:pPr>
                        <w:jc w:val="center"/>
                        <w:rPr>
                          <w:rFonts w:ascii="Trebuchet MS" w:hAnsi="Trebuchet MS"/>
                          <w:b/>
                          <w:sz w:val="20"/>
                          <w:szCs w:val="20"/>
                        </w:rPr>
                      </w:pPr>
                      <w:r w:rsidRPr="001B2FBC">
                        <w:rPr>
                          <w:rFonts w:ascii="Trebuchet MS" w:hAnsi="Trebuchet MS"/>
                          <w:b/>
                          <w:sz w:val="20"/>
                          <w:szCs w:val="20"/>
                        </w:rPr>
                        <w:t>Wednesday, 8</w:t>
                      </w:r>
                      <w:r w:rsidRPr="001B2FBC">
                        <w:rPr>
                          <w:rFonts w:ascii="Trebuchet MS" w:hAnsi="Trebuchet MS"/>
                          <w:b/>
                          <w:sz w:val="20"/>
                          <w:szCs w:val="20"/>
                          <w:vertAlign w:val="superscript"/>
                        </w:rPr>
                        <w:t>th</w:t>
                      </w:r>
                      <w:r w:rsidRPr="001B2FBC">
                        <w:rPr>
                          <w:rFonts w:ascii="Trebuchet MS" w:hAnsi="Trebuchet MS"/>
                          <w:b/>
                          <w:sz w:val="20"/>
                          <w:szCs w:val="20"/>
                        </w:rPr>
                        <w:t xml:space="preserve"> May</w:t>
                      </w:r>
                    </w:p>
                    <w:p w14:paraId="09528979" w14:textId="74E54F9A" w:rsidR="00E73803" w:rsidRPr="001B2FBC" w:rsidRDefault="00E73803" w:rsidP="00E73803">
                      <w:pPr>
                        <w:spacing w:after="120"/>
                        <w:jc w:val="center"/>
                        <w:rPr>
                          <w:rFonts w:ascii="Trebuchet MS" w:hAnsi="Trebuchet MS"/>
                          <w:b/>
                          <w:sz w:val="20"/>
                          <w:szCs w:val="20"/>
                        </w:rPr>
                      </w:pPr>
                      <w:r w:rsidRPr="001B2FBC">
                        <w:rPr>
                          <w:rFonts w:ascii="Trebuchet MS" w:hAnsi="Trebuchet MS"/>
                          <w:b/>
                          <w:sz w:val="20"/>
                          <w:szCs w:val="20"/>
                        </w:rPr>
                        <w:t>Thursday, 9</w:t>
                      </w:r>
                      <w:r w:rsidRPr="001B2FBC">
                        <w:rPr>
                          <w:rFonts w:ascii="Trebuchet MS" w:hAnsi="Trebuchet MS"/>
                          <w:b/>
                          <w:sz w:val="20"/>
                          <w:szCs w:val="20"/>
                          <w:vertAlign w:val="superscript"/>
                        </w:rPr>
                        <w:t>th</w:t>
                      </w:r>
                      <w:r w:rsidRPr="001B2FBC">
                        <w:rPr>
                          <w:rFonts w:ascii="Trebuchet MS" w:hAnsi="Trebuchet MS"/>
                          <w:b/>
                          <w:sz w:val="20"/>
                          <w:szCs w:val="20"/>
                        </w:rPr>
                        <w:t xml:space="preserve"> May</w:t>
                      </w:r>
                    </w:p>
                    <w:p w14:paraId="254CF678" w14:textId="77777777" w:rsidR="001B2FBC" w:rsidRDefault="00E73803" w:rsidP="001B2FBC">
                      <w:pPr>
                        <w:spacing w:after="120"/>
                        <w:jc w:val="both"/>
                        <w:rPr>
                          <w:rFonts w:ascii="Trebuchet MS" w:hAnsi="Trebuchet MS"/>
                          <w:sz w:val="20"/>
                          <w:szCs w:val="20"/>
                        </w:rPr>
                      </w:pPr>
                      <w:r w:rsidRPr="001B2FBC">
                        <w:rPr>
                          <w:rFonts w:ascii="Trebuchet MS" w:hAnsi="Trebuchet MS"/>
                          <w:sz w:val="20"/>
                          <w:szCs w:val="20"/>
                        </w:rPr>
                        <w:t xml:space="preserve">There will be a 3 for 2 </w:t>
                      </w:r>
                      <w:proofErr w:type="gramStart"/>
                      <w:r w:rsidRPr="001B2FBC">
                        <w:rPr>
                          <w:rFonts w:ascii="Trebuchet MS" w:hAnsi="Trebuchet MS"/>
                          <w:sz w:val="20"/>
                          <w:szCs w:val="20"/>
                        </w:rPr>
                        <w:t>offer</w:t>
                      </w:r>
                      <w:proofErr w:type="gramEnd"/>
                      <w:r w:rsidRPr="001B2FBC">
                        <w:rPr>
                          <w:rFonts w:ascii="Trebuchet MS" w:hAnsi="Trebuchet MS"/>
                          <w:sz w:val="20"/>
                          <w:szCs w:val="20"/>
                        </w:rPr>
                        <w:t xml:space="preserve"> on book purchases and payment</w:t>
                      </w:r>
                      <w:r w:rsidR="001B2FBC">
                        <w:rPr>
                          <w:rFonts w:ascii="Trebuchet MS" w:hAnsi="Trebuchet MS"/>
                          <w:sz w:val="20"/>
                          <w:szCs w:val="20"/>
                        </w:rPr>
                        <w:t>s</w:t>
                      </w:r>
                      <w:r w:rsidRPr="001B2FBC">
                        <w:rPr>
                          <w:rFonts w:ascii="Trebuchet MS" w:hAnsi="Trebuchet MS"/>
                          <w:sz w:val="20"/>
                          <w:szCs w:val="20"/>
                        </w:rPr>
                        <w:t xml:space="preserve"> can be made via QR code, cash or via the card machine.</w:t>
                      </w:r>
                    </w:p>
                    <w:p w14:paraId="0F3107E8" w14:textId="14982B0B" w:rsidR="00E73803" w:rsidRPr="001B2FBC" w:rsidRDefault="001B2FBC" w:rsidP="001B2FBC">
                      <w:pPr>
                        <w:spacing w:after="120"/>
                        <w:jc w:val="both"/>
                        <w:rPr>
                          <w:rFonts w:ascii="Trebuchet MS" w:hAnsi="Trebuchet MS"/>
                          <w:sz w:val="20"/>
                          <w:szCs w:val="20"/>
                        </w:rPr>
                      </w:pPr>
                      <w:r>
                        <w:rPr>
                          <w:rFonts w:ascii="Trebuchet MS" w:hAnsi="Trebuchet MS"/>
                          <w:sz w:val="20"/>
                          <w:szCs w:val="20"/>
                        </w:rPr>
                        <w:t>Purchases</w:t>
                      </w:r>
                      <w:r w:rsidR="00E73803" w:rsidRPr="001B2FBC">
                        <w:rPr>
                          <w:rFonts w:ascii="Trebuchet MS" w:hAnsi="Trebuchet MS"/>
                          <w:sz w:val="20"/>
                          <w:szCs w:val="20"/>
                        </w:rPr>
                        <w:t xml:space="preserve"> can also be made online</w:t>
                      </w:r>
                      <w:r>
                        <w:rPr>
                          <w:rFonts w:ascii="Trebuchet MS" w:hAnsi="Trebuchet MS"/>
                          <w:sz w:val="20"/>
                          <w:szCs w:val="20"/>
                        </w:rPr>
                        <w:t>.</w:t>
                      </w:r>
                      <w:r w:rsidR="00E73803" w:rsidRPr="001B2FBC">
                        <w:rPr>
                          <w:rFonts w:ascii="Trebuchet MS" w:hAnsi="Trebuchet MS"/>
                          <w:sz w:val="20"/>
                          <w:szCs w:val="20"/>
                        </w:rPr>
                        <w:t xml:space="preserve"> </w:t>
                      </w:r>
                    </w:p>
                    <w:p w14:paraId="5EBBC9A8" w14:textId="77777777" w:rsidR="00E73803" w:rsidRPr="001B2FBC" w:rsidRDefault="00E73803" w:rsidP="001B2FBC">
                      <w:pPr>
                        <w:jc w:val="both"/>
                        <w:rPr>
                          <w:rFonts w:ascii="Trebuchet MS" w:hAnsi="Trebuchet MS"/>
                          <w:sz w:val="20"/>
                          <w:szCs w:val="20"/>
                        </w:rPr>
                      </w:pPr>
                    </w:p>
                    <w:p w14:paraId="68F9A5A6" w14:textId="77777777" w:rsidR="00E73803" w:rsidRPr="00E73803" w:rsidRDefault="00E73803" w:rsidP="00764EDB">
                      <w:pPr>
                        <w:jc w:val="center"/>
                        <w:rPr>
                          <w:rFonts w:ascii="Trebuchet MS" w:hAnsi="Trebuchet MS"/>
                          <w:b/>
                          <w:color w:val="FF0000"/>
                          <w:sz w:val="20"/>
                          <w:szCs w:val="20"/>
                        </w:rPr>
                      </w:pPr>
                    </w:p>
                  </w:txbxContent>
                </v:textbox>
              </v:shape>
            </w:pict>
          </mc:Fallback>
        </mc:AlternateContent>
      </w:r>
      <w:r w:rsidR="0071478F" w:rsidRPr="006A12EB">
        <w:rPr>
          <w:b/>
          <w:noProof/>
          <w:lang w:val="en-GB" w:eastAsia="en-GB"/>
        </w:rPr>
        <mc:AlternateContent>
          <mc:Choice Requires="wps">
            <w:drawing>
              <wp:anchor distT="0" distB="0" distL="114300" distR="114300" simplePos="0" relativeHeight="253277184" behindDoc="0" locked="0" layoutInCell="1" allowOverlap="1" wp14:anchorId="6D8B82CE" wp14:editId="35132186">
                <wp:simplePos x="0" y="0"/>
                <wp:positionH relativeFrom="page">
                  <wp:posOffset>2295525</wp:posOffset>
                </wp:positionH>
                <wp:positionV relativeFrom="page">
                  <wp:posOffset>476250</wp:posOffset>
                </wp:positionV>
                <wp:extent cx="5172075" cy="0"/>
                <wp:effectExtent l="0" t="0" r="9525" b="19050"/>
                <wp:wrapNone/>
                <wp:docPr id="26"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72075" cy="0"/>
                        </a:xfrm>
                        <a:prstGeom prst="line">
                          <a:avLst/>
                        </a:prstGeom>
                        <a:noFill/>
                        <a:ln w="9525">
                          <a:solidFill>
                            <a:srgbClr val="A7435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239F4DD2" id="Line 53" o:spid="_x0000_s1026" style="position:absolute;z-index:25327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0.75pt,37.5pt" to="588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" strokecolor="#a7435d">
                <w10:wrap anchorx="page" anchory="page"/>
              </v:line>
            </w:pict>
          </mc:Fallback>
        </mc:AlternateContent>
      </w:r>
      <w:r w:rsidR="003901EB">
        <w:rPr>
          <w:noProof/>
          <w:lang w:val="en-GB" w:eastAsia="en-GB"/>
        </w:rPr>
        <mc:AlternateContent>
          <mc:Choice Requires="wps">
            <w:drawing>
              <wp:anchor distT="0" distB="0" distL="114300" distR="114300" simplePos="0" relativeHeight="252472320" behindDoc="0" locked="0" layoutInCell="1" allowOverlap="1" wp14:anchorId="5CED40FC" wp14:editId="14E2F37E">
                <wp:simplePos x="0" y="0"/>
                <wp:positionH relativeFrom="column">
                  <wp:posOffset>7019925</wp:posOffset>
                </wp:positionH>
                <wp:positionV relativeFrom="paragraph">
                  <wp:posOffset>276860</wp:posOffset>
                </wp:positionV>
                <wp:extent cx="190500" cy="171450"/>
                <wp:effectExtent l="0" t="0" r="19050" b="1905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71450"/>
                        </a:xfrm>
                        <a:prstGeom prst="rect">
                          <a:avLst/>
                        </a:prstGeom>
                        <a:solidFill>
                          <a:srgbClr val="FFFFFF"/>
                        </a:solidFill>
                        <a:ln w="9525">
                          <a:solidFill>
                            <a:schemeClr val="bg1"/>
                          </a:solidFill>
                          <a:miter lim="800000"/>
                          <a:headEnd/>
                          <a:tailEnd/>
                        </a:ln>
                      </wps:spPr>
                      <wps:txbx>
                        <w:txbxContent>
                          <w:p w14:paraId="048D6422" w14:textId="77777777" w:rsidR="00BB689D" w:rsidRDefault="00BB689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
            <w:pict>
              <v:shape w14:anchorId="5CED40FC" id="_x0000_s1045" type="#_x0000_t202" style="position:absolute;margin-left:552.75pt;margin-top:21.8pt;width:15pt;height:13.5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" strokecolor="white [3212]">
                <v:textbox>
                  <w:txbxContent>
                    <w:p w14:paraId="048D6422" w14:textId="77777777" w:rsidR="00BB689D" w:rsidRDefault="00BB689D"/>
                  </w:txbxContent>
                </v:textbox>
              </v:shape>
            </w:pict>
          </mc:Fallback>
        </mc:AlternateContent>
      </w:r>
      <w:r w:rsidR="00B0752B" w:rsidRPr="006A12EB">
        <w:rPr>
          <w:b/>
          <w:noProof/>
          <w:lang w:val="en-GB" w:eastAsia="en-GB"/>
        </w:rPr>
        <mc:AlternateContent>
          <mc:Choice Requires="wps">
            <w:drawing>
              <wp:anchor distT="0" distB="0" distL="114300" distR="114300" simplePos="0" relativeHeight="251667456" behindDoc="0" locked="0" layoutInCell="1" allowOverlap="1" wp14:anchorId="61A3EA7C" wp14:editId="2683DE28">
                <wp:simplePos x="0" y="0"/>
                <wp:positionH relativeFrom="page">
                  <wp:posOffset>476885</wp:posOffset>
                </wp:positionH>
                <wp:positionV relativeFrom="page">
                  <wp:posOffset>1214755</wp:posOffset>
                </wp:positionV>
                <wp:extent cx="1882775" cy="2201545"/>
                <wp:effectExtent l="0" t="0" r="0" b="0"/>
                <wp:wrapNone/>
                <wp:docPr id="40"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2775" cy="2201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4134D9" w14:textId="77777777" w:rsidR="00BB689D" w:rsidRDefault="00BB689D" w:rsidP="003B44E9"/>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
            <w:pict>
              <v:shape w14:anchorId="61A3EA7C" id="Text Box 56" o:spid="_x0000_s1046" type="#_x0000_t202" style="position:absolute;margin-left:37.55pt;margin-top:95.65pt;width:148.25pt;height:173.35pt;z-index:251667456;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" filled="f" stroked="f">
                <v:textbox style="mso-fit-shape-to-text:t">
                  <w:txbxContent>
                    <w:p w14:paraId="244134D9" w14:textId="77777777" w:rsidR="00BB689D" w:rsidRDefault="00BB689D" w:rsidP="003B44E9"/>
                  </w:txbxContent>
                </v:textbox>
                <w10:wrap anchorx="page" anchory="page"/>
              </v:shape>
            </w:pict>
          </mc:Fallback>
        </mc:AlternateContent>
      </w:r>
      <w:r w:rsidR="001A48D8">
        <w:br w:type="column"/>
      </w:r>
      <w:r>
        <w:rPr>
          <w:noProof/>
          <w:lang w:val="en-GB" w:eastAsia="en-GB"/>
        </w:rPr>
        <w:lastRenderedPageBreak/>
        <mc:AlternateContent>
          <mc:Choice Requires="wps">
            <w:drawing>
              <wp:anchor distT="0" distB="0" distL="114300" distR="114300" simplePos="0" relativeHeight="253242368" behindDoc="0" locked="0" layoutInCell="1" allowOverlap="1" wp14:anchorId="58C8D841" wp14:editId="2921B560">
                <wp:simplePos x="0" y="0"/>
                <wp:positionH relativeFrom="page">
                  <wp:posOffset>2305049</wp:posOffset>
                </wp:positionH>
                <wp:positionV relativeFrom="paragraph">
                  <wp:posOffset>4972685</wp:posOffset>
                </wp:positionV>
                <wp:extent cx="5305425" cy="3533775"/>
                <wp:effectExtent l="0" t="0" r="28575" b="28575"/>
                <wp:wrapNone/>
                <wp:docPr id="11" name="Text Box 11"/>
                <wp:cNvGraphicFramePr/>
                <a:graphic xmlns:a="http://schemas.openxmlformats.org/drawingml/2006/main">
                  <a:graphicData uri="http://schemas.microsoft.com/office/word/2010/wordprocessingShape">
                    <wps:wsp>
                      <wps:cNvSpPr txBox="1"/>
                      <wps:spPr>
                        <a:xfrm>
                          <a:off x="0" y="0"/>
                          <a:ext cx="5305425" cy="3533775"/>
                        </a:xfrm>
                        <a:prstGeom prst="rect">
                          <a:avLst/>
                        </a:prstGeom>
                        <a:solidFill>
                          <a:schemeClr val="lt1"/>
                        </a:solidFill>
                        <a:ln w="6350">
                          <a:solidFill>
                            <a:schemeClr val="bg1"/>
                          </a:solidFill>
                        </a:ln>
                      </wps:spPr>
                      <wps:txbx>
                        <w:txbxContent>
                          <w:p w14:paraId="47152733" w14:textId="77777777" w:rsidR="0030702E" w:rsidRDefault="0030702E" w:rsidP="004C2831">
                            <w:pPr>
                              <w:shd w:val="clear" w:color="auto" w:fill="FFFFFF" w:themeFill="background1"/>
                              <w:spacing w:after="120"/>
                              <w:jc w:val="center"/>
                            </w:pPr>
                            <w:r>
                              <w:rPr>
                                <w:noProof/>
                                <w:lang w:val="en-GB" w:eastAsia="en-GB"/>
                              </w:rPr>
                              <w:drawing>
                                <wp:inline distT="0" distB="0" distL="0" distR="0" wp14:anchorId="109A1BBF" wp14:editId="5DDE58F8">
                                  <wp:extent cx="1638300" cy="1238250"/>
                                  <wp:effectExtent l="0" t="0" r="0" b="0"/>
                                  <wp:docPr id="194" name="Picture 3"/>
                                  <wp:cNvGraphicFramePr/>
                                  <a:graphic xmlns:a="http://schemas.openxmlformats.org/drawingml/2006/main">
                                    <a:graphicData uri="http://schemas.openxmlformats.org/drawingml/2006/picture">
                                      <pic:pic xmlns:pic="http://schemas.openxmlformats.org/drawingml/2006/picture">
                                        <pic:nvPicPr>
                                          <pic:cNvPr id="1" name="Picture 3"/>
                                          <pic:cNvPicPr/>
                                        </pic:nvPicPr>
                                        <pic:blipFill>
                                          <a:blip r:embed="rId36"/>
                                          <a:stretch>
                                            <a:fillRect/>
                                          </a:stretch>
                                        </pic:blipFill>
                                        <pic:spPr>
                                          <a:xfrm>
                                            <a:off x="0" y="0"/>
                                            <a:ext cx="1654639" cy="1250599"/>
                                          </a:xfrm>
                                          <a:prstGeom prst="rect">
                                            <a:avLst/>
                                          </a:prstGeom>
                                          <a:noFill/>
                                          <a:ln>
                                            <a:noFill/>
                                            <a:prstDash/>
                                          </a:ln>
                                        </pic:spPr>
                                      </pic:pic>
                                    </a:graphicData>
                                  </a:graphic>
                                </wp:inline>
                              </w:drawing>
                            </w:r>
                          </w:p>
                          <w:tbl>
                            <w:tblPr>
                              <w:tblW w:w="7939" w:type="dxa"/>
                              <w:tblInd w:w="-145" w:type="dxa"/>
                              <w:tblLayout w:type="fixed"/>
                              <w:tblCellMar>
                                <w:left w:w="10" w:type="dxa"/>
                                <w:right w:w="10" w:type="dxa"/>
                              </w:tblCellMar>
                              <w:tblLook w:val="04A0" w:firstRow="1" w:lastRow="0" w:firstColumn="1" w:lastColumn="0" w:noHBand="0" w:noVBand="1"/>
                            </w:tblPr>
                            <w:tblGrid>
                              <w:gridCol w:w="3828"/>
                              <w:gridCol w:w="142"/>
                              <w:gridCol w:w="3969"/>
                            </w:tblGrid>
                            <w:tr w:rsidR="0030702E" w14:paraId="02961538" w14:textId="77777777" w:rsidTr="006C1A17">
                              <w:trPr>
                                <w:trHeight w:val="176"/>
                              </w:trPr>
                              <w:tc>
                                <w:tcPr>
                                  <w:tcW w:w="3970" w:type="dxa"/>
                                  <w:gridSpan w:val="2"/>
                                  <w:tcBorders>
                                    <w:top w:val="dashed" w:sz="2" w:space="0" w:color="D9D9D9"/>
                                    <w:left w:val="dashed" w:sz="2" w:space="0" w:color="D9D9D9"/>
                                    <w:bottom w:val="single" w:sz="4" w:space="0" w:color="auto"/>
                                    <w:right w:val="dashed" w:sz="2" w:space="0" w:color="D9D9D9"/>
                                  </w:tcBorders>
                                  <w:tcMar>
                                    <w:top w:w="0" w:type="dxa"/>
                                    <w:left w:w="108" w:type="dxa"/>
                                    <w:bottom w:w="0" w:type="dxa"/>
                                    <w:right w:w="108" w:type="dxa"/>
                                  </w:tcMar>
                                  <w:hideMark/>
                                </w:tcPr>
                                <w:p w14:paraId="091F5BF1" w14:textId="2C256826" w:rsidR="0030702E" w:rsidRDefault="0030702E" w:rsidP="0030702E">
                                  <w:pPr>
                                    <w:shd w:val="clear" w:color="auto" w:fill="FFFFFF" w:themeFill="background1"/>
                                    <w:rPr>
                                      <w:rFonts w:ascii="Trebuchet MS" w:hAnsi="Trebuchet MS" w:cs="Calibri"/>
                                      <w:b/>
                                      <w:bCs/>
                                      <w:sz w:val="20"/>
                                      <w:szCs w:val="20"/>
                                    </w:rPr>
                                  </w:pPr>
                                  <w:r w:rsidRPr="00682D2D">
                                    <w:rPr>
                                      <w:rFonts w:ascii="Trebuchet MS" w:hAnsi="Trebuchet MS" w:cs="Calibri"/>
                                      <w:b/>
                                      <w:bCs/>
                                      <w:sz w:val="20"/>
                                      <w:szCs w:val="20"/>
                                    </w:rPr>
                                    <w:t>Did you know….?</w:t>
                                  </w:r>
                                </w:p>
                                <w:p w14:paraId="32193A78" w14:textId="77777777" w:rsidR="00200AEA" w:rsidRDefault="00200AEA" w:rsidP="0030702E">
                                  <w:pPr>
                                    <w:shd w:val="clear" w:color="auto" w:fill="FFFFFF" w:themeFill="background1"/>
                                    <w:rPr>
                                      <w:rFonts w:ascii="Trebuchet MS" w:hAnsi="Trebuchet MS" w:cs="Calibri"/>
                                      <w:b/>
                                      <w:bCs/>
                                      <w:sz w:val="20"/>
                                      <w:szCs w:val="20"/>
                                    </w:rPr>
                                  </w:pPr>
                                </w:p>
                                <w:p w14:paraId="118DB1E9" w14:textId="1F07CBBA" w:rsidR="00200AEA" w:rsidRPr="00682D2D" w:rsidRDefault="00200AEA" w:rsidP="0030702E">
                                  <w:pPr>
                                    <w:shd w:val="clear" w:color="auto" w:fill="FFFFFF" w:themeFill="background1"/>
                                    <w:rPr>
                                      <w:rFonts w:ascii="Trebuchet MS" w:hAnsi="Trebuchet MS" w:cs="Calibri"/>
                                      <w:b/>
                                      <w:sz w:val="20"/>
                                      <w:szCs w:val="20"/>
                                      <w:lang w:val="en-GB"/>
                                    </w:rPr>
                                  </w:pPr>
                                </w:p>
                              </w:tc>
                              <w:tc>
                                <w:tcPr>
                                  <w:tcW w:w="3969" w:type="dxa"/>
                                  <w:tcBorders>
                                    <w:top w:val="dashed" w:sz="2" w:space="0" w:color="D9D9D9"/>
                                    <w:left w:val="dashed" w:sz="2" w:space="0" w:color="D9D9D9"/>
                                    <w:bottom w:val="single" w:sz="4" w:space="0" w:color="auto"/>
                                    <w:right w:val="dashed" w:sz="2" w:space="0" w:color="D9D9D9"/>
                                  </w:tcBorders>
                                  <w:tcMar>
                                    <w:top w:w="0" w:type="dxa"/>
                                    <w:left w:w="108" w:type="dxa"/>
                                    <w:bottom w:w="0" w:type="dxa"/>
                                    <w:right w:w="108" w:type="dxa"/>
                                  </w:tcMar>
                                  <w:hideMark/>
                                </w:tcPr>
                                <w:p w14:paraId="03EEFE15" w14:textId="7D12734E" w:rsidR="0030702E" w:rsidRPr="009D02B7" w:rsidRDefault="0030702E" w:rsidP="009D02B7">
                                  <w:pPr>
                                    <w:shd w:val="clear" w:color="auto" w:fill="FFFFFF" w:themeFill="background1"/>
                                    <w:rPr>
                                      <w:rFonts w:ascii="Trebuchet MS" w:hAnsi="Trebuchet MS" w:cs="Calibri"/>
                                      <w:b/>
                                      <w:bCs/>
                                      <w:sz w:val="20"/>
                                      <w:szCs w:val="20"/>
                                    </w:rPr>
                                  </w:pPr>
                                  <w:r w:rsidRPr="009D02B7">
                                    <w:rPr>
                                      <w:rFonts w:ascii="Trebuchet MS" w:hAnsi="Trebuchet MS" w:cs="Calibri"/>
                                      <w:b/>
                                      <w:bCs/>
                                      <w:sz w:val="20"/>
                                      <w:szCs w:val="20"/>
                                    </w:rPr>
                                    <w:t>Challenge(s) of the week…</w:t>
                                  </w:r>
                                </w:p>
                              </w:tc>
                            </w:tr>
                            <w:tr w:rsidR="007E1C5A" w:rsidRPr="000A0AAA" w14:paraId="6A3F11C8" w14:textId="77777777" w:rsidTr="006C1A17">
                              <w:trPr>
                                <w:trHeight w:val="4424"/>
                              </w:trPr>
                              <w:tc>
                                <w:tcPr>
                                  <w:tcW w:w="3828" w:type="dxa"/>
                                  <w:tcBorders>
                                    <w:top w:val="single" w:sz="4" w:space="0" w:color="auto"/>
                                    <w:left w:val="single" w:sz="4" w:space="0" w:color="BFBFBF"/>
                                    <w:bottom w:val="single" w:sz="4" w:space="0" w:color="BFBFBF"/>
                                  </w:tcBorders>
                                  <w:shd w:val="clear" w:color="auto" w:fill="auto"/>
                                  <w:tcMar>
                                    <w:top w:w="0" w:type="dxa"/>
                                    <w:left w:w="108" w:type="dxa"/>
                                    <w:bottom w:w="0" w:type="dxa"/>
                                    <w:right w:w="108" w:type="dxa"/>
                                  </w:tcMar>
                                </w:tcPr>
                                <w:p w14:paraId="4FE53D5C" w14:textId="66347A50" w:rsidR="00EA6AC7" w:rsidRDefault="00EA6AC7" w:rsidP="006503B0">
                                  <w:pPr>
                                    <w:jc w:val="both"/>
                                    <w:rPr>
                                      <w:rFonts w:ascii="Trebuchet MS" w:hAnsi="Trebuchet MS" w:cs="Calibri"/>
                                      <w:sz w:val="20"/>
                                      <w:szCs w:val="20"/>
                                    </w:rPr>
                                  </w:pPr>
                                  <w:r w:rsidRPr="00EA6AC7">
                                    <w:rPr>
                                      <w:rFonts w:ascii="Trebuchet MS" w:hAnsi="Trebuchet MS" w:cs="Calibri"/>
                                      <w:sz w:val="20"/>
                                      <w:szCs w:val="20"/>
                                    </w:rPr>
                                    <w:t xml:space="preserve">“It’s </w:t>
                                  </w:r>
                                  <w:r w:rsidRPr="00EA6AC7">
                                    <w:rPr>
                                      <w:rFonts w:ascii="Trebuchet MS" w:hAnsi="Trebuchet MS" w:cs="Calibri"/>
                                      <w:b/>
                                      <w:i/>
                                      <w:iCs/>
                                      <w:sz w:val="20"/>
                                      <w:szCs w:val="20"/>
                                    </w:rPr>
                                    <w:t>never</w:t>
                                  </w:r>
                                  <w:r w:rsidRPr="00EA6AC7">
                                    <w:rPr>
                                      <w:rFonts w:ascii="Trebuchet MS" w:hAnsi="Trebuchet MS" w:cs="Calibri"/>
                                      <w:i/>
                                      <w:iCs/>
                                      <w:sz w:val="20"/>
                                      <w:szCs w:val="20"/>
                                    </w:rPr>
                                    <w:t xml:space="preserve"> too early</w:t>
                                  </w:r>
                                  <w:r w:rsidRPr="00EA6AC7">
                                    <w:rPr>
                                      <w:rFonts w:ascii="Trebuchet MS" w:hAnsi="Trebuchet MS" w:cs="Calibri"/>
                                      <w:sz w:val="20"/>
                                      <w:szCs w:val="20"/>
                                    </w:rPr>
                                    <w:t xml:space="preserve"> to start </w:t>
                                  </w:r>
                                  <w:r w:rsidRPr="00EA6AC7">
                                    <w:rPr>
                                      <w:rFonts w:ascii="Trebuchet MS" w:hAnsi="Trebuchet MS" w:cs="Calibri"/>
                                      <w:i/>
                                      <w:iCs/>
                                      <w:sz w:val="20"/>
                                      <w:szCs w:val="20"/>
                                    </w:rPr>
                                    <w:t>reading to</w:t>
                                  </w:r>
                                  <w:r w:rsidRPr="00EA6AC7">
                                    <w:rPr>
                                      <w:rFonts w:ascii="Trebuchet MS" w:hAnsi="Trebuchet MS" w:cs="Calibri"/>
                                      <w:sz w:val="20"/>
                                      <w:szCs w:val="20"/>
                                    </w:rPr>
                                    <w:t xml:space="preserve"> your child – even young babies enjoy being read to! Reading aloud prepares your baby’s brain for language. It teaches them about words and sentence formation, and introduces them to concepts like stories, </w:t>
                                  </w:r>
                                  <w:proofErr w:type="spellStart"/>
                                  <w:r w:rsidRPr="00EA6AC7">
                                    <w:rPr>
                                      <w:rFonts w:ascii="Trebuchet MS" w:hAnsi="Trebuchet MS" w:cs="Calibri"/>
                                      <w:sz w:val="20"/>
                                      <w:szCs w:val="20"/>
                                    </w:rPr>
                                    <w:t>colours</w:t>
                                  </w:r>
                                  <w:proofErr w:type="spellEnd"/>
                                  <w:r w:rsidRPr="00EA6AC7">
                                    <w:rPr>
                                      <w:rFonts w:ascii="Trebuchet MS" w:hAnsi="Trebuchet MS" w:cs="Calibri"/>
                                      <w:sz w:val="20"/>
                                      <w:szCs w:val="20"/>
                                    </w:rPr>
                                    <w:t>, letters and numbers.”</w:t>
                                  </w:r>
                                </w:p>
                                <w:p w14:paraId="06452A67" w14:textId="77777777" w:rsidR="00EA6AC7" w:rsidRPr="00EA6AC7" w:rsidRDefault="00EA6AC7" w:rsidP="00EA6AC7">
                                  <w:pPr>
                                    <w:rPr>
                                      <w:rFonts w:ascii="Trebuchet MS" w:hAnsi="Trebuchet MS"/>
                                      <w:sz w:val="20"/>
                                      <w:szCs w:val="20"/>
                                    </w:rPr>
                                  </w:pPr>
                                </w:p>
                                <w:p w14:paraId="52B8B18D" w14:textId="286FCC0A" w:rsidR="007E1C5A" w:rsidRPr="00EA6AC7" w:rsidRDefault="00EA6AC7" w:rsidP="00EA6AC7">
                                  <w:pPr>
                                    <w:jc w:val="both"/>
                                    <w:rPr>
                                      <w:rFonts w:ascii="Trebuchet MS" w:hAnsi="Trebuchet MS"/>
                                      <w:b/>
                                      <w:color w:val="FF0000"/>
                                      <w:sz w:val="18"/>
                                      <w:szCs w:val="18"/>
                                    </w:rPr>
                                  </w:pPr>
                                  <w:r w:rsidRPr="00EA6AC7">
                                    <w:rPr>
                                      <w:rFonts w:ascii="Trebuchet MS" w:hAnsi="Trebuchet MS" w:cs="Calibri"/>
                                      <w:sz w:val="18"/>
                                      <w:szCs w:val="18"/>
                                    </w:rPr>
                                    <w:t>(</w:t>
                                  </w:r>
                                  <w:hyperlink r:id="rId37" w:history="1">
                                    <w:r w:rsidRPr="00EA6AC7">
                                      <w:rPr>
                                        <w:rStyle w:val="Hyperlink"/>
                                        <w:rFonts w:ascii="Trebuchet MS" w:hAnsi="Trebuchet MS" w:cs="Calibri"/>
                                        <w:sz w:val="18"/>
                                        <w:szCs w:val="18"/>
                                      </w:rPr>
                                      <w:t>https://www.bbc.co.uk/cbeebies/grownups/making-time-for-books-at-home</w:t>
                                    </w:r>
                                  </w:hyperlink>
                                  <w:r w:rsidRPr="00EA6AC7">
                                    <w:rPr>
                                      <w:rFonts w:ascii="Trebuchet MS" w:hAnsi="Trebuchet MS" w:cs="Calibri"/>
                                      <w:sz w:val="18"/>
                                      <w:szCs w:val="18"/>
                                    </w:rPr>
                                    <w:t xml:space="preserve"> )</w:t>
                                  </w:r>
                                </w:p>
                              </w:tc>
                              <w:tc>
                                <w:tcPr>
                                  <w:tcW w:w="4111" w:type="dxa"/>
                                  <w:gridSpan w:val="2"/>
                                  <w:tcBorders>
                                    <w:top w:val="single" w:sz="4" w:space="0" w:color="auto"/>
                                  </w:tcBorders>
                                  <w:shd w:val="clear" w:color="auto" w:fill="auto"/>
                                  <w:tcMar>
                                    <w:top w:w="0" w:type="dxa"/>
                                    <w:left w:w="108" w:type="dxa"/>
                                    <w:bottom w:w="0" w:type="dxa"/>
                                    <w:right w:w="108" w:type="dxa"/>
                                  </w:tcMar>
                                </w:tcPr>
                                <w:p w14:paraId="34CAFC55" w14:textId="4F3077AB" w:rsidR="007E1C5A" w:rsidRPr="00EA6AC7" w:rsidRDefault="00EA6AC7" w:rsidP="007E1C5A">
                                  <w:pPr>
                                    <w:ind w:right="-114"/>
                                    <w:jc w:val="both"/>
                                    <w:rPr>
                                      <w:rFonts w:ascii="Trebuchet MS" w:hAnsi="Trebuchet MS"/>
                                      <w:color w:val="FF0000"/>
                                      <w:sz w:val="20"/>
                                      <w:szCs w:val="20"/>
                                    </w:rPr>
                                  </w:pPr>
                                  <w:r w:rsidRPr="00EA6AC7">
                                    <w:rPr>
                                      <w:rFonts w:ascii="Trebuchet MS" w:hAnsi="Trebuchet MS" w:cs="Calibri"/>
                                      <w:b/>
                                      <w:sz w:val="20"/>
                                      <w:szCs w:val="20"/>
                                    </w:rPr>
                                    <w:t>Work with your child to create their own ‘reading area’.</w:t>
                                  </w:r>
                                  <w:r w:rsidRPr="00EA6AC7">
                                    <w:rPr>
                                      <w:rFonts w:ascii="Trebuchet MS" w:hAnsi="Trebuchet MS" w:cs="Calibri"/>
                                      <w:sz w:val="20"/>
                                      <w:szCs w:val="20"/>
                                    </w:rPr>
                                    <w:t xml:space="preserve"> This doesn’t have to be a fixed area; it could be a bag/basket of resources which your child can get out for their ‘moving reading area’. You could create posters together promoting reading, reading bunting, or perhaps even their own ‘sound display’ like they have at school. You could add a basket/bag of ‘storytelling’ toys/resources. You could even post a photo of your reading area on the Trafalgar Digital Library.</w:t>
                                  </w:r>
                                </w:p>
                              </w:tc>
                            </w:tr>
                          </w:tbl>
                          <w:p w14:paraId="75422024" w14:textId="2F103705" w:rsidR="0030702E" w:rsidRDefault="0030702E" w:rsidP="00157F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8D841" id="Text Box 11" o:spid="_x0000_s1047" type="#_x0000_t202" style="position:absolute;margin-left:181.5pt;margin-top:391.55pt;width:417.75pt;height:278.25pt;z-index:25324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" fillcolor="white [3201]" strokecolor="white [3212]" strokeweight=".5pt">
                <v:textbox>
                  <w:txbxContent>
                    <w:p w14:paraId="47152733" w14:textId="77777777" w:rsidR="0030702E" w:rsidRDefault="0030702E" w:rsidP="004C2831">
                      <w:pPr>
                        <w:shd w:val="clear" w:color="auto" w:fill="FFFFFF" w:themeFill="background1"/>
                        <w:spacing w:after="120"/>
                        <w:jc w:val="center"/>
                      </w:pPr>
                      <w:r>
                        <w:rPr>
                          <w:noProof/>
                          <w:lang w:val="en-GB" w:eastAsia="en-GB"/>
                        </w:rPr>
                        <w:drawing>
                          <wp:inline distT="0" distB="0" distL="0" distR="0" wp14:anchorId="109A1BBF" wp14:editId="5DDE58F8">
                            <wp:extent cx="1638300" cy="1238250"/>
                            <wp:effectExtent l="0" t="0" r="0" b="0"/>
                            <wp:docPr id="194" name="Picture 3"/>
                            <wp:cNvGraphicFramePr/>
                            <a:graphic xmlns:a="http://schemas.openxmlformats.org/drawingml/2006/main">
                              <a:graphicData uri="http://schemas.openxmlformats.org/drawingml/2006/picture">
                                <pic:pic xmlns:pic="http://schemas.openxmlformats.org/drawingml/2006/picture">
                                  <pic:nvPicPr>
                                    <pic:cNvPr id="1" name="Picture 3"/>
                                    <pic:cNvPicPr/>
                                  </pic:nvPicPr>
                                  <pic:blipFill>
                                    <a:blip r:embed="rId36"/>
                                    <a:stretch>
                                      <a:fillRect/>
                                    </a:stretch>
                                  </pic:blipFill>
                                  <pic:spPr>
                                    <a:xfrm>
                                      <a:off x="0" y="0"/>
                                      <a:ext cx="1654639" cy="1250599"/>
                                    </a:xfrm>
                                    <a:prstGeom prst="rect">
                                      <a:avLst/>
                                    </a:prstGeom>
                                    <a:noFill/>
                                    <a:ln>
                                      <a:noFill/>
                                      <a:prstDash/>
                                    </a:ln>
                                  </pic:spPr>
                                </pic:pic>
                              </a:graphicData>
                            </a:graphic>
                          </wp:inline>
                        </w:drawing>
                      </w:r>
                    </w:p>
                    <w:tbl>
                      <w:tblPr>
                        <w:tblW w:w="7939" w:type="dxa"/>
                        <w:tblInd w:w="-145" w:type="dxa"/>
                        <w:tblLayout w:type="fixed"/>
                        <w:tblCellMar>
                          <w:left w:w="10" w:type="dxa"/>
                          <w:right w:w="10" w:type="dxa"/>
                        </w:tblCellMar>
                        <w:tblLook w:val="04A0" w:firstRow="1" w:lastRow="0" w:firstColumn="1" w:lastColumn="0" w:noHBand="0" w:noVBand="1"/>
                      </w:tblPr>
                      <w:tblGrid>
                        <w:gridCol w:w="3828"/>
                        <w:gridCol w:w="142"/>
                        <w:gridCol w:w="3969"/>
                      </w:tblGrid>
                      <w:tr w:rsidR="0030702E" w14:paraId="02961538" w14:textId="77777777" w:rsidTr="006C1A17">
                        <w:trPr>
                          <w:trHeight w:val="176"/>
                        </w:trPr>
                        <w:tc>
                          <w:tcPr>
                            <w:tcW w:w="3970" w:type="dxa"/>
                            <w:gridSpan w:val="2"/>
                            <w:tcBorders>
                              <w:top w:val="dashed" w:sz="2" w:space="0" w:color="D9D9D9"/>
                              <w:left w:val="dashed" w:sz="2" w:space="0" w:color="D9D9D9"/>
                              <w:bottom w:val="single" w:sz="4" w:space="0" w:color="auto"/>
                              <w:right w:val="dashed" w:sz="2" w:space="0" w:color="D9D9D9"/>
                            </w:tcBorders>
                            <w:tcMar>
                              <w:top w:w="0" w:type="dxa"/>
                              <w:left w:w="108" w:type="dxa"/>
                              <w:bottom w:w="0" w:type="dxa"/>
                              <w:right w:w="108" w:type="dxa"/>
                            </w:tcMar>
                            <w:hideMark/>
                          </w:tcPr>
                          <w:p w14:paraId="091F5BF1" w14:textId="2C256826" w:rsidR="0030702E" w:rsidRDefault="0030702E" w:rsidP="0030702E">
                            <w:pPr>
                              <w:shd w:val="clear" w:color="auto" w:fill="FFFFFF" w:themeFill="background1"/>
                              <w:rPr>
                                <w:rFonts w:ascii="Trebuchet MS" w:hAnsi="Trebuchet MS" w:cs="Calibri"/>
                                <w:b/>
                                <w:bCs/>
                                <w:sz w:val="20"/>
                                <w:szCs w:val="20"/>
                              </w:rPr>
                            </w:pPr>
                            <w:r w:rsidRPr="00682D2D">
                              <w:rPr>
                                <w:rFonts w:ascii="Trebuchet MS" w:hAnsi="Trebuchet MS" w:cs="Calibri"/>
                                <w:b/>
                                <w:bCs/>
                                <w:sz w:val="20"/>
                                <w:szCs w:val="20"/>
                              </w:rPr>
                              <w:t>Did you know….?</w:t>
                            </w:r>
                          </w:p>
                          <w:p w14:paraId="32193A78" w14:textId="77777777" w:rsidR="00200AEA" w:rsidRDefault="00200AEA" w:rsidP="0030702E">
                            <w:pPr>
                              <w:shd w:val="clear" w:color="auto" w:fill="FFFFFF" w:themeFill="background1"/>
                              <w:rPr>
                                <w:rFonts w:ascii="Trebuchet MS" w:hAnsi="Trebuchet MS" w:cs="Calibri"/>
                                <w:b/>
                                <w:bCs/>
                                <w:sz w:val="20"/>
                                <w:szCs w:val="20"/>
                              </w:rPr>
                            </w:pPr>
                          </w:p>
                          <w:p w14:paraId="118DB1E9" w14:textId="1F07CBBA" w:rsidR="00200AEA" w:rsidRPr="00682D2D" w:rsidRDefault="00200AEA" w:rsidP="0030702E">
                            <w:pPr>
                              <w:shd w:val="clear" w:color="auto" w:fill="FFFFFF" w:themeFill="background1"/>
                              <w:rPr>
                                <w:rFonts w:ascii="Trebuchet MS" w:hAnsi="Trebuchet MS" w:cs="Calibri"/>
                                <w:b/>
                                <w:sz w:val="20"/>
                                <w:szCs w:val="20"/>
                                <w:lang w:val="en-GB"/>
                              </w:rPr>
                            </w:pPr>
                          </w:p>
                        </w:tc>
                        <w:tc>
                          <w:tcPr>
                            <w:tcW w:w="3969" w:type="dxa"/>
                            <w:tcBorders>
                              <w:top w:val="dashed" w:sz="2" w:space="0" w:color="D9D9D9"/>
                              <w:left w:val="dashed" w:sz="2" w:space="0" w:color="D9D9D9"/>
                              <w:bottom w:val="single" w:sz="4" w:space="0" w:color="auto"/>
                              <w:right w:val="dashed" w:sz="2" w:space="0" w:color="D9D9D9"/>
                            </w:tcBorders>
                            <w:tcMar>
                              <w:top w:w="0" w:type="dxa"/>
                              <w:left w:w="108" w:type="dxa"/>
                              <w:bottom w:w="0" w:type="dxa"/>
                              <w:right w:w="108" w:type="dxa"/>
                            </w:tcMar>
                            <w:hideMark/>
                          </w:tcPr>
                          <w:p w14:paraId="03EEFE15" w14:textId="7D12734E" w:rsidR="0030702E" w:rsidRPr="009D02B7" w:rsidRDefault="0030702E" w:rsidP="009D02B7">
                            <w:pPr>
                              <w:shd w:val="clear" w:color="auto" w:fill="FFFFFF" w:themeFill="background1"/>
                              <w:rPr>
                                <w:rFonts w:ascii="Trebuchet MS" w:hAnsi="Trebuchet MS" w:cs="Calibri"/>
                                <w:b/>
                                <w:bCs/>
                                <w:sz w:val="20"/>
                                <w:szCs w:val="20"/>
                              </w:rPr>
                            </w:pPr>
                            <w:r w:rsidRPr="009D02B7">
                              <w:rPr>
                                <w:rFonts w:ascii="Trebuchet MS" w:hAnsi="Trebuchet MS" w:cs="Calibri"/>
                                <w:b/>
                                <w:bCs/>
                                <w:sz w:val="20"/>
                                <w:szCs w:val="20"/>
                              </w:rPr>
                              <w:t>Challenge(s) of the week…</w:t>
                            </w:r>
                          </w:p>
                        </w:tc>
                      </w:tr>
                      <w:tr w:rsidR="007E1C5A" w:rsidRPr="000A0AAA" w14:paraId="6A3F11C8" w14:textId="77777777" w:rsidTr="006C1A17">
                        <w:trPr>
                          <w:trHeight w:val="4424"/>
                        </w:trPr>
                        <w:tc>
                          <w:tcPr>
                            <w:tcW w:w="3828" w:type="dxa"/>
                            <w:tcBorders>
                              <w:top w:val="single" w:sz="4" w:space="0" w:color="auto"/>
                              <w:left w:val="single" w:sz="4" w:space="0" w:color="BFBFBF"/>
                              <w:bottom w:val="single" w:sz="4" w:space="0" w:color="BFBFBF"/>
                            </w:tcBorders>
                            <w:shd w:val="clear" w:color="auto" w:fill="auto"/>
                            <w:tcMar>
                              <w:top w:w="0" w:type="dxa"/>
                              <w:left w:w="108" w:type="dxa"/>
                              <w:bottom w:w="0" w:type="dxa"/>
                              <w:right w:w="108" w:type="dxa"/>
                            </w:tcMar>
                          </w:tcPr>
                          <w:p w14:paraId="4FE53D5C" w14:textId="66347A50" w:rsidR="00EA6AC7" w:rsidRDefault="00EA6AC7" w:rsidP="006503B0">
                            <w:pPr>
                              <w:jc w:val="both"/>
                              <w:rPr>
                                <w:rFonts w:ascii="Trebuchet MS" w:hAnsi="Trebuchet MS" w:cs="Calibri"/>
                                <w:sz w:val="20"/>
                                <w:szCs w:val="20"/>
                              </w:rPr>
                            </w:pPr>
                            <w:r w:rsidRPr="00EA6AC7">
                              <w:rPr>
                                <w:rFonts w:ascii="Trebuchet MS" w:hAnsi="Trebuchet MS" w:cs="Calibri"/>
                                <w:sz w:val="20"/>
                                <w:szCs w:val="20"/>
                              </w:rPr>
                              <w:t xml:space="preserve">“It’s </w:t>
                            </w:r>
                            <w:r w:rsidRPr="00EA6AC7">
                              <w:rPr>
                                <w:rFonts w:ascii="Trebuchet MS" w:hAnsi="Trebuchet MS" w:cs="Calibri"/>
                                <w:b/>
                                <w:i/>
                                <w:iCs/>
                                <w:sz w:val="20"/>
                                <w:szCs w:val="20"/>
                              </w:rPr>
                              <w:t>never</w:t>
                            </w:r>
                            <w:r w:rsidRPr="00EA6AC7">
                              <w:rPr>
                                <w:rFonts w:ascii="Trebuchet MS" w:hAnsi="Trebuchet MS" w:cs="Calibri"/>
                                <w:i/>
                                <w:iCs/>
                                <w:sz w:val="20"/>
                                <w:szCs w:val="20"/>
                              </w:rPr>
                              <w:t xml:space="preserve"> too early</w:t>
                            </w:r>
                            <w:r w:rsidRPr="00EA6AC7">
                              <w:rPr>
                                <w:rFonts w:ascii="Trebuchet MS" w:hAnsi="Trebuchet MS" w:cs="Calibri"/>
                                <w:sz w:val="20"/>
                                <w:szCs w:val="20"/>
                              </w:rPr>
                              <w:t xml:space="preserve"> to start </w:t>
                            </w:r>
                            <w:r w:rsidRPr="00EA6AC7">
                              <w:rPr>
                                <w:rFonts w:ascii="Trebuchet MS" w:hAnsi="Trebuchet MS" w:cs="Calibri"/>
                                <w:i/>
                                <w:iCs/>
                                <w:sz w:val="20"/>
                                <w:szCs w:val="20"/>
                              </w:rPr>
                              <w:t>reading to</w:t>
                            </w:r>
                            <w:r w:rsidRPr="00EA6AC7">
                              <w:rPr>
                                <w:rFonts w:ascii="Trebuchet MS" w:hAnsi="Trebuchet MS" w:cs="Calibri"/>
                                <w:sz w:val="20"/>
                                <w:szCs w:val="20"/>
                              </w:rPr>
                              <w:t xml:space="preserve"> your child – even young babies enjoy being read to! Reading aloud prepares your baby’s brain for language. It teaches them about words and sentence formation, and introduces them to concepts like stories, </w:t>
                            </w:r>
                            <w:proofErr w:type="spellStart"/>
                            <w:r w:rsidRPr="00EA6AC7">
                              <w:rPr>
                                <w:rFonts w:ascii="Trebuchet MS" w:hAnsi="Trebuchet MS" w:cs="Calibri"/>
                                <w:sz w:val="20"/>
                                <w:szCs w:val="20"/>
                              </w:rPr>
                              <w:t>colours</w:t>
                            </w:r>
                            <w:proofErr w:type="spellEnd"/>
                            <w:r w:rsidRPr="00EA6AC7">
                              <w:rPr>
                                <w:rFonts w:ascii="Trebuchet MS" w:hAnsi="Trebuchet MS" w:cs="Calibri"/>
                                <w:sz w:val="20"/>
                                <w:szCs w:val="20"/>
                              </w:rPr>
                              <w:t>, letters and numbers.”</w:t>
                            </w:r>
                          </w:p>
                          <w:p w14:paraId="06452A67" w14:textId="77777777" w:rsidR="00EA6AC7" w:rsidRPr="00EA6AC7" w:rsidRDefault="00EA6AC7" w:rsidP="00EA6AC7">
                            <w:pPr>
                              <w:rPr>
                                <w:rFonts w:ascii="Trebuchet MS" w:hAnsi="Trebuchet MS"/>
                                <w:sz w:val="20"/>
                                <w:szCs w:val="20"/>
                              </w:rPr>
                            </w:pPr>
                          </w:p>
                          <w:p w14:paraId="52B8B18D" w14:textId="286FCC0A" w:rsidR="007E1C5A" w:rsidRPr="00EA6AC7" w:rsidRDefault="00EA6AC7" w:rsidP="00EA6AC7">
                            <w:pPr>
                              <w:jc w:val="both"/>
                              <w:rPr>
                                <w:rFonts w:ascii="Trebuchet MS" w:hAnsi="Trebuchet MS"/>
                                <w:b/>
                                <w:color w:val="FF0000"/>
                                <w:sz w:val="18"/>
                                <w:szCs w:val="18"/>
                              </w:rPr>
                            </w:pPr>
                            <w:r w:rsidRPr="00EA6AC7">
                              <w:rPr>
                                <w:rFonts w:ascii="Trebuchet MS" w:hAnsi="Trebuchet MS" w:cs="Calibri"/>
                                <w:sz w:val="18"/>
                                <w:szCs w:val="18"/>
                              </w:rPr>
                              <w:t>(</w:t>
                            </w:r>
                            <w:hyperlink r:id="rId38" w:history="1">
                              <w:r w:rsidRPr="00EA6AC7">
                                <w:rPr>
                                  <w:rStyle w:val="Hyperlink"/>
                                  <w:rFonts w:ascii="Trebuchet MS" w:hAnsi="Trebuchet MS" w:cs="Calibri"/>
                                  <w:sz w:val="18"/>
                                  <w:szCs w:val="18"/>
                                </w:rPr>
                                <w:t>https://www.bbc.co.uk/cbeebies/grownups/making-time-for-books-at-home</w:t>
                              </w:r>
                            </w:hyperlink>
                            <w:r w:rsidRPr="00EA6AC7">
                              <w:rPr>
                                <w:rFonts w:ascii="Trebuchet MS" w:hAnsi="Trebuchet MS" w:cs="Calibri"/>
                                <w:sz w:val="18"/>
                                <w:szCs w:val="18"/>
                              </w:rPr>
                              <w:t xml:space="preserve"> )</w:t>
                            </w:r>
                          </w:p>
                        </w:tc>
                        <w:tc>
                          <w:tcPr>
                            <w:tcW w:w="4111" w:type="dxa"/>
                            <w:gridSpan w:val="2"/>
                            <w:tcBorders>
                              <w:top w:val="single" w:sz="4" w:space="0" w:color="auto"/>
                            </w:tcBorders>
                            <w:shd w:val="clear" w:color="auto" w:fill="auto"/>
                            <w:tcMar>
                              <w:top w:w="0" w:type="dxa"/>
                              <w:left w:w="108" w:type="dxa"/>
                              <w:bottom w:w="0" w:type="dxa"/>
                              <w:right w:w="108" w:type="dxa"/>
                            </w:tcMar>
                          </w:tcPr>
                          <w:p w14:paraId="34CAFC55" w14:textId="4F3077AB" w:rsidR="007E1C5A" w:rsidRPr="00EA6AC7" w:rsidRDefault="00EA6AC7" w:rsidP="007E1C5A">
                            <w:pPr>
                              <w:ind w:right="-114"/>
                              <w:jc w:val="both"/>
                              <w:rPr>
                                <w:rFonts w:ascii="Trebuchet MS" w:hAnsi="Trebuchet MS"/>
                                <w:color w:val="FF0000"/>
                                <w:sz w:val="20"/>
                                <w:szCs w:val="20"/>
                              </w:rPr>
                            </w:pPr>
                            <w:r w:rsidRPr="00EA6AC7">
                              <w:rPr>
                                <w:rFonts w:ascii="Trebuchet MS" w:hAnsi="Trebuchet MS" w:cs="Calibri"/>
                                <w:b/>
                                <w:sz w:val="20"/>
                                <w:szCs w:val="20"/>
                              </w:rPr>
                              <w:t>Work with your child to create their own ‘reading area’.</w:t>
                            </w:r>
                            <w:r w:rsidRPr="00EA6AC7">
                              <w:rPr>
                                <w:rFonts w:ascii="Trebuchet MS" w:hAnsi="Trebuchet MS" w:cs="Calibri"/>
                                <w:sz w:val="20"/>
                                <w:szCs w:val="20"/>
                              </w:rPr>
                              <w:t xml:space="preserve"> This doesn’t have to be a fixed area; it could be a bag/basket of resources which your child can get out for their ‘moving reading area’. You could create posters together promoting reading, reading bunting, or perhaps even their own ‘sound display’ like they have at school. You could add a basket/bag of ‘storytelling’ toys/resources. You could even post a photo of your reading area on the Trafalgar Digital Library.</w:t>
                            </w:r>
                          </w:p>
                        </w:tc>
                      </w:tr>
                    </w:tbl>
                    <w:p w14:paraId="75422024" w14:textId="2F103705" w:rsidR="0030702E" w:rsidRDefault="0030702E" w:rsidP="00157F15"/>
                  </w:txbxContent>
                </v:textbox>
                <w10:wrap anchorx="page"/>
              </v:shape>
            </w:pict>
          </mc:Fallback>
        </mc:AlternateContent>
      </w:r>
      <w:r>
        <w:rPr>
          <w:noProof/>
          <w:lang w:val="en-GB" w:eastAsia="en-GB"/>
        </w:rPr>
        <mc:AlternateContent>
          <mc:Choice Requires="wps">
            <w:drawing>
              <wp:anchor distT="0" distB="0" distL="114300" distR="114300" simplePos="0" relativeHeight="253293568" behindDoc="0" locked="0" layoutInCell="1" allowOverlap="1" wp14:anchorId="403F9B7E" wp14:editId="38409B75">
                <wp:simplePos x="0" y="0"/>
                <wp:positionH relativeFrom="column">
                  <wp:posOffset>1847851</wp:posOffset>
                </wp:positionH>
                <wp:positionV relativeFrom="paragraph">
                  <wp:posOffset>324485</wp:posOffset>
                </wp:positionV>
                <wp:extent cx="5200650" cy="4476750"/>
                <wp:effectExtent l="0" t="0" r="19050" b="19050"/>
                <wp:wrapNone/>
                <wp:docPr id="32" name="Text Box 32"/>
                <wp:cNvGraphicFramePr/>
                <a:graphic xmlns:a="http://schemas.openxmlformats.org/drawingml/2006/main">
                  <a:graphicData uri="http://schemas.microsoft.com/office/word/2010/wordprocessingShape">
                    <wps:wsp>
                      <wps:cNvSpPr txBox="1"/>
                      <wps:spPr>
                        <a:xfrm>
                          <a:off x="0" y="0"/>
                          <a:ext cx="5200650" cy="4476750"/>
                        </a:xfrm>
                        <a:prstGeom prst="rect">
                          <a:avLst/>
                        </a:prstGeom>
                        <a:solidFill>
                          <a:schemeClr val="lt1"/>
                        </a:solidFill>
                        <a:ln w="6350">
                          <a:solidFill>
                            <a:schemeClr val="bg1"/>
                          </a:solidFill>
                        </a:ln>
                      </wps:spPr>
                      <wps:txbx>
                        <w:txbxContent>
                          <w:p w14:paraId="5CE96F85" w14:textId="2147B843" w:rsidR="0017483B" w:rsidRDefault="0017483B" w:rsidP="006847A8">
                            <w:pPr>
                              <w:spacing w:after="120"/>
                              <w:jc w:val="center"/>
                              <w:rPr>
                                <w:rFonts w:ascii="Monotype Corsiva" w:hAnsi="Monotype Corsiva"/>
                                <w:b/>
                                <w:color w:val="00B050"/>
                                <w:sz w:val="36"/>
                                <w:szCs w:val="36"/>
                              </w:rPr>
                            </w:pPr>
                            <w:r>
                              <w:rPr>
                                <w:rFonts w:ascii="Monotype Corsiva" w:hAnsi="Monotype Corsiva"/>
                                <w:b/>
                                <w:color w:val="00B050"/>
                                <w:sz w:val="36"/>
                                <w:szCs w:val="36"/>
                              </w:rPr>
                              <w:t>Badminton Festival at The Bridge Leisure Centre</w:t>
                            </w:r>
                          </w:p>
                          <w:p w14:paraId="67CE5D59" w14:textId="42922364" w:rsidR="00071742" w:rsidRDefault="00071742" w:rsidP="00F13129">
                            <w:pPr>
                              <w:jc w:val="both"/>
                              <w:rPr>
                                <w:rFonts w:ascii="Trebuchet MS" w:hAnsi="Trebuchet MS"/>
                                <w:iCs/>
                                <w:color w:val="000000"/>
                                <w:sz w:val="20"/>
                                <w:szCs w:val="20"/>
                              </w:rPr>
                            </w:pPr>
                            <w:r w:rsidRPr="00071742">
                              <w:rPr>
                                <w:rFonts w:ascii="Trebuchet MS" w:hAnsi="Trebuchet MS"/>
                                <w:iCs/>
                                <w:color w:val="000000"/>
                                <w:sz w:val="20"/>
                                <w:szCs w:val="20"/>
                              </w:rPr>
                              <w:t xml:space="preserve">On Tuesday, 23rd April Mr Hallett and </w:t>
                            </w:r>
                            <w:proofErr w:type="spellStart"/>
                            <w:r w:rsidRPr="00071742">
                              <w:rPr>
                                <w:rFonts w:ascii="Trebuchet MS" w:hAnsi="Trebuchet MS"/>
                                <w:iCs/>
                                <w:color w:val="000000"/>
                                <w:sz w:val="20"/>
                                <w:szCs w:val="20"/>
                              </w:rPr>
                              <w:t>Mrs</w:t>
                            </w:r>
                            <w:proofErr w:type="spellEnd"/>
                            <w:r w:rsidRPr="00071742">
                              <w:rPr>
                                <w:rFonts w:ascii="Trebuchet MS" w:hAnsi="Trebuchet MS"/>
                                <w:iCs/>
                                <w:color w:val="000000"/>
                                <w:sz w:val="20"/>
                                <w:szCs w:val="20"/>
                              </w:rPr>
                              <w:t xml:space="preserve"> Senneck took </w:t>
                            </w:r>
                            <w:r w:rsidR="00EC5858">
                              <w:rPr>
                                <w:rFonts w:ascii="Trebuchet MS" w:hAnsi="Trebuchet MS"/>
                                <w:iCs/>
                                <w:color w:val="000000"/>
                                <w:sz w:val="20"/>
                                <w:szCs w:val="20"/>
                              </w:rPr>
                              <w:t>two</w:t>
                            </w:r>
                            <w:r w:rsidRPr="00071742">
                              <w:rPr>
                                <w:rFonts w:ascii="Trebuchet MS" w:hAnsi="Trebuchet MS"/>
                                <w:iCs/>
                                <w:color w:val="000000"/>
                                <w:sz w:val="20"/>
                                <w:szCs w:val="20"/>
                              </w:rPr>
                              <w:t xml:space="preserve"> teams made up of Year 1 and Year 2 children, to a Badminton Festival event being held at The Bridge Leisure Centre.</w:t>
                            </w:r>
                          </w:p>
                          <w:p w14:paraId="7B647CD4" w14:textId="77777777" w:rsidR="00F13129" w:rsidRPr="00071742" w:rsidRDefault="00F13129" w:rsidP="00F13129">
                            <w:pPr>
                              <w:jc w:val="both"/>
                              <w:rPr>
                                <w:rFonts w:ascii="Trebuchet MS" w:hAnsi="Trebuchet MS"/>
                                <w:color w:val="000000"/>
                                <w:sz w:val="20"/>
                                <w:szCs w:val="20"/>
                                <w:lang w:val="en-GB" w:eastAsia="en-GB"/>
                              </w:rPr>
                            </w:pPr>
                          </w:p>
                          <w:p w14:paraId="72E003E2" w14:textId="28434036" w:rsidR="00071742" w:rsidRDefault="00071742" w:rsidP="00F13129">
                            <w:pPr>
                              <w:jc w:val="both"/>
                              <w:rPr>
                                <w:rFonts w:ascii="Trebuchet MS" w:hAnsi="Trebuchet MS"/>
                                <w:iCs/>
                                <w:color w:val="000000"/>
                                <w:sz w:val="20"/>
                                <w:szCs w:val="20"/>
                              </w:rPr>
                            </w:pPr>
                            <w:r w:rsidRPr="00071742">
                              <w:rPr>
                                <w:rFonts w:ascii="Trebuchet MS" w:hAnsi="Trebuchet MS"/>
                                <w:iCs/>
                                <w:color w:val="000000"/>
                                <w:sz w:val="20"/>
                                <w:szCs w:val="20"/>
                              </w:rPr>
                              <w:t>We had a lovely afternoon and the children made us very proud. They all worked extremely hard and showed great team work, effort and enjoyment. The stations were run by very well taught Year 5/6 children from local s</w:t>
                            </w:r>
                            <w:r w:rsidR="00EC5858">
                              <w:rPr>
                                <w:rFonts w:ascii="Trebuchet MS" w:hAnsi="Trebuchet MS"/>
                                <w:iCs/>
                                <w:color w:val="000000"/>
                                <w:sz w:val="20"/>
                                <w:szCs w:val="20"/>
                              </w:rPr>
                              <w:t>chool</w:t>
                            </w:r>
                            <w:r w:rsidRPr="00071742">
                              <w:rPr>
                                <w:rFonts w:ascii="Trebuchet MS" w:hAnsi="Trebuchet MS"/>
                                <w:iCs/>
                                <w:color w:val="000000"/>
                                <w:sz w:val="20"/>
                                <w:szCs w:val="20"/>
                              </w:rPr>
                              <w:t>s and the children listen</w:t>
                            </w:r>
                            <w:r w:rsidR="00EC5858">
                              <w:rPr>
                                <w:rFonts w:ascii="Trebuchet MS" w:hAnsi="Trebuchet MS"/>
                                <w:iCs/>
                                <w:color w:val="000000"/>
                                <w:sz w:val="20"/>
                                <w:szCs w:val="20"/>
                              </w:rPr>
                              <w:t>ed</w:t>
                            </w:r>
                            <w:r w:rsidRPr="00071742">
                              <w:rPr>
                                <w:rFonts w:ascii="Trebuchet MS" w:hAnsi="Trebuchet MS"/>
                                <w:iCs/>
                                <w:color w:val="000000"/>
                                <w:sz w:val="20"/>
                                <w:szCs w:val="20"/>
                              </w:rPr>
                              <w:t xml:space="preserve"> brilliantly to instructions. Teams rotated around a carousel of activity stations practicing key fundamental movement skills with a badminton theme ending with some fun competitive challenges. Children received a participation certificate and a few children won the magic moment awards on our teams for brilliant participation and effort throughout. We thank all parents/</w:t>
                            </w:r>
                            <w:proofErr w:type="spellStart"/>
                            <w:r w:rsidRPr="00071742">
                              <w:rPr>
                                <w:rFonts w:ascii="Trebuchet MS" w:hAnsi="Trebuchet MS"/>
                                <w:iCs/>
                                <w:color w:val="000000"/>
                                <w:sz w:val="20"/>
                                <w:szCs w:val="20"/>
                              </w:rPr>
                              <w:t>carers</w:t>
                            </w:r>
                            <w:proofErr w:type="spellEnd"/>
                            <w:r w:rsidRPr="00071742">
                              <w:rPr>
                                <w:rFonts w:ascii="Trebuchet MS" w:hAnsi="Trebuchet MS"/>
                                <w:iCs/>
                                <w:color w:val="000000"/>
                                <w:sz w:val="20"/>
                                <w:szCs w:val="20"/>
                              </w:rPr>
                              <w:t xml:space="preserve"> for taking the children there and staying to support them.</w:t>
                            </w:r>
                          </w:p>
                          <w:p w14:paraId="37031FC6" w14:textId="77777777" w:rsidR="00F13129" w:rsidRPr="00071742" w:rsidRDefault="00F13129" w:rsidP="00F13129">
                            <w:pPr>
                              <w:jc w:val="both"/>
                              <w:rPr>
                                <w:rFonts w:ascii="Trebuchet MS" w:hAnsi="Trebuchet MS"/>
                                <w:color w:val="000000"/>
                                <w:sz w:val="20"/>
                                <w:szCs w:val="20"/>
                              </w:rPr>
                            </w:pPr>
                          </w:p>
                          <w:p w14:paraId="1701EC2A" w14:textId="77777777" w:rsidR="00071742" w:rsidRPr="00071742" w:rsidRDefault="00071742" w:rsidP="00071742">
                            <w:pPr>
                              <w:jc w:val="both"/>
                              <w:rPr>
                                <w:rFonts w:ascii="Trebuchet MS" w:hAnsi="Trebuchet MS"/>
                                <w:color w:val="000000"/>
                                <w:sz w:val="20"/>
                                <w:szCs w:val="20"/>
                              </w:rPr>
                            </w:pPr>
                            <w:r w:rsidRPr="00071742">
                              <w:rPr>
                                <w:rFonts w:ascii="Trebuchet MS" w:hAnsi="Trebuchet MS"/>
                                <w:iCs/>
                                <w:color w:val="000000"/>
                                <w:sz w:val="20"/>
                                <w:szCs w:val="20"/>
                              </w:rPr>
                              <w:t>Mr Hallett</w:t>
                            </w:r>
                          </w:p>
                          <w:p w14:paraId="3FCDD2DC" w14:textId="37E2FC67" w:rsidR="00071742" w:rsidRDefault="00071742" w:rsidP="00F13129">
                            <w:pPr>
                              <w:jc w:val="both"/>
                              <w:rPr>
                                <w:rFonts w:ascii="Trebuchet MS" w:hAnsi="Trebuchet MS"/>
                                <w:iCs/>
                                <w:color w:val="000000"/>
                                <w:sz w:val="20"/>
                                <w:szCs w:val="20"/>
                              </w:rPr>
                            </w:pPr>
                            <w:r w:rsidRPr="00071742">
                              <w:rPr>
                                <w:rFonts w:ascii="Trebuchet MS" w:hAnsi="Trebuchet MS"/>
                                <w:iCs/>
                                <w:color w:val="000000"/>
                                <w:sz w:val="20"/>
                                <w:szCs w:val="20"/>
                              </w:rPr>
                              <w:t>PE Co-</w:t>
                            </w:r>
                            <w:proofErr w:type="spellStart"/>
                            <w:r w:rsidRPr="00071742">
                              <w:rPr>
                                <w:rFonts w:ascii="Trebuchet MS" w:hAnsi="Trebuchet MS"/>
                                <w:iCs/>
                                <w:color w:val="000000"/>
                                <w:sz w:val="20"/>
                                <w:szCs w:val="20"/>
                              </w:rPr>
                              <w:t>ordinator</w:t>
                            </w:r>
                            <w:proofErr w:type="spellEnd"/>
                          </w:p>
                          <w:p w14:paraId="19F9C839" w14:textId="77777777" w:rsidR="00F13129" w:rsidRPr="00071742" w:rsidRDefault="00F13129" w:rsidP="00F13129">
                            <w:pPr>
                              <w:jc w:val="both"/>
                              <w:rPr>
                                <w:rFonts w:ascii="Trebuchet MS" w:hAnsi="Trebuchet MS"/>
                                <w:color w:val="000000"/>
                                <w:sz w:val="20"/>
                                <w:szCs w:val="20"/>
                              </w:rPr>
                            </w:pPr>
                          </w:p>
                          <w:p w14:paraId="20C7B3B3" w14:textId="4816703E" w:rsidR="00737CE3" w:rsidRDefault="00E75F5F" w:rsidP="00737CE3">
                            <w:pPr>
                              <w:spacing w:after="120"/>
                              <w:jc w:val="center"/>
                              <w:rPr>
                                <w:rFonts w:ascii="Monotype Corsiva" w:hAnsi="Monotype Corsiva"/>
                                <w:b/>
                                <w:color w:val="FF0000"/>
                                <w:sz w:val="36"/>
                                <w:szCs w:val="36"/>
                              </w:rPr>
                            </w:pPr>
                            <w:r>
                              <w:rPr>
                                <w:noProof/>
                              </w:rPr>
                              <w:drawing>
                                <wp:inline distT="0" distB="0" distL="0" distR="0" wp14:anchorId="3819DD47" wp14:editId="47C0A632">
                                  <wp:extent cx="914320" cy="1529017"/>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943006" cy="1576989"/>
                                          </a:xfrm>
                                          <a:prstGeom prst="rect">
                                            <a:avLst/>
                                          </a:prstGeom>
                                        </pic:spPr>
                                      </pic:pic>
                                    </a:graphicData>
                                  </a:graphic>
                                </wp:inline>
                              </w:drawing>
                            </w:r>
                            <w:r w:rsidR="00E8476A">
                              <w:rPr>
                                <w:noProof/>
                              </w:rPr>
                              <w:t xml:space="preserve"> </w:t>
                            </w:r>
                            <w:r w:rsidR="00737CE3">
                              <w:rPr>
                                <w:noProof/>
                              </w:rPr>
                              <w:t xml:space="preserve"> </w:t>
                            </w:r>
                            <w:r w:rsidR="00737CE3">
                              <w:rPr>
                                <w:noProof/>
                              </w:rPr>
                              <w:drawing>
                                <wp:inline distT="0" distB="0" distL="0" distR="0" wp14:anchorId="188AD25E" wp14:editId="640BA97D">
                                  <wp:extent cx="1304761" cy="1537079"/>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361302" cy="1603688"/>
                                          </a:xfrm>
                                          <a:prstGeom prst="rect">
                                            <a:avLst/>
                                          </a:prstGeom>
                                        </pic:spPr>
                                      </pic:pic>
                                    </a:graphicData>
                                  </a:graphic>
                                </wp:inline>
                              </w:drawing>
                            </w:r>
                            <w:r w:rsidR="00E8476A">
                              <w:rPr>
                                <w:rFonts w:ascii="Monotype Corsiva" w:hAnsi="Monotype Corsiva"/>
                                <w:b/>
                                <w:color w:val="FF0000"/>
                                <w:sz w:val="36"/>
                                <w:szCs w:val="36"/>
                              </w:rPr>
                              <w:t xml:space="preserve"> </w:t>
                            </w:r>
                            <w:r w:rsidR="00737CE3">
                              <w:rPr>
                                <w:noProof/>
                              </w:rPr>
                              <w:t xml:space="preserve"> </w:t>
                            </w:r>
                            <w:r w:rsidR="00060B5E">
                              <w:rPr>
                                <w:noProof/>
                              </w:rPr>
                              <w:drawing>
                                <wp:inline distT="0" distB="0" distL="0" distR="0" wp14:anchorId="5CFAF863" wp14:editId="231791B1">
                                  <wp:extent cx="923290" cy="154996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977550" cy="1641057"/>
                                          </a:xfrm>
                                          <a:prstGeom prst="rect">
                                            <a:avLst/>
                                          </a:prstGeom>
                                        </pic:spPr>
                                      </pic:pic>
                                    </a:graphicData>
                                  </a:graphic>
                                </wp:inline>
                              </w:drawing>
                            </w:r>
                            <w:r w:rsidR="00F13129">
                              <w:rPr>
                                <w:noProof/>
                              </w:rPr>
                              <w:t xml:space="preserve">  </w:t>
                            </w:r>
                            <w:r w:rsidR="00F13129">
                              <w:rPr>
                                <w:noProof/>
                              </w:rPr>
                              <w:drawing>
                                <wp:inline distT="0" distB="0" distL="0" distR="0" wp14:anchorId="36F8E286" wp14:editId="5C6290B5">
                                  <wp:extent cx="1614887" cy="1548130"/>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645518" cy="1577494"/>
                                          </a:xfrm>
                                          <a:prstGeom prst="rect">
                                            <a:avLst/>
                                          </a:prstGeom>
                                        </pic:spPr>
                                      </pic:pic>
                                    </a:graphicData>
                                  </a:graphic>
                                </wp:inline>
                              </w:drawing>
                            </w:r>
                          </w:p>
                          <w:p w14:paraId="7957FC88" w14:textId="63DE7EE6" w:rsidR="00886DBD" w:rsidRPr="002A3F33" w:rsidRDefault="00060B5E" w:rsidP="00460871">
                            <w:pPr>
                              <w:jc w:val="center"/>
                              <w:rPr>
                                <w:rFonts w:ascii="Monotype Corsiva" w:hAnsi="Monotype Corsiva"/>
                                <w:b/>
                                <w:color w:val="FF0000"/>
                                <w:sz w:val="36"/>
                                <w:szCs w:val="36"/>
                              </w:rPr>
                            </w:pPr>
                            <w:r>
                              <w:rPr>
                                <w:rFonts w:ascii="Monotype Corsiva" w:hAnsi="Monotype Corsiva"/>
                                <w:b/>
                                <w:color w:val="FF0000"/>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403F9B7E" id="Text Box 32" o:spid="_x0000_s1048" type="#_x0000_t202" style="position:absolute;margin-left:145.5pt;margin-top:25.55pt;width:409.5pt;height:352.5pt;z-index:2532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" fillcolor="white [3201]" strokecolor="white [3212]" strokeweight=".5pt">
                <v:textbox>
                  <w:txbxContent>
                    <w:p w14:paraId="5CE96F85" w14:textId="2147B843" w:rsidR="0017483B" w:rsidRDefault="0017483B" w:rsidP="006847A8">
                      <w:pPr>
                        <w:spacing w:after="120"/>
                        <w:jc w:val="center"/>
                        <w:rPr>
                          <w:rFonts w:ascii="Monotype Corsiva" w:hAnsi="Monotype Corsiva"/>
                          <w:b/>
                          <w:color w:val="00B050"/>
                          <w:sz w:val="36"/>
                          <w:szCs w:val="36"/>
                        </w:rPr>
                      </w:pPr>
                      <w:r>
                        <w:rPr>
                          <w:rFonts w:ascii="Monotype Corsiva" w:hAnsi="Monotype Corsiva"/>
                          <w:b/>
                          <w:color w:val="00B050"/>
                          <w:sz w:val="36"/>
                          <w:szCs w:val="36"/>
                        </w:rPr>
                        <w:t>Badminton Festival at The Bridge Leisure Centre</w:t>
                      </w:r>
                    </w:p>
                    <w:p w14:paraId="67CE5D59" w14:textId="42922364" w:rsidR="00071742" w:rsidRDefault="00071742" w:rsidP="00F13129">
                      <w:pPr>
                        <w:jc w:val="both"/>
                        <w:rPr>
                          <w:rFonts w:ascii="Trebuchet MS" w:hAnsi="Trebuchet MS"/>
                          <w:iCs/>
                          <w:color w:val="000000"/>
                          <w:sz w:val="20"/>
                          <w:szCs w:val="20"/>
                        </w:rPr>
                      </w:pPr>
                      <w:r w:rsidRPr="00071742">
                        <w:rPr>
                          <w:rFonts w:ascii="Trebuchet MS" w:hAnsi="Trebuchet MS"/>
                          <w:iCs/>
                          <w:color w:val="000000"/>
                          <w:sz w:val="20"/>
                          <w:szCs w:val="20"/>
                        </w:rPr>
                        <w:t xml:space="preserve">On Tuesday, 23rd April Mr Hallett and </w:t>
                      </w:r>
                      <w:proofErr w:type="spellStart"/>
                      <w:r w:rsidRPr="00071742">
                        <w:rPr>
                          <w:rFonts w:ascii="Trebuchet MS" w:hAnsi="Trebuchet MS"/>
                          <w:iCs/>
                          <w:color w:val="000000"/>
                          <w:sz w:val="20"/>
                          <w:szCs w:val="20"/>
                        </w:rPr>
                        <w:t>Mrs</w:t>
                      </w:r>
                      <w:proofErr w:type="spellEnd"/>
                      <w:r w:rsidRPr="00071742">
                        <w:rPr>
                          <w:rFonts w:ascii="Trebuchet MS" w:hAnsi="Trebuchet MS"/>
                          <w:iCs/>
                          <w:color w:val="000000"/>
                          <w:sz w:val="20"/>
                          <w:szCs w:val="20"/>
                        </w:rPr>
                        <w:t xml:space="preserve"> Senneck took </w:t>
                      </w:r>
                      <w:r w:rsidR="00EC5858">
                        <w:rPr>
                          <w:rFonts w:ascii="Trebuchet MS" w:hAnsi="Trebuchet MS"/>
                          <w:iCs/>
                          <w:color w:val="000000"/>
                          <w:sz w:val="20"/>
                          <w:szCs w:val="20"/>
                        </w:rPr>
                        <w:t>two</w:t>
                      </w:r>
                      <w:r w:rsidRPr="00071742">
                        <w:rPr>
                          <w:rFonts w:ascii="Trebuchet MS" w:hAnsi="Trebuchet MS"/>
                          <w:iCs/>
                          <w:color w:val="000000"/>
                          <w:sz w:val="20"/>
                          <w:szCs w:val="20"/>
                        </w:rPr>
                        <w:t xml:space="preserve"> teams made up of Year 1 and Year 2 children, to a Badminton Festival event being held at The Bridge Leisure Centre.</w:t>
                      </w:r>
                    </w:p>
                    <w:p w14:paraId="7B647CD4" w14:textId="77777777" w:rsidR="00F13129" w:rsidRPr="00071742" w:rsidRDefault="00F13129" w:rsidP="00F13129">
                      <w:pPr>
                        <w:jc w:val="both"/>
                        <w:rPr>
                          <w:rFonts w:ascii="Trebuchet MS" w:hAnsi="Trebuchet MS"/>
                          <w:color w:val="000000"/>
                          <w:sz w:val="20"/>
                          <w:szCs w:val="20"/>
                          <w:lang w:val="en-GB" w:eastAsia="en-GB"/>
                        </w:rPr>
                      </w:pPr>
                    </w:p>
                    <w:p w14:paraId="72E003E2" w14:textId="28434036" w:rsidR="00071742" w:rsidRDefault="00071742" w:rsidP="00F13129">
                      <w:pPr>
                        <w:jc w:val="both"/>
                        <w:rPr>
                          <w:rFonts w:ascii="Trebuchet MS" w:hAnsi="Trebuchet MS"/>
                          <w:iCs/>
                          <w:color w:val="000000"/>
                          <w:sz w:val="20"/>
                          <w:szCs w:val="20"/>
                        </w:rPr>
                      </w:pPr>
                      <w:r w:rsidRPr="00071742">
                        <w:rPr>
                          <w:rFonts w:ascii="Trebuchet MS" w:hAnsi="Trebuchet MS"/>
                          <w:iCs/>
                          <w:color w:val="000000"/>
                          <w:sz w:val="20"/>
                          <w:szCs w:val="20"/>
                        </w:rPr>
                        <w:t>We had a lovely afternoon and the children made us very proud. They all worked extremely hard and showed great team work, effort and enjoyment. The stations were run by very well taught Year 5/6 children from local s</w:t>
                      </w:r>
                      <w:r w:rsidR="00EC5858">
                        <w:rPr>
                          <w:rFonts w:ascii="Trebuchet MS" w:hAnsi="Trebuchet MS"/>
                          <w:iCs/>
                          <w:color w:val="000000"/>
                          <w:sz w:val="20"/>
                          <w:szCs w:val="20"/>
                        </w:rPr>
                        <w:t>chool</w:t>
                      </w:r>
                      <w:r w:rsidRPr="00071742">
                        <w:rPr>
                          <w:rFonts w:ascii="Trebuchet MS" w:hAnsi="Trebuchet MS"/>
                          <w:iCs/>
                          <w:color w:val="000000"/>
                          <w:sz w:val="20"/>
                          <w:szCs w:val="20"/>
                        </w:rPr>
                        <w:t>s and the children listen</w:t>
                      </w:r>
                      <w:r w:rsidR="00EC5858">
                        <w:rPr>
                          <w:rFonts w:ascii="Trebuchet MS" w:hAnsi="Trebuchet MS"/>
                          <w:iCs/>
                          <w:color w:val="000000"/>
                          <w:sz w:val="20"/>
                          <w:szCs w:val="20"/>
                        </w:rPr>
                        <w:t>ed</w:t>
                      </w:r>
                      <w:r w:rsidRPr="00071742">
                        <w:rPr>
                          <w:rFonts w:ascii="Trebuchet MS" w:hAnsi="Trebuchet MS"/>
                          <w:iCs/>
                          <w:color w:val="000000"/>
                          <w:sz w:val="20"/>
                          <w:szCs w:val="20"/>
                        </w:rPr>
                        <w:t xml:space="preserve"> brilliantly to instructions. Teams rotated around a carousel of activity stations practicing key fundamental movement skills with a badminton theme ending with some fun competitive challenges. Children received a participation certificate and a few children won the magic moment awards on our teams for brilliant participation and effort throughout. We thank all parents/</w:t>
                      </w:r>
                      <w:proofErr w:type="spellStart"/>
                      <w:r w:rsidRPr="00071742">
                        <w:rPr>
                          <w:rFonts w:ascii="Trebuchet MS" w:hAnsi="Trebuchet MS"/>
                          <w:iCs/>
                          <w:color w:val="000000"/>
                          <w:sz w:val="20"/>
                          <w:szCs w:val="20"/>
                        </w:rPr>
                        <w:t>carers</w:t>
                      </w:r>
                      <w:proofErr w:type="spellEnd"/>
                      <w:r w:rsidRPr="00071742">
                        <w:rPr>
                          <w:rFonts w:ascii="Trebuchet MS" w:hAnsi="Trebuchet MS"/>
                          <w:iCs/>
                          <w:color w:val="000000"/>
                          <w:sz w:val="20"/>
                          <w:szCs w:val="20"/>
                        </w:rPr>
                        <w:t xml:space="preserve"> for taking the children there and staying to support them.</w:t>
                      </w:r>
                    </w:p>
                    <w:p w14:paraId="37031FC6" w14:textId="77777777" w:rsidR="00F13129" w:rsidRPr="00071742" w:rsidRDefault="00F13129" w:rsidP="00F13129">
                      <w:pPr>
                        <w:jc w:val="both"/>
                        <w:rPr>
                          <w:rFonts w:ascii="Trebuchet MS" w:hAnsi="Trebuchet MS"/>
                          <w:color w:val="000000"/>
                          <w:sz w:val="20"/>
                          <w:szCs w:val="20"/>
                        </w:rPr>
                      </w:pPr>
                    </w:p>
                    <w:p w14:paraId="1701EC2A" w14:textId="77777777" w:rsidR="00071742" w:rsidRPr="00071742" w:rsidRDefault="00071742" w:rsidP="00071742">
                      <w:pPr>
                        <w:jc w:val="both"/>
                        <w:rPr>
                          <w:rFonts w:ascii="Trebuchet MS" w:hAnsi="Trebuchet MS"/>
                          <w:color w:val="000000"/>
                          <w:sz w:val="20"/>
                          <w:szCs w:val="20"/>
                        </w:rPr>
                      </w:pPr>
                      <w:r w:rsidRPr="00071742">
                        <w:rPr>
                          <w:rFonts w:ascii="Trebuchet MS" w:hAnsi="Trebuchet MS"/>
                          <w:iCs/>
                          <w:color w:val="000000"/>
                          <w:sz w:val="20"/>
                          <w:szCs w:val="20"/>
                        </w:rPr>
                        <w:t>Mr Hallett</w:t>
                      </w:r>
                    </w:p>
                    <w:p w14:paraId="3FCDD2DC" w14:textId="37E2FC67" w:rsidR="00071742" w:rsidRDefault="00071742" w:rsidP="00F13129">
                      <w:pPr>
                        <w:jc w:val="both"/>
                        <w:rPr>
                          <w:rFonts w:ascii="Trebuchet MS" w:hAnsi="Trebuchet MS"/>
                          <w:iCs/>
                          <w:color w:val="000000"/>
                          <w:sz w:val="20"/>
                          <w:szCs w:val="20"/>
                        </w:rPr>
                      </w:pPr>
                      <w:r w:rsidRPr="00071742">
                        <w:rPr>
                          <w:rFonts w:ascii="Trebuchet MS" w:hAnsi="Trebuchet MS"/>
                          <w:iCs/>
                          <w:color w:val="000000"/>
                          <w:sz w:val="20"/>
                          <w:szCs w:val="20"/>
                        </w:rPr>
                        <w:t>PE Co-</w:t>
                      </w:r>
                      <w:proofErr w:type="spellStart"/>
                      <w:r w:rsidRPr="00071742">
                        <w:rPr>
                          <w:rFonts w:ascii="Trebuchet MS" w:hAnsi="Trebuchet MS"/>
                          <w:iCs/>
                          <w:color w:val="000000"/>
                          <w:sz w:val="20"/>
                          <w:szCs w:val="20"/>
                        </w:rPr>
                        <w:t>ordinator</w:t>
                      </w:r>
                      <w:proofErr w:type="spellEnd"/>
                    </w:p>
                    <w:p w14:paraId="19F9C839" w14:textId="77777777" w:rsidR="00F13129" w:rsidRPr="00071742" w:rsidRDefault="00F13129" w:rsidP="00F13129">
                      <w:pPr>
                        <w:jc w:val="both"/>
                        <w:rPr>
                          <w:rFonts w:ascii="Trebuchet MS" w:hAnsi="Trebuchet MS"/>
                          <w:color w:val="000000"/>
                          <w:sz w:val="20"/>
                          <w:szCs w:val="20"/>
                        </w:rPr>
                      </w:pPr>
                    </w:p>
                    <w:p w14:paraId="20C7B3B3" w14:textId="4816703E" w:rsidR="00737CE3" w:rsidRDefault="00E75F5F" w:rsidP="00737CE3">
                      <w:pPr>
                        <w:spacing w:after="120"/>
                        <w:jc w:val="center"/>
                        <w:rPr>
                          <w:rFonts w:ascii="Monotype Corsiva" w:hAnsi="Monotype Corsiva"/>
                          <w:b/>
                          <w:color w:val="FF0000"/>
                          <w:sz w:val="36"/>
                          <w:szCs w:val="36"/>
                        </w:rPr>
                      </w:pPr>
                      <w:r>
                        <w:rPr>
                          <w:noProof/>
                        </w:rPr>
                        <w:drawing>
                          <wp:inline distT="0" distB="0" distL="0" distR="0" wp14:anchorId="3819DD47" wp14:editId="47C0A632">
                            <wp:extent cx="914320" cy="1529017"/>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943006" cy="1576989"/>
                                    </a:xfrm>
                                    <a:prstGeom prst="rect">
                                      <a:avLst/>
                                    </a:prstGeom>
                                  </pic:spPr>
                                </pic:pic>
                              </a:graphicData>
                            </a:graphic>
                          </wp:inline>
                        </w:drawing>
                      </w:r>
                      <w:r w:rsidR="00E8476A">
                        <w:rPr>
                          <w:noProof/>
                        </w:rPr>
                        <w:t xml:space="preserve"> </w:t>
                      </w:r>
                      <w:r w:rsidR="00737CE3">
                        <w:rPr>
                          <w:noProof/>
                        </w:rPr>
                        <w:t xml:space="preserve"> </w:t>
                      </w:r>
                      <w:r w:rsidR="00737CE3">
                        <w:rPr>
                          <w:noProof/>
                        </w:rPr>
                        <w:drawing>
                          <wp:inline distT="0" distB="0" distL="0" distR="0" wp14:anchorId="188AD25E" wp14:editId="640BA97D">
                            <wp:extent cx="1304761" cy="1537079"/>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361302" cy="1603688"/>
                                    </a:xfrm>
                                    <a:prstGeom prst="rect">
                                      <a:avLst/>
                                    </a:prstGeom>
                                  </pic:spPr>
                                </pic:pic>
                              </a:graphicData>
                            </a:graphic>
                          </wp:inline>
                        </w:drawing>
                      </w:r>
                      <w:r w:rsidR="00E8476A">
                        <w:rPr>
                          <w:rFonts w:ascii="Monotype Corsiva" w:hAnsi="Monotype Corsiva"/>
                          <w:b/>
                          <w:color w:val="FF0000"/>
                          <w:sz w:val="36"/>
                          <w:szCs w:val="36"/>
                        </w:rPr>
                        <w:t xml:space="preserve"> </w:t>
                      </w:r>
                      <w:r w:rsidR="00737CE3">
                        <w:rPr>
                          <w:noProof/>
                        </w:rPr>
                        <w:t xml:space="preserve"> </w:t>
                      </w:r>
                      <w:r w:rsidR="00060B5E">
                        <w:rPr>
                          <w:noProof/>
                        </w:rPr>
                        <w:drawing>
                          <wp:inline distT="0" distB="0" distL="0" distR="0" wp14:anchorId="5CFAF863" wp14:editId="231791B1">
                            <wp:extent cx="923290" cy="154996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977550" cy="1641057"/>
                                    </a:xfrm>
                                    <a:prstGeom prst="rect">
                                      <a:avLst/>
                                    </a:prstGeom>
                                  </pic:spPr>
                                </pic:pic>
                              </a:graphicData>
                            </a:graphic>
                          </wp:inline>
                        </w:drawing>
                      </w:r>
                      <w:r w:rsidR="00F13129">
                        <w:rPr>
                          <w:noProof/>
                        </w:rPr>
                        <w:t xml:space="preserve">  </w:t>
                      </w:r>
                      <w:r w:rsidR="00F13129">
                        <w:rPr>
                          <w:noProof/>
                        </w:rPr>
                        <w:drawing>
                          <wp:inline distT="0" distB="0" distL="0" distR="0" wp14:anchorId="36F8E286" wp14:editId="5C6290B5">
                            <wp:extent cx="1614887" cy="1548130"/>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645518" cy="1577494"/>
                                    </a:xfrm>
                                    <a:prstGeom prst="rect">
                                      <a:avLst/>
                                    </a:prstGeom>
                                  </pic:spPr>
                                </pic:pic>
                              </a:graphicData>
                            </a:graphic>
                          </wp:inline>
                        </w:drawing>
                      </w:r>
                    </w:p>
                    <w:p w14:paraId="7957FC88" w14:textId="63DE7EE6" w:rsidR="00886DBD" w:rsidRPr="002A3F33" w:rsidRDefault="00060B5E" w:rsidP="00460871">
                      <w:pPr>
                        <w:jc w:val="center"/>
                        <w:rPr>
                          <w:rFonts w:ascii="Monotype Corsiva" w:hAnsi="Monotype Corsiva"/>
                          <w:b/>
                          <w:color w:val="FF0000"/>
                          <w:sz w:val="36"/>
                          <w:szCs w:val="36"/>
                        </w:rPr>
                      </w:pPr>
                      <w:r>
                        <w:rPr>
                          <w:rFonts w:ascii="Monotype Corsiva" w:hAnsi="Monotype Corsiva"/>
                          <w:b/>
                          <w:color w:val="FF0000"/>
                          <w:sz w:val="36"/>
                          <w:szCs w:val="36"/>
                        </w:rPr>
                        <w:t xml:space="preserve"> </w:t>
                      </w:r>
                    </w:p>
                  </w:txbxContent>
                </v:textbox>
              </v:shape>
            </w:pict>
          </mc:Fallback>
        </mc:AlternateContent>
      </w:r>
      <w:r w:rsidR="00510128">
        <w:rPr>
          <w:noProof/>
          <w:lang w:val="en-GB" w:eastAsia="en-GB"/>
        </w:rPr>
        <mc:AlternateContent>
          <mc:Choice Requires="wps">
            <w:drawing>
              <wp:anchor distT="0" distB="0" distL="114300" distR="114300" simplePos="0" relativeHeight="253292544" behindDoc="0" locked="0" layoutInCell="1" allowOverlap="1" wp14:anchorId="2190DB21" wp14:editId="19BA5740">
                <wp:simplePos x="0" y="0"/>
                <wp:positionH relativeFrom="column">
                  <wp:posOffset>4257675</wp:posOffset>
                </wp:positionH>
                <wp:positionV relativeFrom="paragraph">
                  <wp:posOffset>3382010</wp:posOffset>
                </wp:positionV>
                <wp:extent cx="66675" cy="76200"/>
                <wp:effectExtent l="0" t="0" r="28575" b="19050"/>
                <wp:wrapNone/>
                <wp:docPr id="33" name="Text Box 33"/>
                <wp:cNvGraphicFramePr/>
                <a:graphic xmlns:a="http://schemas.openxmlformats.org/drawingml/2006/main">
                  <a:graphicData uri="http://schemas.microsoft.com/office/word/2010/wordprocessingShape">
                    <wps:wsp>
                      <wps:cNvSpPr txBox="1"/>
                      <wps:spPr>
                        <a:xfrm>
                          <a:off x="0" y="0"/>
                          <a:ext cx="66675" cy="76200"/>
                        </a:xfrm>
                        <a:prstGeom prst="rect">
                          <a:avLst/>
                        </a:prstGeom>
                        <a:solidFill>
                          <a:schemeClr val="lt1"/>
                        </a:solidFill>
                        <a:ln w="6350">
                          <a:solidFill>
                            <a:schemeClr val="bg1"/>
                          </a:solidFill>
                        </a:ln>
                      </wps:spPr>
                      <wps:txbx>
                        <w:txbxContent>
                          <w:p w14:paraId="41E35A38" w14:textId="77777777" w:rsidR="00510128" w:rsidRDefault="005101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
            <w:pict>
              <v:shape w14:anchorId="2190DB21" id="Text Box 33" o:spid="_x0000_s1049" type="#_x0000_t202" style="position:absolute;margin-left:335.25pt;margin-top:266.3pt;width:5.25pt;height:6pt;z-index:25329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" fillcolor="white [3201]" strokecolor="white [3212]" strokeweight=".5pt">
                <v:textbox>
                  <w:txbxContent>
                    <w:p w14:paraId="41E35A38" w14:textId="77777777" w:rsidR="00510128" w:rsidRDefault="00510128"/>
                  </w:txbxContent>
                </v:textbox>
              </v:shape>
            </w:pict>
          </mc:Fallback>
        </mc:AlternateContent>
      </w:r>
      <w:r w:rsidR="00577154">
        <w:rPr>
          <w:noProof/>
          <w:lang w:val="en-GB" w:eastAsia="en-GB"/>
        </w:rPr>
        <mc:AlternateContent>
          <mc:Choice Requires="wps">
            <w:drawing>
              <wp:anchor distT="0" distB="0" distL="114300" distR="114300" simplePos="0" relativeHeight="253289472" behindDoc="0" locked="0" layoutInCell="1" allowOverlap="1" wp14:anchorId="59224FAB" wp14:editId="19CDAD6F">
                <wp:simplePos x="0" y="0"/>
                <wp:positionH relativeFrom="column">
                  <wp:posOffset>5781675</wp:posOffset>
                </wp:positionH>
                <wp:positionV relativeFrom="paragraph">
                  <wp:posOffset>4534535</wp:posOffset>
                </wp:positionV>
                <wp:extent cx="333375" cy="219075"/>
                <wp:effectExtent l="0" t="0" r="28575" b="28575"/>
                <wp:wrapNone/>
                <wp:docPr id="29" name="Text Box 29"/>
                <wp:cNvGraphicFramePr/>
                <a:graphic xmlns:a="http://schemas.openxmlformats.org/drawingml/2006/main">
                  <a:graphicData uri="http://schemas.microsoft.com/office/word/2010/wordprocessingShape">
                    <wps:wsp>
                      <wps:cNvSpPr txBox="1"/>
                      <wps:spPr>
                        <a:xfrm>
                          <a:off x="0" y="0"/>
                          <a:ext cx="333375" cy="219075"/>
                        </a:xfrm>
                        <a:prstGeom prst="rect">
                          <a:avLst/>
                        </a:prstGeom>
                        <a:solidFill>
                          <a:schemeClr val="lt1"/>
                        </a:solidFill>
                        <a:ln w="6350">
                          <a:solidFill>
                            <a:schemeClr val="bg1"/>
                          </a:solidFill>
                        </a:ln>
                      </wps:spPr>
                      <wps:txbx>
                        <w:txbxContent>
                          <w:p w14:paraId="77DE70FF" w14:textId="77777777" w:rsidR="00577154" w:rsidRDefault="005771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
            <w:pict>
              <v:shape w14:anchorId="59224FAB" id="Text Box 29" o:spid="_x0000_s1050" type="#_x0000_t202" style="position:absolute;margin-left:455.25pt;margin-top:357.05pt;width:26.25pt;height:17.25pt;z-index:25328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" fillcolor="white [3201]" strokecolor="white [3212]" strokeweight=".5pt">
                <v:textbox>
                  <w:txbxContent>
                    <w:p w14:paraId="77DE70FF" w14:textId="77777777" w:rsidR="00577154" w:rsidRDefault="00577154"/>
                  </w:txbxContent>
                </v:textbox>
              </v:shape>
            </w:pict>
          </mc:Fallback>
        </mc:AlternateContent>
      </w:r>
      <w:r w:rsidR="00200AEA">
        <w:rPr>
          <w:noProof/>
          <w:lang w:val="en-GB" w:eastAsia="en-GB"/>
        </w:rPr>
        <mc:AlternateContent>
          <mc:Choice Requires="wps">
            <w:drawing>
              <wp:anchor distT="0" distB="0" distL="114300" distR="114300" simplePos="0" relativeHeight="253284352" behindDoc="0" locked="0" layoutInCell="1" allowOverlap="1" wp14:anchorId="58AE296C" wp14:editId="7FA6E91F">
                <wp:simplePos x="0" y="0"/>
                <wp:positionH relativeFrom="column">
                  <wp:posOffset>5991225</wp:posOffset>
                </wp:positionH>
                <wp:positionV relativeFrom="paragraph">
                  <wp:posOffset>5458460</wp:posOffset>
                </wp:positionV>
                <wp:extent cx="619125" cy="209550"/>
                <wp:effectExtent l="0" t="0" r="28575" b="19050"/>
                <wp:wrapNone/>
                <wp:docPr id="27" name="Text Box 27"/>
                <wp:cNvGraphicFramePr/>
                <a:graphic xmlns:a="http://schemas.openxmlformats.org/drawingml/2006/main">
                  <a:graphicData uri="http://schemas.microsoft.com/office/word/2010/wordprocessingShape">
                    <wps:wsp>
                      <wps:cNvSpPr txBox="1"/>
                      <wps:spPr>
                        <a:xfrm>
                          <a:off x="0" y="0"/>
                          <a:ext cx="619125" cy="209550"/>
                        </a:xfrm>
                        <a:prstGeom prst="rect">
                          <a:avLst/>
                        </a:prstGeom>
                        <a:solidFill>
                          <a:schemeClr val="lt1"/>
                        </a:solidFill>
                        <a:ln w="6350">
                          <a:solidFill>
                            <a:schemeClr val="bg1"/>
                          </a:solidFill>
                        </a:ln>
                      </wps:spPr>
                      <wps:txbx>
                        <w:txbxContent>
                          <w:p w14:paraId="1084DA1C" w14:textId="77777777" w:rsidR="00200AEA" w:rsidRDefault="00200A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
            <w:pict>
              <v:shape w14:anchorId="58AE296C" id="Text Box 27" o:spid="_x0000_s1051" type="#_x0000_t202" style="position:absolute;margin-left:471.75pt;margin-top:429.8pt;width:48.75pt;height:16.5pt;z-index:25328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" fillcolor="white [3201]" strokecolor="white [3212]" strokeweight=".5pt">
                <v:textbox>
                  <w:txbxContent>
                    <w:p w14:paraId="1084DA1C" w14:textId="77777777" w:rsidR="00200AEA" w:rsidRDefault="00200AEA"/>
                  </w:txbxContent>
                </v:textbox>
              </v:shape>
            </w:pict>
          </mc:Fallback>
        </mc:AlternateContent>
      </w:r>
      <w:r w:rsidR="00200AEA">
        <w:rPr>
          <w:noProof/>
          <w:lang w:val="en-GB" w:eastAsia="en-GB"/>
        </w:rPr>
        <mc:AlternateContent>
          <mc:Choice Requires="wps">
            <w:drawing>
              <wp:anchor distT="0" distB="0" distL="114300" distR="114300" simplePos="0" relativeHeight="253283328" behindDoc="0" locked="0" layoutInCell="1" allowOverlap="1" wp14:anchorId="5DB2B0B3" wp14:editId="5CBE1B9C">
                <wp:simplePos x="0" y="0"/>
                <wp:positionH relativeFrom="column">
                  <wp:posOffset>2409825</wp:posOffset>
                </wp:positionH>
                <wp:positionV relativeFrom="paragraph">
                  <wp:posOffset>5429885</wp:posOffset>
                </wp:positionV>
                <wp:extent cx="590550" cy="285750"/>
                <wp:effectExtent l="0" t="0" r="19050" b="19050"/>
                <wp:wrapNone/>
                <wp:docPr id="24" name="Text Box 24"/>
                <wp:cNvGraphicFramePr/>
                <a:graphic xmlns:a="http://schemas.openxmlformats.org/drawingml/2006/main">
                  <a:graphicData uri="http://schemas.microsoft.com/office/word/2010/wordprocessingShape">
                    <wps:wsp>
                      <wps:cNvSpPr txBox="1"/>
                      <wps:spPr>
                        <a:xfrm>
                          <a:off x="0" y="0"/>
                          <a:ext cx="590550" cy="285750"/>
                        </a:xfrm>
                        <a:prstGeom prst="rect">
                          <a:avLst/>
                        </a:prstGeom>
                        <a:solidFill>
                          <a:schemeClr val="lt1"/>
                        </a:solidFill>
                        <a:ln w="6350">
                          <a:solidFill>
                            <a:schemeClr val="bg1"/>
                          </a:solidFill>
                        </a:ln>
                      </wps:spPr>
                      <wps:txbx>
                        <w:txbxContent>
                          <w:p w14:paraId="29DD1C81" w14:textId="77777777" w:rsidR="00200AEA" w:rsidRDefault="00200A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
            <w:pict>
              <v:shape w14:anchorId="5DB2B0B3" id="Text Box 24" o:spid="_x0000_s1052" type="#_x0000_t202" style="position:absolute;margin-left:189.75pt;margin-top:427.55pt;width:46.5pt;height:22.5pt;z-index:25328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" fillcolor="white [3201]" strokecolor="white [3212]" strokeweight=".5pt">
                <v:textbox>
                  <w:txbxContent>
                    <w:p w14:paraId="29DD1C81" w14:textId="77777777" w:rsidR="00200AEA" w:rsidRDefault="00200AEA"/>
                  </w:txbxContent>
                </v:textbox>
              </v:shape>
            </w:pict>
          </mc:Fallback>
        </mc:AlternateContent>
      </w:r>
      <w:r w:rsidR="00286D75">
        <w:rPr>
          <w:rFonts w:ascii="Monotype Corsiva" w:hAnsi="Monotype Corsiva"/>
          <w:noProof/>
          <w:lang w:val="en-GB" w:eastAsia="en-GB"/>
        </w:rPr>
        <mc:AlternateContent>
          <mc:Choice Requires="wps">
            <w:drawing>
              <wp:anchor distT="0" distB="0" distL="114300" distR="114300" simplePos="0" relativeHeight="253282304" behindDoc="0" locked="0" layoutInCell="1" allowOverlap="1" wp14:anchorId="23145964" wp14:editId="47253B83">
                <wp:simplePos x="0" y="0"/>
                <wp:positionH relativeFrom="column">
                  <wp:posOffset>2886075</wp:posOffset>
                </wp:positionH>
                <wp:positionV relativeFrom="paragraph">
                  <wp:posOffset>4896485</wp:posOffset>
                </wp:positionV>
                <wp:extent cx="104775" cy="133350"/>
                <wp:effectExtent l="0" t="0" r="28575" b="19050"/>
                <wp:wrapNone/>
                <wp:docPr id="14" name="Text Box 14"/>
                <wp:cNvGraphicFramePr/>
                <a:graphic xmlns:a="http://schemas.openxmlformats.org/drawingml/2006/main">
                  <a:graphicData uri="http://schemas.microsoft.com/office/word/2010/wordprocessingShape">
                    <wps:wsp>
                      <wps:cNvSpPr txBox="1"/>
                      <wps:spPr>
                        <a:xfrm>
                          <a:off x="0" y="0"/>
                          <a:ext cx="104775" cy="133350"/>
                        </a:xfrm>
                        <a:prstGeom prst="rect">
                          <a:avLst/>
                        </a:prstGeom>
                        <a:solidFill>
                          <a:schemeClr val="lt1"/>
                        </a:solidFill>
                        <a:ln w="6350">
                          <a:solidFill>
                            <a:schemeClr val="bg1"/>
                          </a:solidFill>
                        </a:ln>
                      </wps:spPr>
                      <wps:txbx>
                        <w:txbxContent>
                          <w:p w14:paraId="512B5973" w14:textId="77777777" w:rsidR="00286D75" w:rsidRDefault="00286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
            <w:pict>
              <v:shape w14:anchorId="23145964" id="Text Box 14" o:spid="_x0000_s1053" type="#_x0000_t202" style="position:absolute;margin-left:227.25pt;margin-top:385.55pt;width:8.25pt;height:10.5pt;z-index:25328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" fillcolor="white [3201]" strokecolor="white [3212]" strokeweight=".5pt">
                <v:textbox>
                  <w:txbxContent>
                    <w:p w14:paraId="512B5973" w14:textId="77777777" w:rsidR="00286D75" w:rsidRDefault="00286D75"/>
                  </w:txbxContent>
                </v:textbox>
              </v:shape>
            </w:pict>
          </mc:Fallback>
        </mc:AlternateContent>
      </w:r>
      <w:r w:rsidR="00286D75">
        <w:rPr>
          <w:rFonts w:ascii="Monotype Corsiva" w:hAnsi="Monotype Corsiva"/>
          <w:noProof/>
          <w:lang w:val="en-GB" w:eastAsia="en-GB"/>
        </w:rPr>
        <mc:AlternateContent>
          <mc:Choice Requires="wps">
            <w:drawing>
              <wp:anchor distT="0" distB="0" distL="114300" distR="114300" simplePos="0" relativeHeight="253281280" behindDoc="0" locked="0" layoutInCell="1" allowOverlap="1" wp14:anchorId="337279D0" wp14:editId="080CFE1C">
                <wp:simplePos x="0" y="0"/>
                <wp:positionH relativeFrom="column">
                  <wp:posOffset>5905500</wp:posOffset>
                </wp:positionH>
                <wp:positionV relativeFrom="paragraph">
                  <wp:posOffset>4915535</wp:posOffset>
                </wp:positionV>
                <wp:extent cx="209550" cy="104775"/>
                <wp:effectExtent l="0" t="0" r="19050" b="28575"/>
                <wp:wrapNone/>
                <wp:docPr id="7" name="Text Box 7"/>
                <wp:cNvGraphicFramePr/>
                <a:graphic xmlns:a="http://schemas.openxmlformats.org/drawingml/2006/main">
                  <a:graphicData uri="http://schemas.microsoft.com/office/word/2010/wordprocessingShape">
                    <wps:wsp>
                      <wps:cNvSpPr txBox="1"/>
                      <wps:spPr>
                        <a:xfrm>
                          <a:off x="0" y="0"/>
                          <a:ext cx="209550" cy="104775"/>
                        </a:xfrm>
                        <a:prstGeom prst="rect">
                          <a:avLst/>
                        </a:prstGeom>
                        <a:solidFill>
                          <a:schemeClr val="lt1"/>
                        </a:solidFill>
                        <a:ln w="6350">
                          <a:solidFill>
                            <a:schemeClr val="bg1"/>
                          </a:solidFill>
                        </a:ln>
                      </wps:spPr>
                      <wps:txbx>
                        <w:txbxContent>
                          <w:p w14:paraId="0E522A9B" w14:textId="77777777" w:rsidR="00286D75" w:rsidRDefault="00286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
            <w:pict>
              <v:shape w14:anchorId="337279D0" id="Text Box 7" o:spid="_x0000_s1054" type="#_x0000_t202" style="position:absolute;margin-left:465pt;margin-top:387.05pt;width:16.5pt;height:8.25pt;z-index:2532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" fillcolor="white [3201]" strokecolor="white [3212]" strokeweight=".5pt">
                <v:textbox>
                  <w:txbxContent>
                    <w:p w14:paraId="0E522A9B" w14:textId="77777777" w:rsidR="00286D75" w:rsidRDefault="00286D75"/>
                  </w:txbxContent>
                </v:textbox>
              </v:shape>
            </w:pict>
          </mc:Fallback>
        </mc:AlternateContent>
      </w:r>
      <w:r w:rsidR="00997D83" w:rsidRPr="006A12EB">
        <w:rPr>
          <w:b/>
          <w:noProof/>
          <w:lang w:val="en-GB" w:eastAsia="en-GB"/>
        </w:rPr>
        <mc:AlternateContent>
          <mc:Choice Requires="wps">
            <w:drawing>
              <wp:anchor distT="0" distB="0" distL="114300" distR="114300" simplePos="0" relativeHeight="253260800" behindDoc="0" locked="0" layoutInCell="1" allowOverlap="1" wp14:anchorId="2311D09A" wp14:editId="03B0E3D1">
                <wp:simplePos x="0" y="0"/>
                <wp:positionH relativeFrom="page">
                  <wp:posOffset>2295525</wp:posOffset>
                </wp:positionH>
                <wp:positionV relativeFrom="page">
                  <wp:posOffset>465455</wp:posOffset>
                </wp:positionV>
                <wp:extent cx="5172075" cy="0"/>
                <wp:effectExtent l="0" t="0" r="9525" b="19050"/>
                <wp:wrapNone/>
                <wp:docPr id="9"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72075" cy="0"/>
                        </a:xfrm>
                        <a:prstGeom prst="line">
                          <a:avLst/>
                        </a:prstGeom>
                        <a:noFill/>
                        <a:ln w="9525">
                          <a:solidFill>
                            <a:srgbClr val="A7435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3BB549C8" id="Line 53" o:spid="_x0000_s1026" style="position:absolute;z-index:2532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0.75pt,36.65pt" to="588pt,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" strokecolor="#a7435d">
                <w10:wrap anchorx="page" anchory="page"/>
              </v:line>
            </w:pict>
          </mc:Fallback>
        </mc:AlternateContent>
      </w:r>
      <w:r w:rsidR="008C5DFE" w:rsidRPr="00094A50">
        <w:rPr>
          <w:rFonts w:ascii="Monotype Corsiva" w:hAnsi="Monotype Corsiva"/>
          <w:noProof/>
          <w:lang w:val="en-GB" w:eastAsia="en-GB"/>
        </w:rPr>
        <mc:AlternateContent>
          <mc:Choice Requires="wps">
            <w:drawing>
              <wp:anchor distT="0" distB="0" distL="114300" distR="114300" simplePos="0" relativeHeight="253248512" behindDoc="0" locked="0" layoutInCell="1" allowOverlap="1" wp14:anchorId="55E483B3" wp14:editId="301DB57F">
                <wp:simplePos x="0" y="0"/>
                <wp:positionH relativeFrom="margin">
                  <wp:posOffset>38099</wp:posOffset>
                </wp:positionH>
                <wp:positionV relativeFrom="paragraph">
                  <wp:posOffset>8531225</wp:posOffset>
                </wp:positionV>
                <wp:extent cx="1800225" cy="809625"/>
                <wp:effectExtent l="0" t="0" r="28575" b="2857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809625"/>
                        </a:xfrm>
                        <a:prstGeom prst="rect">
                          <a:avLst/>
                        </a:prstGeom>
                        <a:solidFill>
                          <a:srgbClr val="00B050"/>
                        </a:solidFill>
                        <a:ln w="9525">
                          <a:solidFill>
                            <a:sysClr val="window" lastClr="FFFFFF"/>
                          </a:solidFill>
                          <a:miter lim="800000"/>
                          <a:headEnd/>
                          <a:tailEnd/>
                        </a:ln>
                      </wps:spPr>
                      <wps:txbx>
                        <w:txbxContent>
                          <w:p w14:paraId="222ABFEE" w14:textId="77777777" w:rsidR="00803B3A" w:rsidRDefault="00803B3A" w:rsidP="00803B3A">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
            <w:pict>
              <v:shape w14:anchorId="55E483B3" id="_x0000_s1055" type="#_x0000_t202" style="position:absolute;margin-left:3pt;margin-top:671.75pt;width:141.75pt;height:63.75pt;z-index:2532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" fillcolor="#00b050" strokecolor="window">
                <v:textbox>
                  <w:txbxContent>
                    <w:p w14:paraId="222ABFEE" w14:textId="77777777" w:rsidR="00803B3A" w:rsidRDefault="00803B3A" w:rsidP="00803B3A">
                      <w:pPr>
                        <w:jc w:val="center"/>
                      </w:pPr>
                    </w:p>
                  </w:txbxContent>
                </v:textbox>
                <w10:wrap anchorx="margin"/>
              </v:shape>
            </w:pict>
          </mc:Fallback>
        </mc:AlternateContent>
      </w:r>
      <w:r w:rsidR="00803B3A" w:rsidRPr="00803B3A">
        <w:rPr>
          <w:b/>
          <w:noProof/>
          <w:lang w:val="en-GB" w:eastAsia="en-GB"/>
        </w:rPr>
        <mc:AlternateContent>
          <mc:Choice Requires="wps">
            <w:drawing>
              <wp:anchor distT="0" distB="0" distL="114300" distR="114300" simplePos="0" relativeHeight="253246464" behindDoc="1" locked="0" layoutInCell="1" allowOverlap="1" wp14:anchorId="6F530D6E" wp14:editId="6A537C02">
                <wp:simplePos x="0" y="0"/>
                <wp:positionH relativeFrom="page">
                  <wp:posOffset>485775</wp:posOffset>
                </wp:positionH>
                <wp:positionV relativeFrom="page">
                  <wp:posOffset>466725</wp:posOffset>
                </wp:positionV>
                <wp:extent cx="1809750" cy="8496300"/>
                <wp:effectExtent l="0" t="0" r="19050" b="19050"/>
                <wp:wrapNone/>
                <wp:docPr id="15"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8496300"/>
                        </a:xfrm>
                        <a:prstGeom prst="rect">
                          <a:avLst/>
                        </a:prstGeom>
                        <a:solidFill>
                          <a:srgbClr val="99B480"/>
                        </a:solidFill>
                        <a:ln w="9525">
                          <a:solidFill>
                            <a:sysClr val="window" lastClr="FFFFFF"/>
                          </a:solidFill>
                          <a:miter lim="800000"/>
                          <a:headEnd/>
                          <a:tailEnd/>
                        </a:ln>
                      </wps:spPr>
                      <wps:txbx>
                        <w:txbxContent>
                          <w:p w14:paraId="1A742D91" w14:textId="77777777" w:rsidR="00E03DBF" w:rsidRPr="00A47EA4" w:rsidRDefault="00E03DBF" w:rsidP="00E03DBF">
                            <w:pPr>
                              <w:pStyle w:val="WhiteText"/>
                              <w:rPr>
                                <w:rFonts w:ascii="Trebuchet MS" w:hAnsi="Trebuchet MS"/>
                                <w:b/>
                                <w:noProof/>
                                <w:sz w:val="20"/>
                                <w:szCs w:val="20"/>
                                <w:u w:val="single"/>
                                <w:lang w:val="en-GB" w:eastAsia="en-GB"/>
                              </w:rPr>
                            </w:pPr>
                            <w:r w:rsidRPr="00A47EA4">
                              <w:rPr>
                                <w:rFonts w:ascii="Trebuchet MS" w:hAnsi="Trebuchet MS"/>
                                <w:b/>
                                <w:noProof/>
                                <w:sz w:val="20"/>
                                <w:szCs w:val="20"/>
                                <w:u w:val="single"/>
                                <w:lang w:val="en-GB" w:eastAsia="en-GB"/>
                              </w:rPr>
                              <w:t>T</w:t>
                            </w:r>
                            <w:r>
                              <w:rPr>
                                <w:rFonts w:ascii="Trebuchet MS" w:hAnsi="Trebuchet MS"/>
                                <w:b/>
                                <w:noProof/>
                                <w:sz w:val="20"/>
                                <w:szCs w:val="20"/>
                                <w:u w:val="single"/>
                                <w:lang w:val="en-GB" w:eastAsia="en-GB"/>
                              </w:rPr>
                              <w:t>erm Dates 2023/2024</w:t>
                            </w:r>
                          </w:p>
                          <w:p w14:paraId="7604CC52" w14:textId="77777777" w:rsidR="00E03DBF" w:rsidRPr="00A47EA4" w:rsidRDefault="00E03DBF" w:rsidP="00E03DBF">
                            <w:pPr>
                              <w:pStyle w:val="WhiteText"/>
                              <w:rPr>
                                <w:rFonts w:ascii="Trebuchet MS" w:hAnsi="Trebuchet MS"/>
                                <w:b/>
                                <w:noProof/>
                                <w:sz w:val="20"/>
                                <w:szCs w:val="20"/>
                                <w:lang w:val="en-GB" w:eastAsia="en-GB"/>
                              </w:rPr>
                            </w:pPr>
                          </w:p>
                          <w:p w14:paraId="311F4BEB" w14:textId="77777777" w:rsidR="00E03DBF" w:rsidRPr="00A47EA4" w:rsidRDefault="00E03DBF" w:rsidP="00E03DBF">
                            <w:pPr>
                              <w:pStyle w:val="WhiteText"/>
                              <w:rPr>
                                <w:rFonts w:ascii="Trebuchet MS" w:hAnsi="Trebuchet MS"/>
                                <w:b/>
                                <w:noProof/>
                                <w:sz w:val="20"/>
                                <w:szCs w:val="20"/>
                                <w:lang w:val="en-GB" w:eastAsia="en-GB"/>
                              </w:rPr>
                            </w:pPr>
                            <w:r w:rsidRPr="00A47EA4">
                              <w:rPr>
                                <w:rFonts w:ascii="Trebuchet MS" w:hAnsi="Trebuchet MS"/>
                                <w:b/>
                                <w:noProof/>
                                <w:sz w:val="20"/>
                                <w:szCs w:val="20"/>
                                <w:lang w:val="en-GB" w:eastAsia="en-GB"/>
                              </w:rPr>
                              <w:t>Autumn Term:</w:t>
                            </w:r>
                          </w:p>
                          <w:p w14:paraId="18B04007" w14:textId="77777777" w:rsidR="00E03DBF" w:rsidRPr="00893654" w:rsidRDefault="00E03DBF" w:rsidP="00E03DBF">
                            <w:pPr>
                              <w:pStyle w:val="WhiteText"/>
                              <w:rPr>
                                <w:rFonts w:ascii="Trebuchet MS" w:hAnsi="Trebuchet MS"/>
                                <w:b/>
                                <w:noProof/>
                                <w:color w:val="FFFFFF" w:themeColor="background1"/>
                                <w:sz w:val="20"/>
                                <w:szCs w:val="20"/>
                                <w:lang w:val="en-GB" w:eastAsia="en-GB"/>
                              </w:rPr>
                            </w:pPr>
                            <w:r w:rsidRPr="00893654">
                              <w:rPr>
                                <w:rFonts w:ascii="Trebuchet MS" w:hAnsi="Trebuchet MS"/>
                                <w:b/>
                                <w:noProof/>
                                <w:color w:val="FFFFFF" w:themeColor="background1"/>
                                <w:sz w:val="20"/>
                                <w:szCs w:val="20"/>
                                <w:lang w:val="en-GB" w:eastAsia="en-GB"/>
                              </w:rPr>
                              <w:t>1 Sept – 15 Dec 2023</w:t>
                            </w:r>
                          </w:p>
                          <w:p w14:paraId="3C951539" w14:textId="77777777" w:rsidR="00E03DBF" w:rsidRPr="00893654" w:rsidRDefault="00E03DBF" w:rsidP="00E03DBF">
                            <w:pPr>
                              <w:pStyle w:val="WhiteText"/>
                              <w:numPr>
                                <w:ilvl w:val="0"/>
                                <w:numId w:val="2"/>
                              </w:numPr>
                              <w:rPr>
                                <w:rFonts w:ascii="Trebuchet MS" w:hAnsi="Trebuchet MS"/>
                                <w:b/>
                                <w:noProof/>
                                <w:color w:val="FFFFFF" w:themeColor="background1"/>
                                <w:sz w:val="20"/>
                                <w:szCs w:val="20"/>
                                <w:lang w:val="en-GB" w:eastAsia="en-GB"/>
                              </w:rPr>
                            </w:pPr>
                            <w:r w:rsidRPr="00893654">
                              <w:rPr>
                                <w:rFonts w:ascii="Trebuchet MS" w:hAnsi="Trebuchet MS"/>
                                <w:b/>
                                <w:noProof/>
                                <w:color w:val="FFFFFF" w:themeColor="background1"/>
                                <w:sz w:val="20"/>
                                <w:szCs w:val="20"/>
                                <w:lang w:val="en-GB" w:eastAsia="en-GB"/>
                              </w:rPr>
                              <w:t xml:space="preserve">Half Term 23 </w:t>
                            </w:r>
                            <w:r>
                              <w:rPr>
                                <w:rFonts w:ascii="Trebuchet MS" w:hAnsi="Trebuchet MS"/>
                                <w:b/>
                                <w:noProof/>
                                <w:color w:val="FFFFFF" w:themeColor="background1"/>
                                <w:sz w:val="20"/>
                                <w:szCs w:val="20"/>
                                <w:lang w:val="en-GB" w:eastAsia="en-GB"/>
                              </w:rPr>
                              <w:t xml:space="preserve">– </w:t>
                            </w:r>
                            <w:r w:rsidRPr="00893654">
                              <w:rPr>
                                <w:rFonts w:ascii="Trebuchet MS" w:hAnsi="Trebuchet MS"/>
                                <w:b/>
                                <w:noProof/>
                                <w:color w:val="FFFFFF" w:themeColor="background1"/>
                                <w:sz w:val="20"/>
                                <w:szCs w:val="20"/>
                                <w:lang w:val="en-GB" w:eastAsia="en-GB"/>
                              </w:rPr>
                              <w:t>27</w:t>
                            </w:r>
                            <w:r>
                              <w:rPr>
                                <w:rFonts w:ascii="Trebuchet MS" w:hAnsi="Trebuchet MS"/>
                                <w:b/>
                                <w:noProof/>
                                <w:color w:val="FFFFFF" w:themeColor="background1"/>
                                <w:sz w:val="20"/>
                                <w:szCs w:val="20"/>
                                <w:lang w:val="en-GB" w:eastAsia="en-GB"/>
                              </w:rPr>
                              <w:t> </w:t>
                            </w:r>
                            <w:r w:rsidRPr="00893654">
                              <w:rPr>
                                <w:rFonts w:ascii="Trebuchet MS" w:hAnsi="Trebuchet MS"/>
                                <w:b/>
                                <w:noProof/>
                                <w:color w:val="FFFFFF" w:themeColor="background1"/>
                                <w:sz w:val="20"/>
                                <w:szCs w:val="20"/>
                                <w:lang w:val="en-GB" w:eastAsia="en-GB"/>
                              </w:rPr>
                              <w:t>Oct</w:t>
                            </w:r>
                          </w:p>
                          <w:p w14:paraId="3E5C0CE4" w14:textId="77777777" w:rsidR="00E03DBF" w:rsidRPr="00893654" w:rsidRDefault="00E03DBF" w:rsidP="00E03DBF">
                            <w:pPr>
                              <w:pStyle w:val="WhiteText"/>
                              <w:numPr>
                                <w:ilvl w:val="0"/>
                                <w:numId w:val="2"/>
                              </w:numPr>
                              <w:rPr>
                                <w:rFonts w:ascii="Trebuchet MS" w:hAnsi="Trebuchet MS"/>
                                <w:b/>
                                <w:noProof/>
                                <w:color w:val="FFFFFF" w:themeColor="background1"/>
                                <w:sz w:val="20"/>
                                <w:szCs w:val="20"/>
                                <w:lang w:val="en-GB" w:eastAsia="en-GB"/>
                              </w:rPr>
                            </w:pPr>
                            <w:r w:rsidRPr="00893654">
                              <w:rPr>
                                <w:rFonts w:ascii="Trebuchet MS" w:hAnsi="Trebuchet MS"/>
                                <w:b/>
                                <w:noProof/>
                                <w:color w:val="FFFFFF" w:themeColor="background1"/>
                                <w:sz w:val="20"/>
                                <w:szCs w:val="20"/>
                                <w:lang w:val="en-GB" w:eastAsia="en-GB"/>
                              </w:rPr>
                              <w:t>Christmas break 18</w:t>
                            </w:r>
                            <w:r>
                              <w:rPr>
                                <w:rFonts w:ascii="Trebuchet MS" w:hAnsi="Trebuchet MS"/>
                                <w:b/>
                                <w:noProof/>
                                <w:color w:val="FFFFFF" w:themeColor="background1"/>
                                <w:sz w:val="20"/>
                                <w:szCs w:val="20"/>
                                <w:lang w:val="en-GB" w:eastAsia="en-GB"/>
                              </w:rPr>
                              <w:t> </w:t>
                            </w:r>
                            <w:r w:rsidRPr="00893654">
                              <w:rPr>
                                <w:rFonts w:ascii="Trebuchet MS" w:hAnsi="Trebuchet MS"/>
                                <w:b/>
                                <w:noProof/>
                                <w:color w:val="FFFFFF" w:themeColor="background1"/>
                                <w:sz w:val="20"/>
                                <w:szCs w:val="20"/>
                                <w:lang w:val="en-GB" w:eastAsia="en-GB"/>
                              </w:rPr>
                              <w:t>Dec – 1 Jan 2024</w:t>
                            </w:r>
                          </w:p>
                          <w:p w14:paraId="6C6750DB" w14:textId="77777777" w:rsidR="00E03DBF" w:rsidRPr="00A47EA4" w:rsidRDefault="00E03DBF" w:rsidP="00E03DBF">
                            <w:pPr>
                              <w:pStyle w:val="WhiteText"/>
                              <w:rPr>
                                <w:rFonts w:ascii="Trebuchet MS" w:hAnsi="Trebuchet MS"/>
                                <w:b/>
                                <w:noProof/>
                                <w:sz w:val="20"/>
                                <w:szCs w:val="20"/>
                                <w:lang w:val="en-GB" w:eastAsia="en-GB"/>
                              </w:rPr>
                            </w:pPr>
                          </w:p>
                          <w:p w14:paraId="5295CD14" w14:textId="77777777" w:rsidR="00E03DBF" w:rsidRPr="00893654" w:rsidRDefault="00E03DBF" w:rsidP="00E03DBF">
                            <w:pPr>
                              <w:pStyle w:val="WhiteText"/>
                              <w:rPr>
                                <w:rFonts w:ascii="Trebuchet MS" w:hAnsi="Trebuchet MS"/>
                                <w:b/>
                                <w:noProof/>
                                <w:color w:val="FFFFFF" w:themeColor="background1"/>
                                <w:sz w:val="20"/>
                                <w:szCs w:val="20"/>
                                <w:lang w:val="en-GB" w:eastAsia="en-GB"/>
                              </w:rPr>
                            </w:pPr>
                            <w:r w:rsidRPr="00893654">
                              <w:rPr>
                                <w:rFonts w:ascii="Trebuchet MS" w:hAnsi="Trebuchet MS"/>
                                <w:b/>
                                <w:noProof/>
                                <w:color w:val="FFFFFF" w:themeColor="background1"/>
                                <w:sz w:val="20"/>
                                <w:szCs w:val="20"/>
                                <w:lang w:val="en-GB" w:eastAsia="en-GB"/>
                              </w:rPr>
                              <w:t>Spring Term:</w:t>
                            </w:r>
                          </w:p>
                          <w:p w14:paraId="57E96B48" w14:textId="77777777" w:rsidR="00E03DBF" w:rsidRPr="00893654" w:rsidRDefault="00E03DBF" w:rsidP="00E03DBF">
                            <w:pPr>
                              <w:pStyle w:val="WhiteText"/>
                              <w:rPr>
                                <w:rFonts w:ascii="Trebuchet MS" w:hAnsi="Trebuchet MS"/>
                                <w:b/>
                                <w:noProof/>
                                <w:color w:val="FFFFFF" w:themeColor="background1"/>
                                <w:sz w:val="20"/>
                                <w:szCs w:val="20"/>
                                <w:lang w:val="en-GB" w:eastAsia="en-GB"/>
                              </w:rPr>
                            </w:pPr>
                            <w:r w:rsidRPr="00893654">
                              <w:rPr>
                                <w:rFonts w:ascii="Trebuchet MS" w:hAnsi="Trebuchet MS"/>
                                <w:b/>
                                <w:noProof/>
                                <w:color w:val="FFFFFF" w:themeColor="background1"/>
                                <w:sz w:val="20"/>
                                <w:szCs w:val="20"/>
                                <w:lang w:val="en-GB" w:eastAsia="en-GB"/>
                              </w:rPr>
                              <w:t>2 Jan – 28 March 2024</w:t>
                            </w:r>
                          </w:p>
                          <w:p w14:paraId="30C57C07" w14:textId="77777777" w:rsidR="00E03DBF" w:rsidRPr="00893654" w:rsidRDefault="00E03DBF" w:rsidP="00E03DBF">
                            <w:pPr>
                              <w:pStyle w:val="WhiteText"/>
                              <w:numPr>
                                <w:ilvl w:val="0"/>
                                <w:numId w:val="3"/>
                              </w:numPr>
                              <w:rPr>
                                <w:rFonts w:ascii="Trebuchet MS" w:hAnsi="Trebuchet MS"/>
                                <w:b/>
                                <w:noProof/>
                                <w:color w:val="FFFFFF" w:themeColor="background1"/>
                                <w:sz w:val="20"/>
                                <w:szCs w:val="20"/>
                                <w:lang w:val="en-GB" w:eastAsia="en-GB"/>
                              </w:rPr>
                            </w:pPr>
                            <w:r w:rsidRPr="00893654">
                              <w:rPr>
                                <w:rFonts w:ascii="Trebuchet MS" w:hAnsi="Trebuchet MS"/>
                                <w:b/>
                                <w:noProof/>
                                <w:color w:val="FFFFFF" w:themeColor="background1"/>
                                <w:sz w:val="20"/>
                                <w:szCs w:val="20"/>
                                <w:lang w:val="en-GB" w:eastAsia="en-GB"/>
                              </w:rPr>
                              <w:t>Half Term 12</w:t>
                            </w:r>
                            <w:r>
                              <w:rPr>
                                <w:rFonts w:ascii="Trebuchet MS" w:hAnsi="Trebuchet MS"/>
                                <w:b/>
                                <w:noProof/>
                                <w:color w:val="FFFFFF" w:themeColor="background1"/>
                                <w:sz w:val="20"/>
                                <w:szCs w:val="20"/>
                                <w:lang w:val="en-GB" w:eastAsia="en-GB"/>
                              </w:rPr>
                              <w:t xml:space="preserve"> </w:t>
                            </w:r>
                            <w:r w:rsidRPr="00893654">
                              <w:rPr>
                                <w:rFonts w:ascii="Trebuchet MS" w:hAnsi="Trebuchet MS"/>
                                <w:b/>
                                <w:noProof/>
                                <w:color w:val="FFFFFF" w:themeColor="background1"/>
                                <w:sz w:val="20"/>
                                <w:szCs w:val="20"/>
                                <w:lang w:val="en-GB" w:eastAsia="en-GB"/>
                              </w:rPr>
                              <w:t>–</w:t>
                            </w:r>
                            <w:r>
                              <w:rPr>
                                <w:rFonts w:ascii="Trebuchet MS" w:hAnsi="Trebuchet MS"/>
                                <w:b/>
                                <w:noProof/>
                                <w:color w:val="FFFFFF" w:themeColor="background1"/>
                                <w:sz w:val="20"/>
                                <w:szCs w:val="20"/>
                                <w:lang w:val="en-GB" w:eastAsia="en-GB"/>
                              </w:rPr>
                              <w:t xml:space="preserve"> </w:t>
                            </w:r>
                            <w:r w:rsidRPr="00893654">
                              <w:rPr>
                                <w:rFonts w:ascii="Trebuchet MS" w:hAnsi="Trebuchet MS"/>
                                <w:b/>
                                <w:noProof/>
                                <w:color w:val="FFFFFF" w:themeColor="background1"/>
                                <w:sz w:val="20"/>
                                <w:szCs w:val="20"/>
                                <w:lang w:val="en-GB" w:eastAsia="en-GB"/>
                              </w:rPr>
                              <w:t>16</w:t>
                            </w:r>
                            <w:r>
                              <w:rPr>
                                <w:rFonts w:ascii="Trebuchet MS" w:hAnsi="Trebuchet MS"/>
                                <w:b/>
                                <w:noProof/>
                                <w:color w:val="FFFFFF" w:themeColor="background1"/>
                                <w:sz w:val="20"/>
                                <w:szCs w:val="20"/>
                                <w:lang w:val="en-GB" w:eastAsia="en-GB"/>
                              </w:rPr>
                              <w:t> </w:t>
                            </w:r>
                            <w:r w:rsidRPr="00893654">
                              <w:rPr>
                                <w:rFonts w:ascii="Trebuchet MS" w:hAnsi="Trebuchet MS"/>
                                <w:b/>
                                <w:noProof/>
                                <w:color w:val="FFFFFF" w:themeColor="background1"/>
                                <w:sz w:val="20"/>
                                <w:szCs w:val="20"/>
                                <w:lang w:val="en-GB" w:eastAsia="en-GB"/>
                              </w:rPr>
                              <w:t>Feb</w:t>
                            </w:r>
                          </w:p>
                          <w:p w14:paraId="2333EE57" w14:textId="77777777" w:rsidR="00E03DBF" w:rsidRPr="00893654" w:rsidRDefault="00E03DBF" w:rsidP="00E03DBF">
                            <w:pPr>
                              <w:pStyle w:val="WhiteText"/>
                              <w:numPr>
                                <w:ilvl w:val="0"/>
                                <w:numId w:val="3"/>
                              </w:numPr>
                              <w:rPr>
                                <w:rFonts w:ascii="Trebuchet MS" w:hAnsi="Trebuchet MS"/>
                                <w:b/>
                                <w:noProof/>
                                <w:color w:val="FFFFFF" w:themeColor="background1"/>
                                <w:sz w:val="20"/>
                                <w:szCs w:val="20"/>
                                <w:lang w:val="en-GB" w:eastAsia="en-GB"/>
                              </w:rPr>
                            </w:pPr>
                            <w:r w:rsidRPr="00893654">
                              <w:rPr>
                                <w:rFonts w:ascii="Trebuchet MS" w:hAnsi="Trebuchet MS"/>
                                <w:b/>
                                <w:noProof/>
                                <w:color w:val="FFFFFF" w:themeColor="background1"/>
                                <w:sz w:val="20"/>
                                <w:szCs w:val="20"/>
                                <w:lang w:val="en-GB" w:eastAsia="en-GB"/>
                              </w:rPr>
                              <w:t>Easter break 29</w:t>
                            </w:r>
                            <w:r>
                              <w:rPr>
                                <w:rFonts w:ascii="Trebuchet MS" w:hAnsi="Trebuchet MS"/>
                                <w:b/>
                                <w:noProof/>
                                <w:color w:val="FFFFFF" w:themeColor="background1"/>
                                <w:sz w:val="20"/>
                                <w:szCs w:val="20"/>
                                <w:lang w:val="en-GB" w:eastAsia="en-GB"/>
                              </w:rPr>
                              <w:t> </w:t>
                            </w:r>
                            <w:r w:rsidRPr="00893654">
                              <w:rPr>
                                <w:rFonts w:ascii="Trebuchet MS" w:hAnsi="Trebuchet MS"/>
                                <w:b/>
                                <w:noProof/>
                                <w:color w:val="FFFFFF" w:themeColor="background1"/>
                                <w:sz w:val="20"/>
                                <w:szCs w:val="20"/>
                                <w:lang w:val="en-GB" w:eastAsia="en-GB"/>
                              </w:rPr>
                              <w:t>March – 12 April</w:t>
                            </w:r>
                          </w:p>
                          <w:p w14:paraId="1A4B3242" w14:textId="77777777" w:rsidR="00E03DBF" w:rsidRPr="000E3858" w:rsidRDefault="00E03DBF" w:rsidP="00E03DBF">
                            <w:pPr>
                              <w:pStyle w:val="WhiteText"/>
                              <w:rPr>
                                <w:rFonts w:ascii="Trebuchet MS" w:hAnsi="Trebuchet MS"/>
                                <w:b/>
                                <w:noProof/>
                                <w:color w:val="FFFFFF" w:themeColor="background1"/>
                                <w:sz w:val="20"/>
                                <w:szCs w:val="20"/>
                                <w:lang w:val="en-GB" w:eastAsia="en-GB"/>
                              </w:rPr>
                            </w:pPr>
                          </w:p>
                          <w:p w14:paraId="51D3DFB9" w14:textId="77777777" w:rsidR="00E03DBF" w:rsidRPr="000E3858" w:rsidRDefault="00E03DBF" w:rsidP="00E03DBF">
                            <w:pPr>
                              <w:pStyle w:val="WhiteText"/>
                              <w:rPr>
                                <w:rFonts w:ascii="Trebuchet MS" w:hAnsi="Trebuchet MS"/>
                                <w:b/>
                                <w:noProof/>
                                <w:color w:val="FFFFFF" w:themeColor="background1"/>
                                <w:sz w:val="20"/>
                                <w:szCs w:val="20"/>
                                <w:lang w:val="en-GB" w:eastAsia="en-GB"/>
                              </w:rPr>
                            </w:pPr>
                            <w:r w:rsidRPr="000E3858">
                              <w:rPr>
                                <w:rFonts w:ascii="Trebuchet MS" w:hAnsi="Trebuchet MS"/>
                                <w:b/>
                                <w:noProof/>
                                <w:color w:val="FFFFFF" w:themeColor="background1"/>
                                <w:sz w:val="20"/>
                                <w:szCs w:val="20"/>
                                <w:lang w:val="en-GB" w:eastAsia="en-GB"/>
                              </w:rPr>
                              <w:t>Summer Term:</w:t>
                            </w:r>
                          </w:p>
                          <w:p w14:paraId="483A9C91" w14:textId="77777777" w:rsidR="00E03DBF" w:rsidRPr="00893654" w:rsidRDefault="00E03DBF" w:rsidP="00E03DBF">
                            <w:pPr>
                              <w:pStyle w:val="WhiteText"/>
                              <w:rPr>
                                <w:rFonts w:ascii="Trebuchet MS" w:hAnsi="Trebuchet MS"/>
                                <w:b/>
                                <w:noProof/>
                                <w:color w:val="FFFFFF" w:themeColor="background1"/>
                                <w:sz w:val="20"/>
                                <w:szCs w:val="20"/>
                                <w:lang w:val="en-GB" w:eastAsia="en-GB"/>
                              </w:rPr>
                            </w:pPr>
                            <w:r w:rsidRPr="00893654">
                              <w:rPr>
                                <w:rFonts w:ascii="Trebuchet MS" w:hAnsi="Trebuchet MS"/>
                                <w:b/>
                                <w:noProof/>
                                <w:color w:val="FFFFFF" w:themeColor="background1"/>
                                <w:sz w:val="20"/>
                                <w:szCs w:val="20"/>
                                <w:lang w:val="en-GB" w:eastAsia="en-GB"/>
                              </w:rPr>
                              <w:t>1</w:t>
                            </w:r>
                            <w:r>
                              <w:rPr>
                                <w:rFonts w:ascii="Trebuchet MS" w:hAnsi="Trebuchet MS"/>
                                <w:b/>
                                <w:noProof/>
                                <w:color w:val="FFFFFF" w:themeColor="background1"/>
                                <w:sz w:val="20"/>
                                <w:szCs w:val="20"/>
                                <w:lang w:val="en-GB" w:eastAsia="en-GB"/>
                              </w:rPr>
                              <w:t>5</w:t>
                            </w:r>
                            <w:r w:rsidRPr="00893654">
                              <w:rPr>
                                <w:rFonts w:ascii="Trebuchet MS" w:hAnsi="Trebuchet MS"/>
                                <w:b/>
                                <w:noProof/>
                                <w:color w:val="FFFFFF" w:themeColor="background1"/>
                                <w:sz w:val="20"/>
                                <w:szCs w:val="20"/>
                                <w:lang w:val="en-GB" w:eastAsia="en-GB"/>
                              </w:rPr>
                              <w:t xml:space="preserve"> April – 23 July 2024</w:t>
                            </w:r>
                          </w:p>
                          <w:p w14:paraId="0B9530C9" w14:textId="77777777" w:rsidR="00E03DBF" w:rsidRPr="00893654" w:rsidRDefault="00E03DBF" w:rsidP="00E03DBF">
                            <w:pPr>
                              <w:pStyle w:val="WhiteText"/>
                              <w:numPr>
                                <w:ilvl w:val="0"/>
                                <w:numId w:val="4"/>
                              </w:numPr>
                              <w:rPr>
                                <w:rFonts w:ascii="Trebuchet MS" w:hAnsi="Trebuchet MS"/>
                                <w:b/>
                                <w:noProof/>
                                <w:color w:val="FFFFFF" w:themeColor="background1"/>
                                <w:sz w:val="20"/>
                                <w:szCs w:val="20"/>
                                <w:lang w:val="en-GB" w:eastAsia="en-GB"/>
                              </w:rPr>
                            </w:pPr>
                            <w:r w:rsidRPr="00893654">
                              <w:rPr>
                                <w:rFonts w:ascii="Trebuchet MS" w:hAnsi="Trebuchet MS"/>
                                <w:b/>
                                <w:noProof/>
                                <w:color w:val="FFFFFF" w:themeColor="background1"/>
                                <w:sz w:val="20"/>
                                <w:szCs w:val="20"/>
                                <w:lang w:val="en-GB" w:eastAsia="en-GB"/>
                              </w:rPr>
                              <w:t>Half Term 27 – 31 May</w:t>
                            </w:r>
                          </w:p>
                          <w:p w14:paraId="757D34C8" w14:textId="77777777" w:rsidR="00E03DBF" w:rsidRDefault="00E03DBF" w:rsidP="00E03DBF">
                            <w:pPr>
                              <w:pStyle w:val="WhiteText"/>
                              <w:rPr>
                                <w:rFonts w:ascii="Trebuchet MS" w:hAnsi="Trebuchet MS"/>
                                <w:b/>
                                <w:noProof/>
                                <w:sz w:val="20"/>
                                <w:szCs w:val="20"/>
                                <w:lang w:val="en-GB" w:eastAsia="en-GB"/>
                              </w:rPr>
                            </w:pPr>
                          </w:p>
                          <w:p w14:paraId="5F5ECB79" w14:textId="77777777" w:rsidR="00E03DBF" w:rsidRPr="00A47EA4" w:rsidRDefault="00E03DBF" w:rsidP="00E03DBF">
                            <w:pPr>
                              <w:pStyle w:val="WhiteText"/>
                              <w:rPr>
                                <w:rFonts w:ascii="Trebuchet MS" w:hAnsi="Trebuchet MS"/>
                                <w:b/>
                                <w:noProof/>
                                <w:sz w:val="20"/>
                                <w:szCs w:val="20"/>
                                <w:lang w:val="en-GB" w:eastAsia="en-GB"/>
                              </w:rPr>
                            </w:pPr>
                            <w:r>
                              <w:rPr>
                                <w:rFonts w:ascii="Trebuchet MS" w:hAnsi="Trebuchet MS"/>
                                <w:b/>
                                <w:noProof/>
                                <w:sz w:val="20"/>
                                <w:szCs w:val="20"/>
                                <w:lang w:val="en-GB" w:eastAsia="en-GB"/>
                              </w:rPr>
                              <w:t>INSET Days</w:t>
                            </w:r>
                          </w:p>
                          <w:p w14:paraId="52B0D3AC" w14:textId="77777777" w:rsidR="00E03DBF" w:rsidRPr="006B2608" w:rsidRDefault="00E03DBF" w:rsidP="00E03DBF">
                            <w:pPr>
                              <w:pStyle w:val="ListParagraph"/>
                              <w:numPr>
                                <w:ilvl w:val="0"/>
                                <w:numId w:val="13"/>
                              </w:numPr>
                              <w:ind w:left="142" w:hanging="142"/>
                              <w:jc w:val="both"/>
                              <w:rPr>
                                <w:rFonts w:ascii="Trebuchet MS" w:hAnsi="Trebuchet MS"/>
                                <w:b/>
                                <w:i/>
                                <w:color w:val="FFFFFF" w:themeColor="background1"/>
                                <w:sz w:val="20"/>
                                <w:szCs w:val="20"/>
                              </w:rPr>
                            </w:pPr>
                            <w:r w:rsidRPr="006B2608">
                              <w:rPr>
                                <w:rFonts w:ascii="Trebuchet MS" w:hAnsi="Trebuchet MS"/>
                                <w:b/>
                                <w:i/>
                                <w:color w:val="FFFFFF" w:themeColor="background1"/>
                                <w:sz w:val="20"/>
                                <w:szCs w:val="20"/>
                              </w:rPr>
                              <w:t>Friday, 1</w:t>
                            </w:r>
                            <w:r w:rsidRPr="006B2608">
                              <w:rPr>
                                <w:rFonts w:ascii="Trebuchet MS" w:hAnsi="Trebuchet MS"/>
                                <w:b/>
                                <w:i/>
                                <w:color w:val="FFFFFF" w:themeColor="background1"/>
                                <w:sz w:val="20"/>
                                <w:szCs w:val="20"/>
                                <w:vertAlign w:val="superscript"/>
                              </w:rPr>
                              <w:t>st</w:t>
                            </w:r>
                            <w:r w:rsidRPr="006B2608">
                              <w:rPr>
                                <w:rFonts w:ascii="Trebuchet MS" w:hAnsi="Trebuchet MS"/>
                                <w:b/>
                                <w:i/>
                                <w:color w:val="FFFFFF" w:themeColor="background1"/>
                                <w:sz w:val="20"/>
                                <w:szCs w:val="20"/>
                              </w:rPr>
                              <w:t xml:space="preserve"> Sept 2023</w:t>
                            </w:r>
                          </w:p>
                          <w:p w14:paraId="64B54AD8" w14:textId="77777777" w:rsidR="00E03DBF" w:rsidRPr="006B2608" w:rsidRDefault="00E03DBF" w:rsidP="00E03DBF">
                            <w:pPr>
                              <w:pStyle w:val="ListParagraph"/>
                              <w:numPr>
                                <w:ilvl w:val="0"/>
                                <w:numId w:val="13"/>
                              </w:numPr>
                              <w:ind w:left="142" w:hanging="142"/>
                              <w:jc w:val="both"/>
                              <w:rPr>
                                <w:rFonts w:ascii="Trebuchet MS" w:hAnsi="Trebuchet MS"/>
                                <w:b/>
                                <w:i/>
                                <w:color w:val="FFFFFF" w:themeColor="background1"/>
                                <w:sz w:val="20"/>
                                <w:szCs w:val="20"/>
                              </w:rPr>
                            </w:pPr>
                            <w:r w:rsidRPr="006B2608">
                              <w:rPr>
                                <w:rFonts w:ascii="Trebuchet MS" w:hAnsi="Trebuchet MS"/>
                                <w:b/>
                                <w:i/>
                                <w:color w:val="FFFFFF" w:themeColor="background1"/>
                                <w:sz w:val="20"/>
                                <w:szCs w:val="20"/>
                              </w:rPr>
                              <w:t>Monday, 4</w:t>
                            </w:r>
                            <w:r w:rsidRPr="006B2608">
                              <w:rPr>
                                <w:rFonts w:ascii="Trebuchet MS" w:hAnsi="Trebuchet MS"/>
                                <w:b/>
                                <w:i/>
                                <w:color w:val="FFFFFF" w:themeColor="background1"/>
                                <w:sz w:val="20"/>
                                <w:szCs w:val="20"/>
                                <w:vertAlign w:val="superscript"/>
                              </w:rPr>
                              <w:t>th</w:t>
                            </w:r>
                            <w:r w:rsidRPr="006B2608">
                              <w:rPr>
                                <w:rFonts w:ascii="Trebuchet MS" w:hAnsi="Trebuchet MS"/>
                                <w:b/>
                                <w:i/>
                                <w:color w:val="FFFFFF" w:themeColor="background1"/>
                                <w:sz w:val="20"/>
                                <w:szCs w:val="20"/>
                              </w:rPr>
                              <w:t xml:space="preserve"> Sept 2023</w:t>
                            </w:r>
                          </w:p>
                          <w:p w14:paraId="1A0526C0" w14:textId="77777777" w:rsidR="00E03DBF" w:rsidRPr="006B2608" w:rsidRDefault="00E03DBF" w:rsidP="00E03DBF">
                            <w:pPr>
                              <w:pStyle w:val="ListParagraph"/>
                              <w:numPr>
                                <w:ilvl w:val="0"/>
                                <w:numId w:val="13"/>
                              </w:numPr>
                              <w:ind w:left="142" w:hanging="142"/>
                              <w:jc w:val="both"/>
                              <w:rPr>
                                <w:rFonts w:ascii="Trebuchet MS" w:hAnsi="Trebuchet MS"/>
                                <w:b/>
                                <w:i/>
                                <w:color w:val="FFFFFF" w:themeColor="background1"/>
                                <w:sz w:val="20"/>
                                <w:szCs w:val="20"/>
                              </w:rPr>
                            </w:pPr>
                            <w:r w:rsidRPr="006B2608">
                              <w:rPr>
                                <w:rFonts w:ascii="Trebuchet MS" w:hAnsi="Trebuchet MS"/>
                                <w:b/>
                                <w:i/>
                                <w:color w:val="FFFFFF" w:themeColor="background1"/>
                                <w:sz w:val="20"/>
                                <w:szCs w:val="20"/>
                              </w:rPr>
                              <w:t>Monday, 30</w:t>
                            </w:r>
                            <w:r w:rsidRPr="006B2608">
                              <w:rPr>
                                <w:rFonts w:ascii="Trebuchet MS" w:hAnsi="Trebuchet MS"/>
                                <w:b/>
                                <w:i/>
                                <w:color w:val="FFFFFF" w:themeColor="background1"/>
                                <w:sz w:val="20"/>
                                <w:szCs w:val="20"/>
                                <w:vertAlign w:val="superscript"/>
                              </w:rPr>
                              <w:t>th</w:t>
                            </w:r>
                            <w:r w:rsidRPr="006B2608">
                              <w:rPr>
                                <w:rFonts w:ascii="Trebuchet MS" w:hAnsi="Trebuchet MS"/>
                                <w:b/>
                                <w:i/>
                                <w:color w:val="FFFFFF" w:themeColor="background1"/>
                                <w:sz w:val="20"/>
                                <w:szCs w:val="20"/>
                              </w:rPr>
                              <w:t xml:space="preserve"> Oct 2023</w:t>
                            </w:r>
                          </w:p>
                          <w:p w14:paraId="52AC44E7" w14:textId="77777777" w:rsidR="00E03DBF" w:rsidRPr="006B2608" w:rsidRDefault="00E03DBF" w:rsidP="00E03DBF">
                            <w:pPr>
                              <w:pStyle w:val="ListParagraph"/>
                              <w:numPr>
                                <w:ilvl w:val="0"/>
                                <w:numId w:val="13"/>
                              </w:numPr>
                              <w:ind w:left="142" w:hanging="142"/>
                              <w:jc w:val="both"/>
                              <w:rPr>
                                <w:rFonts w:ascii="Trebuchet MS" w:hAnsi="Trebuchet MS"/>
                                <w:b/>
                                <w:i/>
                                <w:color w:val="FFFFFF" w:themeColor="background1"/>
                                <w:sz w:val="20"/>
                                <w:szCs w:val="20"/>
                              </w:rPr>
                            </w:pPr>
                            <w:r w:rsidRPr="006B2608">
                              <w:rPr>
                                <w:rFonts w:ascii="Trebuchet MS" w:hAnsi="Trebuchet MS"/>
                                <w:b/>
                                <w:i/>
                                <w:color w:val="FFFFFF" w:themeColor="background1"/>
                                <w:sz w:val="20"/>
                                <w:szCs w:val="20"/>
                              </w:rPr>
                              <w:t>Monday, 19</w:t>
                            </w:r>
                            <w:r w:rsidRPr="006B2608">
                              <w:rPr>
                                <w:rFonts w:ascii="Trebuchet MS" w:hAnsi="Trebuchet MS"/>
                                <w:b/>
                                <w:i/>
                                <w:color w:val="FFFFFF" w:themeColor="background1"/>
                                <w:sz w:val="20"/>
                                <w:szCs w:val="20"/>
                                <w:vertAlign w:val="superscript"/>
                              </w:rPr>
                              <w:t>th</w:t>
                            </w:r>
                            <w:r w:rsidRPr="006B2608">
                              <w:rPr>
                                <w:rFonts w:ascii="Trebuchet MS" w:hAnsi="Trebuchet MS"/>
                                <w:b/>
                                <w:i/>
                                <w:color w:val="FFFFFF" w:themeColor="background1"/>
                                <w:sz w:val="20"/>
                                <w:szCs w:val="20"/>
                              </w:rPr>
                              <w:t xml:space="preserve"> Feb 2024</w:t>
                            </w:r>
                          </w:p>
                          <w:p w14:paraId="35DC31C1" w14:textId="77777777" w:rsidR="00E03DBF" w:rsidRPr="006B2608" w:rsidRDefault="00E03DBF" w:rsidP="00E03DBF">
                            <w:pPr>
                              <w:pStyle w:val="ListParagraph"/>
                              <w:numPr>
                                <w:ilvl w:val="0"/>
                                <w:numId w:val="13"/>
                              </w:numPr>
                              <w:ind w:left="142" w:hanging="142"/>
                              <w:jc w:val="both"/>
                              <w:rPr>
                                <w:rFonts w:ascii="Trebuchet MS" w:hAnsi="Trebuchet MS"/>
                                <w:b/>
                                <w:i/>
                                <w:color w:val="FFFFFF" w:themeColor="background1"/>
                                <w:sz w:val="20"/>
                                <w:szCs w:val="20"/>
                              </w:rPr>
                            </w:pPr>
                            <w:r w:rsidRPr="006B2608">
                              <w:rPr>
                                <w:rFonts w:ascii="Trebuchet MS" w:hAnsi="Trebuchet MS"/>
                                <w:b/>
                                <w:i/>
                                <w:color w:val="FFFFFF" w:themeColor="background1"/>
                                <w:sz w:val="20"/>
                                <w:szCs w:val="20"/>
                              </w:rPr>
                              <w:t>Monday, 3</w:t>
                            </w:r>
                            <w:r w:rsidRPr="006B2608">
                              <w:rPr>
                                <w:rFonts w:ascii="Trebuchet MS" w:hAnsi="Trebuchet MS"/>
                                <w:b/>
                                <w:i/>
                                <w:color w:val="FFFFFF" w:themeColor="background1"/>
                                <w:sz w:val="20"/>
                                <w:szCs w:val="20"/>
                                <w:vertAlign w:val="superscript"/>
                              </w:rPr>
                              <w:t>rd</w:t>
                            </w:r>
                            <w:r w:rsidRPr="006B2608">
                              <w:rPr>
                                <w:rFonts w:ascii="Trebuchet MS" w:hAnsi="Trebuchet MS"/>
                                <w:b/>
                                <w:i/>
                                <w:color w:val="FFFFFF" w:themeColor="background1"/>
                                <w:sz w:val="20"/>
                                <w:szCs w:val="20"/>
                              </w:rPr>
                              <w:t xml:space="preserve"> June 2024</w:t>
                            </w:r>
                          </w:p>
                          <w:p w14:paraId="5B6D78CD" w14:textId="77777777" w:rsidR="00E03DBF" w:rsidRPr="006B2608" w:rsidRDefault="00E03DBF" w:rsidP="00E03DBF">
                            <w:pPr>
                              <w:jc w:val="center"/>
                              <w:rPr>
                                <w:rFonts w:ascii="Trebuchet MS" w:hAnsi="Trebuchet MS"/>
                                <w:b/>
                                <w:i/>
                                <w:color w:val="FFFFFF" w:themeColor="background1"/>
                                <w:sz w:val="20"/>
                                <w:szCs w:val="20"/>
                              </w:rPr>
                            </w:pPr>
                          </w:p>
                          <w:p w14:paraId="11C03973" w14:textId="77777777" w:rsidR="00E03DBF" w:rsidRPr="006B2608" w:rsidRDefault="00E03DBF" w:rsidP="00E03DBF">
                            <w:pPr>
                              <w:jc w:val="both"/>
                              <w:rPr>
                                <w:rFonts w:ascii="Trebuchet MS" w:hAnsi="Trebuchet MS"/>
                                <w:b/>
                                <w:i/>
                                <w:color w:val="FFFFFF" w:themeColor="background1"/>
                                <w:sz w:val="20"/>
                                <w:szCs w:val="20"/>
                              </w:rPr>
                            </w:pPr>
                          </w:p>
                          <w:p w14:paraId="1668B69D" w14:textId="77777777" w:rsidR="00E03DBF" w:rsidRDefault="00E03DBF" w:rsidP="00E03DBF">
                            <w:pPr>
                              <w:pStyle w:val="QuotesWhite"/>
                              <w:spacing w:after="120"/>
                              <w:jc w:val="both"/>
                              <w:rPr>
                                <w:rFonts w:ascii="Trebuchet MS" w:hAnsi="Trebuchet MS"/>
                                <w:b/>
                                <w:color w:val="FFFFFF" w:themeColor="background1"/>
                                <w:sz w:val="20"/>
                                <w:szCs w:val="20"/>
                              </w:rPr>
                            </w:pPr>
                          </w:p>
                          <w:p w14:paraId="4A32639A" w14:textId="77777777" w:rsidR="00E03DBF" w:rsidRDefault="00E03DBF" w:rsidP="00E03DBF">
                            <w:pPr>
                              <w:pStyle w:val="QuotesWhite"/>
                              <w:spacing w:after="120"/>
                              <w:jc w:val="both"/>
                              <w:rPr>
                                <w:rFonts w:ascii="Trebuchet MS" w:hAnsi="Trebuchet MS"/>
                                <w:b/>
                                <w:color w:val="FFFFFF" w:themeColor="background1"/>
                                <w:sz w:val="20"/>
                                <w:szCs w:val="20"/>
                              </w:rPr>
                            </w:pPr>
                          </w:p>
                          <w:p w14:paraId="0A23D820" w14:textId="77777777" w:rsidR="00E03DBF" w:rsidRDefault="00E03DBF" w:rsidP="00E03DBF">
                            <w:pPr>
                              <w:pStyle w:val="QuotesWhite"/>
                              <w:spacing w:after="120"/>
                              <w:jc w:val="both"/>
                              <w:rPr>
                                <w:rFonts w:ascii="Trebuchet MS" w:hAnsi="Trebuchet MS"/>
                                <w:b/>
                                <w:color w:val="FFFFFF" w:themeColor="background1"/>
                                <w:sz w:val="20"/>
                                <w:szCs w:val="20"/>
                              </w:rPr>
                            </w:pPr>
                          </w:p>
                          <w:p w14:paraId="1C26FA8D" w14:textId="77777777" w:rsidR="00E03DBF" w:rsidRDefault="00E03DBF" w:rsidP="00E03DBF">
                            <w:pPr>
                              <w:pStyle w:val="QuotesWhite"/>
                              <w:spacing w:after="120"/>
                              <w:jc w:val="both"/>
                              <w:rPr>
                                <w:rFonts w:ascii="Trebuchet MS" w:hAnsi="Trebuchet MS"/>
                                <w:b/>
                                <w:color w:val="FFFFFF" w:themeColor="background1"/>
                                <w:sz w:val="20"/>
                                <w:szCs w:val="20"/>
                              </w:rPr>
                            </w:pPr>
                          </w:p>
                          <w:p w14:paraId="1E66AC2C" w14:textId="77777777" w:rsidR="00E03DBF" w:rsidRDefault="00E03DBF" w:rsidP="00E03DBF">
                            <w:pPr>
                              <w:pStyle w:val="QuotesWhite"/>
                              <w:spacing w:after="120"/>
                              <w:jc w:val="both"/>
                              <w:rPr>
                                <w:rFonts w:ascii="Trebuchet MS" w:hAnsi="Trebuchet MS"/>
                                <w:b/>
                                <w:color w:val="FFFFFF" w:themeColor="background1"/>
                                <w:sz w:val="20"/>
                                <w:szCs w:val="20"/>
                              </w:rPr>
                            </w:pPr>
                          </w:p>
                          <w:p w14:paraId="63E7C942" w14:textId="77777777" w:rsidR="00E03DBF" w:rsidRDefault="00E03DBF" w:rsidP="00E03DBF">
                            <w:pPr>
                              <w:pStyle w:val="QuotesWhite"/>
                              <w:spacing w:after="120"/>
                              <w:jc w:val="both"/>
                              <w:rPr>
                                <w:rFonts w:ascii="Trebuchet MS" w:hAnsi="Trebuchet MS"/>
                                <w:b/>
                                <w:color w:val="FFFFFF" w:themeColor="background1"/>
                                <w:sz w:val="20"/>
                                <w:szCs w:val="20"/>
                              </w:rPr>
                            </w:pPr>
                          </w:p>
                          <w:p w14:paraId="4E20C86F" w14:textId="77777777" w:rsidR="00E03DBF" w:rsidRDefault="00E03DBF" w:rsidP="00E03DBF">
                            <w:pPr>
                              <w:pStyle w:val="QuotesWhite"/>
                              <w:spacing w:after="120"/>
                              <w:jc w:val="both"/>
                              <w:rPr>
                                <w:rFonts w:ascii="Trebuchet MS" w:hAnsi="Trebuchet MS"/>
                                <w:b/>
                                <w:color w:val="FFFFFF" w:themeColor="background1"/>
                                <w:sz w:val="20"/>
                                <w:szCs w:val="20"/>
                              </w:rPr>
                            </w:pPr>
                          </w:p>
                          <w:p w14:paraId="1AF1D5C6" w14:textId="17A5AA99" w:rsidR="00E03DBF" w:rsidRDefault="00E03DBF" w:rsidP="00E03DBF">
                            <w:pPr>
                              <w:pStyle w:val="QuotesWhite"/>
                              <w:spacing w:after="120"/>
                              <w:jc w:val="both"/>
                              <w:rPr>
                                <w:rFonts w:ascii="Trebuchet MS" w:hAnsi="Trebuchet MS"/>
                                <w:b/>
                                <w:color w:val="FFFFFF" w:themeColor="background1"/>
                                <w:sz w:val="20"/>
                                <w:szCs w:val="20"/>
                              </w:rPr>
                            </w:pPr>
                          </w:p>
                          <w:p w14:paraId="498E623C" w14:textId="77777777" w:rsidR="00EB2D25" w:rsidRDefault="00EB2D25" w:rsidP="00E03DBF">
                            <w:pPr>
                              <w:pStyle w:val="QuotesWhite"/>
                              <w:spacing w:after="120"/>
                              <w:jc w:val="both"/>
                              <w:rPr>
                                <w:rFonts w:ascii="Trebuchet MS" w:hAnsi="Trebuchet MS"/>
                                <w:b/>
                                <w:color w:val="FFFFFF" w:themeColor="background1"/>
                                <w:sz w:val="20"/>
                                <w:szCs w:val="20"/>
                              </w:rPr>
                            </w:pPr>
                          </w:p>
                          <w:p w14:paraId="4AA2D0E4" w14:textId="77777777" w:rsidR="00E03DBF" w:rsidRDefault="00E03DBF" w:rsidP="00E03DBF">
                            <w:pPr>
                              <w:pStyle w:val="QuotesWhite"/>
                              <w:spacing w:after="120"/>
                              <w:jc w:val="both"/>
                              <w:rPr>
                                <w:rFonts w:ascii="Trebuchet MS" w:hAnsi="Trebuchet MS"/>
                                <w:b/>
                                <w:color w:val="FFFFFF" w:themeColor="background1"/>
                                <w:sz w:val="20"/>
                                <w:szCs w:val="20"/>
                              </w:rPr>
                            </w:pPr>
                          </w:p>
                          <w:p w14:paraId="63348B00" w14:textId="77777777" w:rsidR="00E03DBF" w:rsidRPr="00F92CC3" w:rsidRDefault="00E03DBF" w:rsidP="00E03DBF">
                            <w:pPr>
                              <w:pStyle w:val="WhiteText"/>
                              <w:spacing w:before="120"/>
                              <w:rPr>
                                <w:color w:val="FFFFFF" w:themeColor="background1"/>
                              </w:rPr>
                            </w:pPr>
                            <w:r>
                              <w:rPr>
                                <w:color w:val="FFFFFF" w:themeColor="background1"/>
                              </w:rPr>
                              <w:t>Tr</w:t>
                            </w:r>
                            <w:r w:rsidRPr="00F92CC3">
                              <w:rPr>
                                <w:color w:val="FFFFFF" w:themeColor="background1"/>
                              </w:rPr>
                              <w:t>afalgar CI School</w:t>
                            </w:r>
                          </w:p>
                          <w:p w14:paraId="71C56679" w14:textId="77777777" w:rsidR="00E03DBF" w:rsidRPr="00F92CC3" w:rsidRDefault="00E03DBF" w:rsidP="00E03DBF">
                            <w:pPr>
                              <w:pStyle w:val="WhiteText"/>
                              <w:rPr>
                                <w:color w:val="FFFFFF" w:themeColor="background1"/>
                              </w:rPr>
                            </w:pPr>
                            <w:r w:rsidRPr="00F92CC3">
                              <w:rPr>
                                <w:color w:val="FFFFFF" w:themeColor="background1"/>
                              </w:rPr>
                              <w:t>Victory Road</w:t>
                            </w:r>
                          </w:p>
                          <w:p w14:paraId="3CF92A3E" w14:textId="77777777" w:rsidR="00E03DBF" w:rsidRPr="00F92CC3" w:rsidRDefault="00E03DBF" w:rsidP="00E03DBF">
                            <w:pPr>
                              <w:pStyle w:val="WhiteText"/>
                              <w:rPr>
                                <w:color w:val="FFFFFF" w:themeColor="background1"/>
                              </w:rPr>
                            </w:pPr>
                            <w:r w:rsidRPr="00F92CC3">
                              <w:rPr>
                                <w:color w:val="FFFFFF" w:themeColor="background1"/>
                              </w:rPr>
                              <w:t>Horsham</w:t>
                            </w:r>
                          </w:p>
                          <w:p w14:paraId="3DD650C9" w14:textId="77777777" w:rsidR="00E03DBF" w:rsidRPr="00F92CC3" w:rsidRDefault="00E03DBF" w:rsidP="00E03DBF">
                            <w:pPr>
                              <w:pStyle w:val="WhiteText"/>
                              <w:rPr>
                                <w:color w:val="FFFFFF" w:themeColor="background1"/>
                              </w:rPr>
                            </w:pPr>
                            <w:r w:rsidRPr="00F92CC3">
                              <w:rPr>
                                <w:color w:val="FFFFFF" w:themeColor="background1"/>
                              </w:rPr>
                              <w:t>West Sussex</w:t>
                            </w:r>
                          </w:p>
                          <w:p w14:paraId="61E5F4B3" w14:textId="77777777" w:rsidR="00E03DBF" w:rsidRPr="00F92CC3" w:rsidRDefault="00E03DBF" w:rsidP="00E03DBF">
                            <w:pPr>
                              <w:pStyle w:val="WhiteText"/>
                              <w:spacing w:after="120"/>
                              <w:rPr>
                                <w:color w:val="FFFFFF" w:themeColor="background1"/>
                              </w:rPr>
                            </w:pPr>
                            <w:r w:rsidRPr="00F92CC3">
                              <w:rPr>
                                <w:color w:val="FFFFFF" w:themeColor="background1"/>
                              </w:rPr>
                              <w:t>RH12 2JF</w:t>
                            </w:r>
                          </w:p>
                          <w:p w14:paraId="4DE97462" w14:textId="77777777" w:rsidR="00E03DBF" w:rsidRPr="00F92CC3" w:rsidRDefault="00E03DBF" w:rsidP="00E03DBF">
                            <w:pPr>
                              <w:pStyle w:val="WhiteTextBold"/>
                              <w:rPr>
                                <w:color w:val="FFFFFF" w:themeColor="background1"/>
                              </w:rPr>
                            </w:pPr>
                            <w:r w:rsidRPr="00F92CC3">
                              <w:rPr>
                                <w:color w:val="FFFFFF" w:themeColor="background1"/>
                              </w:rPr>
                              <w:t>Phone:</w:t>
                            </w:r>
                          </w:p>
                          <w:p w14:paraId="1022A906" w14:textId="77777777" w:rsidR="00E03DBF" w:rsidRPr="00F92CC3" w:rsidRDefault="00E03DBF" w:rsidP="00E03DBF">
                            <w:pPr>
                              <w:pStyle w:val="WhiteText"/>
                              <w:spacing w:after="120"/>
                              <w:rPr>
                                <w:color w:val="FFFFFF" w:themeColor="background1"/>
                              </w:rPr>
                            </w:pPr>
                            <w:r w:rsidRPr="00F92CC3">
                              <w:rPr>
                                <w:color w:val="FFFFFF" w:themeColor="background1"/>
                              </w:rPr>
                              <w:t>01403 254925</w:t>
                            </w:r>
                          </w:p>
                          <w:p w14:paraId="1CBB015B" w14:textId="77777777" w:rsidR="00E03DBF" w:rsidRPr="00F92CC3" w:rsidRDefault="00E03DBF" w:rsidP="00E03DBF">
                            <w:pPr>
                              <w:pStyle w:val="WhiteTextBold"/>
                              <w:rPr>
                                <w:color w:val="FFFFFF" w:themeColor="background1"/>
                              </w:rPr>
                            </w:pPr>
                            <w:r w:rsidRPr="00F92CC3">
                              <w:rPr>
                                <w:color w:val="FFFFFF" w:themeColor="background1"/>
                              </w:rPr>
                              <w:t>E-Mail:</w:t>
                            </w:r>
                          </w:p>
                          <w:p w14:paraId="4D2FC00C" w14:textId="77777777" w:rsidR="00E03DBF" w:rsidRDefault="00A54C41" w:rsidP="00E03DBF">
                            <w:pPr>
                              <w:pStyle w:val="BodyTextIndent"/>
                              <w:tabs>
                                <w:tab w:val="clear" w:pos="180"/>
                                <w:tab w:val="left" w:pos="851"/>
                              </w:tabs>
                              <w:ind w:left="284" w:hanging="284"/>
                              <w:jc w:val="both"/>
                              <w:rPr>
                                <w:rStyle w:val="Hyperlink"/>
                              </w:rPr>
                            </w:pPr>
                            <w:hyperlink r:id="rId47" w:history="1">
                              <w:r w:rsidR="00E03DBF" w:rsidRPr="00D41702">
                                <w:rPr>
                                  <w:rStyle w:val="Hyperlink"/>
                                </w:rPr>
                                <w:t>office@trafalgarinfant.com</w:t>
                              </w:r>
                            </w:hyperlink>
                          </w:p>
                          <w:p w14:paraId="3BE76AD8" w14:textId="77777777" w:rsidR="00E03DBF" w:rsidRDefault="00A54C41" w:rsidP="00E03DBF">
                            <w:pPr>
                              <w:pStyle w:val="BodyTextIndent"/>
                              <w:tabs>
                                <w:tab w:val="clear" w:pos="180"/>
                                <w:tab w:val="left" w:pos="851"/>
                              </w:tabs>
                              <w:ind w:left="284" w:hanging="284"/>
                              <w:jc w:val="both"/>
                              <w:rPr>
                                <w:sz w:val="20"/>
                              </w:rPr>
                            </w:pPr>
                            <w:hyperlink r:id="rId48" w:history="1">
                              <w:r w:rsidR="00E03DBF">
                                <w:rPr>
                                  <w:rStyle w:val="Hyperlink"/>
                                </w:rPr>
                                <w:t>Facebook</w:t>
                              </w:r>
                            </w:hyperlink>
                          </w:p>
                          <w:p w14:paraId="37FABC2F" w14:textId="77777777" w:rsidR="00E03DBF" w:rsidRDefault="00E03DBF" w:rsidP="00E03DBF">
                            <w:pPr>
                              <w:pStyle w:val="QuotesWhite"/>
                              <w:spacing w:after="120"/>
                              <w:jc w:val="both"/>
                              <w:rPr>
                                <w:rFonts w:ascii="Trebuchet MS" w:hAnsi="Trebuchet MS"/>
                                <w:b/>
                                <w:color w:val="FFFFFF" w:themeColor="background1"/>
                                <w:sz w:val="20"/>
                                <w:szCs w:val="20"/>
                              </w:rPr>
                            </w:pPr>
                          </w:p>
                          <w:p w14:paraId="29121724" w14:textId="77777777" w:rsidR="00E03DBF" w:rsidRPr="00F92CC3" w:rsidRDefault="00E03DBF" w:rsidP="00E03DBF">
                            <w:pPr>
                              <w:pStyle w:val="WhiteText"/>
                              <w:rPr>
                                <w:color w:val="FFFFFF" w:themeColor="background1"/>
                              </w:rPr>
                            </w:pPr>
                          </w:p>
                          <w:p w14:paraId="360E7F2B" w14:textId="77777777" w:rsidR="00E03DBF" w:rsidRDefault="00E03DBF" w:rsidP="00E03DBF">
                            <w:pPr>
                              <w:pStyle w:val="QuotesWhite"/>
                              <w:rPr>
                                <w:rFonts w:ascii="Trebuchet MS" w:eastAsia="Calibri" w:hAnsi="Trebuchet MS"/>
                                <w:color w:val="FFFFFF" w:themeColor="background1"/>
                                <w:sz w:val="20"/>
                                <w:szCs w:val="20"/>
                                <w:lang w:val="en-GB" w:eastAsia="en-GB"/>
                              </w:rPr>
                            </w:pPr>
                          </w:p>
                          <w:p w14:paraId="695CB2DF" w14:textId="12984FFD" w:rsidR="00803B3A" w:rsidRDefault="00803B3A" w:rsidP="00803B3A">
                            <w:pPr>
                              <w:pStyle w:val="QuotesWhite"/>
                              <w:rPr>
                                <w:rFonts w:ascii="Trebuchet MS" w:eastAsia="Calibri" w:hAnsi="Trebuchet MS"/>
                                <w:color w:val="FFFFFF" w:themeColor="background1"/>
                                <w:sz w:val="20"/>
                                <w:szCs w:val="20"/>
                                <w:lang w:val="en-GB" w:eastAsia="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6F530D6E" id="_x0000_s1056" type="#_x0000_t202" style="position:absolute;margin-left:38.25pt;margin-top:36.75pt;width:142.5pt;height:669pt;z-index:-25007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" fillcolor="#99b480" strokecolor="window">
                <v:textbox>
                  <w:txbxContent>
                    <w:p w14:paraId="1A742D91" w14:textId="77777777" w:rsidR="00E03DBF" w:rsidRPr="00A47EA4" w:rsidRDefault="00E03DBF" w:rsidP="00E03DBF">
                      <w:pPr>
                        <w:pStyle w:val="WhiteText"/>
                        <w:rPr>
                          <w:rFonts w:ascii="Trebuchet MS" w:hAnsi="Trebuchet MS"/>
                          <w:b/>
                          <w:noProof/>
                          <w:sz w:val="20"/>
                          <w:szCs w:val="20"/>
                          <w:u w:val="single"/>
                          <w:lang w:val="en-GB" w:eastAsia="en-GB"/>
                        </w:rPr>
                      </w:pPr>
                      <w:r w:rsidRPr="00A47EA4">
                        <w:rPr>
                          <w:rFonts w:ascii="Trebuchet MS" w:hAnsi="Trebuchet MS"/>
                          <w:b/>
                          <w:noProof/>
                          <w:sz w:val="20"/>
                          <w:szCs w:val="20"/>
                          <w:u w:val="single"/>
                          <w:lang w:val="en-GB" w:eastAsia="en-GB"/>
                        </w:rPr>
                        <w:t>T</w:t>
                      </w:r>
                      <w:r>
                        <w:rPr>
                          <w:rFonts w:ascii="Trebuchet MS" w:hAnsi="Trebuchet MS"/>
                          <w:b/>
                          <w:noProof/>
                          <w:sz w:val="20"/>
                          <w:szCs w:val="20"/>
                          <w:u w:val="single"/>
                          <w:lang w:val="en-GB" w:eastAsia="en-GB"/>
                        </w:rPr>
                        <w:t>erm Dates 2023/2024</w:t>
                      </w:r>
                    </w:p>
                    <w:p w14:paraId="7604CC52" w14:textId="77777777" w:rsidR="00E03DBF" w:rsidRPr="00A47EA4" w:rsidRDefault="00E03DBF" w:rsidP="00E03DBF">
                      <w:pPr>
                        <w:pStyle w:val="WhiteText"/>
                        <w:rPr>
                          <w:rFonts w:ascii="Trebuchet MS" w:hAnsi="Trebuchet MS"/>
                          <w:b/>
                          <w:noProof/>
                          <w:sz w:val="20"/>
                          <w:szCs w:val="20"/>
                          <w:lang w:val="en-GB" w:eastAsia="en-GB"/>
                        </w:rPr>
                      </w:pPr>
                    </w:p>
                    <w:p w14:paraId="311F4BEB" w14:textId="77777777" w:rsidR="00E03DBF" w:rsidRPr="00A47EA4" w:rsidRDefault="00E03DBF" w:rsidP="00E03DBF">
                      <w:pPr>
                        <w:pStyle w:val="WhiteText"/>
                        <w:rPr>
                          <w:rFonts w:ascii="Trebuchet MS" w:hAnsi="Trebuchet MS"/>
                          <w:b/>
                          <w:noProof/>
                          <w:sz w:val="20"/>
                          <w:szCs w:val="20"/>
                          <w:lang w:val="en-GB" w:eastAsia="en-GB"/>
                        </w:rPr>
                      </w:pPr>
                      <w:r w:rsidRPr="00A47EA4">
                        <w:rPr>
                          <w:rFonts w:ascii="Trebuchet MS" w:hAnsi="Trebuchet MS"/>
                          <w:b/>
                          <w:noProof/>
                          <w:sz w:val="20"/>
                          <w:szCs w:val="20"/>
                          <w:lang w:val="en-GB" w:eastAsia="en-GB"/>
                        </w:rPr>
                        <w:t>Autumn Term:</w:t>
                      </w:r>
                    </w:p>
                    <w:p w14:paraId="18B04007" w14:textId="77777777" w:rsidR="00E03DBF" w:rsidRPr="00893654" w:rsidRDefault="00E03DBF" w:rsidP="00E03DBF">
                      <w:pPr>
                        <w:pStyle w:val="WhiteText"/>
                        <w:rPr>
                          <w:rFonts w:ascii="Trebuchet MS" w:hAnsi="Trebuchet MS"/>
                          <w:b/>
                          <w:noProof/>
                          <w:color w:val="FFFFFF" w:themeColor="background1"/>
                          <w:sz w:val="20"/>
                          <w:szCs w:val="20"/>
                          <w:lang w:val="en-GB" w:eastAsia="en-GB"/>
                        </w:rPr>
                      </w:pPr>
                      <w:r w:rsidRPr="00893654">
                        <w:rPr>
                          <w:rFonts w:ascii="Trebuchet MS" w:hAnsi="Trebuchet MS"/>
                          <w:b/>
                          <w:noProof/>
                          <w:color w:val="FFFFFF" w:themeColor="background1"/>
                          <w:sz w:val="20"/>
                          <w:szCs w:val="20"/>
                          <w:lang w:val="en-GB" w:eastAsia="en-GB"/>
                        </w:rPr>
                        <w:t>1 Sept – 15 Dec 2023</w:t>
                      </w:r>
                    </w:p>
                    <w:p w14:paraId="3C951539" w14:textId="77777777" w:rsidR="00E03DBF" w:rsidRPr="00893654" w:rsidRDefault="00E03DBF" w:rsidP="00E03DBF">
                      <w:pPr>
                        <w:pStyle w:val="WhiteText"/>
                        <w:numPr>
                          <w:ilvl w:val="0"/>
                          <w:numId w:val="2"/>
                        </w:numPr>
                        <w:rPr>
                          <w:rFonts w:ascii="Trebuchet MS" w:hAnsi="Trebuchet MS"/>
                          <w:b/>
                          <w:noProof/>
                          <w:color w:val="FFFFFF" w:themeColor="background1"/>
                          <w:sz w:val="20"/>
                          <w:szCs w:val="20"/>
                          <w:lang w:val="en-GB" w:eastAsia="en-GB"/>
                        </w:rPr>
                      </w:pPr>
                      <w:r w:rsidRPr="00893654">
                        <w:rPr>
                          <w:rFonts w:ascii="Trebuchet MS" w:hAnsi="Trebuchet MS"/>
                          <w:b/>
                          <w:noProof/>
                          <w:color w:val="FFFFFF" w:themeColor="background1"/>
                          <w:sz w:val="20"/>
                          <w:szCs w:val="20"/>
                          <w:lang w:val="en-GB" w:eastAsia="en-GB"/>
                        </w:rPr>
                        <w:t xml:space="preserve">Half Term 23 </w:t>
                      </w:r>
                      <w:r>
                        <w:rPr>
                          <w:rFonts w:ascii="Trebuchet MS" w:hAnsi="Trebuchet MS"/>
                          <w:b/>
                          <w:noProof/>
                          <w:color w:val="FFFFFF" w:themeColor="background1"/>
                          <w:sz w:val="20"/>
                          <w:szCs w:val="20"/>
                          <w:lang w:val="en-GB" w:eastAsia="en-GB"/>
                        </w:rPr>
                        <w:t xml:space="preserve">– </w:t>
                      </w:r>
                      <w:r w:rsidRPr="00893654">
                        <w:rPr>
                          <w:rFonts w:ascii="Trebuchet MS" w:hAnsi="Trebuchet MS"/>
                          <w:b/>
                          <w:noProof/>
                          <w:color w:val="FFFFFF" w:themeColor="background1"/>
                          <w:sz w:val="20"/>
                          <w:szCs w:val="20"/>
                          <w:lang w:val="en-GB" w:eastAsia="en-GB"/>
                        </w:rPr>
                        <w:t>27</w:t>
                      </w:r>
                      <w:r>
                        <w:rPr>
                          <w:rFonts w:ascii="Trebuchet MS" w:hAnsi="Trebuchet MS"/>
                          <w:b/>
                          <w:noProof/>
                          <w:color w:val="FFFFFF" w:themeColor="background1"/>
                          <w:sz w:val="20"/>
                          <w:szCs w:val="20"/>
                          <w:lang w:val="en-GB" w:eastAsia="en-GB"/>
                        </w:rPr>
                        <w:t> </w:t>
                      </w:r>
                      <w:r w:rsidRPr="00893654">
                        <w:rPr>
                          <w:rFonts w:ascii="Trebuchet MS" w:hAnsi="Trebuchet MS"/>
                          <w:b/>
                          <w:noProof/>
                          <w:color w:val="FFFFFF" w:themeColor="background1"/>
                          <w:sz w:val="20"/>
                          <w:szCs w:val="20"/>
                          <w:lang w:val="en-GB" w:eastAsia="en-GB"/>
                        </w:rPr>
                        <w:t>Oct</w:t>
                      </w:r>
                    </w:p>
                    <w:p w14:paraId="3E5C0CE4" w14:textId="77777777" w:rsidR="00E03DBF" w:rsidRPr="00893654" w:rsidRDefault="00E03DBF" w:rsidP="00E03DBF">
                      <w:pPr>
                        <w:pStyle w:val="WhiteText"/>
                        <w:numPr>
                          <w:ilvl w:val="0"/>
                          <w:numId w:val="2"/>
                        </w:numPr>
                        <w:rPr>
                          <w:rFonts w:ascii="Trebuchet MS" w:hAnsi="Trebuchet MS"/>
                          <w:b/>
                          <w:noProof/>
                          <w:color w:val="FFFFFF" w:themeColor="background1"/>
                          <w:sz w:val="20"/>
                          <w:szCs w:val="20"/>
                          <w:lang w:val="en-GB" w:eastAsia="en-GB"/>
                        </w:rPr>
                      </w:pPr>
                      <w:r w:rsidRPr="00893654">
                        <w:rPr>
                          <w:rFonts w:ascii="Trebuchet MS" w:hAnsi="Trebuchet MS"/>
                          <w:b/>
                          <w:noProof/>
                          <w:color w:val="FFFFFF" w:themeColor="background1"/>
                          <w:sz w:val="20"/>
                          <w:szCs w:val="20"/>
                          <w:lang w:val="en-GB" w:eastAsia="en-GB"/>
                        </w:rPr>
                        <w:t>Christmas break 18</w:t>
                      </w:r>
                      <w:r>
                        <w:rPr>
                          <w:rFonts w:ascii="Trebuchet MS" w:hAnsi="Trebuchet MS"/>
                          <w:b/>
                          <w:noProof/>
                          <w:color w:val="FFFFFF" w:themeColor="background1"/>
                          <w:sz w:val="20"/>
                          <w:szCs w:val="20"/>
                          <w:lang w:val="en-GB" w:eastAsia="en-GB"/>
                        </w:rPr>
                        <w:t> </w:t>
                      </w:r>
                      <w:r w:rsidRPr="00893654">
                        <w:rPr>
                          <w:rFonts w:ascii="Trebuchet MS" w:hAnsi="Trebuchet MS"/>
                          <w:b/>
                          <w:noProof/>
                          <w:color w:val="FFFFFF" w:themeColor="background1"/>
                          <w:sz w:val="20"/>
                          <w:szCs w:val="20"/>
                          <w:lang w:val="en-GB" w:eastAsia="en-GB"/>
                        </w:rPr>
                        <w:t>Dec – 1 Jan 2024</w:t>
                      </w:r>
                    </w:p>
                    <w:p w14:paraId="6C6750DB" w14:textId="77777777" w:rsidR="00E03DBF" w:rsidRPr="00A47EA4" w:rsidRDefault="00E03DBF" w:rsidP="00E03DBF">
                      <w:pPr>
                        <w:pStyle w:val="WhiteText"/>
                        <w:rPr>
                          <w:rFonts w:ascii="Trebuchet MS" w:hAnsi="Trebuchet MS"/>
                          <w:b/>
                          <w:noProof/>
                          <w:sz w:val="20"/>
                          <w:szCs w:val="20"/>
                          <w:lang w:val="en-GB" w:eastAsia="en-GB"/>
                        </w:rPr>
                      </w:pPr>
                    </w:p>
                    <w:p w14:paraId="5295CD14" w14:textId="77777777" w:rsidR="00E03DBF" w:rsidRPr="00893654" w:rsidRDefault="00E03DBF" w:rsidP="00E03DBF">
                      <w:pPr>
                        <w:pStyle w:val="WhiteText"/>
                        <w:rPr>
                          <w:rFonts w:ascii="Trebuchet MS" w:hAnsi="Trebuchet MS"/>
                          <w:b/>
                          <w:noProof/>
                          <w:color w:val="FFFFFF" w:themeColor="background1"/>
                          <w:sz w:val="20"/>
                          <w:szCs w:val="20"/>
                          <w:lang w:val="en-GB" w:eastAsia="en-GB"/>
                        </w:rPr>
                      </w:pPr>
                      <w:r w:rsidRPr="00893654">
                        <w:rPr>
                          <w:rFonts w:ascii="Trebuchet MS" w:hAnsi="Trebuchet MS"/>
                          <w:b/>
                          <w:noProof/>
                          <w:color w:val="FFFFFF" w:themeColor="background1"/>
                          <w:sz w:val="20"/>
                          <w:szCs w:val="20"/>
                          <w:lang w:val="en-GB" w:eastAsia="en-GB"/>
                        </w:rPr>
                        <w:t>Spring Term:</w:t>
                      </w:r>
                    </w:p>
                    <w:p w14:paraId="57E96B48" w14:textId="77777777" w:rsidR="00E03DBF" w:rsidRPr="00893654" w:rsidRDefault="00E03DBF" w:rsidP="00E03DBF">
                      <w:pPr>
                        <w:pStyle w:val="WhiteText"/>
                        <w:rPr>
                          <w:rFonts w:ascii="Trebuchet MS" w:hAnsi="Trebuchet MS"/>
                          <w:b/>
                          <w:noProof/>
                          <w:color w:val="FFFFFF" w:themeColor="background1"/>
                          <w:sz w:val="20"/>
                          <w:szCs w:val="20"/>
                          <w:lang w:val="en-GB" w:eastAsia="en-GB"/>
                        </w:rPr>
                      </w:pPr>
                      <w:r w:rsidRPr="00893654">
                        <w:rPr>
                          <w:rFonts w:ascii="Trebuchet MS" w:hAnsi="Trebuchet MS"/>
                          <w:b/>
                          <w:noProof/>
                          <w:color w:val="FFFFFF" w:themeColor="background1"/>
                          <w:sz w:val="20"/>
                          <w:szCs w:val="20"/>
                          <w:lang w:val="en-GB" w:eastAsia="en-GB"/>
                        </w:rPr>
                        <w:t>2 Jan – 28 March 2024</w:t>
                      </w:r>
                    </w:p>
                    <w:p w14:paraId="30C57C07" w14:textId="77777777" w:rsidR="00E03DBF" w:rsidRPr="00893654" w:rsidRDefault="00E03DBF" w:rsidP="00E03DBF">
                      <w:pPr>
                        <w:pStyle w:val="WhiteText"/>
                        <w:numPr>
                          <w:ilvl w:val="0"/>
                          <w:numId w:val="3"/>
                        </w:numPr>
                        <w:rPr>
                          <w:rFonts w:ascii="Trebuchet MS" w:hAnsi="Trebuchet MS"/>
                          <w:b/>
                          <w:noProof/>
                          <w:color w:val="FFFFFF" w:themeColor="background1"/>
                          <w:sz w:val="20"/>
                          <w:szCs w:val="20"/>
                          <w:lang w:val="en-GB" w:eastAsia="en-GB"/>
                        </w:rPr>
                      </w:pPr>
                      <w:r w:rsidRPr="00893654">
                        <w:rPr>
                          <w:rFonts w:ascii="Trebuchet MS" w:hAnsi="Trebuchet MS"/>
                          <w:b/>
                          <w:noProof/>
                          <w:color w:val="FFFFFF" w:themeColor="background1"/>
                          <w:sz w:val="20"/>
                          <w:szCs w:val="20"/>
                          <w:lang w:val="en-GB" w:eastAsia="en-GB"/>
                        </w:rPr>
                        <w:t>Half Term 12</w:t>
                      </w:r>
                      <w:r>
                        <w:rPr>
                          <w:rFonts w:ascii="Trebuchet MS" w:hAnsi="Trebuchet MS"/>
                          <w:b/>
                          <w:noProof/>
                          <w:color w:val="FFFFFF" w:themeColor="background1"/>
                          <w:sz w:val="20"/>
                          <w:szCs w:val="20"/>
                          <w:lang w:val="en-GB" w:eastAsia="en-GB"/>
                        </w:rPr>
                        <w:t xml:space="preserve"> </w:t>
                      </w:r>
                      <w:r w:rsidRPr="00893654">
                        <w:rPr>
                          <w:rFonts w:ascii="Trebuchet MS" w:hAnsi="Trebuchet MS"/>
                          <w:b/>
                          <w:noProof/>
                          <w:color w:val="FFFFFF" w:themeColor="background1"/>
                          <w:sz w:val="20"/>
                          <w:szCs w:val="20"/>
                          <w:lang w:val="en-GB" w:eastAsia="en-GB"/>
                        </w:rPr>
                        <w:t>–</w:t>
                      </w:r>
                      <w:r>
                        <w:rPr>
                          <w:rFonts w:ascii="Trebuchet MS" w:hAnsi="Trebuchet MS"/>
                          <w:b/>
                          <w:noProof/>
                          <w:color w:val="FFFFFF" w:themeColor="background1"/>
                          <w:sz w:val="20"/>
                          <w:szCs w:val="20"/>
                          <w:lang w:val="en-GB" w:eastAsia="en-GB"/>
                        </w:rPr>
                        <w:t xml:space="preserve"> </w:t>
                      </w:r>
                      <w:r w:rsidRPr="00893654">
                        <w:rPr>
                          <w:rFonts w:ascii="Trebuchet MS" w:hAnsi="Trebuchet MS"/>
                          <w:b/>
                          <w:noProof/>
                          <w:color w:val="FFFFFF" w:themeColor="background1"/>
                          <w:sz w:val="20"/>
                          <w:szCs w:val="20"/>
                          <w:lang w:val="en-GB" w:eastAsia="en-GB"/>
                        </w:rPr>
                        <w:t>16</w:t>
                      </w:r>
                      <w:r>
                        <w:rPr>
                          <w:rFonts w:ascii="Trebuchet MS" w:hAnsi="Trebuchet MS"/>
                          <w:b/>
                          <w:noProof/>
                          <w:color w:val="FFFFFF" w:themeColor="background1"/>
                          <w:sz w:val="20"/>
                          <w:szCs w:val="20"/>
                          <w:lang w:val="en-GB" w:eastAsia="en-GB"/>
                        </w:rPr>
                        <w:t> </w:t>
                      </w:r>
                      <w:r w:rsidRPr="00893654">
                        <w:rPr>
                          <w:rFonts w:ascii="Trebuchet MS" w:hAnsi="Trebuchet MS"/>
                          <w:b/>
                          <w:noProof/>
                          <w:color w:val="FFFFFF" w:themeColor="background1"/>
                          <w:sz w:val="20"/>
                          <w:szCs w:val="20"/>
                          <w:lang w:val="en-GB" w:eastAsia="en-GB"/>
                        </w:rPr>
                        <w:t>Feb</w:t>
                      </w:r>
                    </w:p>
                    <w:p w14:paraId="2333EE57" w14:textId="77777777" w:rsidR="00E03DBF" w:rsidRPr="00893654" w:rsidRDefault="00E03DBF" w:rsidP="00E03DBF">
                      <w:pPr>
                        <w:pStyle w:val="WhiteText"/>
                        <w:numPr>
                          <w:ilvl w:val="0"/>
                          <w:numId w:val="3"/>
                        </w:numPr>
                        <w:rPr>
                          <w:rFonts w:ascii="Trebuchet MS" w:hAnsi="Trebuchet MS"/>
                          <w:b/>
                          <w:noProof/>
                          <w:color w:val="FFFFFF" w:themeColor="background1"/>
                          <w:sz w:val="20"/>
                          <w:szCs w:val="20"/>
                          <w:lang w:val="en-GB" w:eastAsia="en-GB"/>
                        </w:rPr>
                      </w:pPr>
                      <w:r w:rsidRPr="00893654">
                        <w:rPr>
                          <w:rFonts w:ascii="Trebuchet MS" w:hAnsi="Trebuchet MS"/>
                          <w:b/>
                          <w:noProof/>
                          <w:color w:val="FFFFFF" w:themeColor="background1"/>
                          <w:sz w:val="20"/>
                          <w:szCs w:val="20"/>
                          <w:lang w:val="en-GB" w:eastAsia="en-GB"/>
                        </w:rPr>
                        <w:t>Easter break 29</w:t>
                      </w:r>
                      <w:r>
                        <w:rPr>
                          <w:rFonts w:ascii="Trebuchet MS" w:hAnsi="Trebuchet MS"/>
                          <w:b/>
                          <w:noProof/>
                          <w:color w:val="FFFFFF" w:themeColor="background1"/>
                          <w:sz w:val="20"/>
                          <w:szCs w:val="20"/>
                          <w:lang w:val="en-GB" w:eastAsia="en-GB"/>
                        </w:rPr>
                        <w:t> </w:t>
                      </w:r>
                      <w:r w:rsidRPr="00893654">
                        <w:rPr>
                          <w:rFonts w:ascii="Trebuchet MS" w:hAnsi="Trebuchet MS"/>
                          <w:b/>
                          <w:noProof/>
                          <w:color w:val="FFFFFF" w:themeColor="background1"/>
                          <w:sz w:val="20"/>
                          <w:szCs w:val="20"/>
                          <w:lang w:val="en-GB" w:eastAsia="en-GB"/>
                        </w:rPr>
                        <w:t>March – 12 April</w:t>
                      </w:r>
                    </w:p>
                    <w:p w14:paraId="1A4B3242" w14:textId="77777777" w:rsidR="00E03DBF" w:rsidRPr="000E3858" w:rsidRDefault="00E03DBF" w:rsidP="00E03DBF">
                      <w:pPr>
                        <w:pStyle w:val="WhiteText"/>
                        <w:rPr>
                          <w:rFonts w:ascii="Trebuchet MS" w:hAnsi="Trebuchet MS"/>
                          <w:b/>
                          <w:noProof/>
                          <w:color w:val="FFFFFF" w:themeColor="background1"/>
                          <w:sz w:val="20"/>
                          <w:szCs w:val="20"/>
                          <w:lang w:val="en-GB" w:eastAsia="en-GB"/>
                        </w:rPr>
                      </w:pPr>
                    </w:p>
                    <w:p w14:paraId="51D3DFB9" w14:textId="77777777" w:rsidR="00E03DBF" w:rsidRPr="000E3858" w:rsidRDefault="00E03DBF" w:rsidP="00E03DBF">
                      <w:pPr>
                        <w:pStyle w:val="WhiteText"/>
                        <w:rPr>
                          <w:rFonts w:ascii="Trebuchet MS" w:hAnsi="Trebuchet MS"/>
                          <w:b/>
                          <w:noProof/>
                          <w:color w:val="FFFFFF" w:themeColor="background1"/>
                          <w:sz w:val="20"/>
                          <w:szCs w:val="20"/>
                          <w:lang w:val="en-GB" w:eastAsia="en-GB"/>
                        </w:rPr>
                      </w:pPr>
                      <w:r w:rsidRPr="000E3858">
                        <w:rPr>
                          <w:rFonts w:ascii="Trebuchet MS" w:hAnsi="Trebuchet MS"/>
                          <w:b/>
                          <w:noProof/>
                          <w:color w:val="FFFFFF" w:themeColor="background1"/>
                          <w:sz w:val="20"/>
                          <w:szCs w:val="20"/>
                          <w:lang w:val="en-GB" w:eastAsia="en-GB"/>
                        </w:rPr>
                        <w:t>Summer Term:</w:t>
                      </w:r>
                    </w:p>
                    <w:p w14:paraId="483A9C91" w14:textId="77777777" w:rsidR="00E03DBF" w:rsidRPr="00893654" w:rsidRDefault="00E03DBF" w:rsidP="00E03DBF">
                      <w:pPr>
                        <w:pStyle w:val="WhiteText"/>
                        <w:rPr>
                          <w:rFonts w:ascii="Trebuchet MS" w:hAnsi="Trebuchet MS"/>
                          <w:b/>
                          <w:noProof/>
                          <w:color w:val="FFFFFF" w:themeColor="background1"/>
                          <w:sz w:val="20"/>
                          <w:szCs w:val="20"/>
                          <w:lang w:val="en-GB" w:eastAsia="en-GB"/>
                        </w:rPr>
                      </w:pPr>
                      <w:r w:rsidRPr="00893654">
                        <w:rPr>
                          <w:rFonts w:ascii="Trebuchet MS" w:hAnsi="Trebuchet MS"/>
                          <w:b/>
                          <w:noProof/>
                          <w:color w:val="FFFFFF" w:themeColor="background1"/>
                          <w:sz w:val="20"/>
                          <w:szCs w:val="20"/>
                          <w:lang w:val="en-GB" w:eastAsia="en-GB"/>
                        </w:rPr>
                        <w:t>1</w:t>
                      </w:r>
                      <w:r>
                        <w:rPr>
                          <w:rFonts w:ascii="Trebuchet MS" w:hAnsi="Trebuchet MS"/>
                          <w:b/>
                          <w:noProof/>
                          <w:color w:val="FFFFFF" w:themeColor="background1"/>
                          <w:sz w:val="20"/>
                          <w:szCs w:val="20"/>
                          <w:lang w:val="en-GB" w:eastAsia="en-GB"/>
                        </w:rPr>
                        <w:t>5</w:t>
                      </w:r>
                      <w:r w:rsidRPr="00893654">
                        <w:rPr>
                          <w:rFonts w:ascii="Trebuchet MS" w:hAnsi="Trebuchet MS"/>
                          <w:b/>
                          <w:noProof/>
                          <w:color w:val="FFFFFF" w:themeColor="background1"/>
                          <w:sz w:val="20"/>
                          <w:szCs w:val="20"/>
                          <w:lang w:val="en-GB" w:eastAsia="en-GB"/>
                        </w:rPr>
                        <w:t xml:space="preserve"> April – 23 July 2024</w:t>
                      </w:r>
                    </w:p>
                    <w:p w14:paraId="0B9530C9" w14:textId="77777777" w:rsidR="00E03DBF" w:rsidRPr="00893654" w:rsidRDefault="00E03DBF" w:rsidP="00E03DBF">
                      <w:pPr>
                        <w:pStyle w:val="WhiteText"/>
                        <w:numPr>
                          <w:ilvl w:val="0"/>
                          <w:numId w:val="4"/>
                        </w:numPr>
                        <w:rPr>
                          <w:rFonts w:ascii="Trebuchet MS" w:hAnsi="Trebuchet MS"/>
                          <w:b/>
                          <w:noProof/>
                          <w:color w:val="FFFFFF" w:themeColor="background1"/>
                          <w:sz w:val="20"/>
                          <w:szCs w:val="20"/>
                          <w:lang w:val="en-GB" w:eastAsia="en-GB"/>
                        </w:rPr>
                      </w:pPr>
                      <w:r w:rsidRPr="00893654">
                        <w:rPr>
                          <w:rFonts w:ascii="Trebuchet MS" w:hAnsi="Trebuchet MS"/>
                          <w:b/>
                          <w:noProof/>
                          <w:color w:val="FFFFFF" w:themeColor="background1"/>
                          <w:sz w:val="20"/>
                          <w:szCs w:val="20"/>
                          <w:lang w:val="en-GB" w:eastAsia="en-GB"/>
                        </w:rPr>
                        <w:t>Half Term 27 – 31 May</w:t>
                      </w:r>
                    </w:p>
                    <w:p w14:paraId="757D34C8" w14:textId="77777777" w:rsidR="00E03DBF" w:rsidRDefault="00E03DBF" w:rsidP="00E03DBF">
                      <w:pPr>
                        <w:pStyle w:val="WhiteText"/>
                        <w:rPr>
                          <w:rFonts w:ascii="Trebuchet MS" w:hAnsi="Trebuchet MS"/>
                          <w:b/>
                          <w:noProof/>
                          <w:sz w:val="20"/>
                          <w:szCs w:val="20"/>
                          <w:lang w:val="en-GB" w:eastAsia="en-GB"/>
                        </w:rPr>
                      </w:pPr>
                    </w:p>
                    <w:p w14:paraId="5F5ECB79" w14:textId="77777777" w:rsidR="00E03DBF" w:rsidRPr="00A47EA4" w:rsidRDefault="00E03DBF" w:rsidP="00E03DBF">
                      <w:pPr>
                        <w:pStyle w:val="WhiteText"/>
                        <w:rPr>
                          <w:rFonts w:ascii="Trebuchet MS" w:hAnsi="Trebuchet MS"/>
                          <w:b/>
                          <w:noProof/>
                          <w:sz w:val="20"/>
                          <w:szCs w:val="20"/>
                          <w:lang w:val="en-GB" w:eastAsia="en-GB"/>
                        </w:rPr>
                      </w:pPr>
                      <w:r>
                        <w:rPr>
                          <w:rFonts w:ascii="Trebuchet MS" w:hAnsi="Trebuchet MS"/>
                          <w:b/>
                          <w:noProof/>
                          <w:sz w:val="20"/>
                          <w:szCs w:val="20"/>
                          <w:lang w:val="en-GB" w:eastAsia="en-GB"/>
                        </w:rPr>
                        <w:t>INSET Days</w:t>
                      </w:r>
                    </w:p>
                    <w:p w14:paraId="52B0D3AC" w14:textId="77777777" w:rsidR="00E03DBF" w:rsidRPr="006B2608" w:rsidRDefault="00E03DBF" w:rsidP="00E03DBF">
                      <w:pPr>
                        <w:pStyle w:val="ListParagraph"/>
                        <w:numPr>
                          <w:ilvl w:val="0"/>
                          <w:numId w:val="13"/>
                        </w:numPr>
                        <w:ind w:left="142" w:hanging="142"/>
                        <w:jc w:val="both"/>
                        <w:rPr>
                          <w:rFonts w:ascii="Trebuchet MS" w:hAnsi="Trebuchet MS"/>
                          <w:b/>
                          <w:i/>
                          <w:color w:val="FFFFFF" w:themeColor="background1"/>
                          <w:sz w:val="20"/>
                          <w:szCs w:val="20"/>
                        </w:rPr>
                      </w:pPr>
                      <w:r w:rsidRPr="006B2608">
                        <w:rPr>
                          <w:rFonts w:ascii="Trebuchet MS" w:hAnsi="Trebuchet MS"/>
                          <w:b/>
                          <w:i/>
                          <w:color w:val="FFFFFF" w:themeColor="background1"/>
                          <w:sz w:val="20"/>
                          <w:szCs w:val="20"/>
                        </w:rPr>
                        <w:t>Friday, 1</w:t>
                      </w:r>
                      <w:r w:rsidRPr="006B2608">
                        <w:rPr>
                          <w:rFonts w:ascii="Trebuchet MS" w:hAnsi="Trebuchet MS"/>
                          <w:b/>
                          <w:i/>
                          <w:color w:val="FFFFFF" w:themeColor="background1"/>
                          <w:sz w:val="20"/>
                          <w:szCs w:val="20"/>
                          <w:vertAlign w:val="superscript"/>
                        </w:rPr>
                        <w:t>st</w:t>
                      </w:r>
                      <w:r w:rsidRPr="006B2608">
                        <w:rPr>
                          <w:rFonts w:ascii="Trebuchet MS" w:hAnsi="Trebuchet MS"/>
                          <w:b/>
                          <w:i/>
                          <w:color w:val="FFFFFF" w:themeColor="background1"/>
                          <w:sz w:val="20"/>
                          <w:szCs w:val="20"/>
                        </w:rPr>
                        <w:t xml:space="preserve"> Sept 2023</w:t>
                      </w:r>
                    </w:p>
                    <w:p w14:paraId="64B54AD8" w14:textId="77777777" w:rsidR="00E03DBF" w:rsidRPr="006B2608" w:rsidRDefault="00E03DBF" w:rsidP="00E03DBF">
                      <w:pPr>
                        <w:pStyle w:val="ListParagraph"/>
                        <w:numPr>
                          <w:ilvl w:val="0"/>
                          <w:numId w:val="13"/>
                        </w:numPr>
                        <w:ind w:left="142" w:hanging="142"/>
                        <w:jc w:val="both"/>
                        <w:rPr>
                          <w:rFonts w:ascii="Trebuchet MS" w:hAnsi="Trebuchet MS"/>
                          <w:b/>
                          <w:i/>
                          <w:color w:val="FFFFFF" w:themeColor="background1"/>
                          <w:sz w:val="20"/>
                          <w:szCs w:val="20"/>
                        </w:rPr>
                      </w:pPr>
                      <w:r w:rsidRPr="006B2608">
                        <w:rPr>
                          <w:rFonts w:ascii="Trebuchet MS" w:hAnsi="Trebuchet MS"/>
                          <w:b/>
                          <w:i/>
                          <w:color w:val="FFFFFF" w:themeColor="background1"/>
                          <w:sz w:val="20"/>
                          <w:szCs w:val="20"/>
                        </w:rPr>
                        <w:t>Monday, 4</w:t>
                      </w:r>
                      <w:r w:rsidRPr="006B2608">
                        <w:rPr>
                          <w:rFonts w:ascii="Trebuchet MS" w:hAnsi="Trebuchet MS"/>
                          <w:b/>
                          <w:i/>
                          <w:color w:val="FFFFFF" w:themeColor="background1"/>
                          <w:sz w:val="20"/>
                          <w:szCs w:val="20"/>
                          <w:vertAlign w:val="superscript"/>
                        </w:rPr>
                        <w:t>th</w:t>
                      </w:r>
                      <w:r w:rsidRPr="006B2608">
                        <w:rPr>
                          <w:rFonts w:ascii="Trebuchet MS" w:hAnsi="Trebuchet MS"/>
                          <w:b/>
                          <w:i/>
                          <w:color w:val="FFFFFF" w:themeColor="background1"/>
                          <w:sz w:val="20"/>
                          <w:szCs w:val="20"/>
                        </w:rPr>
                        <w:t xml:space="preserve"> Sept 2023</w:t>
                      </w:r>
                    </w:p>
                    <w:p w14:paraId="1A0526C0" w14:textId="77777777" w:rsidR="00E03DBF" w:rsidRPr="006B2608" w:rsidRDefault="00E03DBF" w:rsidP="00E03DBF">
                      <w:pPr>
                        <w:pStyle w:val="ListParagraph"/>
                        <w:numPr>
                          <w:ilvl w:val="0"/>
                          <w:numId w:val="13"/>
                        </w:numPr>
                        <w:ind w:left="142" w:hanging="142"/>
                        <w:jc w:val="both"/>
                        <w:rPr>
                          <w:rFonts w:ascii="Trebuchet MS" w:hAnsi="Trebuchet MS"/>
                          <w:b/>
                          <w:i/>
                          <w:color w:val="FFFFFF" w:themeColor="background1"/>
                          <w:sz w:val="20"/>
                          <w:szCs w:val="20"/>
                        </w:rPr>
                      </w:pPr>
                      <w:r w:rsidRPr="006B2608">
                        <w:rPr>
                          <w:rFonts w:ascii="Trebuchet MS" w:hAnsi="Trebuchet MS"/>
                          <w:b/>
                          <w:i/>
                          <w:color w:val="FFFFFF" w:themeColor="background1"/>
                          <w:sz w:val="20"/>
                          <w:szCs w:val="20"/>
                        </w:rPr>
                        <w:t>Monday, 30</w:t>
                      </w:r>
                      <w:r w:rsidRPr="006B2608">
                        <w:rPr>
                          <w:rFonts w:ascii="Trebuchet MS" w:hAnsi="Trebuchet MS"/>
                          <w:b/>
                          <w:i/>
                          <w:color w:val="FFFFFF" w:themeColor="background1"/>
                          <w:sz w:val="20"/>
                          <w:szCs w:val="20"/>
                          <w:vertAlign w:val="superscript"/>
                        </w:rPr>
                        <w:t>th</w:t>
                      </w:r>
                      <w:r w:rsidRPr="006B2608">
                        <w:rPr>
                          <w:rFonts w:ascii="Trebuchet MS" w:hAnsi="Trebuchet MS"/>
                          <w:b/>
                          <w:i/>
                          <w:color w:val="FFFFFF" w:themeColor="background1"/>
                          <w:sz w:val="20"/>
                          <w:szCs w:val="20"/>
                        </w:rPr>
                        <w:t xml:space="preserve"> Oct 2023</w:t>
                      </w:r>
                    </w:p>
                    <w:p w14:paraId="52AC44E7" w14:textId="77777777" w:rsidR="00E03DBF" w:rsidRPr="006B2608" w:rsidRDefault="00E03DBF" w:rsidP="00E03DBF">
                      <w:pPr>
                        <w:pStyle w:val="ListParagraph"/>
                        <w:numPr>
                          <w:ilvl w:val="0"/>
                          <w:numId w:val="13"/>
                        </w:numPr>
                        <w:ind w:left="142" w:hanging="142"/>
                        <w:jc w:val="both"/>
                        <w:rPr>
                          <w:rFonts w:ascii="Trebuchet MS" w:hAnsi="Trebuchet MS"/>
                          <w:b/>
                          <w:i/>
                          <w:color w:val="FFFFFF" w:themeColor="background1"/>
                          <w:sz w:val="20"/>
                          <w:szCs w:val="20"/>
                        </w:rPr>
                      </w:pPr>
                      <w:r w:rsidRPr="006B2608">
                        <w:rPr>
                          <w:rFonts w:ascii="Trebuchet MS" w:hAnsi="Trebuchet MS"/>
                          <w:b/>
                          <w:i/>
                          <w:color w:val="FFFFFF" w:themeColor="background1"/>
                          <w:sz w:val="20"/>
                          <w:szCs w:val="20"/>
                        </w:rPr>
                        <w:t>Monday, 19</w:t>
                      </w:r>
                      <w:r w:rsidRPr="006B2608">
                        <w:rPr>
                          <w:rFonts w:ascii="Trebuchet MS" w:hAnsi="Trebuchet MS"/>
                          <w:b/>
                          <w:i/>
                          <w:color w:val="FFFFFF" w:themeColor="background1"/>
                          <w:sz w:val="20"/>
                          <w:szCs w:val="20"/>
                          <w:vertAlign w:val="superscript"/>
                        </w:rPr>
                        <w:t>th</w:t>
                      </w:r>
                      <w:r w:rsidRPr="006B2608">
                        <w:rPr>
                          <w:rFonts w:ascii="Trebuchet MS" w:hAnsi="Trebuchet MS"/>
                          <w:b/>
                          <w:i/>
                          <w:color w:val="FFFFFF" w:themeColor="background1"/>
                          <w:sz w:val="20"/>
                          <w:szCs w:val="20"/>
                        </w:rPr>
                        <w:t xml:space="preserve"> Feb 2024</w:t>
                      </w:r>
                    </w:p>
                    <w:p w14:paraId="35DC31C1" w14:textId="77777777" w:rsidR="00E03DBF" w:rsidRPr="006B2608" w:rsidRDefault="00E03DBF" w:rsidP="00E03DBF">
                      <w:pPr>
                        <w:pStyle w:val="ListParagraph"/>
                        <w:numPr>
                          <w:ilvl w:val="0"/>
                          <w:numId w:val="13"/>
                        </w:numPr>
                        <w:ind w:left="142" w:hanging="142"/>
                        <w:jc w:val="both"/>
                        <w:rPr>
                          <w:rFonts w:ascii="Trebuchet MS" w:hAnsi="Trebuchet MS"/>
                          <w:b/>
                          <w:i/>
                          <w:color w:val="FFFFFF" w:themeColor="background1"/>
                          <w:sz w:val="20"/>
                          <w:szCs w:val="20"/>
                        </w:rPr>
                      </w:pPr>
                      <w:r w:rsidRPr="006B2608">
                        <w:rPr>
                          <w:rFonts w:ascii="Trebuchet MS" w:hAnsi="Trebuchet MS"/>
                          <w:b/>
                          <w:i/>
                          <w:color w:val="FFFFFF" w:themeColor="background1"/>
                          <w:sz w:val="20"/>
                          <w:szCs w:val="20"/>
                        </w:rPr>
                        <w:t>Monday, 3</w:t>
                      </w:r>
                      <w:r w:rsidRPr="006B2608">
                        <w:rPr>
                          <w:rFonts w:ascii="Trebuchet MS" w:hAnsi="Trebuchet MS"/>
                          <w:b/>
                          <w:i/>
                          <w:color w:val="FFFFFF" w:themeColor="background1"/>
                          <w:sz w:val="20"/>
                          <w:szCs w:val="20"/>
                          <w:vertAlign w:val="superscript"/>
                        </w:rPr>
                        <w:t>rd</w:t>
                      </w:r>
                      <w:r w:rsidRPr="006B2608">
                        <w:rPr>
                          <w:rFonts w:ascii="Trebuchet MS" w:hAnsi="Trebuchet MS"/>
                          <w:b/>
                          <w:i/>
                          <w:color w:val="FFFFFF" w:themeColor="background1"/>
                          <w:sz w:val="20"/>
                          <w:szCs w:val="20"/>
                        </w:rPr>
                        <w:t xml:space="preserve"> June 2024</w:t>
                      </w:r>
                    </w:p>
                    <w:p w14:paraId="5B6D78CD" w14:textId="77777777" w:rsidR="00E03DBF" w:rsidRPr="006B2608" w:rsidRDefault="00E03DBF" w:rsidP="00E03DBF">
                      <w:pPr>
                        <w:jc w:val="center"/>
                        <w:rPr>
                          <w:rFonts w:ascii="Trebuchet MS" w:hAnsi="Trebuchet MS"/>
                          <w:b/>
                          <w:i/>
                          <w:color w:val="FFFFFF" w:themeColor="background1"/>
                          <w:sz w:val="20"/>
                          <w:szCs w:val="20"/>
                        </w:rPr>
                      </w:pPr>
                    </w:p>
                    <w:p w14:paraId="11C03973" w14:textId="77777777" w:rsidR="00E03DBF" w:rsidRPr="006B2608" w:rsidRDefault="00E03DBF" w:rsidP="00E03DBF">
                      <w:pPr>
                        <w:jc w:val="both"/>
                        <w:rPr>
                          <w:rFonts w:ascii="Trebuchet MS" w:hAnsi="Trebuchet MS"/>
                          <w:b/>
                          <w:i/>
                          <w:color w:val="FFFFFF" w:themeColor="background1"/>
                          <w:sz w:val="20"/>
                          <w:szCs w:val="20"/>
                        </w:rPr>
                      </w:pPr>
                    </w:p>
                    <w:p w14:paraId="1668B69D" w14:textId="77777777" w:rsidR="00E03DBF" w:rsidRDefault="00E03DBF" w:rsidP="00E03DBF">
                      <w:pPr>
                        <w:pStyle w:val="QuotesWhite"/>
                        <w:spacing w:after="120"/>
                        <w:jc w:val="both"/>
                        <w:rPr>
                          <w:rFonts w:ascii="Trebuchet MS" w:hAnsi="Trebuchet MS"/>
                          <w:b/>
                          <w:color w:val="FFFFFF" w:themeColor="background1"/>
                          <w:sz w:val="20"/>
                          <w:szCs w:val="20"/>
                        </w:rPr>
                      </w:pPr>
                    </w:p>
                    <w:p w14:paraId="4A32639A" w14:textId="77777777" w:rsidR="00E03DBF" w:rsidRDefault="00E03DBF" w:rsidP="00E03DBF">
                      <w:pPr>
                        <w:pStyle w:val="QuotesWhite"/>
                        <w:spacing w:after="120"/>
                        <w:jc w:val="both"/>
                        <w:rPr>
                          <w:rFonts w:ascii="Trebuchet MS" w:hAnsi="Trebuchet MS"/>
                          <w:b/>
                          <w:color w:val="FFFFFF" w:themeColor="background1"/>
                          <w:sz w:val="20"/>
                          <w:szCs w:val="20"/>
                        </w:rPr>
                      </w:pPr>
                    </w:p>
                    <w:p w14:paraId="0A23D820" w14:textId="77777777" w:rsidR="00E03DBF" w:rsidRDefault="00E03DBF" w:rsidP="00E03DBF">
                      <w:pPr>
                        <w:pStyle w:val="QuotesWhite"/>
                        <w:spacing w:after="120"/>
                        <w:jc w:val="both"/>
                        <w:rPr>
                          <w:rFonts w:ascii="Trebuchet MS" w:hAnsi="Trebuchet MS"/>
                          <w:b/>
                          <w:color w:val="FFFFFF" w:themeColor="background1"/>
                          <w:sz w:val="20"/>
                          <w:szCs w:val="20"/>
                        </w:rPr>
                      </w:pPr>
                    </w:p>
                    <w:p w14:paraId="1C26FA8D" w14:textId="77777777" w:rsidR="00E03DBF" w:rsidRDefault="00E03DBF" w:rsidP="00E03DBF">
                      <w:pPr>
                        <w:pStyle w:val="QuotesWhite"/>
                        <w:spacing w:after="120"/>
                        <w:jc w:val="both"/>
                        <w:rPr>
                          <w:rFonts w:ascii="Trebuchet MS" w:hAnsi="Trebuchet MS"/>
                          <w:b/>
                          <w:color w:val="FFFFFF" w:themeColor="background1"/>
                          <w:sz w:val="20"/>
                          <w:szCs w:val="20"/>
                        </w:rPr>
                      </w:pPr>
                    </w:p>
                    <w:p w14:paraId="1E66AC2C" w14:textId="77777777" w:rsidR="00E03DBF" w:rsidRDefault="00E03DBF" w:rsidP="00E03DBF">
                      <w:pPr>
                        <w:pStyle w:val="QuotesWhite"/>
                        <w:spacing w:after="120"/>
                        <w:jc w:val="both"/>
                        <w:rPr>
                          <w:rFonts w:ascii="Trebuchet MS" w:hAnsi="Trebuchet MS"/>
                          <w:b/>
                          <w:color w:val="FFFFFF" w:themeColor="background1"/>
                          <w:sz w:val="20"/>
                          <w:szCs w:val="20"/>
                        </w:rPr>
                      </w:pPr>
                    </w:p>
                    <w:p w14:paraId="63E7C942" w14:textId="77777777" w:rsidR="00E03DBF" w:rsidRDefault="00E03DBF" w:rsidP="00E03DBF">
                      <w:pPr>
                        <w:pStyle w:val="QuotesWhite"/>
                        <w:spacing w:after="120"/>
                        <w:jc w:val="both"/>
                        <w:rPr>
                          <w:rFonts w:ascii="Trebuchet MS" w:hAnsi="Trebuchet MS"/>
                          <w:b/>
                          <w:color w:val="FFFFFF" w:themeColor="background1"/>
                          <w:sz w:val="20"/>
                          <w:szCs w:val="20"/>
                        </w:rPr>
                      </w:pPr>
                    </w:p>
                    <w:p w14:paraId="4E20C86F" w14:textId="77777777" w:rsidR="00E03DBF" w:rsidRDefault="00E03DBF" w:rsidP="00E03DBF">
                      <w:pPr>
                        <w:pStyle w:val="QuotesWhite"/>
                        <w:spacing w:after="120"/>
                        <w:jc w:val="both"/>
                        <w:rPr>
                          <w:rFonts w:ascii="Trebuchet MS" w:hAnsi="Trebuchet MS"/>
                          <w:b/>
                          <w:color w:val="FFFFFF" w:themeColor="background1"/>
                          <w:sz w:val="20"/>
                          <w:szCs w:val="20"/>
                        </w:rPr>
                      </w:pPr>
                    </w:p>
                    <w:p w14:paraId="1AF1D5C6" w14:textId="17A5AA99" w:rsidR="00E03DBF" w:rsidRDefault="00E03DBF" w:rsidP="00E03DBF">
                      <w:pPr>
                        <w:pStyle w:val="QuotesWhite"/>
                        <w:spacing w:after="120"/>
                        <w:jc w:val="both"/>
                        <w:rPr>
                          <w:rFonts w:ascii="Trebuchet MS" w:hAnsi="Trebuchet MS"/>
                          <w:b/>
                          <w:color w:val="FFFFFF" w:themeColor="background1"/>
                          <w:sz w:val="20"/>
                          <w:szCs w:val="20"/>
                        </w:rPr>
                      </w:pPr>
                    </w:p>
                    <w:p w14:paraId="498E623C" w14:textId="77777777" w:rsidR="00EB2D25" w:rsidRDefault="00EB2D25" w:rsidP="00E03DBF">
                      <w:pPr>
                        <w:pStyle w:val="QuotesWhite"/>
                        <w:spacing w:after="120"/>
                        <w:jc w:val="both"/>
                        <w:rPr>
                          <w:rFonts w:ascii="Trebuchet MS" w:hAnsi="Trebuchet MS"/>
                          <w:b/>
                          <w:color w:val="FFFFFF" w:themeColor="background1"/>
                          <w:sz w:val="20"/>
                          <w:szCs w:val="20"/>
                        </w:rPr>
                      </w:pPr>
                    </w:p>
                    <w:p w14:paraId="4AA2D0E4" w14:textId="77777777" w:rsidR="00E03DBF" w:rsidRDefault="00E03DBF" w:rsidP="00E03DBF">
                      <w:pPr>
                        <w:pStyle w:val="QuotesWhite"/>
                        <w:spacing w:after="120"/>
                        <w:jc w:val="both"/>
                        <w:rPr>
                          <w:rFonts w:ascii="Trebuchet MS" w:hAnsi="Trebuchet MS"/>
                          <w:b/>
                          <w:color w:val="FFFFFF" w:themeColor="background1"/>
                          <w:sz w:val="20"/>
                          <w:szCs w:val="20"/>
                        </w:rPr>
                      </w:pPr>
                    </w:p>
                    <w:p w14:paraId="63348B00" w14:textId="77777777" w:rsidR="00E03DBF" w:rsidRPr="00F92CC3" w:rsidRDefault="00E03DBF" w:rsidP="00E03DBF">
                      <w:pPr>
                        <w:pStyle w:val="WhiteText"/>
                        <w:spacing w:before="120"/>
                        <w:rPr>
                          <w:color w:val="FFFFFF" w:themeColor="background1"/>
                        </w:rPr>
                      </w:pPr>
                      <w:r>
                        <w:rPr>
                          <w:color w:val="FFFFFF" w:themeColor="background1"/>
                        </w:rPr>
                        <w:t>Tr</w:t>
                      </w:r>
                      <w:r w:rsidRPr="00F92CC3">
                        <w:rPr>
                          <w:color w:val="FFFFFF" w:themeColor="background1"/>
                        </w:rPr>
                        <w:t>afalgar CI School</w:t>
                      </w:r>
                    </w:p>
                    <w:p w14:paraId="71C56679" w14:textId="77777777" w:rsidR="00E03DBF" w:rsidRPr="00F92CC3" w:rsidRDefault="00E03DBF" w:rsidP="00E03DBF">
                      <w:pPr>
                        <w:pStyle w:val="WhiteText"/>
                        <w:rPr>
                          <w:color w:val="FFFFFF" w:themeColor="background1"/>
                        </w:rPr>
                      </w:pPr>
                      <w:r w:rsidRPr="00F92CC3">
                        <w:rPr>
                          <w:color w:val="FFFFFF" w:themeColor="background1"/>
                        </w:rPr>
                        <w:t>Victory Road</w:t>
                      </w:r>
                    </w:p>
                    <w:p w14:paraId="3CF92A3E" w14:textId="77777777" w:rsidR="00E03DBF" w:rsidRPr="00F92CC3" w:rsidRDefault="00E03DBF" w:rsidP="00E03DBF">
                      <w:pPr>
                        <w:pStyle w:val="WhiteText"/>
                        <w:rPr>
                          <w:color w:val="FFFFFF" w:themeColor="background1"/>
                        </w:rPr>
                      </w:pPr>
                      <w:r w:rsidRPr="00F92CC3">
                        <w:rPr>
                          <w:color w:val="FFFFFF" w:themeColor="background1"/>
                        </w:rPr>
                        <w:t>Horsham</w:t>
                      </w:r>
                    </w:p>
                    <w:p w14:paraId="3DD650C9" w14:textId="77777777" w:rsidR="00E03DBF" w:rsidRPr="00F92CC3" w:rsidRDefault="00E03DBF" w:rsidP="00E03DBF">
                      <w:pPr>
                        <w:pStyle w:val="WhiteText"/>
                        <w:rPr>
                          <w:color w:val="FFFFFF" w:themeColor="background1"/>
                        </w:rPr>
                      </w:pPr>
                      <w:r w:rsidRPr="00F92CC3">
                        <w:rPr>
                          <w:color w:val="FFFFFF" w:themeColor="background1"/>
                        </w:rPr>
                        <w:t>West Sussex</w:t>
                      </w:r>
                    </w:p>
                    <w:p w14:paraId="61E5F4B3" w14:textId="77777777" w:rsidR="00E03DBF" w:rsidRPr="00F92CC3" w:rsidRDefault="00E03DBF" w:rsidP="00E03DBF">
                      <w:pPr>
                        <w:pStyle w:val="WhiteText"/>
                        <w:spacing w:after="120"/>
                        <w:rPr>
                          <w:color w:val="FFFFFF" w:themeColor="background1"/>
                        </w:rPr>
                      </w:pPr>
                      <w:r w:rsidRPr="00F92CC3">
                        <w:rPr>
                          <w:color w:val="FFFFFF" w:themeColor="background1"/>
                        </w:rPr>
                        <w:t>RH12 2JF</w:t>
                      </w:r>
                    </w:p>
                    <w:p w14:paraId="4DE97462" w14:textId="77777777" w:rsidR="00E03DBF" w:rsidRPr="00F92CC3" w:rsidRDefault="00E03DBF" w:rsidP="00E03DBF">
                      <w:pPr>
                        <w:pStyle w:val="WhiteTextBold"/>
                        <w:rPr>
                          <w:color w:val="FFFFFF" w:themeColor="background1"/>
                        </w:rPr>
                      </w:pPr>
                      <w:r w:rsidRPr="00F92CC3">
                        <w:rPr>
                          <w:color w:val="FFFFFF" w:themeColor="background1"/>
                        </w:rPr>
                        <w:t>Phone:</w:t>
                      </w:r>
                    </w:p>
                    <w:p w14:paraId="1022A906" w14:textId="77777777" w:rsidR="00E03DBF" w:rsidRPr="00F92CC3" w:rsidRDefault="00E03DBF" w:rsidP="00E03DBF">
                      <w:pPr>
                        <w:pStyle w:val="WhiteText"/>
                        <w:spacing w:after="120"/>
                        <w:rPr>
                          <w:color w:val="FFFFFF" w:themeColor="background1"/>
                        </w:rPr>
                      </w:pPr>
                      <w:r w:rsidRPr="00F92CC3">
                        <w:rPr>
                          <w:color w:val="FFFFFF" w:themeColor="background1"/>
                        </w:rPr>
                        <w:t>01403 254925</w:t>
                      </w:r>
                    </w:p>
                    <w:p w14:paraId="1CBB015B" w14:textId="77777777" w:rsidR="00E03DBF" w:rsidRPr="00F92CC3" w:rsidRDefault="00E03DBF" w:rsidP="00E03DBF">
                      <w:pPr>
                        <w:pStyle w:val="WhiteTextBold"/>
                        <w:rPr>
                          <w:color w:val="FFFFFF" w:themeColor="background1"/>
                        </w:rPr>
                      </w:pPr>
                      <w:r w:rsidRPr="00F92CC3">
                        <w:rPr>
                          <w:color w:val="FFFFFF" w:themeColor="background1"/>
                        </w:rPr>
                        <w:t>E-Mail:</w:t>
                      </w:r>
                    </w:p>
                    <w:p w14:paraId="4D2FC00C" w14:textId="77777777" w:rsidR="00E03DBF" w:rsidRDefault="0057758A" w:rsidP="00E03DBF">
                      <w:pPr>
                        <w:pStyle w:val="BodyTextIndent"/>
                        <w:tabs>
                          <w:tab w:val="clear" w:pos="180"/>
                          <w:tab w:val="left" w:pos="851"/>
                        </w:tabs>
                        <w:ind w:left="284" w:hanging="284"/>
                        <w:jc w:val="both"/>
                        <w:rPr>
                          <w:rStyle w:val="Hyperlink"/>
                        </w:rPr>
                      </w:pPr>
                      <w:hyperlink r:id="rId49" w:history="1">
                        <w:r w:rsidR="00E03DBF" w:rsidRPr="00D41702">
                          <w:rPr>
                            <w:rStyle w:val="Hyperlink"/>
                          </w:rPr>
                          <w:t>office@trafalgarinfant.com</w:t>
                        </w:r>
                      </w:hyperlink>
                    </w:p>
                    <w:p w14:paraId="3BE76AD8" w14:textId="77777777" w:rsidR="00E03DBF" w:rsidRDefault="0057758A" w:rsidP="00E03DBF">
                      <w:pPr>
                        <w:pStyle w:val="BodyTextIndent"/>
                        <w:tabs>
                          <w:tab w:val="clear" w:pos="180"/>
                          <w:tab w:val="left" w:pos="851"/>
                        </w:tabs>
                        <w:ind w:left="284" w:hanging="284"/>
                        <w:jc w:val="both"/>
                        <w:rPr>
                          <w:sz w:val="20"/>
                        </w:rPr>
                      </w:pPr>
                      <w:hyperlink r:id="rId50" w:history="1">
                        <w:r w:rsidR="00E03DBF">
                          <w:rPr>
                            <w:rStyle w:val="Hyperlink"/>
                          </w:rPr>
                          <w:t>Facebook</w:t>
                        </w:r>
                      </w:hyperlink>
                    </w:p>
                    <w:p w14:paraId="37FABC2F" w14:textId="77777777" w:rsidR="00E03DBF" w:rsidRDefault="00E03DBF" w:rsidP="00E03DBF">
                      <w:pPr>
                        <w:pStyle w:val="QuotesWhite"/>
                        <w:spacing w:after="120"/>
                        <w:jc w:val="both"/>
                        <w:rPr>
                          <w:rFonts w:ascii="Trebuchet MS" w:hAnsi="Trebuchet MS"/>
                          <w:b/>
                          <w:color w:val="FFFFFF" w:themeColor="background1"/>
                          <w:sz w:val="20"/>
                          <w:szCs w:val="20"/>
                        </w:rPr>
                      </w:pPr>
                    </w:p>
                    <w:p w14:paraId="29121724" w14:textId="77777777" w:rsidR="00E03DBF" w:rsidRPr="00F92CC3" w:rsidRDefault="00E03DBF" w:rsidP="00E03DBF">
                      <w:pPr>
                        <w:pStyle w:val="WhiteText"/>
                        <w:rPr>
                          <w:color w:val="FFFFFF" w:themeColor="background1"/>
                        </w:rPr>
                      </w:pPr>
                    </w:p>
                    <w:p w14:paraId="360E7F2B" w14:textId="77777777" w:rsidR="00E03DBF" w:rsidRDefault="00E03DBF" w:rsidP="00E03DBF">
                      <w:pPr>
                        <w:pStyle w:val="QuotesWhite"/>
                        <w:rPr>
                          <w:rFonts w:ascii="Trebuchet MS" w:eastAsia="Calibri" w:hAnsi="Trebuchet MS"/>
                          <w:color w:val="FFFFFF" w:themeColor="background1"/>
                          <w:sz w:val="20"/>
                          <w:szCs w:val="20"/>
                          <w:lang w:val="en-GB" w:eastAsia="en-GB"/>
                        </w:rPr>
                      </w:pPr>
                    </w:p>
                    <w:p w14:paraId="695CB2DF" w14:textId="12984FFD" w:rsidR="00803B3A" w:rsidRDefault="00803B3A" w:rsidP="00803B3A">
                      <w:pPr>
                        <w:pStyle w:val="QuotesWhite"/>
                        <w:rPr>
                          <w:rFonts w:ascii="Trebuchet MS" w:eastAsia="Calibri" w:hAnsi="Trebuchet MS"/>
                          <w:color w:val="FFFFFF" w:themeColor="background1"/>
                          <w:sz w:val="20"/>
                          <w:szCs w:val="20"/>
                          <w:lang w:val="en-GB" w:eastAsia="en-GB"/>
                        </w:rPr>
                      </w:pPr>
                    </w:p>
                  </w:txbxContent>
                </v:textbox>
                <w10:wrap anchorx="page" anchory="page"/>
              </v:shape>
            </w:pict>
          </mc:Fallback>
        </mc:AlternateContent>
      </w:r>
    </w:p>
    <w:sectPr w:rsidR="00C42948" w:rsidRPr="00C765A9" w:rsidSect="007B7A1C">
      <w:pgSz w:w="12240" w:h="15840" w:code="1"/>
      <w:pgMar w:top="284"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CB8F1B" w14:textId="77777777" w:rsidR="00BB689D" w:rsidRDefault="00BB689D" w:rsidP="00546C54">
      <w:r>
        <w:separator/>
      </w:r>
    </w:p>
  </w:endnote>
  <w:endnote w:type="continuationSeparator" w:id="0">
    <w:p w14:paraId="4DE7556E" w14:textId="77777777" w:rsidR="00BB689D" w:rsidRDefault="00BB689D" w:rsidP="00546C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onotype Corsiva">
    <w:panose1 w:val="03010101010201010101"/>
    <w:charset w:val="00"/>
    <w:family w:val="script"/>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Verdana-Bold">
    <w:altName w:val="Times New Roman"/>
    <w:panose1 w:val="00000000000000000000"/>
    <w:charset w:val="00"/>
    <w:family w:val="roman"/>
    <w:notTrueType/>
    <w:pitch w:val="default"/>
  </w:font>
  <w:font w:name="SymbolMT">
    <w:altName w:val="Times New Roman"/>
    <w:panose1 w:val="00000000000000000000"/>
    <w:charset w:val="00"/>
    <w:family w:val="roman"/>
    <w:notTrueType/>
    <w:pitch w:val="default"/>
  </w:font>
  <w:font w:name="MinionPro-Regular">
    <w:altName w:val="Calibri"/>
    <w:panose1 w:val="00000000000000000000"/>
    <w:charset w:val="00"/>
    <w:family w:val="auto"/>
    <w:notTrueType/>
    <w:pitch w:val="default"/>
    <w:sig w:usb0="00000003" w:usb1="00000000" w:usb2="00000000" w:usb3="00000000" w:csb0="00000001" w:csb1="00000000"/>
  </w:font>
  <w:font w:name="PF DinText Std Medium">
    <w:altName w:val="PF DinText Std Medium"/>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9EBE25" w14:textId="77777777" w:rsidR="00BB689D" w:rsidRDefault="00BB689D" w:rsidP="00546C54">
      <w:r>
        <w:separator/>
      </w:r>
    </w:p>
  </w:footnote>
  <w:footnote w:type="continuationSeparator" w:id="0">
    <w:p w14:paraId="12A2525E" w14:textId="77777777" w:rsidR="00BB689D" w:rsidRDefault="00BB689D" w:rsidP="00546C5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3A2875"/>
    <w:multiLevelType w:val="hybridMultilevel"/>
    <w:tmpl w:val="B546E7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280FDB"/>
    <w:multiLevelType w:val="multilevel"/>
    <w:tmpl w:val="E88E448C"/>
    <w:lvl w:ilvl="0">
      <w:numFmt w:val="bullet"/>
      <w:lvlText w:val=""/>
      <w:lvlJc w:val="left"/>
      <w:pPr>
        <w:ind w:left="36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36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15:restartNumberingAfterBreak="0">
    <w:nsid w:val="08177C3A"/>
    <w:multiLevelType w:val="multilevel"/>
    <w:tmpl w:val="37E46D14"/>
    <w:lvl w:ilvl="0">
      <w:numFmt w:val="bullet"/>
      <w:lvlText w:val=""/>
      <w:lvlJc w:val="left"/>
      <w:pPr>
        <w:ind w:left="36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36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087C28C5"/>
    <w:multiLevelType w:val="multilevel"/>
    <w:tmpl w:val="A5ECC10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36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 w15:restartNumberingAfterBreak="0">
    <w:nsid w:val="091A66B7"/>
    <w:multiLevelType w:val="hybridMultilevel"/>
    <w:tmpl w:val="A17472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F210BB8"/>
    <w:multiLevelType w:val="multilevel"/>
    <w:tmpl w:val="AB681E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1244F8D"/>
    <w:multiLevelType w:val="hybridMultilevel"/>
    <w:tmpl w:val="1AD483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2E75D8A"/>
    <w:multiLevelType w:val="multilevel"/>
    <w:tmpl w:val="807690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F7E4FB9"/>
    <w:multiLevelType w:val="multilevel"/>
    <w:tmpl w:val="4F365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2AF3E20"/>
    <w:multiLevelType w:val="multilevel"/>
    <w:tmpl w:val="3648ECB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 w15:restartNumberingAfterBreak="0">
    <w:nsid w:val="247E2350"/>
    <w:multiLevelType w:val="multilevel"/>
    <w:tmpl w:val="D69CC4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8715DC"/>
    <w:multiLevelType w:val="multilevel"/>
    <w:tmpl w:val="AC3E5F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bullet"/>
      <w:lvlText w:val=""/>
      <w:lvlJc w:val="left"/>
      <w:pPr>
        <w:ind w:left="502" w:hanging="360"/>
      </w:pPr>
      <w:rPr>
        <w:rFonts w:ascii="Symbol" w:hAnsi="Symbol" w:hint="default"/>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866791A"/>
    <w:multiLevelType w:val="hybridMultilevel"/>
    <w:tmpl w:val="482046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B44072B"/>
    <w:multiLevelType w:val="hybridMultilevel"/>
    <w:tmpl w:val="4DC87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C0200A5"/>
    <w:multiLevelType w:val="multilevel"/>
    <w:tmpl w:val="AC0CB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C916CAC"/>
    <w:multiLevelType w:val="multilevel"/>
    <w:tmpl w:val="BB42511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 w15:restartNumberingAfterBreak="0">
    <w:nsid w:val="2EB0635E"/>
    <w:multiLevelType w:val="hybridMultilevel"/>
    <w:tmpl w:val="CB18E9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063768C"/>
    <w:multiLevelType w:val="multilevel"/>
    <w:tmpl w:val="6AAE29E4"/>
    <w:lvl w:ilvl="0">
      <w:numFmt w:val="bullet"/>
      <w:lvlText w:val=""/>
      <w:lvlJc w:val="left"/>
      <w:pPr>
        <w:ind w:left="36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36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 w15:restartNumberingAfterBreak="0">
    <w:nsid w:val="32F17D5C"/>
    <w:multiLevelType w:val="multilevel"/>
    <w:tmpl w:val="066EE9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43B0370"/>
    <w:multiLevelType w:val="multilevel"/>
    <w:tmpl w:val="326A8E64"/>
    <w:lvl w:ilvl="0">
      <w:start w:val="1"/>
      <w:numFmt w:val="decimal"/>
      <w:lvlText w:val="%1."/>
      <w:lvlJc w:val="left"/>
      <w:pPr>
        <w:ind w:left="502" w:hanging="360"/>
      </w:pPr>
      <w:rPr>
        <w:sz w:val="24"/>
        <w:szCs w:val="22"/>
      </w:r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20" w15:restartNumberingAfterBreak="0">
    <w:nsid w:val="42410596"/>
    <w:multiLevelType w:val="multilevel"/>
    <w:tmpl w:val="D732209E"/>
    <w:lvl w:ilvl="0">
      <w:numFmt w:val="bullet"/>
      <w:lvlText w:val=""/>
      <w:lvlJc w:val="left"/>
      <w:pPr>
        <w:ind w:left="36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36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1" w15:restartNumberingAfterBreak="0">
    <w:nsid w:val="42893A43"/>
    <w:multiLevelType w:val="hybridMultilevel"/>
    <w:tmpl w:val="93BC12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5E368A2"/>
    <w:multiLevelType w:val="multilevel"/>
    <w:tmpl w:val="7D6AB688"/>
    <w:lvl w:ilvl="0">
      <w:numFmt w:val="bullet"/>
      <w:lvlText w:val=""/>
      <w:lvlJc w:val="left"/>
      <w:pPr>
        <w:ind w:left="720" w:hanging="360"/>
      </w:pPr>
      <w:rPr>
        <w:rFonts w:ascii="Symbol" w:hAnsi="Symbol"/>
        <w:color w:val="auto"/>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36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3" w15:restartNumberingAfterBreak="0">
    <w:nsid w:val="4D9A4F3A"/>
    <w:multiLevelType w:val="hybridMultilevel"/>
    <w:tmpl w:val="6254B6C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DD07317"/>
    <w:multiLevelType w:val="multilevel"/>
    <w:tmpl w:val="0448A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57D6D04"/>
    <w:multiLevelType w:val="multilevel"/>
    <w:tmpl w:val="10803A48"/>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6" w15:restartNumberingAfterBreak="0">
    <w:nsid w:val="567F1503"/>
    <w:multiLevelType w:val="hybridMultilevel"/>
    <w:tmpl w:val="93A001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CCD6204"/>
    <w:multiLevelType w:val="multilevel"/>
    <w:tmpl w:val="DB6C3AEC"/>
    <w:lvl w:ilvl="0">
      <w:numFmt w:val="bullet"/>
      <w:lvlText w:val=""/>
      <w:lvlJc w:val="left"/>
      <w:pPr>
        <w:ind w:left="36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36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8" w15:restartNumberingAfterBreak="0">
    <w:nsid w:val="5F9E03FC"/>
    <w:multiLevelType w:val="hybridMultilevel"/>
    <w:tmpl w:val="07D83D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 w15:restartNumberingAfterBreak="0">
    <w:nsid w:val="5FFF14EA"/>
    <w:multiLevelType w:val="hybridMultilevel"/>
    <w:tmpl w:val="02E082B2"/>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 w15:restartNumberingAfterBreak="0">
    <w:nsid w:val="603101C3"/>
    <w:multiLevelType w:val="hybridMultilevel"/>
    <w:tmpl w:val="AD1CB02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4BF3D22"/>
    <w:multiLevelType w:val="hybridMultilevel"/>
    <w:tmpl w:val="0994EB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9BD49B7"/>
    <w:multiLevelType w:val="multilevel"/>
    <w:tmpl w:val="83C6CD34"/>
    <w:lvl w:ilvl="0">
      <w:numFmt w:val="bullet"/>
      <w:lvlText w:val=""/>
      <w:lvlJc w:val="left"/>
      <w:pPr>
        <w:ind w:left="1440" w:hanging="360"/>
      </w:pPr>
      <w:rPr>
        <w:rFonts w:ascii="Wingdings" w:hAnsi="Wingdings"/>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33" w15:restartNumberingAfterBreak="0">
    <w:nsid w:val="705116DE"/>
    <w:multiLevelType w:val="multilevel"/>
    <w:tmpl w:val="FAF67696"/>
    <w:lvl w:ilvl="0">
      <w:numFmt w:val="bullet"/>
      <w:lvlText w:val=""/>
      <w:lvlJc w:val="left"/>
      <w:pPr>
        <w:ind w:left="36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36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4" w15:restartNumberingAfterBreak="0">
    <w:nsid w:val="711E5A3E"/>
    <w:multiLevelType w:val="hybridMultilevel"/>
    <w:tmpl w:val="7240A5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5" w15:restartNumberingAfterBreak="0">
    <w:nsid w:val="74390179"/>
    <w:multiLevelType w:val="multilevel"/>
    <w:tmpl w:val="46E42A6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6" w15:restartNumberingAfterBreak="0">
    <w:nsid w:val="74E41778"/>
    <w:multiLevelType w:val="hybridMultilevel"/>
    <w:tmpl w:val="F85EBE3A"/>
    <w:lvl w:ilvl="0" w:tplc="D20CC798">
      <w:numFmt w:val="bullet"/>
      <w:lvlText w:val=""/>
      <w:lvlJc w:val="left"/>
      <w:pPr>
        <w:ind w:left="720" w:hanging="360"/>
      </w:pPr>
      <w:rPr>
        <w:rFonts w:ascii="Symbol" w:eastAsiaTheme="minorHAnsi" w:hAnsi="Symbol" w:cs="Times New Roman"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62360BC"/>
    <w:multiLevelType w:val="multilevel"/>
    <w:tmpl w:val="A6B89512"/>
    <w:lvl w:ilvl="0">
      <w:numFmt w:val="bullet"/>
      <w:lvlText w:val=""/>
      <w:lvlJc w:val="left"/>
      <w:pPr>
        <w:ind w:left="36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36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8" w15:restartNumberingAfterBreak="0">
    <w:nsid w:val="79B44C7C"/>
    <w:multiLevelType w:val="multilevel"/>
    <w:tmpl w:val="DE062E72"/>
    <w:lvl w:ilvl="0">
      <w:numFmt w:val="bullet"/>
      <w:lvlText w:val=""/>
      <w:lvlJc w:val="left"/>
      <w:pPr>
        <w:ind w:left="36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36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9" w15:restartNumberingAfterBreak="0">
    <w:nsid w:val="79EE662C"/>
    <w:multiLevelType w:val="hybridMultilevel"/>
    <w:tmpl w:val="A962B74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7DBA1245"/>
    <w:multiLevelType w:val="multilevel"/>
    <w:tmpl w:val="107826AA"/>
    <w:lvl w:ilvl="0">
      <w:numFmt w:val="bullet"/>
      <w:lvlText w:val=""/>
      <w:lvlJc w:val="left"/>
      <w:pPr>
        <w:ind w:left="36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36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1" w15:restartNumberingAfterBreak="0">
    <w:nsid w:val="7F4843A3"/>
    <w:multiLevelType w:val="multilevel"/>
    <w:tmpl w:val="0E22B370"/>
    <w:lvl w:ilvl="0">
      <w:numFmt w:val="bullet"/>
      <w:lvlText w:val=""/>
      <w:lvlJc w:val="left"/>
      <w:pPr>
        <w:ind w:left="36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36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abstractNumId w:val="34"/>
  </w:num>
  <w:num w:numId="2">
    <w:abstractNumId w:val="6"/>
  </w:num>
  <w:num w:numId="3">
    <w:abstractNumId w:val="13"/>
  </w:num>
  <w:num w:numId="4">
    <w:abstractNumId w:val="0"/>
  </w:num>
  <w:num w:numId="5">
    <w:abstractNumId w:val="41"/>
  </w:num>
  <w:num w:numId="6">
    <w:abstractNumId w:val="36"/>
  </w:num>
  <w:num w:numId="7">
    <w:abstractNumId w:val="37"/>
  </w:num>
  <w:num w:numId="8">
    <w:abstractNumId w:val="32"/>
  </w:num>
  <w:num w:numId="9">
    <w:abstractNumId w:val="7"/>
  </w:num>
  <w:num w:numId="10">
    <w:abstractNumId w:val="24"/>
  </w:num>
  <w:num w:numId="11">
    <w:abstractNumId w:val="18"/>
  </w:num>
  <w:num w:numId="12">
    <w:abstractNumId w:val="12"/>
  </w:num>
  <w:num w:numId="13">
    <w:abstractNumId w:val="4"/>
  </w:num>
  <w:num w:numId="14">
    <w:abstractNumId w:val="18"/>
  </w:num>
  <w:num w:numId="15">
    <w:abstractNumId w:val="38"/>
  </w:num>
  <w:num w:numId="16">
    <w:abstractNumId w:val="33"/>
  </w:num>
  <w:num w:numId="17">
    <w:abstractNumId w:val="1"/>
  </w:num>
  <w:num w:numId="18">
    <w:abstractNumId w:val="10"/>
  </w:num>
  <w:num w:numId="19">
    <w:abstractNumId w:val="8"/>
  </w:num>
  <w:num w:numId="20">
    <w:abstractNumId w:val="14"/>
  </w:num>
  <w:num w:numId="21">
    <w:abstractNumId w:val="16"/>
  </w:num>
  <w:num w:numId="22">
    <w:abstractNumId w:val="31"/>
  </w:num>
  <w:num w:numId="23">
    <w:abstractNumId w:val="21"/>
  </w:num>
  <w:num w:numId="24">
    <w:abstractNumId w:val="23"/>
  </w:num>
  <w:num w:numId="25">
    <w:abstractNumId w:val="39"/>
  </w:num>
  <w:num w:numId="26">
    <w:abstractNumId w:val="3"/>
  </w:num>
  <w:num w:numId="27">
    <w:abstractNumId w:val="22"/>
  </w:num>
  <w:num w:numId="28">
    <w:abstractNumId w:val="5"/>
  </w:num>
  <w:num w:numId="29">
    <w:abstractNumId w:val="28"/>
  </w:num>
  <w:num w:numId="30">
    <w:abstractNumId w:val="40"/>
  </w:num>
  <w:num w:numId="31">
    <w:abstractNumId w:val="11"/>
  </w:num>
  <w:num w:numId="32">
    <w:abstractNumId w:val="27"/>
  </w:num>
  <w:num w:numId="33">
    <w:abstractNumId w:val="19"/>
  </w:num>
  <w:num w:numId="34">
    <w:abstractNumId w:val="15"/>
  </w:num>
  <w:num w:numId="35">
    <w:abstractNumId w:val="25"/>
  </w:num>
  <w:num w:numId="36">
    <w:abstractNumId w:val="9"/>
  </w:num>
  <w:num w:numId="37">
    <w:abstractNumId w:val="26"/>
  </w:num>
  <w:num w:numId="38">
    <w:abstractNumId w:val="29"/>
  </w:num>
  <w:num w:numId="39">
    <w:abstractNumId w:val="20"/>
  </w:num>
  <w:num w:numId="40">
    <w:abstractNumId w:val="17"/>
  </w:num>
  <w:num w:numId="41">
    <w:abstractNumId w:val="30"/>
  </w:num>
  <w:num w:numId="42">
    <w:abstractNumId w:val="35"/>
  </w:num>
  <w:num w:numId="43">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US" w:vendorID="64" w:dllVersion="6" w:nlCheck="1" w:checkStyle="0"/>
  <w:activeWritingStyle w:appName="MSWord" w:lang="en-GB" w:vendorID="64" w:dllVersion="6" w:nlCheck="1" w:checkStyle="0"/>
  <w:activeWritingStyle w:appName="MSWord" w:lang="en-AU" w:vendorID="64" w:dllVersion="6" w:nlCheck="1" w:checkStyle="1"/>
  <w:activeWritingStyle w:appName="MSWord" w:lang="en-US" w:vendorID="64" w:dllVersion="4096" w:nlCheck="1" w:checkStyle="0"/>
  <w:activeWritingStyle w:appName="MSWord" w:lang="en-GB" w:vendorID="64" w:dllVersion="4096" w:nlCheck="1" w:checkStyle="0"/>
  <w:activeWritingStyle w:appName="MSWord" w:lang="en-AU" w:vendorID="64" w:dllVersion="4096"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0695"/>
    <w:rsid w:val="000005AC"/>
    <w:rsid w:val="0000096F"/>
    <w:rsid w:val="00000DBB"/>
    <w:rsid w:val="00000F6E"/>
    <w:rsid w:val="00001271"/>
    <w:rsid w:val="0000146D"/>
    <w:rsid w:val="000015A2"/>
    <w:rsid w:val="000015C8"/>
    <w:rsid w:val="000017D9"/>
    <w:rsid w:val="00001892"/>
    <w:rsid w:val="00001FB4"/>
    <w:rsid w:val="000022E6"/>
    <w:rsid w:val="00002420"/>
    <w:rsid w:val="000024CB"/>
    <w:rsid w:val="00002681"/>
    <w:rsid w:val="000026DD"/>
    <w:rsid w:val="00002707"/>
    <w:rsid w:val="00002755"/>
    <w:rsid w:val="00002B16"/>
    <w:rsid w:val="00002E10"/>
    <w:rsid w:val="000030F5"/>
    <w:rsid w:val="00003445"/>
    <w:rsid w:val="00003621"/>
    <w:rsid w:val="000036B7"/>
    <w:rsid w:val="0000376F"/>
    <w:rsid w:val="00003A2C"/>
    <w:rsid w:val="00003B14"/>
    <w:rsid w:val="00003FBD"/>
    <w:rsid w:val="0000409F"/>
    <w:rsid w:val="00004354"/>
    <w:rsid w:val="00004917"/>
    <w:rsid w:val="00004BC7"/>
    <w:rsid w:val="00004FE5"/>
    <w:rsid w:val="000050C5"/>
    <w:rsid w:val="000050EE"/>
    <w:rsid w:val="00005578"/>
    <w:rsid w:val="000056AA"/>
    <w:rsid w:val="00005B08"/>
    <w:rsid w:val="00005BD6"/>
    <w:rsid w:val="00005C72"/>
    <w:rsid w:val="000060A3"/>
    <w:rsid w:val="000061ED"/>
    <w:rsid w:val="0000645E"/>
    <w:rsid w:val="00006515"/>
    <w:rsid w:val="000069CB"/>
    <w:rsid w:val="00006AF0"/>
    <w:rsid w:val="00006EE4"/>
    <w:rsid w:val="00007065"/>
    <w:rsid w:val="00007403"/>
    <w:rsid w:val="000077EA"/>
    <w:rsid w:val="000078B0"/>
    <w:rsid w:val="000079B7"/>
    <w:rsid w:val="00007A79"/>
    <w:rsid w:val="00007CB9"/>
    <w:rsid w:val="00007D7F"/>
    <w:rsid w:val="00010028"/>
    <w:rsid w:val="00010437"/>
    <w:rsid w:val="0001050D"/>
    <w:rsid w:val="0001086C"/>
    <w:rsid w:val="000108B8"/>
    <w:rsid w:val="00010D3F"/>
    <w:rsid w:val="00011093"/>
    <w:rsid w:val="00011517"/>
    <w:rsid w:val="00011828"/>
    <w:rsid w:val="00011920"/>
    <w:rsid w:val="00011984"/>
    <w:rsid w:val="000119DE"/>
    <w:rsid w:val="00011A8B"/>
    <w:rsid w:val="00011AFB"/>
    <w:rsid w:val="00011CD1"/>
    <w:rsid w:val="00011ED7"/>
    <w:rsid w:val="00011EE6"/>
    <w:rsid w:val="00011F14"/>
    <w:rsid w:val="0001233F"/>
    <w:rsid w:val="00012461"/>
    <w:rsid w:val="00012625"/>
    <w:rsid w:val="000127E8"/>
    <w:rsid w:val="000134C7"/>
    <w:rsid w:val="00013627"/>
    <w:rsid w:val="00013834"/>
    <w:rsid w:val="00013972"/>
    <w:rsid w:val="00013C90"/>
    <w:rsid w:val="00013CE7"/>
    <w:rsid w:val="00013FFE"/>
    <w:rsid w:val="00014048"/>
    <w:rsid w:val="000140FB"/>
    <w:rsid w:val="0001411C"/>
    <w:rsid w:val="00014136"/>
    <w:rsid w:val="000142DE"/>
    <w:rsid w:val="000144B6"/>
    <w:rsid w:val="00014510"/>
    <w:rsid w:val="00014947"/>
    <w:rsid w:val="00014B1E"/>
    <w:rsid w:val="00014D36"/>
    <w:rsid w:val="00014DA6"/>
    <w:rsid w:val="00014EB8"/>
    <w:rsid w:val="000150E7"/>
    <w:rsid w:val="00015222"/>
    <w:rsid w:val="000155CF"/>
    <w:rsid w:val="000158D7"/>
    <w:rsid w:val="000160A9"/>
    <w:rsid w:val="00016574"/>
    <w:rsid w:val="00016883"/>
    <w:rsid w:val="00017314"/>
    <w:rsid w:val="00017792"/>
    <w:rsid w:val="00017809"/>
    <w:rsid w:val="00017851"/>
    <w:rsid w:val="000179C7"/>
    <w:rsid w:val="00017AE4"/>
    <w:rsid w:val="00017FF2"/>
    <w:rsid w:val="00020341"/>
    <w:rsid w:val="00020422"/>
    <w:rsid w:val="000205E6"/>
    <w:rsid w:val="0002065E"/>
    <w:rsid w:val="00020802"/>
    <w:rsid w:val="00020FD9"/>
    <w:rsid w:val="0002128D"/>
    <w:rsid w:val="000217F7"/>
    <w:rsid w:val="00021C7F"/>
    <w:rsid w:val="00021ED0"/>
    <w:rsid w:val="000224E4"/>
    <w:rsid w:val="00022940"/>
    <w:rsid w:val="00022AA9"/>
    <w:rsid w:val="00022ED1"/>
    <w:rsid w:val="00023108"/>
    <w:rsid w:val="00023145"/>
    <w:rsid w:val="000233B8"/>
    <w:rsid w:val="00023915"/>
    <w:rsid w:val="00023B46"/>
    <w:rsid w:val="00023E33"/>
    <w:rsid w:val="0002440B"/>
    <w:rsid w:val="00024795"/>
    <w:rsid w:val="00024A33"/>
    <w:rsid w:val="00024D1C"/>
    <w:rsid w:val="000250C0"/>
    <w:rsid w:val="00025172"/>
    <w:rsid w:val="000253CD"/>
    <w:rsid w:val="00026258"/>
    <w:rsid w:val="00026953"/>
    <w:rsid w:val="000269A9"/>
    <w:rsid w:val="000269FB"/>
    <w:rsid w:val="00026B4C"/>
    <w:rsid w:val="00026C12"/>
    <w:rsid w:val="00027388"/>
    <w:rsid w:val="000276DA"/>
    <w:rsid w:val="00027896"/>
    <w:rsid w:val="00027CBC"/>
    <w:rsid w:val="00027F1E"/>
    <w:rsid w:val="000302A2"/>
    <w:rsid w:val="0003047C"/>
    <w:rsid w:val="00030587"/>
    <w:rsid w:val="0003058C"/>
    <w:rsid w:val="0003062F"/>
    <w:rsid w:val="000308D2"/>
    <w:rsid w:val="0003097E"/>
    <w:rsid w:val="000309E8"/>
    <w:rsid w:val="00030A35"/>
    <w:rsid w:val="00030C76"/>
    <w:rsid w:val="000313C8"/>
    <w:rsid w:val="0003141A"/>
    <w:rsid w:val="00031595"/>
    <w:rsid w:val="00031841"/>
    <w:rsid w:val="000319E8"/>
    <w:rsid w:val="00031AE9"/>
    <w:rsid w:val="00031B70"/>
    <w:rsid w:val="0003270B"/>
    <w:rsid w:val="0003282A"/>
    <w:rsid w:val="00032908"/>
    <w:rsid w:val="0003299F"/>
    <w:rsid w:val="00032EBB"/>
    <w:rsid w:val="00032F4B"/>
    <w:rsid w:val="0003304F"/>
    <w:rsid w:val="0003334A"/>
    <w:rsid w:val="0003350D"/>
    <w:rsid w:val="00033A27"/>
    <w:rsid w:val="00033CA7"/>
    <w:rsid w:val="00033D7D"/>
    <w:rsid w:val="00033F02"/>
    <w:rsid w:val="00033FBC"/>
    <w:rsid w:val="00034075"/>
    <w:rsid w:val="00034199"/>
    <w:rsid w:val="000341C0"/>
    <w:rsid w:val="00034523"/>
    <w:rsid w:val="00034810"/>
    <w:rsid w:val="000349EB"/>
    <w:rsid w:val="00034A40"/>
    <w:rsid w:val="00034C49"/>
    <w:rsid w:val="00034F0A"/>
    <w:rsid w:val="00035085"/>
    <w:rsid w:val="00035383"/>
    <w:rsid w:val="000355D7"/>
    <w:rsid w:val="000356C7"/>
    <w:rsid w:val="0003586F"/>
    <w:rsid w:val="00035999"/>
    <w:rsid w:val="00035B00"/>
    <w:rsid w:val="00036004"/>
    <w:rsid w:val="0003627F"/>
    <w:rsid w:val="0003667D"/>
    <w:rsid w:val="00036BBC"/>
    <w:rsid w:val="00036EB9"/>
    <w:rsid w:val="000375A4"/>
    <w:rsid w:val="0003761C"/>
    <w:rsid w:val="000377BC"/>
    <w:rsid w:val="000378CA"/>
    <w:rsid w:val="00037A28"/>
    <w:rsid w:val="00037B5B"/>
    <w:rsid w:val="00037E18"/>
    <w:rsid w:val="00040025"/>
    <w:rsid w:val="00040031"/>
    <w:rsid w:val="000400FA"/>
    <w:rsid w:val="00040241"/>
    <w:rsid w:val="000405A9"/>
    <w:rsid w:val="00040636"/>
    <w:rsid w:val="00040EF1"/>
    <w:rsid w:val="0004107C"/>
    <w:rsid w:val="000410F5"/>
    <w:rsid w:val="0004138C"/>
    <w:rsid w:val="000417D9"/>
    <w:rsid w:val="000418C5"/>
    <w:rsid w:val="0004195B"/>
    <w:rsid w:val="00041C41"/>
    <w:rsid w:val="00042315"/>
    <w:rsid w:val="00042B72"/>
    <w:rsid w:val="0004320C"/>
    <w:rsid w:val="00043251"/>
    <w:rsid w:val="0004365B"/>
    <w:rsid w:val="00043C86"/>
    <w:rsid w:val="00043CF5"/>
    <w:rsid w:val="00043D04"/>
    <w:rsid w:val="00043EA0"/>
    <w:rsid w:val="0004402A"/>
    <w:rsid w:val="000440B4"/>
    <w:rsid w:val="00044138"/>
    <w:rsid w:val="00044455"/>
    <w:rsid w:val="00044615"/>
    <w:rsid w:val="00044643"/>
    <w:rsid w:val="0004482E"/>
    <w:rsid w:val="00044A10"/>
    <w:rsid w:val="00044D39"/>
    <w:rsid w:val="0004514C"/>
    <w:rsid w:val="0004531C"/>
    <w:rsid w:val="00045EA7"/>
    <w:rsid w:val="00046260"/>
    <w:rsid w:val="000465E9"/>
    <w:rsid w:val="00046C79"/>
    <w:rsid w:val="000470AA"/>
    <w:rsid w:val="00047A58"/>
    <w:rsid w:val="00047E1C"/>
    <w:rsid w:val="00047F67"/>
    <w:rsid w:val="00050133"/>
    <w:rsid w:val="0005042E"/>
    <w:rsid w:val="0005044C"/>
    <w:rsid w:val="00050BCB"/>
    <w:rsid w:val="000515A8"/>
    <w:rsid w:val="0005167E"/>
    <w:rsid w:val="00051A39"/>
    <w:rsid w:val="00051EC5"/>
    <w:rsid w:val="00051F92"/>
    <w:rsid w:val="000520CA"/>
    <w:rsid w:val="00052457"/>
    <w:rsid w:val="0005252E"/>
    <w:rsid w:val="00052756"/>
    <w:rsid w:val="00052867"/>
    <w:rsid w:val="00052DB4"/>
    <w:rsid w:val="00053371"/>
    <w:rsid w:val="00053734"/>
    <w:rsid w:val="00053A66"/>
    <w:rsid w:val="00053ABE"/>
    <w:rsid w:val="00053D7F"/>
    <w:rsid w:val="00054200"/>
    <w:rsid w:val="000545A0"/>
    <w:rsid w:val="00054794"/>
    <w:rsid w:val="00054822"/>
    <w:rsid w:val="0005495E"/>
    <w:rsid w:val="00054A3B"/>
    <w:rsid w:val="00054CFA"/>
    <w:rsid w:val="00054E23"/>
    <w:rsid w:val="00054EA8"/>
    <w:rsid w:val="000555B4"/>
    <w:rsid w:val="00055804"/>
    <w:rsid w:val="00055B4B"/>
    <w:rsid w:val="00055BA7"/>
    <w:rsid w:val="00055D96"/>
    <w:rsid w:val="00055E45"/>
    <w:rsid w:val="000560BA"/>
    <w:rsid w:val="0005655B"/>
    <w:rsid w:val="0005660B"/>
    <w:rsid w:val="00056EFD"/>
    <w:rsid w:val="00057197"/>
    <w:rsid w:val="00057274"/>
    <w:rsid w:val="00057885"/>
    <w:rsid w:val="00057A28"/>
    <w:rsid w:val="00057F56"/>
    <w:rsid w:val="0006038E"/>
    <w:rsid w:val="00060955"/>
    <w:rsid w:val="0006096B"/>
    <w:rsid w:val="00060B5E"/>
    <w:rsid w:val="00060C9A"/>
    <w:rsid w:val="00060EC8"/>
    <w:rsid w:val="00060FCA"/>
    <w:rsid w:val="000613D2"/>
    <w:rsid w:val="0006147C"/>
    <w:rsid w:val="0006150B"/>
    <w:rsid w:val="0006185F"/>
    <w:rsid w:val="00061E58"/>
    <w:rsid w:val="0006255B"/>
    <w:rsid w:val="00062986"/>
    <w:rsid w:val="00062FBD"/>
    <w:rsid w:val="0006305A"/>
    <w:rsid w:val="000631F8"/>
    <w:rsid w:val="0006320B"/>
    <w:rsid w:val="000632AE"/>
    <w:rsid w:val="0006340D"/>
    <w:rsid w:val="000636CA"/>
    <w:rsid w:val="00063979"/>
    <w:rsid w:val="000644E6"/>
    <w:rsid w:val="000648B3"/>
    <w:rsid w:val="00065130"/>
    <w:rsid w:val="0006592D"/>
    <w:rsid w:val="00065AC9"/>
    <w:rsid w:val="00065B3F"/>
    <w:rsid w:val="0006607B"/>
    <w:rsid w:val="0006665B"/>
    <w:rsid w:val="00066C89"/>
    <w:rsid w:val="00066EFC"/>
    <w:rsid w:val="000671DD"/>
    <w:rsid w:val="000679AA"/>
    <w:rsid w:val="00067AED"/>
    <w:rsid w:val="000703D0"/>
    <w:rsid w:val="00070482"/>
    <w:rsid w:val="00070695"/>
    <w:rsid w:val="0007092D"/>
    <w:rsid w:val="00070A31"/>
    <w:rsid w:val="000710E9"/>
    <w:rsid w:val="000715D2"/>
    <w:rsid w:val="0007165B"/>
    <w:rsid w:val="000716A8"/>
    <w:rsid w:val="00071737"/>
    <w:rsid w:val="00071742"/>
    <w:rsid w:val="00071875"/>
    <w:rsid w:val="00071A9A"/>
    <w:rsid w:val="00071CE1"/>
    <w:rsid w:val="00071E43"/>
    <w:rsid w:val="00071FE3"/>
    <w:rsid w:val="0007214E"/>
    <w:rsid w:val="00072221"/>
    <w:rsid w:val="000726D5"/>
    <w:rsid w:val="0007290A"/>
    <w:rsid w:val="00072AAF"/>
    <w:rsid w:val="00072DCB"/>
    <w:rsid w:val="00072E3A"/>
    <w:rsid w:val="00072E5B"/>
    <w:rsid w:val="00072F35"/>
    <w:rsid w:val="00073046"/>
    <w:rsid w:val="0007318E"/>
    <w:rsid w:val="000736F3"/>
    <w:rsid w:val="0007370B"/>
    <w:rsid w:val="00073AC1"/>
    <w:rsid w:val="00073C06"/>
    <w:rsid w:val="00073FC4"/>
    <w:rsid w:val="00074015"/>
    <w:rsid w:val="0007406B"/>
    <w:rsid w:val="00074199"/>
    <w:rsid w:val="0007425F"/>
    <w:rsid w:val="00074820"/>
    <w:rsid w:val="000748D0"/>
    <w:rsid w:val="00074D76"/>
    <w:rsid w:val="00074DA4"/>
    <w:rsid w:val="00074DBF"/>
    <w:rsid w:val="00075004"/>
    <w:rsid w:val="0007517D"/>
    <w:rsid w:val="0007520A"/>
    <w:rsid w:val="0007546D"/>
    <w:rsid w:val="00075E95"/>
    <w:rsid w:val="0007610F"/>
    <w:rsid w:val="00076282"/>
    <w:rsid w:val="000762BB"/>
    <w:rsid w:val="000762EC"/>
    <w:rsid w:val="00076776"/>
    <w:rsid w:val="000769CD"/>
    <w:rsid w:val="000772A5"/>
    <w:rsid w:val="00077B9F"/>
    <w:rsid w:val="00080028"/>
    <w:rsid w:val="00080191"/>
    <w:rsid w:val="00080288"/>
    <w:rsid w:val="000802E5"/>
    <w:rsid w:val="00080B09"/>
    <w:rsid w:val="00080F9C"/>
    <w:rsid w:val="00081398"/>
    <w:rsid w:val="00081F39"/>
    <w:rsid w:val="00082397"/>
    <w:rsid w:val="00082607"/>
    <w:rsid w:val="00082746"/>
    <w:rsid w:val="00082A3C"/>
    <w:rsid w:val="00082D19"/>
    <w:rsid w:val="000835EA"/>
    <w:rsid w:val="00083752"/>
    <w:rsid w:val="0008380B"/>
    <w:rsid w:val="000838E1"/>
    <w:rsid w:val="0008394B"/>
    <w:rsid w:val="00083B36"/>
    <w:rsid w:val="00083CA1"/>
    <w:rsid w:val="00083E49"/>
    <w:rsid w:val="0008412D"/>
    <w:rsid w:val="0008417D"/>
    <w:rsid w:val="00084185"/>
    <w:rsid w:val="0008426C"/>
    <w:rsid w:val="000849D8"/>
    <w:rsid w:val="00084E99"/>
    <w:rsid w:val="00085160"/>
    <w:rsid w:val="000852D9"/>
    <w:rsid w:val="00085EB4"/>
    <w:rsid w:val="000863BB"/>
    <w:rsid w:val="00086525"/>
    <w:rsid w:val="00086B46"/>
    <w:rsid w:val="00087077"/>
    <w:rsid w:val="000871D3"/>
    <w:rsid w:val="00087445"/>
    <w:rsid w:val="000878A1"/>
    <w:rsid w:val="000878B5"/>
    <w:rsid w:val="00087EFC"/>
    <w:rsid w:val="000900D8"/>
    <w:rsid w:val="000900D9"/>
    <w:rsid w:val="00090420"/>
    <w:rsid w:val="00090664"/>
    <w:rsid w:val="0009073D"/>
    <w:rsid w:val="00090746"/>
    <w:rsid w:val="000909AC"/>
    <w:rsid w:val="000909AD"/>
    <w:rsid w:val="00090FE7"/>
    <w:rsid w:val="000917D0"/>
    <w:rsid w:val="00091A91"/>
    <w:rsid w:val="00091F00"/>
    <w:rsid w:val="00091F7B"/>
    <w:rsid w:val="00091F9F"/>
    <w:rsid w:val="000923B5"/>
    <w:rsid w:val="000925A7"/>
    <w:rsid w:val="000926BF"/>
    <w:rsid w:val="00092D6A"/>
    <w:rsid w:val="00092EE6"/>
    <w:rsid w:val="00092EFD"/>
    <w:rsid w:val="00093572"/>
    <w:rsid w:val="000939F7"/>
    <w:rsid w:val="00093B09"/>
    <w:rsid w:val="00093CDC"/>
    <w:rsid w:val="00093E1B"/>
    <w:rsid w:val="00093F2E"/>
    <w:rsid w:val="00093FCE"/>
    <w:rsid w:val="000940E8"/>
    <w:rsid w:val="000940ED"/>
    <w:rsid w:val="0009424E"/>
    <w:rsid w:val="00094509"/>
    <w:rsid w:val="000945CF"/>
    <w:rsid w:val="00094787"/>
    <w:rsid w:val="000948B3"/>
    <w:rsid w:val="00094A50"/>
    <w:rsid w:val="000951E7"/>
    <w:rsid w:val="00095457"/>
    <w:rsid w:val="00095739"/>
    <w:rsid w:val="0009588F"/>
    <w:rsid w:val="0009589D"/>
    <w:rsid w:val="00095BC9"/>
    <w:rsid w:val="00095D32"/>
    <w:rsid w:val="00096531"/>
    <w:rsid w:val="00096555"/>
    <w:rsid w:val="000969F1"/>
    <w:rsid w:val="00096E22"/>
    <w:rsid w:val="0009714A"/>
    <w:rsid w:val="00097319"/>
    <w:rsid w:val="00097584"/>
    <w:rsid w:val="000975FB"/>
    <w:rsid w:val="0009764B"/>
    <w:rsid w:val="0009766A"/>
    <w:rsid w:val="00097C92"/>
    <w:rsid w:val="00097D2F"/>
    <w:rsid w:val="00097E6A"/>
    <w:rsid w:val="000A0351"/>
    <w:rsid w:val="000A07F2"/>
    <w:rsid w:val="000A0812"/>
    <w:rsid w:val="000A0AAA"/>
    <w:rsid w:val="000A0B2A"/>
    <w:rsid w:val="000A0E7A"/>
    <w:rsid w:val="000A0F4E"/>
    <w:rsid w:val="000A13C5"/>
    <w:rsid w:val="000A13D0"/>
    <w:rsid w:val="000A1549"/>
    <w:rsid w:val="000A1622"/>
    <w:rsid w:val="000A165D"/>
    <w:rsid w:val="000A16DF"/>
    <w:rsid w:val="000A1BCA"/>
    <w:rsid w:val="000A20DD"/>
    <w:rsid w:val="000A279D"/>
    <w:rsid w:val="000A295B"/>
    <w:rsid w:val="000A2975"/>
    <w:rsid w:val="000A2A51"/>
    <w:rsid w:val="000A2BA3"/>
    <w:rsid w:val="000A3089"/>
    <w:rsid w:val="000A3355"/>
    <w:rsid w:val="000A346F"/>
    <w:rsid w:val="000A3658"/>
    <w:rsid w:val="000A390C"/>
    <w:rsid w:val="000A3AC4"/>
    <w:rsid w:val="000A3C1F"/>
    <w:rsid w:val="000A3D97"/>
    <w:rsid w:val="000A42BB"/>
    <w:rsid w:val="000A4561"/>
    <w:rsid w:val="000A4990"/>
    <w:rsid w:val="000A4D88"/>
    <w:rsid w:val="000A4EAA"/>
    <w:rsid w:val="000A52C8"/>
    <w:rsid w:val="000A53B8"/>
    <w:rsid w:val="000A553C"/>
    <w:rsid w:val="000A57CE"/>
    <w:rsid w:val="000A5AD8"/>
    <w:rsid w:val="000A5D5B"/>
    <w:rsid w:val="000A5FE9"/>
    <w:rsid w:val="000A61E7"/>
    <w:rsid w:val="000A621B"/>
    <w:rsid w:val="000A68B6"/>
    <w:rsid w:val="000A6B47"/>
    <w:rsid w:val="000A6BA5"/>
    <w:rsid w:val="000A6DD6"/>
    <w:rsid w:val="000A6F49"/>
    <w:rsid w:val="000A7054"/>
    <w:rsid w:val="000A7A72"/>
    <w:rsid w:val="000A7E82"/>
    <w:rsid w:val="000B003D"/>
    <w:rsid w:val="000B02C5"/>
    <w:rsid w:val="000B054E"/>
    <w:rsid w:val="000B058B"/>
    <w:rsid w:val="000B062C"/>
    <w:rsid w:val="000B0762"/>
    <w:rsid w:val="000B0856"/>
    <w:rsid w:val="000B0B1A"/>
    <w:rsid w:val="000B0FA7"/>
    <w:rsid w:val="000B17C8"/>
    <w:rsid w:val="000B1892"/>
    <w:rsid w:val="000B1FDA"/>
    <w:rsid w:val="000B2092"/>
    <w:rsid w:val="000B22B8"/>
    <w:rsid w:val="000B28BB"/>
    <w:rsid w:val="000B295C"/>
    <w:rsid w:val="000B2A76"/>
    <w:rsid w:val="000B2B5B"/>
    <w:rsid w:val="000B2D40"/>
    <w:rsid w:val="000B2E1C"/>
    <w:rsid w:val="000B2F41"/>
    <w:rsid w:val="000B2FCE"/>
    <w:rsid w:val="000B3021"/>
    <w:rsid w:val="000B31C8"/>
    <w:rsid w:val="000B3528"/>
    <w:rsid w:val="000B3587"/>
    <w:rsid w:val="000B385C"/>
    <w:rsid w:val="000B3CB2"/>
    <w:rsid w:val="000B4B83"/>
    <w:rsid w:val="000B4DB6"/>
    <w:rsid w:val="000B4F7E"/>
    <w:rsid w:val="000B5422"/>
    <w:rsid w:val="000B5A80"/>
    <w:rsid w:val="000B5ADC"/>
    <w:rsid w:val="000B5AFF"/>
    <w:rsid w:val="000B5B3E"/>
    <w:rsid w:val="000B5B95"/>
    <w:rsid w:val="000B5C0D"/>
    <w:rsid w:val="000B631E"/>
    <w:rsid w:val="000B6431"/>
    <w:rsid w:val="000B65E2"/>
    <w:rsid w:val="000B6ACF"/>
    <w:rsid w:val="000B6B78"/>
    <w:rsid w:val="000B726F"/>
    <w:rsid w:val="000B7A42"/>
    <w:rsid w:val="000B7B2E"/>
    <w:rsid w:val="000B7DEA"/>
    <w:rsid w:val="000B7EAE"/>
    <w:rsid w:val="000C000E"/>
    <w:rsid w:val="000C06A0"/>
    <w:rsid w:val="000C09A7"/>
    <w:rsid w:val="000C0FAD"/>
    <w:rsid w:val="000C13B9"/>
    <w:rsid w:val="000C1852"/>
    <w:rsid w:val="000C1990"/>
    <w:rsid w:val="000C1A11"/>
    <w:rsid w:val="000C1A7C"/>
    <w:rsid w:val="000C1D3B"/>
    <w:rsid w:val="000C1E66"/>
    <w:rsid w:val="000C2273"/>
    <w:rsid w:val="000C234C"/>
    <w:rsid w:val="000C2568"/>
    <w:rsid w:val="000C27E6"/>
    <w:rsid w:val="000C2A30"/>
    <w:rsid w:val="000C2AF2"/>
    <w:rsid w:val="000C2B6E"/>
    <w:rsid w:val="000C2C38"/>
    <w:rsid w:val="000C2C7B"/>
    <w:rsid w:val="000C2F66"/>
    <w:rsid w:val="000C3016"/>
    <w:rsid w:val="000C307F"/>
    <w:rsid w:val="000C3488"/>
    <w:rsid w:val="000C35C6"/>
    <w:rsid w:val="000C39CF"/>
    <w:rsid w:val="000C39D5"/>
    <w:rsid w:val="000C414B"/>
    <w:rsid w:val="000C41C0"/>
    <w:rsid w:val="000C4365"/>
    <w:rsid w:val="000C453F"/>
    <w:rsid w:val="000C46AE"/>
    <w:rsid w:val="000C496E"/>
    <w:rsid w:val="000C4C44"/>
    <w:rsid w:val="000C5176"/>
    <w:rsid w:val="000C539C"/>
    <w:rsid w:val="000C5EB8"/>
    <w:rsid w:val="000C5F83"/>
    <w:rsid w:val="000C6363"/>
    <w:rsid w:val="000C6577"/>
    <w:rsid w:val="000C6687"/>
    <w:rsid w:val="000C6703"/>
    <w:rsid w:val="000C6C2C"/>
    <w:rsid w:val="000C6CC5"/>
    <w:rsid w:val="000C6E96"/>
    <w:rsid w:val="000C6EE4"/>
    <w:rsid w:val="000C73A0"/>
    <w:rsid w:val="000C743E"/>
    <w:rsid w:val="000C7451"/>
    <w:rsid w:val="000C7AC9"/>
    <w:rsid w:val="000D00AA"/>
    <w:rsid w:val="000D01B6"/>
    <w:rsid w:val="000D0563"/>
    <w:rsid w:val="000D0939"/>
    <w:rsid w:val="000D0B6E"/>
    <w:rsid w:val="000D0C2C"/>
    <w:rsid w:val="000D1211"/>
    <w:rsid w:val="000D1301"/>
    <w:rsid w:val="000D148F"/>
    <w:rsid w:val="000D17C3"/>
    <w:rsid w:val="000D18C2"/>
    <w:rsid w:val="000D1E06"/>
    <w:rsid w:val="000D1EED"/>
    <w:rsid w:val="000D1F29"/>
    <w:rsid w:val="000D1F2D"/>
    <w:rsid w:val="000D2109"/>
    <w:rsid w:val="000D2426"/>
    <w:rsid w:val="000D2B1F"/>
    <w:rsid w:val="000D2B65"/>
    <w:rsid w:val="000D2BBC"/>
    <w:rsid w:val="000D2FAC"/>
    <w:rsid w:val="000D3560"/>
    <w:rsid w:val="000D356B"/>
    <w:rsid w:val="000D36B0"/>
    <w:rsid w:val="000D3787"/>
    <w:rsid w:val="000D3849"/>
    <w:rsid w:val="000D39B3"/>
    <w:rsid w:val="000D41F0"/>
    <w:rsid w:val="000D435D"/>
    <w:rsid w:val="000D49E9"/>
    <w:rsid w:val="000D59AC"/>
    <w:rsid w:val="000D62DF"/>
    <w:rsid w:val="000D63C4"/>
    <w:rsid w:val="000D699E"/>
    <w:rsid w:val="000D7108"/>
    <w:rsid w:val="000D73C1"/>
    <w:rsid w:val="000D7532"/>
    <w:rsid w:val="000D7668"/>
    <w:rsid w:val="000D7810"/>
    <w:rsid w:val="000D7DB1"/>
    <w:rsid w:val="000D7DE2"/>
    <w:rsid w:val="000D7F5E"/>
    <w:rsid w:val="000E0268"/>
    <w:rsid w:val="000E030B"/>
    <w:rsid w:val="000E0543"/>
    <w:rsid w:val="000E05F5"/>
    <w:rsid w:val="000E063A"/>
    <w:rsid w:val="000E06DF"/>
    <w:rsid w:val="000E0E74"/>
    <w:rsid w:val="000E12A0"/>
    <w:rsid w:val="000E135F"/>
    <w:rsid w:val="000E1524"/>
    <w:rsid w:val="000E178A"/>
    <w:rsid w:val="000E1EE6"/>
    <w:rsid w:val="000E2182"/>
    <w:rsid w:val="000E240B"/>
    <w:rsid w:val="000E308E"/>
    <w:rsid w:val="000E30CB"/>
    <w:rsid w:val="000E319A"/>
    <w:rsid w:val="000E334B"/>
    <w:rsid w:val="000E3820"/>
    <w:rsid w:val="000E3858"/>
    <w:rsid w:val="000E38F3"/>
    <w:rsid w:val="000E3A1F"/>
    <w:rsid w:val="000E40ED"/>
    <w:rsid w:val="000E4233"/>
    <w:rsid w:val="000E449E"/>
    <w:rsid w:val="000E49E0"/>
    <w:rsid w:val="000E4A6B"/>
    <w:rsid w:val="000E4C9A"/>
    <w:rsid w:val="000E4E28"/>
    <w:rsid w:val="000E53A2"/>
    <w:rsid w:val="000E5966"/>
    <w:rsid w:val="000E5B01"/>
    <w:rsid w:val="000E5BC2"/>
    <w:rsid w:val="000E601C"/>
    <w:rsid w:val="000E6451"/>
    <w:rsid w:val="000E648C"/>
    <w:rsid w:val="000E6B8E"/>
    <w:rsid w:val="000E70E9"/>
    <w:rsid w:val="000E7318"/>
    <w:rsid w:val="000E7549"/>
    <w:rsid w:val="000E7705"/>
    <w:rsid w:val="000E7DC9"/>
    <w:rsid w:val="000F0734"/>
    <w:rsid w:val="000F084A"/>
    <w:rsid w:val="000F0954"/>
    <w:rsid w:val="000F12DD"/>
    <w:rsid w:val="000F1481"/>
    <w:rsid w:val="000F169D"/>
    <w:rsid w:val="000F176D"/>
    <w:rsid w:val="000F1816"/>
    <w:rsid w:val="000F19B6"/>
    <w:rsid w:val="000F1AC5"/>
    <w:rsid w:val="000F1B1E"/>
    <w:rsid w:val="000F2666"/>
    <w:rsid w:val="000F2FB7"/>
    <w:rsid w:val="000F35AA"/>
    <w:rsid w:val="000F364F"/>
    <w:rsid w:val="000F3A3B"/>
    <w:rsid w:val="000F3A5F"/>
    <w:rsid w:val="000F3E36"/>
    <w:rsid w:val="000F3FD7"/>
    <w:rsid w:val="000F4971"/>
    <w:rsid w:val="000F4A16"/>
    <w:rsid w:val="000F4C7C"/>
    <w:rsid w:val="000F4CDC"/>
    <w:rsid w:val="000F4EE6"/>
    <w:rsid w:val="000F50D2"/>
    <w:rsid w:val="000F5853"/>
    <w:rsid w:val="000F59DF"/>
    <w:rsid w:val="000F5CFA"/>
    <w:rsid w:val="000F5EA5"/>
    <w:rsid w:val="000F5FF4"/>
    <w:rsid w:val="000F6330"/>
    <w:rsid w:val="000F6B1C"/>
    <w:rsid w:val="000F6D38"/>
    <w:rsid w:val="000F6DF9"/>
    <w:rsid w:val="000F6EEC"/>
    <w:rsid w:val="000F6F35"/>
    <w:rsid w:val="000F6FB4"/>
    <w:rsid w:val="000F7351"/>
    <w:rsid w:val="000F7630"/>
    <w:rsid w:val="000F7635"/>
    <w:rsid w:val="000F7675"/>
    <w:rsid w:val="000F76E6"/>
    <w:rsid w:val="000F7768"/>
    <w:rsid w:val="000F7AE5"/>
    <w:rsid w:val="00100090"/>
    <w:rsid w:val="001000AD"/>
    <w:rsid w:val="001000FD"/>
    <w:rsid w:val="001005E8"/>
    <w:rsid w:val="00100ABD"/>
    <w:rsid w:val="00101158"/>
    <w:rsid w:val="001015A2"/>
    <w:rsid w:val="001019C8"/>
    <w:rsid w:val="00102072"/>
    <w:rsid w:val="001027ED"/>
    <w:rsid w:val="00102E31"/>
    <w:rsid w:val="00102E70"/>
    <w:rsid w:val="001030AB"/>
    <w:rsid w:val="0010331E"/>
    <w:rsid w:val="001034AC"/>
    <w:rsid w:val="00103C66"/>
    <w:rsid w:val="00103CE2"/>
    <w:rsid w:val="00103D91"/>
    <w:rsid w:val="00104E47"/>
    <w:rsid w:val="00105194"/>
    <w:rsid w:val="001052B4"/>
    <w:rsid w:val="00105558"/>
    <w:rsid w:val="0010583A"/>
    <w:rsid w:val="00105CA7"/>
    <w:rsid w:val="00105E59"/>
    <w:rsid w:val="00105F42"/>
    <w:rsid w:val="00106A49"/>
    <w:rsid w:val="00106EAF"/>
    <w:rsid w:val="00106ED6"/>
    <w:rsid w:val="00107586"/>
    <w:rsid w:val="00107AB4"/>
    <w:rsid w:val="00107D5C"/>
    <w:rsid w:val="0011027E"/>
    <w:rsid w:val="00110A1B"/>
    <w:rsid w:val="00110B4D"/>
    <w:rsid w:val="00110C28"/>
    <w:rsid w:val="00110D9C"/>
    <w:rsid w:val="00110E17"/>
    <w:rsid w:val="00110F04"/>
    <w:rsid w:val="00111087"/>
    <w:rsid w:val="0011125B"/>
    <w:rsid w:val="001115A4"/>
    <w:rsid w:val="001117C4"/>
    <w:rsid w:val="001117CD"/>
    <w:rsid w:val="001117FF"/>
    <w:rsid w:val="00111BA7"/>
    <w:rsid w:val="00111C2E"/>
    <w:rsid w:val="001122A0"/>
    <w:rsid w:val="001125BE"/>
    <w:rsid w:val="00112A91"/>
    <w:rsid w:val="00113065"/>
    <w:rsid w:val="001132CA"/>
    <w:rsid w:val="0011347C"/>
    <w:rsid w:val="00113584"/>
    <w:rsid w:val="001138CB"/>
    <w:rsid w:val="00113B8D"/>
    <w:rsid w:val="00113D6B"/>
    <w:rsid w:val="001146CE"/>
    <w:rsid w:val="0011482E"/>
    <w:rsid w:val="00114AF8"/>
    <w:rsid w:val="00114F85"/>
    <w:rsid w:val="00115009"/>
    <w:rsid w:val="00115435"/>
    <w:rsid w:val="0011575D"/>
    <w:rsid w:val="00115A8A"/>
    <w:rsid w:val="00115B51"/>
    <w:rsid w:val="00115B6B"/>
    <w:rsid w:val="00115B71"/>
    <w:rsid w:val="00116076"/>
    <w:rsid w:val="00116338"/>
    <w:rsid w:val="00116768"/>
    <w:rsid w:val="00116946"/>
    <w:rsid w:val="001169B9"/>
    <w:rsid w:val="00116BC3"/>
    <w:rsid w:val="00116E35"/>
    <w:rsid w:val="001177A9"/>
    <w:rsid w:val="00117CA5"/>
    <w:rsid w:val="00117F0E"/>
    <w:rsid w:val="001200A3"/>
    <w:rsid w:val="001203BA"/>
    <w:rsid w:val="00120490"/>
    <w:rsid w:val="001205B7"/>
    <w:rsid w:val="001208E2"/>
    <w:rsid w:val="00120A70"/>
    <w:rsid w:val="00120AF8"/>
    <w:rsid w:val="00120EDC"/>
    <w:rsid w:val="00121170"/>
    <w:rsid w:val="00121193"/>
    <w:rsid w:val="001211C2"/>
    <w:rsid w:val="00121224"/>
    <w:rsid w:val="00121290"/>
    <w:rsid w:val="001212B2"/>
    <w:rsid w:val="0012151F"/>
    <w:rsid w:val="00121AFE"/>
    <w:rsid w:val="00121CFE"/>
    <w:rsid w:val="0012205E"/>
    <w:rsid w:val="0012209F"/>
    <w:rsid w:val="001220FE"/>
    <w:rsid w:val="001221AD"/>
    <w:rsid w:val="001223B5"/>
    <w:rsid w:val="00122629"/>
    <w:rsid w:val="00122AB9"/>
    <w:rsid w:val="00122E27"/>
    <w:rsid w:val="00123036"/>
    <w:rsid w:val="00123266"/>
    <w:rsid w:val="001234E4"/>
    <w:rsid w:val="0012377B"/>
    <w:rsid w:val="0012395B"/>
    <w:rsid w:val="00124313"/>
    <w:rsid w:val="001244C3"/>
    <w:rsid w:val="0012474E"/>
    <w:rsid w:val="00124939"/>
    <w:rsid w:val="00124A9A"/>
    <w:rsid w:val="00125377"/>
    <w:rsid w:val="0012571F"/>
    <w:rsid w:val="00125A7D"/>
    <w:rsid w:val="00125CEB"/>
    <w:rsid w:val="00125EA6"/>
    <w:rsid w:val="00126313"/>
    <w:rsid w:val="00126830"/>
    <w:rsid w:val="00126859"/>
    <w:rsid w:val="0012692C"/>
    <w:rsid w:val="00126B51"/>
    <w:rsid w:val="00126C9B"/>
    <w:rsid w:val="00126EE2"/>
    <w:rsid w:val="00126FD8"/>
    <w:rsid w:val="0012745A"/>
    <w:rsid w:val="00127596"/>
    <w:rsid w:val="001275FA"/>
    <w:rsid w:val="00127727"/>
    <w:rsid w:val="00127AA1"/>
    <w:rsid w:val="00127C79"/>
    <w:rsid w:val="001302C5"/>
    <w:rsid w:val="00130646"/>
    <w:rsid w:val="0013089F"/>
    <w:rsid w:val="00130928"/>
    <w:rsid w:val="00130A0E"/>
    <w:rsid w:val="00130A93"/>
    <w:rsid w:val="00130B41"/>
    <w:rsid w:val="00130CA0"/>
    <w:rsid w:val="00130CE8"/>
    <w:rsid w:val="00130EF6"/>
    <w:rsid w:val="00131189"/>
    <w:rsid w:val="001311A1"/>
    <w:rsid w:val="001314F6"/>
    <w:rsid w:val="00131730"/>
    <w:rsid w:val="00131799"/>
    <w:rsid w:val="0013179A"/>
    <w:rsid w:val="00131AD0"/>
    <w:rsid w:val="00131D1F"/>
    <w:rsid w:val="0013278D"/>
    <w:rsid w:val="00132910"/>
    <w:rsid w:val="00132A09"/>
    <w:rsid w:val="0013310C"/>
    <w:rsid w:val="001332A1"/>
    <w:rsid w:val="001332EE"/>
    <w:rsid w:val="00133339"/>
    <w:rsid w:val="0013344B"/>
    <w:rsid w:val="001335D1"/>
    <w:rsid w:val="00133D48"/>
    <w:rsid w:val="0013478A"/>
    <w:rsid w:val="0013489B"/>
    <w:rsid w:val="001349D4"/>
    <w:rsid w:val="00134A5A"/>
    <w:rsid w:val="00134BEA"/>
    <w:rsid w:val="00134F1C"/>
    <w:rsid w:val="00135090"/>
    <w:rsid w:val="001350FC"/>
    <w:rsid w:val="001351EE"/>
    <w:rsid w:val="00135276"/>
    <w:rsid w:val="00135429"/>
    <w:rsid w:val="00135778"/>
    <w:rsid w:val="001359FE"/>
    <w:rsid w:val="00135C1C"/>
    <w:rsid w:val="00135FD9"/>
    <w:rsid w:val="001361FD"/>
    <w:rsid w:val="001362E0"/>
    <w:rsid w:val="001362F1"/>
    <w:rsid w:val="00136315"/>
    <w:rsid w:val="001365A7"/>
    <w:rsid w:val="00136659"/>
    <w:rsid w:val="00136937"/>
    <w:rsid w:val="00136A04"/>
    <w:rsid w:val="00136A8E"/>
    <w:rsid w:val="00136BCA"/>
    <w:rsid w:val="00136BFA"/>
    <w:rsid w:val="001370C5"/>
    <w:rsid w:val="001371E4"/>
    <w:rsid w:val="00137390"/>
    <w:rsid w:val="0013741D"/>
    <w:rsid w:val="0013757B"/>
    <w:rsid w:val="00137679"/>
    <w:rsid w:val="00137CC9"/>
    <w:rsid w:val="00137D3C"/>
    <w:rsid w:val="00137EB2"/>
    <w:rsid w:val="0014004E"/>
    <w:rsid w:val="001402DB"/>
    <w:rsid w:val="001406DA"/>
    <w:rsid w:val="00140787"/>
    <w:rsid w:val="00140966"/>
    <w:rsid w:val="00140D15"/>
    <w:rsid w:val="00141031"/>
    <w:rsid w:val="001417CF"/>
    <w:rsid w:val="00141830"/>
    <w:rsid w:val="001419A7"/>
    <w:rsid w:val="00141C14"/>
    <w:rsid w:val="00141C25"/>
    <w:rsid w:val="00141EE1"/>
    <w:rsid w:val="00142020"/>
    <w:rsid w:val="001424E7"/>
    <w:rsid w:val="0014250C"/>
    <w:rsid w:val="00142DBC"/>
    <w:rsid w:val="00142E8D"/>
    <w:rsid w:val="00142EE1"/>
    <w:rsid w:val="00143544"/>
    <w:rsid w:val="00143547"/>
    <w:rsid w:val="00143978"/>
    <w:rsid w:val="00143C1B"/>
    <w:rsid w:val="00143D91"/>
    <w:rsid w:val="00143ED3"/>
    <w:rsid w:val="00143FD7"/>
    <w:rsid w:val="00144902"/>
    <w:rsid w:val="00144DF9"/>
    <w:rsid w:val="00144EA1"/>
    <w:rsid w:val="0014511F"/>
    <w:rsid w:val="00145652"/>
    <w:rsid w:val="001456C0"/>
    <w:rsid w:val="0014577E"/>
    <w:rsid w:val="00145960"/>
    <w:rsid w:val="00145A39"/>
    <w:rsid w:val="00145C4C"/>
    <w:rsid w:val="0014606F"/>
    <w:rsid w:val="001463CF"/>
    <w:rsid w:val="00146482"/>
    <w:rsid w:val="001464E5"/>
    <w:rsid w:val="001464EB"/>
    <w:rsid w:val="00146B65"/>
    <w:rsid w:val="00146C6E"/>
    <w:rsid w:val="00146CBD"/>
    <w:rsid w:val="00146D43"/>
    <w:rsid w:val="00147521"/>
    <w:rsid w:val="00147A11"/>
    <w:rsid w:val="00147B70"/>
    <w:rsid w:val="00147FDF"/>
    <w:rsid w:val="00150477"/>
    <w:rsid w:val="001505C4"/>
    <w:rsid w:val="001505D3"/>
    <w:rsid w:val="00150977"/>
    <w:rsid w:val="00150984"/>
    <w:rsid w:val="00150A71"/>
    <w:rsid w:val="00150CC9"/>
    <w:rsid w:val="00150CEF"/>
    <w:rsid w:val="00150CF3"/>
    <w:rsid w:val="00150E14"/>
    <w:rsid w:val="00150FB5"/>
    <w:rsid w:val="001511F2"/>
    <w:rsid w:val="00151AFC"/>
    <w:rsid w:val="00151B99"/>
    <w:rsid w:val="001526DA"/>
    <w:rsid w:val="0015276A"/>
    <w:rsid w:val="00152E96"/>
    <w:rsid w:val="00152EE0"/>
    <w:rsid w:val="00153202"/>
    <w:rsid w:val="0015342D"/>
    <w:rsid w:val="0015357B"/>
    <w:rsid w:val="0015377A"/>
    <w:rsid w:val="00153905"/>
    <w:rsid w:val="00153D86"/>
    <w:rsid w:val="00154490"/>
    <w:rsid w:val="001545CA"/>
    <w:rsid w:val="0015471F"/>
    <w:rsid w:val="00154972"/>
    <w:rsid w:val="00154C15"/>
    <w:rsid w:val="00154C5A"/>
    <w:rsid w:val="00154C6A"/>
    <w:rsid w:val="00154C7A"/>
    <w:rsid w:val="00154EA8"/>
    <w:rsid w:val="001551B7"/>
    <w:rsid w:val="00155292"/>
    <w:rsid w:val="001558BB"/>
    <w:rsid w:val="00155905"/>
    <w:rsid w:val="00155A66"/>
    <w:rsid w:val="001562BC"/>
    <w:rsid w:val="00156351"/>
    <w:rsid w:val="00156A42"/>
    <w:rsid w:val="00156A49"/>
    <w:rsid w:val="00156F8B"/>
    <w:rsid w:val="001576DE"/>
    <w:rsid w:val="00157AAE"/>
    <w:rsid w:val="00157B93"/>
    <w:rsid w:val="00157C7D"/>
    <w:rsid w:val="00157D1A"/>
    <w:rsid w:val="00157E7B"/>
    <w:rsid w:val="00157F15"/>
    <w:rsid w:val="00160363"/>
    <w:rsid w:val="00160675"/>
    <w:rsid w:val="00160C57"/>
    <w:rsid w:val="00160D66"/>
    <w:rsid w:val="00160F63"/>
    <w:rsid w:val="00160FF0"/>
    <w:rsid w:val="00161702"/>
    <w:rsid w:val="00161E56"/>
    <w:rsid w:val="001620E9"/>
    <w:rsid w:val="00162982"/>
    <w:rsid w:val="00162B22"/>
    <w:rsid w:val="00162B39"/>
    <w:rsid w:val="00162BE6"/>
    <w:rsid w:val="00162F16"/>
    <w:rsid w:val="00162FAF"/>
    <w:rsid w:val="00163203"/>
    <w:rsid w:val="00163254"/>
    <w:rsid w:val="0016382C"/>
    <w:rsid w:val="0016412F"/>
    <w:rsid w:val="0016426E"/>
    <w:rsid w:val="0016482A"/>
    <w:rsid w:val="00164B63"/>
    <w:rsid w:val="00165248"/>
    <w:rsid w:val="0016537E"/>
    <w:rsid w:val="0016558C"/>
    <w:rsid w:val="00165A2F"/>
    <w:rsid w:val="00165A74"/>
    <w:rsid w:val="00165A7D"/>
    <w:rsid w:val="00165A90"/>
    <w:rsid w:val="00165BC5"/>
    <w:rsid w:val="00165DC0"/>
    <w:rsid w:val="0016642B"/>
    <w:rsid w:val="001664D1"/>
    <w:rsid w:val="001668C0"/>
    <w:rsid w:val="001670C5"/>
    <w:rsid w:val="00167374"/>
    <w:rsid w:val="001675E0"/>
    <w:rsid w:val="00167A39"/>
    <w:rsid w:val="00167C24"/>
    <w:rsid w:val="00167C43"/>
    <w:rsid w:val="00170054"/>
    <w:rsid w:val="00170409"/>
    <w:rsid w:val="00170472"/>
    <w:rsid w:val="00170560"/>
    <w:rsid w:val="0017064F"/>
    <w:rsid w:val="00170705"/>
    <w:rsid w:val="0017078E"/>
    <w:rsid w:val="00170C76"/>
    <w:rsid w:val="00170DD3"/>
    <w:rsid w:val="0017127D"/>
    <w:rsid w:val="00171556"/>
    <w:rsid w:val="001715E4"/>
    <w:rsid w:val="00171CB8"/>
    <w:rsid w:val="00171E16"/>
    <w:rsid w:val="00171ECF"/>
    <w:rsid w:val="00171F5A"/>
    <w:rsid w:val="001720B7"/>
    <w:rsid w:val="001720DB"/>
    <w:rsid w:val="0017258E"/>
    <w:rsid w:val="001737D8"/>
    <w:rsid w:val="00173804"/>
    <w:rsid w:val="00173B91"/>
    <w:rsid w:val="00173C2F"/>
    <w:rsid w:val="00173EDC"/>
    <w:rsid w:val="00174125"/>
    <w:rsid w:val="001741CE"/>
    <w:rsid w:val="00174672"/>
    <w:rsid w:val="001747C9"/>
    <w:rsid w:val="001747E5"/>
    <w:rsid w:val="0017483B"/>
    <w:rsid w:val="00174A2C"/>
    <w:rsid w:val="00174AB3"/>
    <w:rsid w:val="00174F36"/>
    <w:rsid w:val="00175011"/>
    <w:rsid w:val="001750A2"/>
    <w:rsid w:val="0017540B"/>
    <w:rsid w:val="0017545C"/>
    <w:rsid w:val="001759F4"/>
    <w:rsid w:val="00176221"/>
    <w:rsid w:val="0017628C"/>
    <w:rsid w:val="00176692"/>
    <w:rsid w:val="00176C7F"/>
    <w:rsid w:val="001770D4"/>
    <w:rsid w:val="00177129"/>
    <w:rsid w:val="0017716C"/>
    <w:rsid w:val="00180003"/>
    <w:rsid w:val="001806EE"/>
    <w:rsid w:val="001808A0"/>
    <w:rsid w:val="00181122"/>
    <w:rsid w:val="00181479"/>
    <w:rsid w:val="001819F2"/>
    <w:rsid w:val="00181A41"/>
    <w:rsid w:val="00181AF0"/>
    <w:rsid w:val="00181B5C"/>
    <w:rsid w:val="00181CE0"/>
    <w:rsid w:val="00181E3C"/>
    <w:rsid w:val="0018213A"/>
    <w:rsid w:val="001823FA"/>
    <w:rsid w:val="00182495"/>
    <w:rsid w:val="00182E99"/>
    <w:rsid w:val="0018330C"/>
    <w:rsid w:val="001835B6"/>
    <w:rsid w:val="001836C5"/>
    <w:rsid w:val="0018372B"/>
    <w:rsid w:val="00183B05"/>
    <w:rsid w:val="00183D1E"/>
    <w:rsid w:val="00183DE6"/>
    <w:rsid w:val="00184180"/>
    <w:rsid w:val="00184190"/>
    <w:rsid w:val="001842A4"/>
    <w:rsid w:val="001848A6"/>
    <w:rsid w:val="00184B34"/>
    <w:rsid w:val="00184EA5"/>
    <w:rsid w:val="00185199"/>
    <w:rsid w:val="00185CDD"/>
    <w:rsid w:val="00185DED"/>
    <w:rsid w:val="00185F94"/>
    <w:rsid w:val="00185FA0"/>
    <w:rsid w:val="001860DE"/>
    <w:rsid w:val="0018652B"/>
    <w:rsid w:val="00186718"/>
    <w:rsid w:val="00186796"/>
    <w:rsid w:val="0018683C"/>
    <w:rsid w:val="00186D81"/>
    <w:rsid w:val="00186DAA"/>
    <w:rsid w:val="00186DCF"/>
    <w:rsid w:val="00186E82"/>
    <w:rsid w:val="00186F34"/>
    <w:rsid w:val="0018751A"/>
    <w:rsid w:val="00187610"/>
    <w:rsid w:val="00187626"/>
    <w:rsid w:val="00187CED"/>
    <w:rsid w:val="00187D5C"/>
    <w:rsid w:val="00187F3D"/>
    <w:rsid w:val="0019020B"/>
    <w:rsid w:val="001902BC"/>
    <w:rsid w:val="001904EB"/>
    <w:rsid w:val="001906AA"/>
    <w:rsid w:val="00190CEC"/>
    <w:rsid w:val="001913EE"/>
    <w:rsid w:val="001914CA"/>
    <w:rsid w:val="001914F8"/>
    <w:rsid w:val="0019152E"/>
    <w:rsid w:val="001916EF"/>
    <w:rsid w:val="00191B12"/>
    <w:rsid w:val="00191C41"/>
    <w:rsid w:val="00192384"/>
    <w:rsid w:val="00192D1E"/>
    <w:rsid w:val="00192DF7"/>
    <w:rsid w:val="0019318E"/>
    <w:rsid w:val="0019322A"/>
    <w:rsid w:val="0019332A"/>
    <w:rsid w:val="001938D4"/>
    <w:rsid w:val="00193B23"/>
    <w:rsid w:val="00193BD5"/>
    <w:rsid w:val="00193C81"/>
    <w:rsid w:val="00193FE9"/>
    <w:rsid w:val="00194096"/>
    <w:rsid w:val="001941AE"/>
    <w:rsid w:val="0019425A"/>
    <w:rsid w:val="0019468B"/>
    <w:rsid w:val="0019484F"/>
    <w:rsid w:val="0019488E"/>
    <w:rsid w:val="00194A8A"/>
    <w:rsid w:val="00194B7A"/>
    <w:rsid w:val="00194BDC"/>
    <w:rsid w:val="00194F94"/>
    <w:rsid w:val="00194FB9"/>
    <w:rsid w:val="00195064"/>
    <w:rsid w:val="00195088"/>
    <w:rsid w:val="001953E9"/>
    <w:rsid w:val="0019576C"/>
    <w:rsid w:val="00195E44"/>
    <w:rsid w:val="00195FE0"/>
    <w:rsid w:val="001965B3"/>
    <w:rsid w:val="0019662C"/>
    <w:rsid w:val="00196696"/>
    <w:rsid w:val="001969FA"/>
    <w:rsid w:val="00196B8B"/>
    <w:rsid w:val="00196F6B"/>
    <w:rsid w:val="00197043"/>
    <w:rsid w:val="001971D3"/>
    <w:rsid w:val="00197249"/>
    <w:rsid w:val="0019732D"/>
    <w:rsid w:val="0019733D"/>
    <w:rsid w:val="00197725"/>
    <w:rsid w:val="0019785B"/>
    <w:rsid w:val="00197A00"/>
    <w:rsid w:val="00197D1F"/>
    <w:rsid w:val="001A0135"/>
    <w:rsid w:val="001A01D7"/>
    <w:rsid w:val="001A02F5"/>
    <w:rsid w:val="001A0411"/>
    <w:rsid w:val="001A051C"/>
    <w:rsid w:val="001A068F"/>
    <w:rsid w:val="001A0697"/>
    <w:rsid w:val="001A0819"/>
    <w:rsid w:val="001A09E7"/>
    <w:rsid w:val="001A09FC"/>
    <w:rsid w:val="001A0AB9"/>
    <w:rsid w:val="001A0B36"/>
    <w:rsid w:val="001A120D"/>
    <w:rsid w:val="001A1317"/>
    <w:rsid w:val="001A17F9"/>
    <w:rsid w:val="001A18B9"/>
    <w:rsid w:val="001A18E7"/>
    <w:rsid w:val="001A275F"/>
    <w:rsid w:val="001A28B1"/>
    <w:rsid w:val="001A2CF9"/>
    <w:rsid w:val="001A2F68"/>
    <w:rsid w:val="001A3137"/>
    <w:rsid w:val="001A3DD8"/>
    <w:rsid w:val="001A3F25"/>
    <w:rsid w:val="001A426E"/>
    <w:rsid w:val="001A47BA"/>
    <w:rsid w:val="001A48D4"/>
    <w:rsid w:val="001A48D8"/>
    <w:rsid w:val="001A4A2F"/>
    <w:rsid w:val="001A4BF1"/>
    <w:rsid w:val="001A502D"/>
    <w:rsid w:val="001A5181"/>
    <w:rsid w:val="001A5245"/>
    <w:rsid w:val="001A531D"/>
    <w:rsid w:val="001A5A4A"/>
    <w:rsid w:val="001A5DA6"/>
    <w:rsid w:val="001A6145"/>
    <w:rsid w:val="001A6569"/>
    <w:rsid w:val="001A672D"/>
    <w:rsid w:val="001A6985"/>
    <w:rsid w:val="001A6F34"/>
    <w:rsid w:val="001A6F96"/>
    <w:rsid w:val="001A6FAB"/>
    <w:rsid w:val="001A7AC5"/>
    <w:rsid w:val="001A7CAA"/>
    <w:rsid w:val="001A7E83"/>
    <w:rsid w:val="001B019C"/>
    <w:rsid w:val="001B048C"/>
    <w:rsid w:val="001B05ED"/>
    <w:rsid w:val="001B1D34"/>
    <w:rsid w:val="001B1D9C"/>
    <w:rsid w:val="001B1E9A"/>
    <w:rsid w:val="001B1EE4"/>
    <w:rsid w:val="001B1FD4"/>
    <w:rsid w:val="001B2436"/>
    <w:rsid w:val="001B2456"/>
    <w:rsid w:val="001B24B5"/>
    <w:rsid w:val="001B25C6"/>
    <w:rsid w:val="001B2F86"/>
    <w:rsid w:val="001B2FBC"/>
    <w:rsid w:val="001B3118"/>
    <w:rsid w:val="001B327E"/>
    <w:rsid w:val="001B36F3"/>
    <w:rsid w:val="001B39C4"/>
    <w:rsid w:val="001B3D70"/>
    <w:rsid w:val="001B4198"/>
    <w:rsid w:val="001B41B0"/>
    <w:rsid w:val="001B42BB"/>
    <w:rsid w:val="001B42D7"/>
    <w:rsid w:val="001B45F7"/>
    <w:rsid w:val="001B4903"/>
    <w:rsid w:val="001B50AE"/>
    <w:rsid w:val="001B52CB"/>
    <w:rsid w:val="001B534D"/>
    <w:rsid w:val="001B5387"/>
    <w:rsid w:val="001B5908"/>
    <w:rsid w:val="001B5ABA"/>
    <w:rsid w:val="001B5B72"/>
    <w:rsid w:val="001B5F23"/>
    <w:rsid w:val="001B5F5B"/>
    <w:rsid w:val="001B6060"/>
    <w:rsid w:val="001B61DA"/>
    <w:rsid w:val="001B6419"/>
    <w:rsid w:val="001B6530"/>
    <w:rsid w:val="001B655F"/>
    <w:rsid w:val="001B67E4"/>
    <w:rsid w:val="001B6A63"/>
    <w:rsid w:val="001B6D54"/>
    <w:rsid w:val="001B6EF3"/>
    <w:rsid w:val="001B708A"/>
    <w:rsid w:val="001B734F"/>
    <w:rsid w:val="001B745B"/>
    <w:rsid w:val="001B79BB"/>
    <w:rsid w:val="001B7ABD"/>
    <w:rsid w:val="001B7EE1"/>
    <w:rsid w:val="001B7F41"/>
    <w:rsid w:val="001C0106"/>
    <w:rsid w:val="001C0261"/>
    <w:rsid w:val="001C0719"/>
    <w:rsid w:val="001C0A71"/>
    <w:rsid w:val="001C0AF7"/>
    <w:rsid w:val="001C0D79"/>
    <w:rsid w:val="001C0FC2"/>
    <w:rsid w:val="001C174A"/>
    <w:rsid w:val="001C19D7"/>
    <w:rsid w:val="001C1A18"/>
    <w:rsid w:val="001C1ABA"/>
    <w:rsid w:val="001C206B"/>
    <w:rsid w:val="001C27DB"/>
    <w:rsid w:val="001C2B30"/>
    <w:rsid w:val="001C2B7C"/>
    <w:rsid w:val="001C2C5F"/>
    <w:rsid w:val="001C2FE1"/>
    <w:rsid w:val="001C32D5"/>
    <w:rsid w:val="001C340F"/>
    <w:rsid w:val="001C3959"/>
    <w:rsid w:val="001C4050"/>
    <w:rsid w:val="001C42F5"/>
    <w:rsid w:val="001C478C"/>
    <w:rsid w:val="001C4864"/>
    <w:rsid w:val="001C5169"/>
    <w:rsid w:val="001C5209"/>
    <w:rsid w:val="001C5255"/>
    <w:rsid w:val="001C54CC"/>
    <w:rsid w:val="001C5A7E"/>
    <w:rsid w:val="001C5AE1"/>
    <w:rsid w:val="001C5DED"/>
    <w:rsid w:val="001C6125"/>
    <w:rsid w:val="001C6311"/>
    <w:rsid w:val="001C693B"/>
    <w:rsid w:val="001C69EA"/>
    <w:rsid w:val="001C6BFA"/>
    <w:rsid w:val="001C7213"/>
    <w:rsid w:val="001C72C3"/>
    <w:rsid w:val="001C7483"/>
    <w:rsid w:val="001C7E09"/>
    <w:rsid w:val="001D0070"/>
    <w:rsid w:val="001D0246"/>
    <w:rsid w:val="001D0251"/>
    <w:rsid w:val="001D038A"/>
    <w:rsid w:val="001D041C"/>
    <w:rsid w:val="001D0459"/>
    <w:rsid w:val="001D06FB"/>
    <w:rsid w:val="001D0765"/>
    <w:rsid w:val="001D0CC9"/>
    <w:rsid w:val="001D0ED3"/>
    <w:rsid w:val="001D1306"/>
    <w:rsid w:val="001D15B6"/>
    <w:rsid w:val="001D1CC5"/>
    <w:rsid w:val="001D1E3A"/>
    <w:rsid w:val="001D21E3"/>
    <w:rsid w:val="001D2306"/>
    <w:rsid w:val="001D2654"/>
    <w:rsid w:val="001D2AC1"/>
    <w:rsid w:val="001D2C3D"/>
    <w:rsid w:val="001D30D5"/>
    <w:rsid w:val="001D32BB"/>
    <w:rsid w:val="001D34E0"/>
    <w:rsid w:val="001D3674"/>
    <w:rsid w:val="001D4284"/>
    <w:rsid w:val="001D48CB"/>
    <w:rsid w:val="001D4969"/>
    <w:rsid w:val="001D4A61"/>
    <w:rsid w:val="001D4A7F"/>
    <w:rsid w:val="001D4B85"/>
    <w:rsid w:val="001D4B8D"/>
    <w:rsid w:val="001D509B"/>
    <w:rsid w:val="001D51F2"/>
    <w:rsid w:val="001D54DE"/>
    <w:rsid w:val="001D557D"/>
    <w:rsid w:val="001D5610"/>
    <w:rsid w:val="001D596F"/>
    <w:rsid w:val="001D5C00"/>
    <w:rsid w:val="001D5DE4"/>
    <w:rsid w:val="001D5ECA"/>
    <w:rsid w:val="001D636B"/>
    <w:rsid w:val="001D649A"/>
    <w:rsid w:val="001D65B2"/>
    <w:rsid w:val="001D67BE"/>
    <w:rsid w:val="001D6C49"/>
    <w:rsid w:val="001D6F85"/>
    <w:rsid w:val="001D70A1"/>
    <w:rsid w:val="001D753F"/>
    <w:rsid w:val="001D758B"/>
    <w:rsid w:val="001D79C1"/>
    <w:rsid w:val="001D7A9D"/>
    <w:rsid w:val="001D7B8C"/>
    <w:rsid w:val="001D7B97"/>
    <w:rsid w:val="001D7FBF"/>
    <w:rsid w:val="001E0099"/>
    <w:rsid w:val="001E05D1"/>
    <w:rsid w:val="001E07FA"/>
    <w:rsid w:val="001E088A"/>
    <w:rsid w:val="001E10C6"/>
    <w:rsid w:val="001E1226"/>
    <w:rsid w:val="001E12C9"/>
    <w:rsid w:val="001E13C8"/>
    <w:rsid w:val="001E155C"/>
    <w:rsid w:val="001E17E5"/>
    <w:rsid w:val="001E1828"/>
    <w:rsid w:val="001E1A8D"/>
    <w:rsid w:val="001E2256"/>
    <w:rsid w:val="001E2640"/>
    <w:rsid w:val="001E28D8"/>
    <w:rsid w:val="001E2C29"/>
    <w:rsid w:val="001E2D9C"/>
    <w:rsid w:val="001E2F78"/>
    <w:rsid w:val="001E36AE"/>
    <w:rsid w:val="001E3898"/>
    <w:rsid w:val="001E3B9E"/>
    <w:rsid w:val="001E4126"/>
    <w:rsid w:val="001E4318"/>
    <w:rsid w:val="001E452C"/>
    <w:rsid w:val="001E456C"/>
    <w:rsid w:val="001E492C"/>
    <w:rsid w:val="001E49F4"/>
    <w:rsid w:val="001E4A0B"/>
    <w:rsid w:val="001E4A8A"/>
    <w:rsid w:val="001E4B58"/>
    <w:rsid w:val="001E5292"/>
    <w:rsid w:val="001E5700"/>
    <w:rsid w:val="001E5BA5"/>
    <w:rsid w:val="001E5BF3"/>
    <w:rsid w:val="001E5E55"/>
    <w:rsid w:val="001E65ED"/>
    <w:rsid w:val="001E6662"/>
    <w:rsid w:val="001E66CC"/>
    <w:rsid w:val="001E6917"/>
    <w:rsid w:val="001E6B70"/>
    <w:rsid w:val="001E6D4A"/>
    <w:rsid w:val="001E6D6F"/>
    <w:rsid w:val="001E72D2"/>
    <w:rsid w:val="001E75C2"/>
    <w:rsid w:val="001E7774"/>
    <w:rsid w:val="001E78CC"/>
    <w:rsid w:val="001E7CF2"/>
    <w:rsid w:val="001E7DCD"/>
    <w:rsid w:val="001E7E5D"/>
    <w:rsid w:val="001F0269"/>
    <w:rsid w:val="001F035D"/>
    <w:rsid w:val="001F06E5"/>
    <w:rsid w:val="001F072F"/>
    <w:rsid w:val="001F0733"/>
    <w:rsid w:val="001F1601"/>
    <w:rsid w:val="001F16D7"/>
    <w:rsid w:val="001F1A28"/>
    <w:rsid w:val="001F1FE9"/>
    <w:rsid w:val="001F2133"/>
    <w:rsid w:val="001F2529"/>
    <w:rsid w:val="001F2577"/>
    <w:rsid w:val="001F2948"/>
    <w:rsid w:val="001F2C01"/>
    <w:rsid w:val="001F2FB3"/>
    <w:rsid w:val="001F314B"/>
    <w:rsid w:val="001F336E"/>
    <w:rsid w:val="001F340A"/>
    <w:rsid w:val="001F37AD"/>
    <w:rsid w:val="001F40AD"/>
    <w:rsid w:val="001F40EA"/>
    <w:rsid w:val="001F4183"/>
    <w:rsid w:val="001F421D"/>
    <w:rsid w:val="001F4373"/>
    <w:rsid w:val="001F4814"/>
    <w:rsid w:val="001F4857"/>
    <w:rsid w:val="001F4A94"/>
    <w:rsid w:val="001F4D09"/>
    <w:rsid w:val="001F4E26"/>
    <w:rsid w:val="001F4F0A"/>
    <w:rsid w:val="001F4F15"/>
    <w:rsid w:val="001F51D9"/>
    <w:rsid w:val="001F5230"/>
    <w:rsid w:val="001F557C"/>
    <w:rsid w:val="001F5602"/>
    <w:rsid w:val="001F580C"/>
    <w:rsid w:val="001F5BA2"/>
    <w:rsid w:val="001F5D00"/>
    <w:rsid w:val="001F5D35"/>
    <w:rsid w:val="001F5E49"/>
    <w:rsid w:val="001F6256"/>
    <w:rsid w:val="001F64B0"/>
    <w:rsid w:val="001F6613"/>
    <w:rsid w:val="001F6ADE"/>
    <w:rsid w:val="001F6C52"/>
    <w:rsid w:val="001F7009"/>
    <w:rsid w:val="001F7027"/>
    <w:rsid w:val="001F786A"/>
    <w:rsid w:val="001F7A9C"/>
    <w:rsid w:val="001F7D6A"/>
    <w:rsid w:val="001F7D78"/>
    <w:rsid w:val="001F7FB5"/>
    <w:rsid w:val="0020005B"/>
    <w:rsid w:val="0020010C"/>
    <w:rsid w:val="0020051F"/>
    <w:rsid w:val="0020067C"/>
    <w:rsid w:val="0020086C"/>
    <w:rsid w:val="0020094D"/>
    <w:rsid w:val="002009C0"/>
    <w:rsid w:val="00200AEA"/>
    <w:rsid w:val="00200D73"/>
    <w:rsid w:val="00200E67"/>
    <w:rsid w:val="002015DA"/>
    <w:rsid w:val="002019B7"/>
    <w:rsid w:val="00201BE7"/>
    <w:rsid w:val="00201D59"/>
    <w:rsid w:val="00201E97"/>
    <w:rsid w:val="0020201C"/>
    <w:rsid w:val="0020212C"/>
    <w:rsid w:val="00202505"/>
    <w:rsid w:val="00202B93"/>
    <w:rsid w:val="00202C70"/>
    <w:rsid w:val="00202D86"/>
    <w:rsid w:val="00202F0D"/>
    <w:rsid w:val="00203073"/>
    <w:rsid w:val="002035C1"/>
    <w:rsid w:val="00203B99"/>
    <w:rsid w:val="00203FB9"/>
    <w:rsid w:val="002042D5"/>
    <w:rsid w:val="0020447A"/>
    <w:rsid w:val="002044CE"/>
    <w:rsid w:val="00204625"/>
    <w:rsid w:val="002049F6"/>
    <w:rsid w:val="00204AC6"/>
    <w:rsid w:val="00204E35"/>
    <w:rsid w:val="00204EDF"/>
    <w:rsid w:val="00204EE3"/>
    <w:rsid w:val="00204EFA"/>
    <w:rsid w:val="00204FDF"/>
    <w:rsid w:val="002055A6"/>
    <w:rsid w:val="0020563C"/>
    <w:rsid w:val="00205935"/>
    <w:rsid w:val="0020627A"/>
    <w:rsid w:val="002062C3"/>
    <w:rsid w:val="0020679E"/>
    <w:rsid w:val="002069DD"/>
    <w:rsid w:val="002071A2"/>
    <w:rsid w:val="002072F2"/>
    <w:rsid w:val="002077D7"/>
    <w:rsid w:val="002079E9"/>
    <w:rsid w:val="00207E05"/>
    <w:rsid w:val="00210279"/>
    <w:rsid w:val="00210545"/>
    <w:rsid w:val="0021082C"/>
    <w:rsid w:val="002109E5"/>
    <w:rsid w:val="00210A05"/>
    <w:rsid w:val="00210BC6"/>
    <w:rsid w:val="002115D6"/>
    <w:rsid w:val="002117D2"/>
    <w:rsid w:val="00211932"/>
    <w:rsid w:val="00211C63"/>
    <w:rsid w:val="002120E0"/>
    <w:rsid w:val="00212191"/>
    <w:rsid w:val="00212D9B"/>
    <w:rsid w:val="00213000"/>
    <w:rsid w:val="002130C7"/>
    <w:rsid w:val="0021352C"/>
    <w:rsid w:val="002137FF"/>
    <w:rsid w:val="00213FCD"/>
    <w:rsid w:val="002140D2"/>
    <w:rsid w:val="0021458C"/>
    <w:rsid w:val="0021471B"/>
    <w:rsid w:val="00214750"/>
    <w:rsid w:val="00215439"/>
    <w:rsid w:val="002155D7"/>
    <w:rsid w:val="0021573A"/>
    <w:rsid w:val="002159EE"/>
    <w:rsid w:val="00215B2F"/>
    <w:rsid w:val="00215B40"/>
    <w:rsid w:val="00215D4F"/>
    <w:rsid w:val="00215D9D"/>
    <w:rsid w:val="00215EF5"/>
    <w:rsid w:val="0021651D"/>
    <w:rsid w:val="00216685"/>
    <w:rsid w:val="00216875"/>
    <w:rsid w:val="00216890"/>
    <w:rsid w:val="00216F1C"/>
    <w:rsid w:val="002171B4"/>
    <w:rsid w:val="00217481"/>
    <w:rsid w:val="0022008D"/>
    <w:rsid w:val="002207CE"/>
    <w:rsid w:val="00220B28"/>
    <w:rsid w:val="00220B6E"/>
    <w:rsid w:val="00220C5E"/>
    <w:rsid w:val="00220DF5"/>
    <w:rsid w:val="00220E11"/>
    <w:rsid w:val="0022102A"/>
    <w:rsid w:val="002213EF"/>
    <w:rsid w:val="002217A7"/>
    <w:rsid w:val="002217B6"/>
    <w:rsid w:val="002217F1"/>
    <w:rsid w:val="00221DC1"/>
    <w:rsid w:val="00222303"/>
    <w:rsid w:val="00222684"/>
    <w:rsid w:val="00222BD7"/>
    <w:rsid w:val="00222D4F"/>
    <w:rsid w:val="00222D91"/>
    <w:rsid w:val="00222E5B"/>
    <w:rsid w:val="00223190"/>
    <w:rsid w:val="00223494"/>
    <w:rsid w:val="0022353F"/>
    <w:rsid w:val="00223AB4"/>
    <w:rsid w:val="00223B31"/>
    <w:rsid w:val="00223C67"/>
    <w:rsid w:val="00223EC6"/>
    <w:rsid w:val="00223FC8"/>
    <w:rsid w:val="002240D0"/>
    <w:rsid w:val="002245FC"/>
    <w:rsid w:val="002247F2"/>
    <w:rsid w:val="00224A42"/>
    <w:rsid w:val="002255EC"/>
    <w:rsid w:val="00225927"/>
    <w:rsid w:val="00225957"/>
    <w:rsid w:val="00225EF1"/>
    <w:rsid w:val="00226028"/>
    <w:rsid w:val="0022607D"/>
    <w:rsid w:val="00226543"/>
    <w:rsid w:val="0022693F"/>
    <w:rsid w:val="00226B5B"/>
    <w:rsid w:val="002270A4"/>
    <w:rsid w:val="002270BC"/>
    <w:rsid w:val="00227466"/>
    <w:rsid w:val="00227476"/>
    <w:rsid w:val="00227579"/>
    <w:rsid w:val="00227771"/>
    <w:rsid w:val="002278B3"/>
    <w:rsid w:val="00227A16"/>
    <w:rsid w:val="00227C6A"/>
    <w:rsid w:val="00227E6F"/>
    <w:rsid w:val="00227FDA"/>
    <w:rsid w:val="002303EF"/>
    <w:rsid w:val="00230498"/>
    <w:rsid w:val="002307BE"/>
    <w:rsid w:val="002308C4"/>
    <w:rsid w:val="00230B88"/>
    <w:rsid w:val="00230F4C"/>
    <w:rsid w:val="00231093"/>
    <w:rsid w:val="002311C7"/>
    <w:rsid w:val="002314A1"/>
    <w:rsid w:val="00231663"/>
    <w:rsid w:val="00231778"/>
    <w:rsid w:val="00232347"/>
    <w:rsid w:val="00232713"/>
    <w:rsid w:val="00232738"/>
    <w:rsid w:val="00232A07"/>
    <w:rsid w:val="00232E20"/>
    <w:rsid w:val="00233354"/>
    <w:rsid w:val="002336C2"/>
    <w:rsid w:val="002337F1"/>
    <w:rsid w:val="00233A34"/>
    <w:rsid w:val="00233DEE"/>
    <w:rsid w:val="00233F24"/>
    <w:rsid w:val="00234049"/>
    <w:rsid w:val="002342F2"/>
    <w:rsid w:val="00234602"/>
    <w:rsid w:val="002346E1"/>
    <w:rsid w:val="002347F6"/>
    <w:rsid w:val="002349B1"/>
    <w:rsid w:val="00234D90"/>
    <w:rsid w:val="00234F65"/>
    <w:rsid w:val="002350B9"/>
    <w:rsid w:val="002350C2"/>
    <w:rsid w:val="0023519C"/>
    <w:rsid w:val="0023554D"/>
    <w:rsid w:val="0023554F"/>
    <w:rsid w:val="00235B34"/>
    <w:rsid w:val="00235D00"/>
    <w:rsid w:val="00235EAE"/>
    <w:rsid w:val="00235FC5"/>
    <w:rsid w:val="002367B7"/>
    <w:rsid w:val="0023683F"/>
    <w:rsid w:val="00236855"/>
    <w:rsid w:val="0023691A"/>
    <w:rsid w:val="00236ADE"/>
    <w:rsid w:val="00236D36"/>
    <w:rsid w:val="00236D5F"/>
    <w:rsid w:val="00236DDA"/>
    <w:rsid w:val="002373DA"/>
    <w:rsid w:val="002375AA"/>
    <w:rsid w:val="00237740"/>
    <w:rsid w:val="00237A18"/>
    <w:rsid w:val="00237A75"/>
    <w:rsid w:val="00237B0B"/>
    <w:rsid w:val="00237E5D"/>
    <w:rsid w:val="0024010F"/>
    <w:rsid w:val="0024044A"/>
    <w:rsid w:val="00240675"/>
    <w:rsid w:val="0024071E"/>
    <w:rsid w:val="0024094F"/>
    <w:rsid w:val="00240A11"/>
    <w:rsid w:val="00240AF8"/>
    <w:rsid w:val="00240D04"/>
    <w:rsid w:val="00240D16"/>
    <w:rsid w:val="00240DAA"/>
    <w:rsid w:val="0024127C"/>
    <w:rsid w:val="00241961"/>
    <w:rsid w:val="00241AB2"/>
    <w:rsid w:val="002422EC"/>
    <w:rsid w:val="00242C12"/>
    <w:rsid w:val="00242C73"/>
    <w:rsid w:val="00242F5C"/>
    <w:rsid w:val="00242F69"/>
    <w:rsid w:val="00242FF4"/>
    <w:rsid w:val="00243061"/>
    <w:rsid w:val="0024339A"/>
    <w:rsid w:val="00243680"/>
    <w:rsid w:val="0024374C"/>
    <w:rsid w:val="002437CB"/>
    <w:rsid w:val="002438F3"/>
    <w:rsid w:val="00243942"/>
    <w:rsid w:val="00243A32"/>
    <w:rsid w:val="00243E29"/>
    <w:rsid w:val="00243E9E"/>
    <w:rsid w:val="00244186"/>
    <w:rsid w:val="002444DC"/>
    <w:rsid w:val="00244810"/>
    <w:rsid w:val="00245074"/>
    <w:rsid w:val="0024535A"/>
    <w:rsid w:val="002453C3"/>
    <w:rsid w:val="0024571C"/>
    <w:rsid w:val="00245779"/>
    <w:rsid w:val="00245781"/>
    <w:rsid w:val="0024594D"/>
    <w:rsid w:val="00245AB1"/>
    <w:rsid w:val="00245EC2"/>
    <w:rsid w:val="00245FF9"/>
    <w:rsid w:val="0024672C"/>
    <w:rsid w:val="00246B53"/>
    <w:rsid w:val="00246E33"/>
    <w:rsid w:val="0024712B"/>
    <w:rsid w:val="002473C5"/>
    <w:rsid w:val="00247451"/>
    <w:rsid w:val="00247C19"/>
    <w:rsid w:val="00247CA0"/>
    <w:rsid w:val="00247DCF"/>
    <w:rsid w:val="00247E63"/>
    <w:rsid w:val="002502A6"/>
    <w:rsid w:val="002502B6"/>
    <w:rsid w:val="002503FD"/>
    <w:rsid w:val="00250445"/>
    <w:rsid w:val="0025085E"/>
    <w:rsid w:val="0025091D"/>
    <w:rsid w:val="002509F4"/>
    <w:rsid w:val="00250A3B"/>
    <w:rsid w:val="00250C06"/>
    <w:rsid w:val="00250FAD"/>
    <w:rsid w:val="00250FEE"/>
    <w:rsid w:val="0025129E"/>
    <w:rsid w:val="0025164C"/>
    <w:rsid w:val="002516C4"/>
    <w:rsid w:val="00251944"/>
    <w:rsid w:val="00251A61"/>
    <w:rsid w:val="00251BEF"/>
    <w:rsid w:val="00251C42"/>
    <w:rsid w:val="00251C43"/>
    <w:rsid w:val="00251E4E"/>
    <w:rsid w:val="002526CE"/>
    <w:rsid w:val="002526F5"/>
    <w:rsid w:val="0025282D"/>
    <w:rsid w:val="00252A78"/>
    <w:rsid w:val="00252B11"/>
    <w:rsid w:val="00252BC3"/>
    <w:rsid w:val="00253270"/>
    <w:rsid w:val="002533FA"/>
    <w:rsid w:val="00253437"/>
    <w:rsid w:val="00253BF7"/>
    <w:rsid w:val="00254021"/>
    <w:rsid w:val="00254693"/>
    <w:rsid w:val="002547E8"/>
    <w:rsid w:val="00254EE4"/>
    <w:rsid w:val="00255069"/>
    <w:rsid w:val="00255330"/>
    <w:rsid w:val="0025545F"/>
    <w:rsid w:val="002556A2"/>
    <w:rsid w:val="002556F6"/>
    <w:rsid w:val="002557EC"/>
    <w:rsid w:val="00255966"/>
    <w:rsid w:val="00255A02"/>
    <w:rsid w:val="00255FB3"/>
    <w:rsid w:val="00256483"/>
    <w:rsid w:val="0025719E"/>
    <w:rsid w:val="002571F5"/>
    <w:rsid w:val="002573BF"/>
    <w:rsid w:val="002579A5"/>
    <w:rsid w:val="00257E6A"/>
    <w:rsid w:val="00257F02"/>
    <w:rsid w:val="00260219"/>
    <w:rsid w:val="0026056F"/>
    <w:rsid w:val="00260669"/>
    <w:rsid w:val="002606E6"/>
    <w:rsid w:val="0026075D"/>
    <w:rsid w:val="00260971"/>
    <w:rsid w:val="00260E74"/>
    <w:rsid w:val="0026147E"/>
    <w:rsid w:val="00261569"/>
    <w:rsid w:val="00261693"/>
    <w:rsid w:val="00261C15"/>
    <w:rsid w:val="00261D30"/>
    <w:rsid w:val="00261D34"/>
    <w:rsid w:val="00261E3E"/>
    <w:rsid w:val="00261E60"/>
    <w:rsid w:val="00261F42"/>
    <w:rsid w:val="00261FA6"/>
    <w:rsid w:val="00262132"/>
    <w:rsid w:val="00262176"/>
    <w:rsid w:val="00262608"/>
    <w:rsid w:val="00262B45"/>
    <w:rsid w:val="00262D93"/>
    <w:rsid w:val="00262E41"/>
    <w:rsid w:val="00263245"/>
    <w:rsid w:val="00263276"/>
    <w:rsid w:val="00263385"/>
    <w:rsid w:val="002634E3"/>
    <w:rsid w:val="002636B9"/>
    <w:rsid w:val="00263B2F"/>
    <w:rsid w:val="00264215"/>
    <w:rsid w:val="0026486E"/>
    <w:rsid w:val="00264F79"/>
    <w:rsid w:val="0026516B"/>
    <w:rsid w:val="002651ED"/>
    <w:rsid w:val="00265328"/>
    <w:rsid w:val="0026557A"/>
    <w:rsid w:val="00265E57"/>
    <w:rsid w:val="0026657B"/>
    <w:rsid w:val="00266633"/>
    <w:rsid w:val="002667A6"/>
    <w:rsid w:val="00266A63"/>
    <w:rsid w:val="00266D47"/>
    <w:rsid w:val="002671A8"/>
    <w:rsid w:val="002672FE"/>
    <w:rsid w:val="0026747E"/>
    <w:rsid w:val="00267741"/>
    <w:rsid w:val="002677A8"/>
    <w:rsid w:val="002679C3"/>
    <w:rsid w:val="00267BB5"/>
    <w:rsid w:val="00267FEE"/>
    <w:rsid w:val="0027023A"/>
    <w:rsid w:val="0027024A"/>
    <w:rsid w:val="0027047A"/>
    <w:rsid w:val="0027063A"/>
    <w:rsid w:val="002707D3"/>
    <w:rsid w:val="00270F24"/>
    <w:rsid w:val="002710E1"/>
    <w:rsid w:val="0027132F"/>
    <w:rsid w:val="00271D4A"/>
    <w:rsid w:val="00271EB4"/>
    <w:rsid w:val="002720A6"/>
    <w:rsid w:val="00272425"/>
    <w:rsid w:val="002726B3"/>
    <w:rsid w:val="002726F8"/>
    <w:rsid w:val="002729A6"/>
    <w:rsid w:val="00272A14"/>
    <w:rsid w:val="00272B43"/>
    <w:rsid w:val="00272B83"/>
    <w:rsid w:val="00272B98"/>
    <w:rsid w:val="00272BF3"/>
    <w:rsid w:val="002732B2"/>
    <w:rsid w:val="002732E1"/>
    <w:rsid w:val="00273668"/>
    <w:rsid w:val="0027366B"/>
    <w:rsid w:val="002739A2"/>
    <w:rsid w:val="00273CB5"/>
    <w:rsid w:val="00273FB5"/>
    <w:rsid w:val="00274130"/>
    <w:rsid w:val="00274158"/>
    <w:rsid w:val="0027423A"/>
    <w:rsid w:val="00274410"/>
    <w:rsid w:val="002748F4"/>
    <w:rsid w:val="00274AF4"/>
    <w:rsid w:val="00274DD8"/>
    <w:rsid w:val="0027505F"/>
    <w:rsid w:val="002751EA"/>
    <w:rsid w:val="00275446"/>
    <w:rsid w:val="002757A4"/>
    <w:rsid w:val="0027582C"/>
    <w:rsid w:val="002758AD"/>
    <w:rsid w:val="002759E1"/>
    <w:rsid w:val="002769BA"/>
    <w:rsid w:val="002769DA"/>
    <w:rsid w:val="00276CD4"/>
    <w:rsid w:val="00276DF2"/>
    <w:rsid w:val="00276FA5"/>
    <w:rsid w:val="0027738F"/>
    <w:rsid w:val="002773DA"/>
    <w:rsid w:val="00277644"/>
    <w:rsid w:val="002777EA"/>
    <w:rsid w:val="00277E1D"/>
    <w:rsid w:val="00280233"/>
    <w:rsid w:val="002803C2"/>
    <w:rsid w:val="002805EB"/>
    <w:rsid w:val="00280889"/>
    <w:rsid w:val="00280AA3"/>
    <w:rsid w:val="00280AD0"/>
    <w:rsid w:val="00280B37"/>
    <w:rsid w:val="00280D40"/>
    <w:rsid w:val="00280F6F"/>
    <w:rsid w:val="002811F2"/>
    <w:rsid w:val="002812A0"/>
    <w:rsid w:val="00282168"/>
    <w:rsid w:val="002824EF"/>
    <w:rsid w:val="00282750"/>
    <w:rsid w:val="00282819"/>
    <w:rsid w:val="0028293A"/>
    <w:rsid w:val="00282A41"/>
    <w:rsid w:val="00282ABF"/>
    <w:rsid w:val="00283233"/>
    <w:rsid w:val="00283622"/>
    <w:rsid w:val="00283709"/>
    <w:rsid w:val="0028388C"/>
    <w:rsid w:val="002839DC"/>
    <w:rsid w:val="00284027"/>
    <w:rsid w:val="002840C2"/>
    <w:rsid w:val="00284297"/>
    <w:rsid w:val="00284660"/>
    <w:rsid w:val="00284691"/>
    <w:rsid w:val="00284ACC"/>
    <w:rsid w:val="00284D20"/>
    <w:rsid w:val="00285C4C"/>
    <w:rsid w:val="00285ED4"/>
    <w:rsid w:val="00286098"/>
    <w:rsid w:val="002862D8"/>
    <w:rsid w:val="00286493"/>
    <w:rsid w:val="00286958"/>
    <w:rsid w:val="002869E9"/>
    <w:rsid w:val="00286D31"/>
    <w:rsid w:val="00286D6B"/>
    <w:rsid w:val="00286D75"/>
    <w:rsid w:val="00286FBC"/>
    <w:rsid w:val="00287506"/>
    <w:rsid w:val="002875BF"/>
    <w:rsid w:val="002877B6"/>
    <w:rsid w:val="00287D56"/>
    <w:rsid w:val="0029001F"/>
    <w:rsid w:val="00290255"/>
    <w:rsid w:val="002909DE"/>
    <w:rsid w:val="00290D04"/>
    <w:rsid w:val="00291064"/>
    <w:rsid w:val="002915E6"/>
    <w:rsid w:val="002919D9"/>
    <w:rsid w:val="00291ABB"/>
    <w:rsid w:val="00291B45"/>
    <w:rsid w:val="00291B9D"/>
    <w:rsid w:val="00291CCF"/>
    <w:rsid w:val="00291E52"/>
    <w:rsid w:val="00292098"/>
    <w:rsid w:val="00292211"/>
    <w:rsid w:val="00292259"/>
    <w:rsid w:val="002923AA"/>
    <w:rsid w:val="00292503"/>
    <w:rsid w:val="00292DA2"/>
    <w:rsid w:val="0029332F"/>
    <w:rsid w:val="002933C4"/>
    <w:rsid w:val="00293729"/>
    <w:rsid w:val="0029378B"/>
    <w:rsid w:val="00293A01"/>
    <w:rsid w:val="00293EBF"/>
    <w:rsid w:val="00294188"/>
    <w:rsid w:val="0029449A"/>
    <w:rsid w:val="00294A27"/>
    <w:rsid w:val="00294A9F"/>
    <w:rsid w:val="00294BCF"/>
    <w:rsid w:val="00294DBD"/>
    <w:rsid w:val="00294FD8"/>
    <w:rsid w:val="002951BA"/>
    <w:rsid w:val="002955A9"/>
    <w:rsid w:val="00295857"/>
    <w:rsid w:val="002959E4"/>
    <w:rsid w:val="00295DE6"/>
    <w:rsid w:val="0029612F"/>
    <w:rsid w:val="002964CC"/>
    <w:rsid w:val="0029653B"/>
    <w:rsid w:val="0029688C"/>
    <w:rsid w:val="00296BCA"/>
    <w:rsid w:val="00296C9B"/>
    <w:rsid w:val="002972CE"/>
    <w:rsid w:val="00297535"/>
    <w:rsid w:val="00297BFF"/>
    <w:rsid w:val="00297C86"/>
    <w:rsid w:val="00297D5E"/>
    <w:rsid w:val="00297DF5"/>
    <w:rsid w:val="002A035E"/>
    <w:rsid w:val="002A0426"/>
    <w:rsid w:val="002A0BF9"/>
    <w:rsid w:val="002A0D84"/>
    <w:rsid w:val="002A118B"/>
    <w:rsid w:val="002A1461"/>
    <w:rsid w:val="002A14C9"/>
    <w:rsid w:val="002A1578"/>
    <w:rsid w:val="002A1690"/>
    <w:rsid w:val="002A16E9"/>
    <w:rsid w:val="002A1935"/>
    <w:rsid w:val="002A1F2E"/>
    <w:rsid w:val="002A20C5"/>
    <w:rsid w:val="002A2495"/>
    <w:rsid w:val="002A26D0"/>
    <w:rsid w:val="002A2CB0"/>
    <w:rsid w:val="002A37A4"/>
    <w:rsid w:val="002A3D17"/>
    <w:rsid w:val="002A3F33"/>
    <w:rsid w:val="002A404E"/>
    <w:rsid w:val="002A43A9"/>
    <w:rsid w:val="002A459B"/>
    <w:rsid w:val="002A4661"/>
    <w:rsid w:val="002A4814"/>
    <w:rsid w:val="002A4823"/>
    <w:rsid w:val="002A49CF"/>
    <w:rsid w:val="002A49FD"/>
    <w:rsid w:val="002A4A68"/>
    <w:rsid w:val="002A4C71"/>
    <w:rsid w:val="002A4CB6"/>
    <w:rsid w:val="002A5058"/>
    <w:rsid w:val="002A52DD"/>
    <w:rsid w:val="002A5381"/>
    <w:rsid w:val="002A554E"/>
    <w:rsid w:val="002A55A2"/>
    <w:rsid w:val="002A5B2C"/>
    <w:rsid w:val="002A60C4"/>
    <w:rsid w:val="002A6197"/>
    <w:rsid w:val="002A62E7"/>
    <w:rsid w:val="002A6532"/>
    <w:rsid w:val="002A6930"/>
    <w:rsid w:val="002A6AC1"/>
    <w:rsid w:val="002A6DFF"/>
    <w:rsid w:val="002A7206"/>
    <w:rsid w:val="002A7258"/>
    <w:rsid w:val="002A7898"/>
    <w:rsid w:val="002A7902"/>
    <w:rsid w:val="002A7E16"/>
    <w:rsid w:val="002B01A0"/>
    <w:rsid w:val="002B0A2A"/>
    <w:rsid w:val="002B0EE0"/>
    <w:rsid w:val="002B0FCF"/>
    <w:rsid w:val="002B1130"/>
    <w:rsid w:val="002B12FF"/>
    <w:rsid w:val="002B1470"/>
    <w:rsid w:val="002B1684"/>
    <w:rsid w:val="002B1871"/>
    <w:rsid w:val="002B1F43"/>
    <w:rsid w:val="002B2087"/>
    <w:rsid w:val="002B263C"/>
    <w:rsid w:val="002B27CB"/>
    <w:rsid w:val="002B2A38"/>
    <w:rsid w:val="002B2FD4"/>
    <w:rsid w:val="002B34AA"/>
    <w:rsid w:val="002B3C40"/>
    <w:rsid w:val="002B3FF0"/>
    <w:rsid w:val="002B41AF"/>
    <w:rsid w:val="002B485E"/>
    <w:rsid w:val="002B4F0C"/>
    <w:rsid w:val="002B4FD4"/>
    <w:rsid w:val="002B54D5"/>
    <w:rsid w:val="002B5571"/>
    <w:rsid w:val="002B652A"/>
    <w:rsid w:val="002B6561"/>
    <w:rsid w:val="002B6574"/>
    <w:rsid w:val="002B66D6"/>
    <w:rsid w:val="002B677D"/>
    <w:rsid w:val="002B6904"/>
    <w:rsid w:val="002B6A80"/>
    <w:rsid w:val="002B6D4B"/>
    <w:rsid w:val="002B6D7D"/>
    <w:rsid w:val="002B6E73"/>
    <w:rsid w:val="002B6F27"/>
    <w:rsid w:val="002B6FAB"/>
    <w:rsid w:val="002B721C"/>
    <w:rsid w:val="002B7839"/>
    <w:rsid w:val="002C01E3"/>
    <w:rsid w:val="002C0696"/>
    <w:rsid w:val="002C0C3A"/>
    <w:rsid w:val="002C0DAB"/>
    <w:rsid w:val="002C0DCE"/>
    <w:rsid w:val="002C0FA8"/>
    <w:rsid w:val="002C129D"/>
    <w:rsid w:val="002C1A88"/>
    <w:rsid w:val="002C1E4A"/>
    <w:rsid w:val="002C1E58"/>
    <w:rsid w:val="002C2A5E"/>
    <w:rsid w:val="002C2AFB"/>
    <w:rsid w:val="002C2C99"/>
    <w:rsid w:val="002C2D9C"/>
    <w:rsid w:val="002C2E81"/>
    <w:rsid w:val="002C34B6"/>
    <w:rsid w:val="002C3777"/>
    <w:rsid w:val="002C3AE1"/>
    <w:rsid w:val="002C3C5D"/>
    <w:rsid w:val="002C3CBB"/>
    <w:rsid w:val="002C40E3"/>
    <w:rsid w:val="002C421E"/>
    <w:rsid w:val="002C4230"/>
    <w:rsid w:val="002C4642"/>
    <w:rsid w:val="002C49DC"/>
    <w:rsid w:val="002C4A24"/>
    <w:rsid w:val="002C4BFD"/>
    <w:rsid w:val="002C4F76"/>
    <w:rsid w:val="002C51D3"/>
    <w:rsid w:val="002C5399"/>
    <w:rsid w:val="002C5448"/>
    <w:rsid w:val="002C54A3"/>
    <w:rsid w:val="002C54F3"/>
    <w:rsid w:val="002C5656"/>
    <w:rsid w:val="002C56D2"/>
    <w:rsid w:val="002C5826"/>
    <w:rsid w:val="002C6143"/>
    <w:rsid w:val="002C6727"/>
    <w:rsid w:val="002C68BE"/>
    <w:rsid w:val="002C6905"/>
    <w:rsid w:val="002C6909"/>
    <w:rsid w:val="002C6ACF"/>
    <w:rsid w:val="002C6D8F"/>
    <w:rsid w:val="002C6F6E"/>
    <w:rsid w:val="002C7075"/>
    <w:rsid w:val="002C7AA5"/>
    <w:rsid w:val="002C7D0A"/>
    <w:rsid w:val="002C7E3B"/>
    <w:rsid w:val="002C7EF7"/>
    <w:rsid w:val="002D0208"/>
    <w:rsid w:val="002D0237"/>
    <w:rsid w:val="002D025C"/>
    <w:rsid w:val="002D027A"/>
    <w:rsid w:val="002D0283"/>
    <w:rsid w:val="002D02C0"/>
    <w:rsid w:val="002D0321"/>
    <w:rsid w:val="002D03E3"/>
    <w:rsid w:val="002D13A2"/>
    <w:rsid w:val="002D15AC"/>
    <w:rsid w:val="002D1741"/>
    <w:rsid w:val="002D1C5F"/>
    <w:rsid w:val="002D233F"/>
    <w:rsid w:val="002D247E"/>
    <w:rsid w:val="002D2594"/>
    <w:rsid w:val="002D2C22"/>
    <w:rsid w:val="002D2E9D"/>
    <w:rsid w:val="002D3139"/>
    <w:rsid w:val="002D3724"/>
    <w:rsid w:val="002D3A05"/>
    <w:rsid w:val="002D3B32"/>
    <w:rsid w:val="002D3BA0"/>
    <w:rsid w:val="002D3C2A"/>
    <w:rsid w:val="002D3C35"/>
    <w:rsid w:val="002D3D57"/>
    <w:rsid w:val="002D3F4E"/>
    <w:rsid w:val="002D420E"/>
    <w:rsid w:val="002D45B8"/>
    <w:rsid w:val="002D46DD"/>
    <w:rsid w:val="002D4B54"/>
    <w:rsid w:val="002D545B"/>
    <w:rsid w:val="002D55A1"/>
    <w:rsid w:val="002D582E"/>
    <w:rsid w:val="002D58AE"/>
    <w:rsid w:val="002D5D1B"/>
    <w:rsid w:val="002D6608"/>
    <w:rsid w:val="002D6696"/>
    <w:rsid w:val="002D687E"/>
    <w:rsid w:val="002D6BB1"/>
    <w:rsid w:val="002D6C0D"/>
    <w:rsid w:val="002D6DB3"/>
    <w:rsid w:val="002D6F02"/>
    <w:rsid w:val="002D77DA"/>
    <w:rsid w:val="002D7BE2"/>
    <w:rsid w:val="002D7E3B"/>
    <w:rsid w:val="002D7FF9"/>
    <w:rsid w:val="002E0042"/>
    <w:rsid w:val="002E0102"/>
    <w:rsid w:val="002E0251"/>
    <w:rsid w:val="002E0A73"/>
    <w:rsid w:val="002E0DC1"/>
    <w:rsid w:val="002E0DF4"/>
    <w:rsid w:val="002E0FC6"/>
    <w:rsid w:val="002E111D"/>
    <w:rsid w:val="002E12A2"/>
    <w:rsid w:val="002E13D7"/>
    <w:rsid w:val="002E1ABB"/>
    <w:rsid w:val="002E1E17"/>
    <w:rsid w:val="002E221E"/>
    <w:rsid w:val="002E22CC"/>
    <w:rsid w:val="002E2350"/>
    <w:rsid w:val="002E2486"/>
    <w:rsid w:val="002E2810"/>
    <w:rsid w:val="002E2A2D"/>
    <w:rsid w:val="002E2C87"/>
    <w:rsid w:val="002E2D29"/>
    <w:rsid w:val="002E2E04"/>
    <w:rsid w:val="002E2E37"/>
    <w:rsid w:val="002E2E94"/>
    <w:rsid w:val="002E2FCF"/>
    <w:rsid w:val="002E30D9"/>
    <w:rsid w:val="002E31E5"/>
    <w:rsid w:val="002E3369"/>
    <w:rsid w:val="002E340D"/>
    <w:rsid w:val="002E3557"/>
    <w:rsid w:val="002E38EA"/>
    <w:rsid w:val="002E3991"/>
    <w:rsid w:val="002E3AC2"/>
    <w:rsid w:val="002E3C54"/>
    <w:rsid w:val="002E3FE7"/>
    <w:rsid w:val="002E42EF"/>
    <w:rsid w:val="002E43CB"/>
    <w:rsid w:val="002E4562"/>
    <w:rsid w:val="002E4A01"/>
    <w:rsid w:val="002E4AC5"/>
    <w:rsid w:val="002E4BAC"/>
    <w:rsid w:val="002E4D22"/>
    <w:rsid w:val="002E4E60"/>
    <w:rsid w:val="002E50FE"/>
    <w:rsid w:val="002E52FD"/>
    <w:rsid w:val="002E5C79"/>
    <w:rsid w:val="002E5FEC"/>
    <w:rsid w:val="002E63E0"/>
    <w:rsid w:val="002E649D"/>
    <w:rsid w:val="002E66E6"/>
    <w:rsid w:val="002E6AD1"/>
    <w:rsid w:val="002E743E"/>
    <w:rsid w:val="002E7620"/>
    <w:rsid w:val="002E7E13"/>
    <w:rsid w:val="002F0222"/>
    <w:rsid w:val="002F0568"/>
    <w:rsid w:val="002F0A7C"/>
    <w:rsid w:val="002F1261"/>
    <w:rsid w:val="002F15A1"/>
    <w:rsid w:val="002F1982"/>
    <w:rsid w:val="002F19F6"/>
    <w:rsid w:val="002F1C4B"/>
    <w:rsid w:val="002F1FD3"/>
    <w:rsid w:val="002F24DA"/>
    <w:rsid w:val="002F2B2B"/>
    <w:rsid w:val="002F2D5D"/>
    <w:rsid w:val="002F2E66"/>
    <w:rsid w:val="002F2F2B"/>
    <w:rsid w:val="002F31BB"/>
    <w:rsid w:val="002F3598"/>
    <w:rsid w:val="002F35AA"/>
    <w:rsid w:val="002F3B1F"/>
    <w:rsid w:val="002F41BB"/>
    <w:rsid w:val="002F4420"/>
    <w:rsid w:val="002F4791"/>
    <w:rsid w:val="002F48FF"/>
    <w:rsid w:val="002F4FA1"/>
    <w:rsid w:val="002F5521"/>
    <w:rsid w:val="002F563B"/>
    <w:rsid w:val="002F5DA0"/>
    <w:rsid w:val="002F6304"/>
    <w:rsid w:val="002F666D"/>
    <w:rsid w:val="002F6962"/>
    <w:rsid w:val="002F6AFE"/>
    <w:rsid w:val="002F6DF3"/>
    <w:rsid w:val="002F6EDE"/>
    <w:rsid w:val="002F6F63"/>
    <w:rsid w:val="002F73EB"/>
    <w:rsid w:val="002F7987"/>
    <w:rsid w:val="002F7B73"/>
    <w:rsid w:val="002F7BA4"/>
    <w:rsid w:val="002F7CCB"/>
    <w:rsid w:val="002F7D7E"/>
    <w:rsid w:val="00300581"/>
    <w:rsid w:val="0030058E"/>
    <w:rsid w:val="0030068E"/>
    <w:rsid w:val="003007CC"/>
    <w:rsid w:val="0030099C"/>
    <w:rsid w:val="003009E6"/>
    <w:rsid w:val="00300A96"/>
    <w:rsid w:val="00300C7C"/>
    <w:rsid w:val="00300DC7"/>
    <w:rsid w:val="00301F93"/>
    <w:rsid w:val="00302013"/>
    <w:rsid w:val="003024DE"/>
    <w:rsid w:val="003025FF"/>
    <w:rsid w:val="0030265A"/>
    <w:rsid w:val="00302939"/>
    <w:rsid w:val="00302EDE"/>
    <w:rsid w:val="003034BE"/>
    <w:rsid w:val="0030377F"/>
    <w:rsid w:val="00303B63"/>
    <w:rsid w:val="00303D00"/>
    <w:rsid w:val="00303D49"/>
    <w:rsid w:val="00303D85"/>
    <w:rsid w:val="003043D9"/>
    <w:rsid w:val="0030454E"/>
    <w:rsid w:val="00304728"/>
    <w:rsid w:val="00304905"/>
    <w:rsid w:val="003049BC"/>
    <w:rsid w:val="00304AD5"/>
    <w:rsid w:val="00304AE7"/>
    <w:rsid w:val="00304B87"/>
    <w:rsid w:val="00305109"/>
    <w:rsid w:val="003052B2"/>
    <w:rsid w:val="003059AD"/>
    <w:rsid w:val="00305B68"/>
    <w:rsid w:val="00305DC2"/>
    <w:rsid w:val="003061CE"/>
    <w:rsid w:val="003063A1"/>
    <w:rsid w:val="00306589"/>
    <w:rsid w:val="00306698"/>
    <w:rsid w:val="003068FC"/>
    <w:rsid w:val="0030702E"/>
    <w:rsid w:val="003070DE"/>
    <w:rsid w:val="003074A2"/>
    <w:rsid w:val="003074EB"/>
    <w:rsid w:val="00307F6E"/>
    <w:rsid w:val="00310123"/>
    <w:rsid w:val="00310236"/>
    <w:rsid w:val="0031023F"/>
    <w:rsid w:val="00310523"/>
    <w:rsid w:val="003105EF"/>
    <w:rsid w:val="00310715"/>
    <w:rsid w:val="0031095B"/>
    <w:rsid w:val="00310A59"/>
    <w:rsid w:val="00310E86"/>
    <w:rsid w:val="00310E94"/>
    <w:rsid w:val="00310EE1"/>
    <w:rsid w:val="003114A1"/>
    <w:rsid w:val="00311688"/>
    <w:rsid w:val="0031179C"/>
    <w:rsid w:val="00311811"/>
    <w:rsid w:val="00311817"/>
    <w:rsid w:val="00311FA9"/>
    <w:rsid w:val="00312222"/>
    <w:rsid w:val="003128AD"/>
    <w:rsid w:val="003131EC"/>
    <w:rsid w:val="003133BB"/>
    <w:rsid w:val="0031344F"/>
    <w:rsid w:val="00313563"/>
    <w:rsid w:val="00313674"/>
    <w:rsid w:val="0031378C"/>
    <w:rsid w:val="003139C5"/>
    <w:rsid w:val="00313B62"/>
    <w:rsid w:val="00313F00"/>
    <w:rsid w:val="00314234"/>
    <w:rsid w:val="00314253"/>
    <w:rsid w:val="003143F4"/>
    <w:rsid w:val="00314544"/>
    <w:rsid w:val="00314B69"/>
    <w:rsid w:val="00314F4D"/>
    <w:rsid w:val="00314FE2"/>
    <w:rsid w:val="0031518C"/>
    <w:rsid w:val="003152F8"/>
    <w:rsid w:val="003154A2"/>
    <w:rsid w:val="0031599A"/>
    <w:rsid w:val="00315B7E"/>
    <w:rsid w:val="00315D64"/>
    <w:rsid w:val="00315E5C"/>
    <w:rsid w:val="00316427"/>
    <w:rsid w:val="00316A85"/>
    <w:rsid w:val="00316B57"/>
    <w:rsid w:val="00316F79"/>
    <w:rsid w:val="00316FC0"/>
    <w:rsid w:val="003176F9"/>
    <w:rsid w:val="00317CDB"/>
    <w:rsid w:val="00317D21"/>
    <w:rsid w:val="00317D5C"/>
    <w:rsid w:val="003202E5"/>
    <w:rsid w:val="0032036E"/>
    <w:rsid w:val="0032090B"/>
    <w:rsid w:val="00320EFE"/>
    <w:rsid w:val="003211B9"/>
    <w:rsid w:val="003212CF"/>
    <w:rsid w:val="0032157D"/>
    <w:rsid w:val="00321CC5"/>
    <w:rsid w:val="00321FA3"/>
    <w:rsid w:val="00322005"/>
    <w:rsid w:val="00322043"/>
    <w:rsid w:val="00322095"/>
    <w:rsid w:val="003221F3"/>
    <w:rsid w:val="0032272C"/>
    <w:rsid w:val="00322749"/>
    <w:rsid w:val="00322E75"/>
    <w:rsid w:val="00322E7B"/>
    <w:rsid w:val="00322F36"/>
    <w:rsid w:val="00322F6E"/>
    <w:rsid w:val="00323518"/>
    <w:rsid w:val="00323580"/>
    <w:rsid w:val="003235DB"/>
    <w:rsid w:val="00324066"/>
    <w:rsid w:val="003244D5"/>
    <w:rsid w:val="00324CE6"/>
    <w:rsid w:val="00324FFF"/>
    <w:rsid w:val="00325245"/>
    <w:rsid w:val="003252FC"/>
    <w:rsid w:val="003257F8"/>
    <w:rsid w:val="00325BC6"/>
    <w:rsid w:val="00325FCA"/>
    <w:rsid w:val="0032659C"/>
    <w:rsid w:val="003265F8"/>
    <w:rsid w:val="003269D4"/>
    <w:rsid w:val="00326B8E"/>
    <w:rsid w:val="003271FA"/>
    <w:rsid w:val="00327310"/>
    <w:rsid w:val="00327BB5"/>
    <w:rsid w:val="00327DCF"/>
    <w:rsid w:val="003302E0"/>
    <w:rsid w:val="00330400"/>
    <w:rsid w:val="00330402"/>
    <w:rsid w:val="00330687"/>
    <w:rsid w:val="00330980"/>
    <w:rsid w:val="00330B0C"/>
    <w:rsid w:val="00330B7C"/>
    <w:rsid w:val="00330C5B"/>
    <w:rsid w:val="00330D1F"/>
    <w:rsid w:val="00330D21"/>
    <w:rsid w:val="00330F85"/>
    <w:rsid w:val="00331218"/>
    <w:rsid w:val="00331E3F"/>
    <w:rsid w:val="00331E4F"/>
    <w:rsid w:val="003320E8"/>
    <w:rsid w:val="00332794"/>
    <w:rsid w:val="00332C2B"/>
    <w:rsid w:val="00332DB0"/>
    <w:rsid w:val="00333317"/>
    <w:rsid w:val="00333827"/>
    <w:rsid w:val="0033391F"/>
    <w:rsid w:val="0033399C"/>
    <w:rsid w:val="00333A18"/>
    <w:rsid w:val="00333CA8"/>
    <w:rsid w:val="00333CFB"/>
    <w:rsid w:val="00333F9E"/>
    <w:rsid w:val="003343DE"/>
    <w:rsid w:val="00334961"/>
    <w:rsid w:val="00334AB1"/>
    <w:rsid w:val="00334FA7"/>
    <w:rsid w:val="00334FAE"/>
    <w:rsid w:val="00335472"/>
    <w:rsid w:val="00335606"/>
    <w:rsid w:val="00335983"/>
    <w:rsid w:val="00335B4C"/>
    <w:rsid w:val="00335EC0"/>
    <w:rsid w:val="003362D0"/>
    <w:rsid w:val="003363A0"/>
    <w:rsid w:val="003364AA"/>
    <w:rsid w:val="00336816"/>
    <w:rsid w:val="0033697A"/>
    <w:rsid w:val="00336CC5"/>
    <w:rsid w:val="003370CF"/>
    <w:rsid w:val="003378B3"/>
    <w:rsid w:val="00337B94"/>
    <w:rsid w:val="00337BD7"/>
    <w:rsid w:val="00337EFD"/>
    <w:rsid w:val="00340337"/>
    <w:rsid w:val="003404AD"/>
    <w:rsid w:val="00340815"/>
    <w:rsid w:val="0034094A"/>
    <w:rsid w:val="00340B9C"/>
    <w:rsid w:val="00340D81"/>
    <w:rsid w:val="00340FB1"/>
    <w:rsid w:val="0034139D"/>
    <w:rsid w:val="00341589"/>
    <w:rsid w:val="003416E3"/>
    <w:rsid w:val="00341788"/>
    <w:rsid w:val="003417A6"/>
    <w:rsid w:val="0034194B"/>
    <w:rsid w:val="003420AF"/>
    <w:rsid w:val="00342497"/>
    <w:rsid w:val="0034306D"/>
    <w:rsid w:val="00343073"/>
    <w:rsid w:val="00343088"/>
    <w:rsid w:val="00343712"/>
    <w:rsid w:val="00343B89"/>
    <w:rsid w:val="00343DE7"/>
    <w:rsid w:val="00343FC0"/>
    <w:rsid w:val="00343FF8"/>
    <w:rsid w:val="00344045"/>
    <w:rsid w:val="00344365"/>
    <w:rsid w:val="00344394"/>
    <w:rsid w:val="003445D3"/>
    <w:rsid w:val="00344AC2"/>
    <w:rsid w:val="00344EDF"/>
    <w:rsid w:val="00345051"/>
    <w:rsid w:val="003453BC"/>
    <w:rsid w:val="00345417"/>
    <w:rsid w:val="00345647"/>
    <w:rsid w:val="003465B0"/>
    <w:rsid w:val="0034673D"/>
    <w:rsid w:val="003468B2"/>
    <w:rsid w:val="00346C01"/>
    <w:rsid w:val="003475DC"/>
    <w:rsid w:val="0034764F"/>
    <w:rsid w:val="0034766F"/>
    <w:rsid w:val="00347870"/>
    <w:rsid w:val="0034795E"/>
    <w:rsid w:val="003479C1"/>
    <w:rsid w:val="00347AA4"/>
    <w:rsid w:val="00347D12"/>
    <w:rsid w:val="00347D79"/>
    <w:rsid w:val="00350065"/>
    <w:rsid w:val="003502B6"/>
    <w:rsid w:val="003503B3"/>
    <w:rsid w:val="00350BCF"/>
    <w:rsid w:val="00350D76"/>
    <w:rsid w:val="00350E22"/>
    <w:rsid w:val="00350ECA"/>
    <w:rsid w:val="00351227"/>
    <w:rsid w:val="0035156D"/>
    <w:rsid w:val="00351A72"/>
    <w:rsid w:val="00351BF7"/>
    <w:rsid w:val="00351C40"/>
    <w:rsid w:val="0035203F"/>
    <w:rsid w:val="003523E9"/>
    <w:rsid w:val="003526B9"/>
    <w:rsid w:val="00352774"/>
    <w:rsid w:val="00352D97"/>
    <w:rsid w:val="00353006"/>
    <w:rsid w:val="00353111"/>
    <w:rsid w:val="0035315E"/>
    <w:rsid w:val="0035344D"/>
    <w:rsid w:val="0035348C"/>
    <w:rsid w:val="00353958"/>
    <w:rsid w:val="003539B9"/>
    <w:rsid w:val="00353C0F"/>
    <w:rsid w:val="00353E7F"/>
    <w:rsid w:val="0035491B"/>
    <w:rsid w:val="00354A48"/>
    <w:rsid w:val="00354B1A"/>
    <w:rsid w:val="00354BE1"/>
    <w:rsid w:val="00354C0C"/>
    <w:rsid w:val="00354C26"/>
    <w:rsid w:val="00354C49"/>
    <w:rsid w:val="00354F09"/>
    <w:rsid w:val="00354F4B"/>
    <w:rsid w:val="00355152"/>
    <w:rsid w:val="00355A3C"/>
    <w:rsid w:val="00355A62"/>
    <w:rsid w:val="00355DA5"/>
    <w:rsid w:val="00355F46"/>
    <w:rsid w:val="00356017"/>
    <w:rsid w:val="0035672A"/>
    <w:rsid w:val="00356AC2"/>
    <w:rsid w:val="00357068"/>
    <w:rsid w:val="00357311"/>
    <w:rsid w:val="0035752E"/>
    <w:rsid w:val="00357897"/>
    <w:rsid w:val="003578FA"/>
    <w:rsid w:val="00357AD7"/>
    <w:rsid w:val="00357D5F"/>
    <w:rsid w:val="003604D4"/>
    <w:rsid w:val="003606C2"/>
    <w:rsid w:val="00360A43"/>
    <w:rsid w:val="00360DD5"/>
    <w:rsid w:val="00360F55"/>
    <w:rsid w:val="00360F9A"/>
    <w:rsid w:val="00360FB6"/>
    <w:rsid w:val="0036120C"/>
    <w:rsid w:val="00361768"/>
    <w:rsid w:val="003617B3"/>
    <w:rsid w:val="0036180D"/>
    <w:rsid w:val="00361E01"/>
    <w:rsid w:val="00361ED0"/>
    <w:rsid w:val="00362252"/>
    <w:rsid w:val="0036278A"/>
    <w:rsid w:val="0036288B"/>
    <w:rsid w:val="00363170"/>
    <w:rsid w:val="003636C9"/>
    <w:rsid w:val="0036375A"/>
    <w:rsid w:val="00363A59"/>
    <w:rsid w:val="00363DFD"/>
    <w:rsid w:val="00364015"/>
    <w:rsid w:val="003644DF"/>
    <w:rsid w:val="00364512"/>
    <w:rsid w:val="0036492D"/>
    <w:rsid w:val="00364A48"/>
    <w:rsid w:val="00364A67"/>
    <w:rsid w:val="00364B8B"/>
    <w:rsid w:val="00364BFA"/>
    <w:rsid w:val="00364F3A"/>
    <w:rsid w:val="003653D5"/>
    <w:rsid w:val="00365990"/>
    <w:rsid w:val="00365F18"/>
    <w:rsid w:val="003663D1"/>
    <w:rsid w:val="0036697D"/>
    <w:rsid w:val="003669DC"/>
    <w:rsid w:val="0036708A"/>
    <w:rsid w:val="00367099"/>
    <w:rsid w:val="00367169"/>
    <w:rsid w:val="00367342"/>
    <w:rsid w:val="00367973"/>
    <w:rsid w:val="00367BBA"/>
    <w:rsid w:val="00367F06"/>
    <w:rsid w:val="00367F5C"/>
    <w:rsid w:val="00367FF6"/>
    <w:rsid w:val="00370253"/>
    <w:rsid w:val="003703A8"/>
    <w:rsid w:val="003707D9"/>
    <w:rsid w:val="00370A22"/>
    <w:rsid w:val="00370D95"/>
    <w:rsid w:val="00370DA4"/>
    <w:rsid w:val="00370F94"/>
    <w:rsid w:val="003715CC"/>
    <w:rsid w:val="00371700"/>
    <w:rsid w:val="00371E51"/>
    <w:rsid w:val="00372194"/>
    <w:rsid w:val="00372507"/>
    <w:rsid w:val="00372599"/>
    <w:rsid w:val="003726AF"/>
    <w:rsid w:val="003726DE"/>
    <w:rsid w:val="00372E55"/>
    <w:rsid w:val="003730EB"/>
    <w:rsid w:val="00373207"/>
    <w:rsid w:val="00373274"/>
    <w:rsid w:val="003735CB"/>
    <w:rsid w:val="00373736"/>
    <w:rsid w:val="00373C09"/>
    <w:rsid w:val="00373EF0"/>
    <w:rsid w:val="00374444"/>
    <w:rsid w:val="003748B7"/>
    <w:rsid w:val="00374A8A"/>
    <w:rsid w:val="00374AB2"/>
    <w:rsid w:val="00374D4E"/>
    <w:rsid w:val="00374E2B"/>
    <w:rsid w:val="003751E6"/>
    <w:rsid w:val="003752FA"/>
    <w:rsid w:val="00375495"/>
    <w:rsid w:val="00375A4B"/>
    <w:rsid w:val="00375A61"/>
    <w:rsid w:val="00375CEF"/>
    <w:rsid w:val="003762E6"/>
    <w:rsid w:val="0037648D"/>
    <w:rsid w:val="003766D1"/>
    <w:rsid w:val="003768B9"/>
    <w:rsid w:val="00376941"/>
    <w:rsid w:val="003769BA"/>
    <w:rsid w:val="00376AD8"/>
    <w:rsid w:val="00376D28"/>
    <w:rsid w:val="00377413"/>
    <w:rsid w:val="0037786D"/>
    <w:rsid w:val="0037786E"/>
    <w:rsid w:val="00377F85"/>
    <w:rsid w:val="00380112"/>
    <w:rsid w:val="0038027B"/>
    <w:rsid w:val="0038039F"/>
    <w:rsid w:val="00380911"/>
    <w:rsid w:val="00380D05"/>
    <w:rsid w:val="00380DBE"/>
    <w:rsid w:val="003814FD"/>
    <w:rsid w:val="00381BE3"/>
    <w:rsid w:val="00381E90"/>
    <w:rsid w:val="00382164"/>
    <w:rsid w:val="0038261C"/>
    <w:rsid w:val="003830F8"/>
    <w:rsid w:val="00383190"/>
    <w:rsid w:val="00383358"/>
    <w:rsid w:val="0038338F"/>
    <w:rsid w:val="0038375A"/>
    <w:rsid w:val="0038384F"/>
    <w:rsid w:val="00383D91"/>
    <w:rsid w:val="00384085"/>
    <w:rsid w:val="003841D6"/>
    <w:rsid w:val="003843D7"/>
    <w:rsid w:val="00384501"/>
    <w:rsid w:val="0038493B"/>
    <w:rsid w:val="00385357"/>
    <w:rsid w:val="00385466"/>
    <w:rsid w:val="003856BE"/>
    <w:rsid w:val="003857B0"/>
    <w:rsid w:val="003857D2"/>
    <w:rsid w:val="00385D55"/>
    <w:rsid w:val="00386093"/>
    <w:rsid w:val="00386403"/>
    <w:rsid w:val="00386451"/>
    <w:rsid w:val="00386518"/>
    <w:rsid w:val="00386794"/>
    <w:rsid w:val="003869C7"/>
    <w:rsid w:val="00386B55"/>
    <w:rsid w:val="00386DCB"/>
    <w:rsid w:val="00386FB2"/>
    <w:rsid w:val="003870E8"/>
    <w:rsid w:val="003874B3"/>
    <w:rsid w:val="0038759F"/>
    <w:rsid w:val="003875A1"/>
    <w:rsid w:val="00387665"/>
    <w:rsid w:val="003901EB"/>
    <w:rsid w:val="00390213"/>
    <w:rsid w:val="003904FE"/>
    <w:rsid w:val="00390977"/>
    <w:rsid w:val="003909B9"/>
    <w:rsid w:val="00390C74"/>
    <w:rsid w:val="003918D1"/>
    <w:rsid w:val="00391988"/>
    <w:rsid w:val="003919FC"/>
    <w:rsid w:val="00391CB1"/>
    <w:rsid w:val="00391D18"/>
    <w:rsid w:val="00391E61"/>
    <w:rsid w:val="00391EDD"/>
    <w:rsid w:val="003920F2"/>
    <w:rsid w:val="00392297"/>
    <w:rsid w:val="00392319"/>
    <w:rsid w:val="00392535"/>
    <w:rsid w:val="003925DF"/>
    <w:rsid w:val="0039264A"/>
    <w:rsid w:val="003926AC"/>
    <w:rsid w:val="0039272A"/>
    <w:rsid w:val="0039300E"/>
    <w:rsid w:val="00393030"/>
    <w:rsid w:val="00393287"/>
    <w:rsid w:val="003933D5"/>
    <w:rsid w:val="00393AA3"/>
    <w:rsid w:val="00393F09"/>
    <w:rsid w:val="0039413D"/>
    <w:rsid w:val="00394480"/>
    <w:rsid w:val="00394631"/>
    <w:rsid w:val="00394657"/>
    <w:rsid w:val="003949EE"/>
    <w:rsid w:val="00394EB5"/>
    <w:rsid w:val="00395650"/>
    <w:rsid w:val="00395830"/>
    <w:rsid w:val="00395B1B"/>
    <w:rsid w:val="00395EEA"/>
    <w:rsid w:val="00396B90"/>
    <w:rsid w:val="0039714B"/>
    <w:rsid w:val="0039727C"/>
    <w:rsid w:val="00397477"/>
    <w:rsid w:val="003975E1"/>
    <w:rsid w:val="0039761F"/>
    <w:rsid w:val="00397E1E"/>
    <w:rsid w:val="00397FD9"/>
    <w:rsid w:val="003A02A8"/>
    <w:rsid w:val="003A03CF"/>
    <w:rsid w:val="003A0593"/>
    <w:rsid w:val="003A0CBD"/>
    <w:rsid w:val="003A0EA0"/>
    <w:rsid w:val="003A13D5"/>
    <w:rsid w:val="003A162C"/>
    <w:rsid w:val="003A1926"/>
    <w:rsid w:val="003A1AEB"/>
    <w:rsid w:val="003A1D55"/>
    <w:rsid w:val="003A2153"/>
    <w:rsid w:val="003A2650"/>
    <w:rsid w:val="003A2739"/>
    <w:rsid w:val="003A2767"/>
    <w:rsid w:val="003A2882"/>
    <w:rsid w:val="003A32A7"/>
    <w:rsid w:val="003A352B"/>
    <w:rsid w:val="003A3577"/>
    <w:rsid w:val="003A357E"/>
    <w:rsid w:val="003A38B6"/>
    <w:rsid w:val="003A38DB"/>
    <w:rsid w:val="003A3E15"/>
    <w:rsid w:val="003A3E69"/>
    <w:rsid w:val="003A40A9"/>
    <w:rsid w:val="003A4193"/>
    <w:rsid w:val="003A42F4"/>
    <w:rsid w:val="003A4309"/>
    <w:rsid w:val="003A4385"/>
    <w:rsid w:val="003A44D4"/>
    <w:rsid w:val="003A4546"/>
    <w:rsid w:val="003A48AC"/>
    <w:rsid w:val="003A499F"/>
    <w:rsid w:val="003A4CDC"/>
    <w:rsid w:val="003A5593"/>
    <w:rsid w:val="003A578B"/>
    <w:rsid w:val="003A5976"/>
    <w:rsid w:val="003A5CDC"/>
    <w:rsid w:val="003A5EBA"/>
    <w:rsid w:val="003A61CF"/>
    <w:rsid w:val="003A626E"/>
    <w:rsid w:val="003A644C"/>
    <w:rsid w:val="003A65DD"/>
    <w:rsid w:val="003A6B20"/>
    <w:rsid w:val="003A6F8C"/>
    <w:rsid w:val="003A763D"/>
    <w:rsid w:val="003A7BFD"/>
    <w:rsid w:val="003A7D59"/>
    <w:rsid w:val="003A7E9D"/>
    <w:rsid w:val="003B0042"/>
    <w:rsid w:val="003B0059"/>
    <w:rsid w:val="003B048D"/>
    <w:rsid w:val="003B089D"/>
    <w:rsid w:val="003B092D"/>
    <w:rsid w:val="003B09C4"/>
    <w:rsid w:val="003B0BF0"/>
    <w:rsid w:val="003B0D77"/>
    <w:rsid w:val="003B12DA"/>
    <w:rsid w:val="003B157A"/>
    <w:rsid w:val="003B1A9A"/>
    <w:rsid w:val="003B1AAB"/>
    <w:rsid w:val="003B21B2"/>
    <w:rsid w:val="003B2253"/>
    <w:rsid w:val="003B299E"/>
    <w:rsid w:val="003B2ACC"/>
    <w:rsid w:val="003B2EE6"/>
    <w:rsid w:val="003B3107"/>
    <w:rsid w:val="003B35A1"/>
    <w:rsid w:val="003B3669"/>
    <w:rsid w:val="003B39AB"/>
    <w:rsid w:val="003B3BF6"/>
    <w:rsid w:val="003B4107"/>
    <w:rsid w:val="003B44E9"/>
    <w:rsid w:val="003B4F5F"/>
    <w:rsid w:val="003B52E4"/>
    <w:rsid w:val="003B57B1"/>
    <w:rsid w:val="003B57D0"/>
    <w:rsid w:val="003B57E3"/>
    <w:rsid w:val="003B59DD"/>
    <w:rsid w:val="003B5C8E"/>
    <w:rsid w:val="003B5D03"/>
    <w:rsid w:val="003B61AB"/>
    <w:rsid w:val="003B64B9"/>
    <w:rsid w:val="003B68E9"/>
    <w:rsid w:val="003B6A29"/>
    <w:rsid w:val="003B6B80"/>
    <w:rsid w:val="003B6EA8"/>
    <w:rsid w:val="003B7461"/>
    <w:rsid w:val="003B764D"/>
    <w:rsid w:val="003B78EF"/>
    <w:rsid w:val="003B7AC7"/>
    <w:rsid w:val="003B7C3C"/>
    <w:rsid w:val="003C01CE"/>
    <w:rsid w:val="003C0249"/>
    <w:rsid w:val="003C03F8"/>
    <w:rsid w:val="003C05FF"/>
    <w:rsid w:val="003C0743"/>
    <w:rsid w:val="003C08CF"/>
    <w:rsid w:val="003C0C80"/>
    <w:rsid w:val="003C0D1D"/>
    <w:rsid w:val="003C0D4F"/>
    <w:rsid w:val="003C1166"/>
    <w:rsid w:val="003C14A3"/>
    <w:rsid w:val="003C14DF"/>
    <w:rsid w:val="003C1684"/>
    <w:rsid w:val="003C1EFD"/>
    <w:rsid w:val="003C1F31"/>
    <w:rsid w:val="003C232E"/>
    <w:rsid w:val="003C2631"/>
    <w:rsid w:val="003C2C8A"/>
    <w:rsid w:val="003C2DCA"/>
    <w:rsid w:val="003C2DD3"/>
    <w:rsid w:val="003C2DF1"/>
    <w:rsid w:val="003C33C0"/>
    <w:rsid w:val="003C36A3"/>
    <w:rsid w:val="003C36CE"/>
    <w:rsid w:val="003C3983"/>
    <w:rsid w:val="003C3B21"/>
    <w:rsid w:val="003C3BC9"/>
    <w:rsid w:val="003C4427"/>
    <w:rsid w:val="003C44B2"/>
    <w:rsid w:val="003C4606"/>
    <w:rsid w:val="003C49F0"/>
    <w:rsid w:val="003C4C31"/>
    <w:rsid w:val="003C4DEA"/>
    <w:rsid w:val="003C50D7"/>
    <w:rsid w:val="003C60B1"/>
    <w:rsid w:val="003C63B4"/>
    <w:rsid w:val="003C65A8"/>
    <w:rsid w:val="003C662B"/>
    <w:rsid w:val="003C6646"/>
    <w:rsid w:val="003C6A7E"/>
    <w:rsid w:val="003C6E3E"/>
    <w:rsid w:val="003C6E4A"/>
    <w:rsid w:val="003C6E65"/>
    <w:rsid w:val="003C6F0D"/>
    <w:rsid w:val="003C702D"/>
    <w:rsid w:val="003C70A4"/>
    <w:rsid w:val="003C71CB"/>
    <w:rsid w:val="003C7264"/>
    <w:rsid w:val="003C7599"/>
    <w:rsid w:val="003C762F"/>
    <w:rsid w:val="003C77C0"/>
    <w:rsid w:val="003C77E3"/>
    <w:rsid w:val="003C7A7C"/>
    <w:rsid w:val="003C7D62"/>
    <w:rsid w:val="003C7F06"/>
    <w:rsid w:val="003D01D7"/>
    <w:rsid w:val="003D06E2"/>
    <w:rsid w:val="003D07C2"/>
    <w:rsid w:val="003D0D02"/>
    <w:rsid w:val="003D0DA8"/>
    <w:rsid w:val="003D0F14"/>
    <w:rsid w:val="003D0F43"/>
    <w:rsid w:val="003D1109"/>
    <w:rsid w:val="003D1490"/>
    <w:rsid w:val="003D16AE"/>
    <w:rsid w:val="003D1863"/>
    <w:rsid w:val="003D1B70"/>
    <w:rsid w:val="003D1D87"/>
    <w:rsid w:val="003D2257"/>
    <w:rsid w:val="003D2268"/>
    <w:rsid w:val="003D22CE"/>
    <w:rsid w:val="003D242D"/>
    <w:rsid w:val="003D29F1"/>
    <w:rsid w:val="003D2FA7"/>
    <w:rsid w:val="003D3158"/>
    <w:rsid w:val="003D441A"/>
    <w:rsid w:val="003D48CF"/>
    <w:rsid w:val="003D4990"/>
    <w:rsid w:val="003D4B6A"/>
    <w:rsid w:val="003D4C12"/>
    <w:rsid w:val="003D4E2A"/>
    <w:rsid w:val="003D5381"/>
    <w:rsid w:val="003D5D17"/>
    <w:rsid w:val="003D6108"/>
    <w:rsid w:val="003D6272"/>
    <w:rsid w:val="003D6320"/>
    <w:rsid w:val="003D67DA"/>
    <w:rsid w:val="003D6A49"/>
    <w:rsid w:val="003D6E90"/>
    <w:rsid w:val="003D717B"/>
    <w:rsid w:val="003D785B"/>
    <w:rsid w:val="003D78CE"/>
    <w:rsid w:val="003D7A19"/>
    <w:rsid w:val="003D7B8B"/>
    <w:rsid w:val="003D7C4F"/>
    <w:rsid w:val="003E0468"/>
    <w:rsid w:val="003E052B"/>
    <w:rsid w:val="003E076B"/>
    <w:rsid w:val="003E0C08"/>
    <w:rsid w:val="003E0C1F"/>
    <w:rsid w:val="003E0F13"/>
    <w:rsid w:val="003E12B9"/>
    <w:rsid w:val="003E13B2"/>
    <w:rsid w:val="003E16EC"/>
    <w:rsid w:val="003E1AAE"/>
    <w:rsid w:val="003E1CC7"/>
    <w:rsid w:val="003E232B"/>
    <w:rsid w:val="003E24D9"/>
    <w:rsid w:val="003E2509"/>
    <w:rsid w:val="003E2824"/>
    <w:rsid w:val="003E312E"/>
    <w:rsid w:val="003E31CE"/>
    <w:rsid w:val="003E33A2"/>
    <w:rsid w:val="003E3864"/>
    <w:rsid w:val="003E3E59"/>
    <w:rsid w:val="003E44FC"/>
    <w:rsid w:val="003E45C9"/>
    <w:rsid w:val="003E5295"/>
    <w:rsid w:val="003E52E3"/>
    <w:rsid w:val="003E558D"/>
    <w:rsid w:val="003E5AD6"/>
    <w:rsid w:val="003E5B44"/>
    <w:rsid w:val="003E5D94"/>
    <w:rsid w:val="003E5F42"/>
    <w:rsid w:val="003E610B"/>
    <w:rsid w:val="003E6514"/>
    <w:rsid w:val="003E755C"/>
    <w:rsid w:val="003E760C"/>
    <w:rsid w:val="003E7855"/>
    <w:rsid w:val="003E7935"/>
    <w:rsid w:val="003E7B12"/>
    <w:rsid w:val="003E7C50"/>
    <w:rsid w:val="003E7EE4"/>
    <w:rsid w:val="003F02B5"/>
    <w:rsid w:val="003F068A"/>
    <w:rsid w:val="003F0F2E"/>
    <w:rsid w:val="003F1247"/>
    <w:rsid w:val="003F1796"/>
    <w:rsid w:val="003F1B28"/>
    <w:rsid w:val="003F1F31"/>
    <w:rsid w:val="003F2224"/>
    <w:rsid w:val="003F2312"/>
    <w:rsid w:val="003F2723"/>
    <w:rsid w:val="003F2C43"/>
    <w:rsid w:val="003F2DB7"/>
    <w:rsid w:val="003F2DE7"/>
    <w:rsid w:val="003F2ED8"/>
    <w:rsid w:val="003F2F35"/>
    <w:rsid w:val="003F2FFB"/>
    <w:rsid w:val="003F316C"/>
    <w:rsid w:val="003F3D20"/>
    <w:rsid w:val="003F3E2C"/>
    <w:rsid w:val="003F41F6"/>
    <w:rsid w:val="003F4284"/>
    <w:rsid w:val="003F45D4"/>
    <w:rsid w:val="003F486D"/>
    <w:rsid w:val="003F49B4"/>
    <w:rsid w:val="003F4BCB"/>
    <w:rsid w:val="003F56A5"/>
    <w:rsid w:val="003F56FC"/>
    <w:rsid w:val="003F5BAB"/>
    <w:rsid w:val="003F5EB9"/>
    <w:rsid w:val="003F5EF7"/>
    <w:rsid w:val="003F5F23"/>
    <w:rsid w:val="003F6013"/>
    <w:rsid w:val="003F6084"/>
    <w:rsid w:val="003F61A9"/>
    <w:rsid w:val="003F6361"/>
    <w:rsid w:val="003F6964"/>
    <w:rsid w:val="003F6D1A"/>
    <w:rsid w:val="003F7573"/>
    <w:rsid w:val="003F76EB"/>
    <w:rsid w:val="003F77DE"/>
    <w:rsid w:val="003F79AD"/>
    <w:rsid w:val="003F7A25"/>
    <w:rsid w:val="003F7DAC"/>
    <w:rsid w:val="00400253"/>
    <w:rsid w:val="00400280"/>
    <w:rsid w:val="00400884"/>
    <w:rsid w:val="0040101E"/>
    <w:rsid w:val="004010C3"/>
    <w:rsid w:val="0040138F"/>
    <w:rsid w:val="00401474"/>
    <w:rsid w:val="004015D6"/>
    <w:rsid w:val="00401B9E"/>
    <w:rsid w:val="00401DD9"/>
    <w:rsid w:val="00401EE0"/>
    <w:rsid w:val="00401FB8"/>
    <w:rsid w:val="004020FF"/>
    <w:rsid w:val="0040258B"/>
    <w:rsid w:val="004025D5"/>
    <w:rsid w:val="00402A4B"/>
    <w:rsid w:val="00402CF6"/>
    <w:rsid w:val="00402D60"/>
    <w:rsid w:val="00402D8F"/>
    <w:rsid w:val="00402DD2"/>
    <w:rsid w:val="0040377A"/>
    <w:rsid w:val="004037D4"/>
    <w:rsid w:val="00403826"/>
    <w:rsid w:val="00403A19"/>
    <w:rsid w:val="00403CB4"/>
    <w:rsid w:val="00403F2A"/>
    <w:rsid w:val="00403F7E"/>
    <w:rsid w:val="00404165"/>
    <w:rsid w:val="00404294"/>
    <w:rsid w:val="004044F5"/>
    <w:rsid w:val="0040453F"/>
    <w:rsid w:val="00404751"/>
    <w:rsid w:val="00404757"/>
    <w:rsid w:val="0040496C"/>
    <w:rsid w:val="00405095"/>
    <w:rsid w:val="00405737"/>
    <w:rsid w:val="0040589C"/>
    <w:rsid w:val="00405B35"/>
    <w:rsid w:val="004064E0"/>
    <w:rsid w:val="004067DF"/>
    <w:rsid w:val="00406A9D"/>
    <w:rsid w:val="00406B85"/>
    <w:rsid w:val="0040700E"/>
    <w:rsid w:val="0040769E"/>
    <w:rsid w:val="004079E8"/>
    <w:rsid w:val="00407A18"/>
    <w:rsid w:val="00407B45"/>
    <w:rsid w:val="00407B85"/>
    <w:rsid w:val="00407C7A"/>
    <w:rsid w:val="0041019A"/>
    <w:rsid w:val="00410231"/>
    <w:rsid w:val="004102A2"/>
    <w:rsid w:val="004102BA"/>
    <w:rsid w:val="00410A5E"/>
    <w:rsid w:val="00410D30"/>
    <w:rsid w:val="00410F8C"/>
    <w:rsid w:val="00410FE7"/>
    <w:rsid w:val="0041151A"/>
    <w:rsid w:val="00411544"/>
    <w:rsid w:val="00411683"/>
    <w:rsid w:val="00411786"/>
    <w:rsid w:val="00411BB1"/>
    <w:rsid w:val="00411C32"/>
    <w:rsid w:val="00411C69"/>
    <w:rsid w:val="00411DDD"/>
    <w:rsid w:val="0041200C"/>
    <w:rsid w:val="0041212B"/>
    <w:rsid w:val="004121D4"/>
    <w:rsid w:val="00412281"/>
    <w:rsid w:val="00412499"/>
    <w:rsid w:val="00412646"/>
    <w:rsid w:val="004128E0"/>
    <w:rsid w:val="00412BBB"/>
    <w:rsid w:val="00412CFA"/>
    <w:rsid w:val="00412D6E"/>
    <w:rsid w:val="00412F6C"/>
    <w:rsid w:val="004137CC"/>
    <w:rsid w:val="004137FC"/>
    <w:rsid w:val="00413E96"/>
    <w:rsid w:val="00414502"/>
    <w:rsid w:val="0041484A"/>
    <w:rsid w:val="00414A46"/>
    <w:rsid w:val="00414CC8"/>
    <w:rsid w:val="00414F7D"/>
    <w:rsid w:val="004152DD"/>
    <w:rsid w:val="0041537F"/>
    <w:rsid w:val="004154BC"/>
    <w:rsid w:val="00415693"/>
    <w:rsid w:val="00415908"/>
    <w:rsid w:val="004159E1"/>
    <w:rsid w:val="00415A34"/>
    <w:rsid w:val="00415D54"/>
    <w:rsid w:val="00415D7A"/>
    <w:rsid w:val="00416538"/>
    <w:rsid w:val="00416981"/>
    <w:rsid w:val="00416B3D"/>
    <w:rsid w:val="00416C94"/>
    <w:rsid w:val="0041725B"/>
    <w:rsid w:val="00417673"/>
    <w:rsid w:val="0041787E"/>
    <w:rsid w:val="004178AC"/>
    <w:rsid w:val="004178F6"/>
    <w:rsid w:val="00420007"/>
    <w:rsid w:val="00420280"/>
    <w:rsid w:val="00420EDB"/>
    <w:rsid w:val="00421674"/>
    <w:rsid w:val="004218BE"/>
    <w:rsid w:val="0042217B"/>
    <w:rsid w:val="00422190"/>
    <w:rsid w:val="00422241"/>
    <w:rsid w:val="004222E8"/>
    <w:rsid w:val="00422945"/>
    <w:rsid w:val="00422BB4"/>
    <w:rsid w:val="004231B8"/>
    <w:rsid w:val="0042320B"/>
    <w:rsid w:val="00423732"/>
    <w:rsid w:val="0042395F"/>
    <w:rsid w:val="00423AF3"/>
    <w:rsid w:val="00423E93"/>
    <w:rsid w:val="00424060"/>
    <w:rsid w:val="00424B0B"/>
    <w:rsid w:val="00424D29"/>
    <w:rsid w:val="00424DC8"/>
    <w:rsid w:val="00424E86"/>
    <w:rsid w:val="00424F0B"/>
    <w:rsid w:val="0042502D"/>
    <w:rsid w:val="004251FC"/>
    <w:rsid w:val="00425530"/>
    <w:rsid w:val="00425C3B"/>
    <w:rsid w:val="00425D9F"/>
    <w:rsid w:val="00425E73"/>
    <w:rsid w:val="00425ECD"/>
    <w:rsid w:val="00426079"/>
    <w:rsid w:val="004262FE"/>
    <w:rsid w:val="00426331"/>
    <w:rsid w:val="00426443"/>
    <w:rsid w:val="00426562"/>
    <w:rsid w:val="00426D1A"/>
    <w:rsid w:val="0042740D"/>
    <w:rsid w:val="00427A78"/>
    <w:rsid w:val="00427BB5"/>
    <w:rsid w:val="00427F17"/>
    <w:rsid w:val="00427F37"/>
    <w:rsid w:val="00427FF0"/>
    <w:rsid w:val="00430093"/>
    <w:rsid w:val="0043034A"/>
    <w:rsid w:val="004303F0"/>
    <w:rsid w:val="00430431"/>
    <w:rsid w:val="00430609"/>
    <w:rsid w:val="00430940"/>
    <w:rsid w:val="00430D67"/>
    <w:rsid w:val="00430DE3"/>
    <w:rsid w:val="00430E0F"/>
    <w:rsid w:val="00430E2A"/>
    <w:rsid w:val="00430EA7"/>
    <w:rsid w:val="004310B0"/>
    <w:rsid w:val="00431275"/>
    <w:rsid w:val="0043127D"/>
    <w:rsid w:val="004312B6"/>
    <w:rsid w:val="00431523"/>
    <w:rsid w:val="004316EC"/>
    <w:rsid w:val="00431734"/>
    <w:rsid w:val="00431856"/>
    <w:rsid w:val="00431A4B"/>
    <w:rsid w:val="00431B3A"/>
    <w:rsid w:val="00431D0B"/>
    <w:rsid w:val="004320C8"/>
    <w:rsid w:val="004324DA"/>
    <w:rsid w:val="0043259F"/>
    <w:rsid w:val="00432850"/>
    <w:rsid w:val="004328CF"/>
    <w:rsid w:val="00432A4F"/>
    <w:rsid w:val="00432E6E"/>
    <w:rsid w:val="00432F6B"/>
    <w:rsid w:val="004332FB"/>
    <w:rsid w:val="0043389C"/>
    <w:rsid w:val="00433BAE"/>
    <w:rsid w:val="00433C19"/>
    <w:rsid w:val="00433CC5"/>
    <w:rsid w:val="00433D83"/>
    <w:rsid w:val="00433DAF"/>
    <w:rsid w:val="00433EE6"/>
    <w:rsid w:val="004342CC"/>
    <w:rsid w:val="00434395"/>
    <w:rsid w:val="00434535"/>
    <w:rsid w:val="00434660"/>
    <w:rsid w:val="004346C9"/>
    <w:rsid w:val="00435423"/>
    <w:rsid w:val="00435A10"/>
    <w:rsid w:val="00435D92"/>
    <w:rsid w:val="004365BB"/>
    <w:rsid w:val="00436835"/>
    <w:rsid w:val="00436AA0"/>
    <w:rsid w:val="00436F94"/>
    <w:rsid w:val="00437192"/>
    <w:rsid w:val="004371CF"/>
    <w:rsid w:val="0043737A"/>
    <w:rsid w:val="00437994"/>
    <w:rsid w:val="00437E76"/>
    <w:rsid w:val="00437F6C"/>
    <w:rsid w:val="00440044"/>
    <w:rsid w:val="00440046"/>
    <w:rsid w:val="00440E4A"/>
    <w:rsid w:val="00440F06"/>
    <w:rsid w:val="0044140C"/>
    <w:rsid w:val="00441673"/>
    <w:rsid w:val="004417FE"/>
    <w:rsid w:val="0044191A"/>
    <w:rsid w:val="00441AA9"/>
    <w:rsid w:val="00441E85"/>
    <w:rsid w:val="00441FCA"/>
    <w:rsid w:val="004427EC"/>
    <w:rsid w:val="00442835"/>
    <w:rsid w:val="00442B48"/>
    <w:rsid w:val="00442CCA"/>
    <w:rsid w:val="00443173"/>
    <w:rsid w:val="0044339B"/>
    <w:rsid w:val="004434D8"/>
    <w:rsid w:val="00443531"/>
    <w:rsid w:val="00443714"/>
    <w:rsid w:val="004438EC"/>
    <w:rsid w:val="00443DB8"/>
    <w:rsid w:val="004440F4"/>
    <w:rsid w:val="00444323"/>
    <w:rsid w:val="00444517"/>
    <w:rsid w:val="00444553"/>
    <w:rsid w:val="00444576"/>
    <w:rsid w:val="004446A9"/>
    <w:rsid w:val="00444D1D"/>
    <w:rsid w:val="00444E27"/>
    <w:rsid w:val="00444FD9"/>
    <w:rsid w:val="0044501F"/>
    <w:rsid w:val="00445024"/>
    <w:rsid w:val="004450C8"/>
    <w:rsid w:val="00445811"/>
    <w:rsid w:val="0044583D"/>
    <w:rsid w:val="00445B1C"/>
    <w:rsid w:val="00445DDA"/>
    <w:rsid w:val="00445E80"/>
    <w:rsid w:val="004461A6"/>
    <w:rsid w:val="00447063"/>
    <w:rsid w:val="004470E3"/>
    <w:rsid w:val="00447103"/>
    <w:rsid w:val="00447543"/>
    <w:rsid w:val="00447753"/>
    <w:rsid w:val="00447997"/>
    <w:rsid w:val="00447FA5"/>
    <w:rsid w:val="00450130"/>
    <w:rsid w:val="00450371"/>
    <w:rsid w:val="00450412"/>
    <w:rsid w:val="004507E5"/>
    <w:rsid w:val="00450E73"/>
    <w:rsid w:val="0045109E"/>
    <w:rsid w:val="0045115D"/>
    <w:rsid w:val="0045140A"/>
    <w:rsid w:val="0045141D"/>
    <w:rsid w:val="00451528"/>
    <w:rsid w:val="00451A35"/>
    <w:rsid w:val="00451A47"/>
    <w:rsid w:val="00451B33"/>
    <w:rsid w:val="00451F55"/>
    <w:rsid w:val="0045286F"/>
    <w:rsid w:val="0045289E"/>
    <w:rsid w:val="004529D3"/>
    <w:rsid w:val="00452D7D"/>
    <w:rsid w:val="00452F2C"/>
    <w:rsid w:val="004539E0"/>
    <w:rsid w:val="00453EC0"/>
    <w:rsid w:val="00453F31"/>
    <w:rsid w:val="00454099"/>
    <w:rsid w:val="004547FD"/>
    <w:rsid w:val="00454A30"/>
    <w:rsid w:val="00454D6F"/>
    <w:rsid w:val="00454E41"/>
    <w:rsid w:val="00455205"/>
    <w:rsid w:val="004554CD"/>
    <w:rsid w:val="00455B60"/>
    <w:rsid w:val="00455FC6"/>
    <w:rsid w:val="00456010"/>
    <w:rsid w:val="00456048"/>
    <w:rsid w:val="004564A5"/>
    <w:rsid w:val="00456598"/>
    <w:rsid w:val="00456B4C"/>
    <w:rsid w:val="004573F7"/>
    <w:rsid w:val="004575F1"/>
    <w:rsid w:val="004579DF"/>
    <w:rsid w:val="00457B96"/>
    <w:rsid w:val="00457CD5"/>
    <w:rsid w:val="00460011"/>
    <w:rsid w:val="004604AD"/>
    <w:rsid w:val="0046058D"/>
    <w:rsid w:val="0046074A"/>
    <w:rsid w:val="00460871"/>
    <w:rsid w:val="00460971"/>
    <w:rsid w:val="00460ACB"/>
    <w:rsid w:val="00460D35"/>
    <w:rsid w:val="00460D5D"/>
    <w:rsid w:val="00460DD4"/>
    <w:rsid w:val="00460E28"/>
    <w:rsid w:val="00461290"/>
    <w:rsid w:val="00461781"/>
    <w:rsid w:val="00461A2B"/>
    <w:rsid w:val="00461ABA"/>
    <w:rsid w:val="00461D45"/>
    <w:rsid w:val="00461DCD"/>
    <w:rsid w:val="00462152"/>
    <w:rsid w:val="00462267"/>
    <w:rsid w:val="004622C4"/>
    <w:rsid w:val="00462311"/>
    <w:rsid w:val="00462550"/>
    <w:rsid w:val="00462564"/>
    <w:rsid w:val="004625AC"/>
    <w:rsid w:val="004626C5"/>
    <w:rsid w:val="00462E48"/>
    <w:rsid w:val="0046303B"/>
    <w:rsid w:val="00463195"/>
    <w:rsid w:val="00463220"/>
    <w:rsid w:val="0046350D"/>
    <w:rsid w:val="004635A6"/>
    <w:rsid w:val="00463B16"/>
    <w:rsid w:val="00463C6C"/>
    <w:rsid w:val="00463C70"/>
    <w:rsid w:val="00463DAD"/>
    <w:rsid w:val="00464145"/>
    <w:rsid w:val="00464722"/>
    <w:rsid w:val="004648F3"/>
    <w:rsid w:val="00464F08"/>
    <w:rsid w:val="00464F8C"/>
    <w:rsid w:val="00465751"/>
    <w:rsid w:val="00465966"/>
    <w:rsid w:val="00465FE9"/>
    <w:rsid w:val="00466172"/>
    <w:rsid w:val="00466256"/>
    <w:rsid w:val="00466D68"/>
    <w:rsid w:val="00466F8A"/>
    <w:rsid w:val="00467058"/>
    <w:rsid w:val="004670A7"/>
    <w:rsid w:val="0046784B"/>
    <w:rsid w:val="00467D61"/>
    <w:rsid w:val="00467E15"/>
    <w:rsid w:val="004703C5"/>
    <w:rsid w:val="0047049E"/>
    <w:rsid w:val="004708BA"/>
    <w:rsid w:val="00470925"/>
    <w:rsid w:val="004709EA"/>
    <w:rsid w:val="00471219"/>
    <w:rsid w:val="0047131F"/>
    <w:rsid w:val="0047136D"/>
    <w:rsid w:val="0047144D"/>
    <w:rsid w:val="004715B9"/>
    <w:rsid w:val="004717A4"/>
    <w:rsid w:val="004718F0"/>
    <w:rsid w:val="00471C96"/>
    <w:rsid w:val="00472618"/>
    <w:rsid w:val="00472AAB"/>
    <w:rsid w:val="00472DC2"/>
    <w:rsid w:val="00473621"/>
    <w:rsid w:val="0047378B"/>
    <w:rsid w:val="004737A9"/>
    <w:rsid w:val="00473A56"/>
    <w:rsid w:val="0047402A"/>
    <w:rsid w:val="00474413"/>
    <w:rsid w:val="00474675"/>
    <w:rsid w:val="004752F7"/>
    <w:rsid w:val="00475485"/>
    <w:rsid w:val="0047579D"/>
    <w:rsid w:val="00475820"/>
    <w:rsid w:val="00476154"/>
    <w:rsid w:val="004761E0"/>
    <w:rsid w:val="0047693C"/>
    <w:rsid w:val="00476BB4"/>
    <w:rsid w:val="00476CA6"/>
    <w:rsid w:val="00476E04"/>
    <w:rsid w:val="0047710A"/>
    <w:rsid w:val="00477AAC"/>
    <w:rsid w:val="00477B54"/>
    <w:rsid w:val="00477D43"/>
    <w:rsid w:val="00477E4E"/>
    <w:rsid w:val="00477EE7"/>
    <w:rsid w:val="0048077F"/>
    <w:rsid w:val="00480B41"/>
    <w:rsid w:val="00480C4E"/>
    <w:rsid w:val="00480E54"/>
    <w:rsid w:val="00480E7F"/>
    <w:rsid w:val="004816C0"/>
    <w:rsid w:val="0048181D"/>
    <w:rsid w:val="00481855"/>
    <w:rsid w:val="004818C6"/>
    <w:rsid w:val="00481B9C"/>
    <w:rsid w:val="00481F67"/>
    <w:rsid w:val="00482085"/>
    <w:rsid w:val="0048238A"/>
    <w:rsid w:val="004823F9"/>
    <w:rsid w:val="004827C6"/>
    <w:rsid w:val="00482C37"/>
    <w:rsid w:val="00482DD8"/>
    <w:rsid w:val="00482E9E"/>
    <w:rsid w:val="0048374F"/>
    <w:rsid w:val="004838BA"/>
    <w:rsid w:val="00483DB5"/>
    <w:rsid w:val="00483F82"/>
    <w:rsid w:val="004841BE"/>
    <w:rsid w:val="0048434D"/>
    <w:rsid w:val="00484388"/>
    <w:rsid w:val="00484A05"/>
    <w:rsid w:val="00484D47"/>
    <w:rsid w:val="00485097"/>
    <w:rsid w:val="00485280"/>
    <w:rsid w:val="00485318"/>
    <w:rsid w:val="004857BC"/>
    <w:rsid w:val="0048585D"/>
    <w:rsid w:val="00485AE9"/>
    <w:rsid w:val="00485D47"/>
    <w:rsid w:val="004861B1"/>
    <w:rsid w:val="00486816"/>
    <w:rsid w:val="00486E22"/>
    <w:rsid w:val="00487185"/>
    <w:rsid w:val="00487214"/>
    <w:rsid w:val="0048721B"/>
    <w:rsid w:val="0048729B"/>
    <w:rsid w:val="004872C1"/>
    <w:rsid w:val="00487882"/>
    <w:rsid w:val="004878E2"/>
    <w:rsid w:val="00487A75"/>
    <w:rsid w:val="00490367"/>
    <w:rsid w:val="00490B53"/>
    <w:rsid w:val="00490E88"/>
    <w:rsid w:val="004910BA"/>
    <w:rsid w:val="00491249"/>
    <w:rsid w:val="0049176C"/>
    <w:rsid w:val="00491825"/>
    <w:rsid w:val="004918C4"/>
    <w:rsid w:val="00491A8D"/>
    <w:rsid w:val="00491DA6"/>
    <w:rsid w:val="00492439"/>
    <w:rsid w:val="004925CD"/>
    <w:rsid w:val="004926AD"/>
    <w:rsid w:val="00492760"/>
    <w:rsid w:val="0049278B"/>
    <w:rsid w:val="00492972"/>
    <w:rsid w:val="00492CF7"/>
    <w:rsid w:val="00492D56"/>
    <w:rsid w:val="00492E21"/>
    <w:rsid w:val="0049309C"/>
    <w:rsid w:val="0049340C"/>
    <w:rsid w:val="00493989"/>
    <w:rsid w:val="0049398F"/>
    <w:rsid w:val="00493AC6"/>
    <w:rsid w:val="00493B02"/>
    <w:rsid w:val="00493B08"/>
    <w:rsid w:val="004940BC"/>
    <w:rsid w:val="00494210"/>
    <w:rsid w:val="00494311"/>
    <w:rsid w:val="00494318"/>
    <w:rsid w:val="0049441F"/>
    <w:rsid w:val="0049473E"/>
    <w:rsid w:val="00494F03"/>
    <w:rsid w:val="004952E4"/>
    <w:rsid w:val="004953BB"/>
    <w:rsid w:val="0049546B"/>
    <w:rsid w:val="00495529"/>
    <w:rsid w:val="00495865"/>
    <w:rsid w:val="004959B0"/>
    <w:rsid w:val="00495AC6"/>
    <w:rsid w:val="00495B73"/>
    <w:rsid w:val="00495FBE"/>
    <w:rsid w:val="004960C7"/>
    <w:rsid w:val="0049629D"/>
    <w:rsid w:val="004964C8"/>
    <w:rsid w:val="0049654E"/>
    <w:rsid w:val="00496A9D"/>
    <w:rsid w:val="00496E3C"/>
    <w:rsid w:val="00496F43"/>
    <w:rsid w:val="004973BC"/>
    <w:rsid w:val="004973CC"/>
    <w:rsid w:val="00497432"/>
    <w:rsid w:val="00497564"/>
    <w:rsid w:val="00497849"/>
    <w:rsid w:val="00497BB5"/>
    <w:rsid w:val="00497D19"/>
    <w:rsid w:val="00497E5B"/>
    <w:rsid w:val="00497EF1"/>
    <w:rsid w:val="004A0126"/>
    <w:rsid w:val="004A01F1"/>
    <w:rsid w:val="004A0466"/>
    <w:rsid w:val="004A0792"/>
    <w:rsid w:val="004A0883"/>
    <w:rsid w:val="004A1E14"/>
    <w:rsid w:val="004A232D"/>
    <w:rsid w:val="004A23C2"/>
    <w:rsid w:val="004A26C5"/>
    <w:rsid w:val="004A2C11"/>
    <w:rsid w:val="004A2F7F"/>
    <w:rsid w:val="004A37E8"/>
    <w:rsid w:val="004A3A23"/>
    <w:rsid w:val="004A3CD0"/>
    <w:rsid w:val="004A3F90"/>
    <w:rsid w:val="004A45EF"/>
    <w:rsid w:val="004A4753"/>
    <w:rsid w:val="004A475D"/>
    <w:rsid w:val="004A4762"/>
    <w:rsid w:val="004A4999"/>
    <w:rsid w:val="004A49CF"/>
    <w:rsid w:val="004A49FA"/>
    <w:rsid w:val="004A4B5F"/>
    <w:rsid w:val="004A4F13"/>
    <w:rsid w:val="004A512E"/>
    <w:rsid w:val="004A5231"/>
    <w:rsid w:val="004A54A1"/>
    <w:rsid w:val="004A54D8"/>
    <w:rsid w:val="004A5843"/>
    <w:rsid w:val="004A60F2"/>
    <w:rsid w:val="004A6905"/>
    <w:rsid w:val="004A6D3B"/>
    <w:rsid w:val="004A6DB2"/>
    <w:rsid w:val="004A7454"/>
    <w:rsid w:val="004A74BE"/>
    <w:rsid w:val="004A74E7"/>
    <w:rsid w:val="004A754E"/>
    <w:rsid w:val="004A75F3"/>
    <w:rsid w:val="004A7708"/>
    <w:rsid w:val="004A78A5"/>
    <w:rsid w:val="004A7AF0"/>
    <w:rsid w:val="004A7F25"/>
    <w:rsid w:val="004B073F"/>
    <w:rsid w:val="004B0B3E"/>
    <w:rsid w:val="004B11D0"/>
    <w:rsid w:val="004B14BA"/>
    <w:rsid w:val="004B153D"/>
    <w:rsid w:val="004B1A78"/>
    <w:rsid w:val="004B1ABB"/>
    <w:rsid w:val="004B20BF"/>
    <w:rsid w:val="004B212F"/>
    <w:rsid w:val="004B2199"/>
    <w:rsid w:val="004B219D"/>
    <w:rsid w:val="004B2230"/>
    <w:rsid w:val="004B250A"/>
    <w:rsid w:val="004B2530"/>
    <w:rsid w:val="004B276D"/>
    <w:rsid w:val="004B2836"/>
    <w:rsid w:val="004B2CCD"/>
    <w:rsid w:val="004B30E5"/>
    <w:rsid w:val="004B32F0"/>
    <w:rsid w:val="004B3759"/>
    <w:rsid w:val="004B3C78"/>
    <w:rsid w:val="004B3D05"/>
    <w:rsid w:val="004B4206"/>
    <w:rsid w:val="004B455B"/>
    <w:rsid w:val="004B470A"/>
    <w:rsid w:val="004B4B83"/>
    <w:rsid w:val="004B4CC9"/>
    <w:rsid w:val="004B4E07"/>
    <w:rsid w:val="004B50CB"/>
    <w:rsid w:val="004B5522"/>
    <w:rsid w:val="004B566D"/>
    <w:rsid w:val="004B57A2"/>
    <w:rsid w:val="004B58BA"/>
    <w:rsid w:val="004B5938"/>
    <w:rsid w:val="004B5A4C"/>
    <w:rsid w:val="004B5B36"/>
    <w:rsid w:val="004B5B51"/>
    <w:rsid w:val="004B5F27"/>
    <w:rsid w:val="004B6027"/>
    <w:rsid w:val="004B65B3"/>
    <w:rsid w:val="004B6675"/>
    <w:rsid w:val="004B68B4"/>
    <w:rsid w:val="004B6987"/>
    <w:rsid w:val="004B6A1B"/>
    <w:rsid w:val="004B6AF1"/>
    <w:rsid w:val="004B6EE3"/>
    <w:rsid w:val="004B7053"/>
    <w:rsid w:val="004B7682"/>
    <w:rsid w:val="004B7C28"/>
    <w:rsid w:val="004C0534"/>
    <w:rsid w:val="004C0A5B"/>
    <w:rsid w:val="004C0AAA"/>
    <w:rsid w:val="004C0D10"/>
    <w:rsid w:val="004C13D6"/>
    <w:rsid w:val="004C167A"/>
    <w:rsid w:val="004C16FB"/>
    <w:rsid w:val="004C19CD"/>
    <w:rsid w:val="004C1AEB"/>
    <w:rsid w:val="004C1D47"/>
    <w:rsid w:val="004C1E54"/>
    <w:rsid w:val="004C21BD"/>
    <w:rsid w:val="004C2390"/>
    <w:rsid w:val="004C26B9"/>
    <w:rsid w:val="004C2831"/>
    <w:rsid w:val="004C2B43"/>
    <w:rsid w:val="004C2C72"/>
    <w:rsid w:val="004C2DE2"/>
    <w:rsid w:val="004C2ED5"/>
    <w:rsid w:val="004C3034"/>
    <w:rsid w:val="004C3165"/>
    <w:rsid w:val="004C3234"/>
    <w:rsid w:val="004C3575"/>
    <w:rsid w:val="004C3661"/>
    <w:rsid w:val="004C3AAB"/>
    <w:rsid w:val="004C3D37"/>
    <w:rsid w:val="004C3EE9"/>
    <w:rsid w:val="004C3FFD"/>
    <w:rsid w:val="004C4288"/>
    <w:rsid w:val="004C4359"/>
    <w:rsid w:val="004C4518"/>
    <w:rsid w:val="004C4BA8"/>
    <w:rsid w:val="004C4D98"/>
    <w:rsid w:val="004C5020"/>
    <w:rsid w:val="004C5276"/>
    <w:rsid w:val="004C5CA4"/>
    <w:rsid w:val="004C5D36"/>
    <w:rsid w:val="004C62BD"/>
    <w:rsid w:val="004C6714"/>
    <w:rsid w:val="004C6B7E"/>
    <w:rsid w:val="004C6BED"/>
    <w:rsid w:val="004C7190"/>
    <w:rsid w:val="004C7BD9"/>
    <w:rsid w:val="004C7FCE"/>
    <w:rsid w:val="004D03BD"/>
    <w:rsid w:val="004D05F1"/>
    <w:rsid w:val="004D07DE"/>
    <w:rsid w:val="004D0A0B"/>
    <w:rsid w:val="004D0D15"/>
    <w:rsid w:val="004D1303"/>
    <w:rsid w:val="004D143E"/>
    <w:rsid w:val="004D14EF"/>
    <w:rsid w:val="004D157B"/>
    <w:rsid w:val="004D15EA"/>
    <w:rsid w:val="004D1914"/>
    <w:rsid w:val="004D1B09"/>
    <w:rsid w:val="004D1D2D"/>
    <w:rsid w:val="004D1FCF"/>
    <w:rsid w:val="004D2054"/>
    <w:rsid w:val="004D2F80"/>
    <w:rsid w:val="004D2FE6"/>
    <w:rsid w:val="004D2FEE"/>
    <w:rsid w:val="004D3E0E"/>
    <w:rsid w:val="004D3E22"/>
    <w:rsid w:val="004D4017"/>
    <w:rsid w:val="004D46C5"/>
    <w:rsid w:val="004D482E"/>
    <w:rsid w:val="004D49E3"/>
    <w:rsid w:val="004D4A30"/>
    <w:rsid w:val="004D4BC9"/>
    <w:rsid w:val="004D4CE2"/>
    <w:rsid w:val="004D4CE5"/>
    <w:rsid w:val="004D4D19"/>
    <w:rsid w:val="004D4DC2"/>
    <w:rsid w:val="004D509B"/>
    <w:rsid w:val="004D536D"/>
    <w:rsid w:val="004D5380"/>
    <w:rsid w:val="004D57D0"/>
    <w:rsid w:val="004D58FA"/>
    <w:rsid w:val="004D59D4"/>
    <w:rsid w:val="004D5D3E"/>
    <w:rsid w:val="004D5F12"/>
    <w:rsid w:val="004D619F"/>
    <w:rsid w:val="004D6489"/>
    <w:rsid w:val="004D6676"/>
    <w:rsid w:val="004D671F"/>
    <w:rsid w:val="004D68D5"/>
    <w:rsid w:val="004D6AAC"/>
    <w:rsid w:val="004D6B69"/>
    <w:rsid w:val="004D6CF6"/>
    <w:rsid w:val="004D7100"/>
    <w:rsid w:val="004D734E"/>
    <w:rsid w:val="004D770F"/>
    <w:rsid w:val="004D78E7"/>
    <w:rsid w:val="004D795A"/>
    <w:rsid w:val="004D7EA6"/>
    <w:rsid w:val="004E003B"/>
    <w:rsid w:val="004E00F0"/>
    <w:rsid w:val="004E0211"/>
    <w:rsid w:val="004E0450"/>
    <w:rsid w:val="004E053F"/>
    <w:rsid w:val="004E08EE"/>
    <w:rsid w:val="004E09EA"/>
    <w:rsid w:val="004E0B0B"/>
    <w:rsid w:val="004E0CBD"/>
    <w:rsid w:val="004E0D80"/>
    <w:rsid w:val="004E0DC5"/>
    <w:rsid w:val="004E148D"/>
    <w:rsid w:val="004E1AF1"/>
    <w:rsid w:val="004E1D8C"/>
    <w:rsid w:val="004E1FD1"/>
    <w:rsid w:val="004E2440"/>
    <w:rsid w:val="004E24AD"/>
    <w:rsid w:val="004E2B2D"/>
    <w:rsid w:val="004E2E65"/>
    <w:rsid w:val="004E32EA"/>
    <w:rsid w:val="004E3416"/>
    <w:rsid w:val="004E3466"/>
    <w:rsid w:val="004E3565"/>
    <w:rsid w:val="004E383E"/>
    <w:rsid w:val="004E418F"/>
    <w:rsid w:val="004E4A8D"/>
    <w:rsid w:val="004E4B42"/>
    <w:rsid w:val="004E4B88"/>
    <w:rsid w:val="004E582C"/>
    <w:rsid w:val="004E5B4B"/>
    <w:rsid w:val="004E5C93"/>
    <w:rsid w:val="004E5CE5"/>
    <w:rsid w:val="004E612F"/>
    <w:rsid w:val="004E646B"/>
    <w:rsid w:val="004E654E"/>
    <w:rsid w:val="004E697D"/>
    <w:rsid w:val="004E7086"/>
    <w:rsid w:val="004E7234"/>
    <w:rsid w:val="004E72E7"/>
    <w:rsid w:val="004E7A65"/>
    <w:rsid w:val="004E7BF6"/>
    <w:rsid w:val="004F0462"/>
    <w:rsid w:val="004F0CFB"/>
    <w:rsid w:val="004F0DC6"/>
    <w:rsid w:val="004F0E7D"/>
    <w:rsid w:val="004F12FC"/>
    <w:rsid w:val="004F133C"/>
    <w:rsid w:val="004F13E6"/>
    <w:rsid w:val="004F1AA5"/>
    <w:rsid w:val="004F1AD0"/>
    <w:rsid w:val="004F1DA3"/>
    <w:rsid w:val="004F1E1B"/>
    <w:rsid w:val="004F1E3A"/>
    <w:rsid w:val="004F241B"/>
    <w:rsid w:val="004F2509"/>
    <w:rsid w:val="004F27C9"/>
    <w:rsid w:val="004F2D42"/>
    <w:rsid w:val="004F2D8A"/>
    <w:rsid w:val="004F3186"/>
    <w:rsid w:val="004F3926"/>
    <w:rsid w:val="004F3979"/>
    <w:rsid w:val="004F39AF"/>
    <w:rsid w:val="004F39B8"/>
    <w:rsid w:val="004F3C95"/>
    <w:rsid w:val="004F3DB4"/>
    <w:rsid w:val="004F4017"/>
    <w:rsid w:val="004F4384"/>
    <w:rsid w:val="004F43B8"/>
    <w:rsid w:val="004F4414"/>
    <w:rsid w:val="004F4481"/>
    <w:rsid w:val="004F44A2"/>
    <w:rsid w:val="004F47AF"/>
    <w:rsid w:val="004F4A28"/>
    <w:rsid w:val="004F4E8C"/>
    <w:rsid w:val="004F5426"/>
    <w:rsid w:val="004F5473"/>
    <w:rsid w:val="004F589D"/>
    <w:rsid w:val="004F5A77"/>
    <w:rsid w:val="004F5B45"/>
    <w:rsid w:val="004F5C01"/>
    <w:rsid w:val="004F5D19"/>
    <w:rsid w:val="004F5F6F"/>
    <w:rsid w:val="004F5FD5"/>
    <w:rsid w:val="004F6296"/>
    <w:rsid w:val="004F65C6"/>
    <w:rsid w:val="004F665F"/>
    <w:rsid w:val="004F79C3"/>
    <w:rsid w:val="004F7D33"/>
    <w:rsid w:val="004F7FE6"/>
    <w:rsid w:val="005002F8"/>
    <w:rsid w:val="005003CB"/>
    <w:rsid w:val="00500772"/>
    <w:rsid w:val="005008D9"/>
    <w:rsid w:val="00500959"/>
    <w:rsid w:val="00500A1D"/>
    <w:rsid w:val="00500AB1"/>
    <w:rsid w:val="00500E23"/>
    <w:rsid w:val="00501046"/>
    <w:rsid w:val="00501508"/>
    <w:rsid w:val="005015B2"/>
    <w:rsid w:val="0050184D"/>
    <w:rsid w:val="00501B43"/>
    <w:rsid w:val="00501B94"/>
    <w:rsid w:val="00501E86"/>
    <w:rsid w:val="00501FC7"/>
    <w:rsid w:val="005021C3"/>
    <w:rsid w:val="0050254D"/>
    <w:rsid w:val="00502B82"/>
    <w:rsid w:val="00502B85"/>
    <w:rsid w:val="00502B9C"/>
    <w:rsid w:val="00502CFE"/>
    <w:rsid w:val="005031FF"/>
    <w:rsid w:val="00503856"/>
    <w:rsid w:val="005039B8"/>
    <w:rsid w:val="00504289"/>
    <w:rsid w:val="0050469E"/>
    <w:rsid w:val="005048CD"/>
    <w:rsid w:val="00504D84"/>
    <w:rsid w:val="005050DF"/>
    <w:rsid w:val="005055E7"/>
    <w:rsid w:val="00506350"/>
    <w:rsid w:val="00506476"/>
    <w:rsid w:val="005064B5"/>
    <w:rsid w:val="0050666A"/>
    <w:rsid w:val="0050679C"/>
    <w:rsid w:val="005069B0"/>
    <w:rsid w:val="00507351"/>
    <w:rsid w:val="00507DED"/>
    <w:rsid w:val="00507E3A"/>
    <w:rsid w:val="00507E8B"/>
    <w:rsid w:val="00510128"/>
    <w:rsid w:val="00510254"/>
    <w:rsid w:val="005107D6"/>
    <w:rsid w:val="00510AB9"/>
    <w:rsid w:val="00510B57"/>
    <w:rsid w:val="00510CEB"/>
    <w:rsid w:val="00510D20"/>
    <w:rsid w:val="00511095"/>
    <w:rsid w:val="00512006"/>
    <w:rsid w:val="0051229A"/>
    <w:rsid w:val="0051237C"/>
    <w:rsid w:val="00512838"/>
    <w:rsid w:val="0051311A"/>
    <w:rsid w:val="00513538"/>
    <w:rsid w:val="0051373A"/>
    <w:rsid w:val="00513CD5"/>
    <w:rsid w:val="00513D35"/>
    <w:rsid w:val="005142FF"/>
    <w:rsid w:val="005144BE"/>
    <w:rsid w:val="0051485F"/>
    <w:rsid w:val="005150C7"/>
    <w:rsid w:val="005151D4"/>
    <w:rsid w:val="005159BB"/>
    <w:rsid w:val="00515BE8"/>
    <w:rsid w:val="005161CD"/>
    <w:rsid w:val="00516512"/>
    <w:rsid w:val="0051714A"/>
    <w:rsid w:val="005175CC"/>
    <w:rsid w:val="00517A59"/>
    <w:rsid w:val="00517A92"/>
    <w:rsid w:val="00517DF5"/>
    <w:rsid w:val="005202A5"/>
    <w:rsid w:val="0052073B"/>
    <w:rsid w:val="00520A41"/>
    <w:rsid w:val="00520A6C"/>
    <w:rsid w:val="00520ACC"/>
    <w:rsid w:val="0052114D"/>
    <w:rsid w:val="00521177"/>
    <w:rsid w:val="005213E1"/>
    <w:rsid w:val="00521463"/>
    <w:rsid w:val="00521596"/>
    <w:rsid w:val="00521890"/>
    <w:rsid w:val="00521A70"/>
    <w:rsid w:val="00521ACD"/>
    <w:rsid w:val="00521C07"/>
    <w:rsid w:val="00521DA6"/>
    <w:rsid w:val="005223E7"/>
    <w:rsid w:val="00523255"/>
    <w:rsid w:val="005233D6"/>
    <w:rsid w:val="0052391B"/>
    <w:rsid w:val="00523A50"/>
    <w:rsid w:val="00523C10"/>
    <w:rsid w:val="00523CC4"/>
    <w:rsid w:val="00523D9E"/>
    <w:rsid w:val="00523DB9"/>
    <w:rsid w:val="00523E47"/>
    <w:rsid w:val="005240D2"/>
    <w:rsid w:val="005244B1"/>
    <w:rsid w:val="005245C4"/>
    <w:rsid w:val="00524719"/>
    <w:rsid w:val="00524910"/>
    <w:rsid w:val="00524CEA"/>
    <w:rsid w:val="00525335"/>
    <w:rsid w:val="0052576B"/>
    <w:rsid w:val="00525ACA"/>
    <w:rsid w:val="00525C8F"/>
    <w:rsid w:val="00525D13"/>
    <w:rsid w:val="00525E3E"/>
    <w:rsid w:val="005268F5"/>
    <w:rsid w:val="00526A89"/>
    <w:rsid w:val="00526CFA"/>
    <w:rsid w:val="00527060"/>
    <w:rsid w:val="0052755D"/>
    <w:rsid w:val="0052788A"/>
    <w:rsid w:val="005278CC"/>
    <w:rsid w:val="00527FB8"/>
    <w:rsid w:val="0053000B"/>
    <w:rsid w:val="00530197"/>
    <w:rsid w:val="0053080F"/>
    <w:rsid w:val="00530E72"/>
    <w:rsid w:val="005310F9"/>
    <w:rsid w:val="0053117A"/>
    <w:rsid w:val="00531533"/>
    <w:rsid w:val="00531C2B"/>
    <w:rsid w:val="00531EF8"/>
    <w:rsid w:val="0053201F"/>
    <w:rsid w:val="005322DE"/>
    <w:rsid w:val="005323DA"/>
    <w:rsid w:val="005324D1"/>
    <w:rsid w:val="0053288E"/>
    <w:rsid w:val="00532928"/>
    <w:rsid w:val="005329CD"/>
    <w:rsid w:val="00533171"/>
    <w:rsid w:val="00533219"/>
    <w:rsid w:val="00533553"/>
    <w:rsid w:val="00533582"/>
    <w:rsid w:val="00533817"/>
    <w:rsid w:val="00533913"/>
    <w:rsid w:val="0053392D"/>
    <w:rsid w:val="00533D5D"/>
    <w:rsid w:val="00534A48"/>
    <w:rsid w:val="005350A1"/>
    <w:rsid w:val="00535250"/>
    <w:rsid w:val="00535469"/>
    <w:rsid w:val="0053568D"/>
    <w:rsid w:val="005356B2"/>
    <w:rsid w:val="00535E7A"/>
    <w:rsid w:val="00536730"/>
    <w:rsid w:val="005367A5"/>
    <w:rsid w:val="00536E2F"/>
    <w:rsid w:val="00536F94"/>
    <w:rsid w:val="0053714F"/>
    <w:rsid w:val="00537646"/>
    <w:rsid w:val="00537860"/>
    <w:rsid w:val="00537D0F"/>
    <w:rsid w:val="00537E51"/>
    <w:rsid w:val="005408CD"/>
    <w:rsid w:val="00540940"/>
    <w:rsid w:val="00540A34"/>
    <w:rsid w:val="00540B55"/>
    <w:rsid w:val="00540DB5"/>
    <w:rsid w:val="00541332"/>
    <w:rsid w:val="005414E0"/>
    <w:rsid w:val="00541787"/>
    <w:rsid w:val="00541A6E"/>
    <w:rsid w:val="00541C4D"/>
    <w:rsid w:val="00541DE7"/>
    <w:rsid w:val="00542274"/>
    <w:rsid w:val="00542475"/>
    <w:rsid w:val="005424A0"/>
    <w:rsid w:val="005429A8"/>
    <w:rsid w:val="005429C4"/>
    <w:rsid w:val="00542F8F"/>
    <w:rsid w:val="005438A2"/>
    <w:rsid w:val="00543AEC"/>
    <w:rsid w:val="00543C4D"/>
    <w:rsid w:val="005440FB"/>
    <w:rsid w:val="0054411B"/>
    <w:rsid w:val="005441A3"/>
    <w:rsid w:val="00544301"/>
    <w:rsid w:val="0054442A"/>
    <w:rsid w:val="005445A5"/>
    <w:rsid w:val="00544613"/>
    <w:rsid w:val="00544918"/>
    <w:rsid w:val="0054494C"/>
    <w:rsid w:val="00544B0C"/>
    <w:rsid w:val="00544B4F"/>
    <w:rsid w:val="00544DB9"/>
    <w:rsid w:val="00544EDD"/>
    <w:rsid w:val="0054565D"/>
    <w:rsid w:val="00545B5A"/>
    <w:rsid w:val="00545DE6"/>
    <w:rsid w:val="00545E2B"/>
    <w:rsid w:val="00545FDA"/>
    <w:rsid w:val="00546012"/>
    <w:rsid w:val="0054628D"/>
    <w:rsid w:val="00546720"/>
    <w:rsid w:val="00546B79"/>
    <w:rsid w:val="00546C54"/>
    <w:rsid w:val="00546C55"/>
    <w:rsid w:val="00546C9A"/>
    <w:rsid w:val="00546CD3"/>
    <w:rsid w:val="00546E00"/>
    <w:rsid w:val="00546E5B"/>
    <w:rsid w:val="0054713D"/>
    <w:rsid w:val="00547386"/>
    <w:rsid w:val="005478EA"/>
    <w:rsid w:val="005478F9"/>
    <w:rsid w:val="0054793B"/>
    <w:rsid w:val="005500CC"/>
    <w:rsid w:val="005504A3"/>
    <w:rsid w:val="00550628"/>
    <w:rsid w:val="00550770"/>
    <w:rsid w:val="00550AB1"/>
    <w:rsid w:val="00550BF5"/>
    <w:rsid w:val="00550C41"/>
    <w:rsid w:val="0055129B"/>
    <w:rsid w:val="00551576"/>
    <w:rsid w:val="00551592"/>
    <w:rsid w:val="00551612"/>
    <w:rsid w:val="00551F51"/>
    <w:rsid w:val="00552045"/>
    <w:rsid w:val="005522E1"/>
    <w:rsid w:val="005525B8"/>
    <w:rsid w:val="005525C1"/>
    <w:rsid w:val="005527CF"/>
    <w:rsid w:val="00552B3B"/>
    <w:rsid w:val="00552B90"/>
    <w:rsid w:val="00552CE5"/>
    <w:rsid w:val="00553A3E"/>
    <w:rsid w:val="00553B2E"/>
    <w:rsid w:val="00553D00"/>
    <w:rsid w:val="005541A4"/>
    <w:rsid w:val="005547E0"/>
    <w:rsid w:val="005548FB"/>
    <w:rsid w:val="005549D4"/>
    <w:rsid w:val="00554ADF"/>
    <w:rsid w:val="00554BE8"/>
    <w:rsid w:val="00554C7B"/>
    <w:rsid w:val="005555A0"/>
    <w:rsid w:val="00555679"/>
    <w:rsid w:val="005557E1"/>
    <w:rsid w:val="005557FB"/>
    <w:rsid w:val="00555960"/>
    <w:rsid w:val="00555C96"/>
    <w:rsid w:val="0055619F"/>
    <w:rsid w:val="005561AF"/>
    <w:rsid w:val="00556241"/>
    <w:rsid w:val="005562D5"/>
    <w:rsid w:val="0055693E"/>
    <w:rsid w:val="005569A8"/>
    <w:rsid w:val="005569CD"/>
    <w:rsid w:val="00556A07"/>
    <w:rsid w:val="00556ABB"/>
    <w:rsid w:val="00556CF8"/>
    <w:rsid w:val="00556D0E"/>
    <w:rsid w:val="00556E57"/>
    <w:rsid w:val="00557004"/>
    <w:rsid w:val="005570D9"/>
    <w:rsid w:val="00557180"/>
    <w:rsid w:val="0055743A"/>
    <w:rsid w:val="0055752D"/>
    <w:rsid w:val="00557883"/>
    <w:rsid w:val="00557888"/>
    <w:rsid w:val="00557D5B"/>
    <w:rsid w:val="00557F87"/>
    <w:rsid w:val="00557F97"/>
    <w:rsid w:val="0056021B"/>
    <w:rsid w:val="0056022A"/>
    <w:rsid w:val="005606AF"/>
    <w:rsid w:val="00560868"/>
    <w:rsid w:val="00560AB2"/>
    <w:rsid w:val="00560B2F"/>
    <w:rsid w:val="00561194"/>
    <w:rsid w:val="0056187D"/>
    <w:rsid w:val="00561D34"/>
    <w:rsid w:val="00562A1D"/>
    <w:rsid w:val="00563330"/>
    <w:rsid w:val="005634A9"/>
    <w:rsid w:val="005634C4"/>
    <w:rsid w:val="005639FD"/>
    <w:rsid w:val="00563CD1"/>
    <w:rsid w:val="00563D85"/>
    <w:rsid w:val="00563FD7"/>
    <w:rsid w:val="0056409E"/>
    <w:rsid w:val="005641BE"/>
    <w:rsid w:val="005645B0"/>
    <w:rsid w:val="005647A4"/>
    <w:rsid w:val="00564B87"/>
    <w:rsid w:val="00565129"/>
    <w:rsid w:val="005651AC"/>
    <w:rsid w:val="005651FC"/>
    <w:rsid w:val="00565513"/>
    <w:rsid w:val="00565E68"/>
    <w:rsid w:val="00566880"/>
    <w:rsid w:val="00566903"/>
    <w:rsid w:val="0056695A"/>
    <w:rsid w:val="00566AF1"/>
    <w:rsid w:val="00566C1A"/>
    <w:rsid w:val="00566DB3"/>
    <w:rsid w:val="00566EC4"/>
    <w:rsid w:val="00567024"/>
    <w:rsid w:val="0056747D"/>
    <w:rsid w:val="0056776D"/>
    <w:rsid w:val="005678D4"/>
    <w:rsid w:val="005678FA"/>
    <w:rsid w:val="00567A27"/>
    <w:rsid w:val="00567BAE"/>
    <w:rsid w:val="00567C42"/>
    <w:rsid w:val="00567DEC"/>
    <w:rsid w:val="0057020F"/>
    <w:rsid w:val="00570525"/>
    <w:rsid w:val="005705CF"/>
    <w:rsid w:val="00571071"/>
    <w:rsid w:val="00571459"/>
    <w:rsid w:val="00571996"/>
    <w:rsid w:val="00571EBC"/>
    <w:rsid w:val="00572373"/>
    <w:rsid w:val="0057238B"/>
    <w:rsid w:val="005723E5"/>
    <w:rsid w:val="00572643"/>
    <w:rsid w:val="0057269B"/>
    <w:rsid w:val="0057274B"/>
    <w:rsid w:val="005728BF"/>
    <w:rsid w:val="00572A84"/>
    <w:rsid w:val="00572BE4"/>
    <w:rsid w:val="00572DDB"/>
    <w:rsid w:val="00572E79"/>
    <w:rsid w:val="00573551"/>
    <w:rsid w:val="005735F9"/>
    <w:rsid w:val="00573A1D"/>
    <w:rsid w:val="00573A45"/>
    <w:rsid w:val="00573B0A"/>
    <w:rsid w:val="00573C33"/>
    <w:rsid w:val="00573DE7"/>
    <w:rsid w:val="005745D3"/>
    <w:rsid w:val="00574D06"/>
    <w:rsid w:val="00574D69"/>
    <w:rsid w:val="00574D8A"/>
    <w:rsid w:val="00574DE7"/>
    <w:rsid w:val="00574E3B"/>
    <w:rsid w:val="0057523D"/>
    <w:rsid w:val="00575BE7"/>
    <w:rsid w:val="00575BED"/>
    <w:rsid w:val="00575D5D"/>
    <w:rsid w:val="00575FE4"/>
    <w:rsid w:val="00576110"/>
    <w:rsid w:val="005764DD"/>
    <w:rsid w:val="005766DE"/>
    <w:rsid w:val="005767A1"/>
    <w:rsid w:val="00576C46"/>
    <w:rsid w:val="00576FE5"/>
    <w:rsid w:val="00576FF2"/>
    <w:rsid w:val="00577154"/>
    <w:rsid w:val="0057715D"/>
    <w:rsid w:val="005771CE"/>
    <w:rsid w:val="005773FC"/>
    <w:rsid w:val="0057758A"/>
    <w:rsid w:val="005775FA"/>
    <w:rsid w:val="0057771B"/>
    <w:rsid w:val="00577754"/>
    <w:rsid w:val="005779DE"/>
    <w:rsid w:val="005779F2"/>
    <w:rsid w:val="00577A4D"/>
    <w:rsid w:val="00577BE9"/>
    <w:rsid w:val="00577F9F"/>
    <w:rsid w:val="00581216"/>
    <w:rsid w:val="00581279"/>
    <w:rsid w:val="00581280"/>
    <w:rsid w:val="00581406"/>
    <w:rsid w:val="005816D0"/>
    <w:rsid w:val="0058172C"/>
    <w:rsid w:val="0058181C"/>
    <w:rsid w:val="005819A4"/>
    <w:rsid w:val="00581C27"/>
    <w:rsid w:val="0058238C"/>
    <w:rsid w:val="00582664"/>
    <w:rsid w:val="00582897"/>
    <w:rsid w:val="00582DFC"/>
    <w:rsid w:val="005830EF"/>
    <w:rsid w:val="0058311E"/>
    <w:rsid w:val="00583211"/>
    <w:rsid w:val="00583781"/>
    <w:rsid w:val="00583D8A"/>
    <w:rsid w:val="00583E43"/>
    <w:rsid w:val="00583F16"/>
    <w:rsid w:val="00584218"/>
    <w:rsid w:val="0058465D"/>
    <w:rsid w:val="005848E4"/>
    <w:rsid w:val="00584DAF"/>
    <w:rsid w:val="00585280"/>
    <w:rsid w:val="0058539E"/>
    <w:rsid w:val="005855D0"/>
    <w:rsid w:val="0058598C"/>
    <w:rsid w:val="00585A6B"/>
    <w:rsid w:val="00586394"/>
    <w:rsid w:val="0058653C"/>
    <w:rsid w:val="00586574"/>
    <w:rsid w:val="00586725"/>
    <w:rsid w:val="0058674A"/>
    <w:rsid w:val="0058678A"/>
    <w:rsid w:val="00586ED7"/>
    <w:rsid w:val="00586F00"/>
    <w:rsid w:val="0058721A"/>
    <w:rsid w:val="005873E2"/>
    <w:rsid w:val="0058799A"/>
    <w:rsid w:val="00590314"/>
    <w:rsid w:val="00590851"/>
    <w:rsid w:val="00590BE3"/>
    <w:rsid w:val="00590FB3"/>
    <w:rsid w:val="0059138C"/>
    <w:rsid w:val="0059154F"/>
    <w:rsid w:val="00591956"/>
    <w:rsid w:val="00591A6E"/>
    <w:rsid w:val="00591B8F"/>
    <w:rsid w:val="00591DD2"/>
    <w:rsid w:val="00591F10"/>
    <w:rsid w:val="00592526"/>
    <w:rsid w:val="0059264F"/>
    <w:rsid w:val="00592AD2"/>
    <w:rsid w:val="0059337E"/>
    <w:rsid w:val="00593412"/>
    <w:rsid w:val="0059348E"/>
    <w:rsid w:val="005934C3"/>
    <w:rsid w:val="00593535"/>
    <w:rsid w:val="00593A32"/>
    <w:rsid w:val="00593A42"/>
    <w:rsid w:val="00593A48"/>
    <w:rsid w:val="00593B1D"/>
    <w:rsid w:val="00593DBB"/>
    <w:rsid w:val="00593FBC"/>
    <w:rsid w:val="00594129"/>
    <w:rsid w:val="0059439F"/>
    <w:rsid w:val="005943AE"/>
    <w:rsid w:val="00594437"/>
    <w:rsid w:val="00594492"/>
    <w:rsid w:val="00594603"/>
    <w:rsid w:val="0059496A"/>
    <w:rsid w:val="0059511A"/>
    <w:rsid w:val="00595C28"/>
    <w:rsid w:val="00595C90"/>
    <w:rsid w:val="00595E0A"/>
    <w:rsid w:val="00596067"/>
    <w:rsid w:val="00596115"/>
    <w:rsid w:val="005968FD"/>
    <w:rsid w:val="00596A53"/>
    <w:rsid w:val="00596C8C"/>
    <w:rsid w:val="00596F77"/>
    <w:rsid w:val="00596FBF"/>
    <w:rsid w:val="00596FD2"/>
    <w:rsid w:val="0059732F"/>
    <w:rsid w:val="00597839"/>
    <w:rsid w:val="00597B61"/>
    <w:rsid w:val="00597E88"/>
    <w:rsid w:val="005A0391"/>
    <w:rsid w:val="005A0451"/>
    <w:rsid w:val="005A05A9"/>
    <w:rsid w:val="005A0FCF"/>
    <w:rsid w:val="005A12B6"/>
    <w:rsid w:val="005A17DD"/>
    <w:rsid w:val="005A181A"/>
    <w:rsid w:val="005A1DA2"/>
    <w:rsid w:val="005A2704"/>
    <w:rsid w:val="005A2830"/>
    <w:rsid w:val="005A28A0"/>
    <w:rsid w:val="005A2ECF"/>
    <w:rsid w:val="005A3197"/>
    <w:rsid w:val="005A3411"/>
    <w:rsid w:val="005A343C"/>
    <w:rsid w:val="005A3830"/>
    <w:rsid w:val="005A391A"/>
    <w:rsid w:val="005A3987"/>
    <w:rsid w:val="005A3DF8"/>
    <w:rsid w:val="005A449C"/>
    <w:rsid w:val="005A4556"/>
    <w:rsid w:val="005A497D"/>
    <w:rsid w:val="005A4A45"/>
    <w:rsid w:val="005A56C8"/>
    <w:rsid w:val="005A5755"/>
    <w:rsid w:val="005A5848"/>
    <w:rsid w:val="005A5992"/>
    <w:rsid w:val="005A5A8A"/>
    <w:rsid w:val="005A5EF1"/>
    <w:rsid w:val="005A5F34"/>
    <w:rsid w:val="005A6399"/>
    <w:rsid w:val="005A66D8"/>
    <w:rsid w:val="005A6BBD"/>
    <w:rsid w:val="005A6CB6"/>
    <w:rsid w:val="005A6F63"/>
    <w:rsid w:val="005A725C"/>
    <w:rsid w:val="005A7698"/>
    <w:rsid w:val="005A76A9"/>
    <w:rsid w:val="005A7869"/>
    <w:rsid w:val="005B0118"/>
    <w:rsid w:val="005B0140"/>
    <w:rsid w:val="005B0470"/>
    <w:rsid w:val="005B09B3"/>
    <w:rsid w:val="005B0E57"/>
    <w:rsid w:val="005B0F42"/>
    <w:rsid w:val="005B103B"/>
    <w:rsid w:val="005B116E"/>
    <w:rsid w:val="005B1455"/>
    <w:rsid w:val="005B1554"/>
    <w:rsid w:val="005B172D"/>
    <w:rsid w:val="005B1793"/>
    <w:rsid w:val="005B1820"/>
    <w:rsid w:val="005B18C7"/>
    <w:rsid w:val="005B19E2"/>
    <w:rsid w:val="005B1BE0"/>
    <w:rsid w:val="005B21AD"/>
    <w:rsid w:val="005B2487"/>
    <w:rsid w:val="005B25A0"/>
    <w:rsid w:val="005B2886"/>
    <w:rsid w:val="005B2CB7"/>
    <w:rsid w:val="005B2FB3"/>
    <w:rsid w:val="005B3164"/>
    <w:rsid w:val="005B38B0"/>
    <w:rsid w:val="005B4135"/>
    <w:rsid w:val="005B48EB"/>
    <w:rsid w:val="005B4A36"/>
    <w:rsid w:val="005B4C31"/>
    <w:rsid w:val="005B50E3"/>
    <w:rsid w:val="005B535B"/>
    <w:rsid w:val="005B544E"/>
    <w:rsid w:val="005B56CD"/>
    <w:rsid w:val="005B5893"/>
    <w:rsid w:val="005B5E2B"/>
    <w:rsid w:val="005B611C"/>
    <w:rsid w:val="005B639E"/>
    <w:rsid w:val="005B6A3E"/>
    <w:rsid w:val="005B6E2F"/>
    <w:rsid w:val="005B6F9A"/>
    <w:rsid w:val="005B76CE"/>
    <w:rsid w:val="005B789D"/>
    <w:rsid w:val="005B7C66"/>
    <w:rsid w:val="005B7D81"/>
    <w:rsid w:val="005B7F31"/>
    <w:rsid w:val="005C0820"/>
    <w:rsid w:val="005C0B28"/>
    <w:rsid w:val="005C0BA3"/>
    <w:rsid w:val="005C0FC9"/>
    <w:rsid w:val="005C1065"/>
    <w:rsid w:val="005C13D2"/>
    <w:rsid w:val="005C1B45"/>
    <w:rsid w:val="005C1BF0"/>
    <w:rsid w:val="005C1E21"/>
    <w:rsid w:val="005C26BA"/>
    <w:rsid w:val="005C2781"/>
    <w:rsid w:val="005C280E"/>
    <w:rsid w:val="005C303D"/>
    <w:rsid w:val="005C30F6"/>
    <w:rsid w:val="005C3143"/>
    <w:rsid w:val="005C3283"/>
    <w:rsid w:val="005C32BF"/>
    <w:rsid w:val="005C32E2"/>
    <w:rsid w:val="005C3302"/>
    <w:rsid w:val="005C3351"/>
    <w:rsid w:val="005C368F"/>
    <w:rsid w:val="005C39E1"/>
    <w:rsid w:val="005C3B4D"/>
    <w:rsid w:val="005C419C"/>
    <w:rsid w:val="005C4366"/>
    <w:rsid w:val="005C4556"/>
    <w:rsid w:val="005C473A"/>
    <w:rsid w:val="005C4BAA"/>
    <w:rsid w:val="005C4C8F"/>
    <w:rsid w:val="005C4CE5"/>
    <w:rsid w:val="005C4E0E"/>
    <w:rsid w:val="005C4F4B"/>
    <w:rsid w:val="005C501E"/>
    <w:rsid w:val="005C502D"/>
    <w:rsid w:val="005C5184"/>
    <w:rsid w:val="005C51EB"/>
    <w:rsid w:val="005C5E15"/>
    <w:rsid w:val="005C5E86"/>
    <w:rsid w:val="005C612B"/>
    <w:rsid w:val="005C6164"/>
    <w:rsid w:val="005C62F2"/>
    <w:rsid w:val="005C6317"/>
    <w:rsid w:val="005C6413"/>
    <w:rsid w:val="005C64E9"/>
    <w:rsid w:val="005C66B0"/>
    <w:rsid w:val="005C6864"/>
    <w:rsid w:val="005C68D6"/>
    <w:rsid w:val="005C691A"/>
    <w:rsid w:val="005C717A"/>
    <w:rsid w:val="005C7A5D"/>
    <w:rsid w:val="005D03D4"/>
    <w:rsid w:val="005D063E"/>
    <w:rsid w:val="005D0687"/>
    <w:rsid w:val="005D0AFD"/>
    <w:rsid w:val="005D0C0D"/>
    <w:rsid w:val="005D0CA2"/>
    <w:rsid w:val="005D0CB6"/>
    <w:rsid w:val="005D0E3B"/>
    <w:rsid w:val="005D127E"/>
    <w:rsid w:val="005D1D16"/>
    <w:rsid w:val="005D1E5A"/>
    <w:rsid w:val="005D2252"/>
    <w:rsid w:val="005D24F0"/>
    <w:rsid w:val="005D250E"/>
    <w:rsid w:val="005D255D"/>
    <w:rsid w:val="005D2721"/>
    <w:rsid w:val="005D2A3E"/>
    <w:rsid w:val="005D2C34"/>
    <w:rsid w:val="005D2C3D"/>
    <w:rsid w:val="005D2D31"/>
    <w:rsid w:val="005D2F40"/>
    <w:rsid w:val="005D2FE1"/>
    <w:rsid w:val="005D3243"/>
    <w:rsid w:val="005D3391"/>
    <w:rsid w:val="005D34BD"/>
    <w:rsid w:val="005D3666"/>
    <w:rsid w:val="005D39B6"/>
    <w:rsid w:val="005D39E3"/>
    <w:rsid w:val="005D3DB0"/>
    <w:rsid w:val="005D3E1D"/>
    <w:rsid w:val="005D430D"/>
    <w:rsid w:val="005D4707"/>
    <w:rsid w:val="005D4B28"/>
    <w:rsid w:val="005D4D26"/>
    <w:rsid w:val="005D5194"/>
    <w:rsid w:val="005D55F0"/>
    <w:rsid w:val="005D56A9"/>
    <w:rsid w:val="005D5895"/>
    <w:rsid w:val="005D59B6"/>
    <w:rsid w:val="005D5A95"/>
    <w:rsid w:val="005D5EEA"/>
    <w:rsid w:val="005D6054"/>
    <w:rsid w:val="005D661A"/>
    <w:rsid w:val="005D77A9"/>
    <w:rsid w:val="005D78BC"/>
    <w:rsid w:val="005D7A2A"/>
    <w:rsid w:val="005D7DEF"/>
    <w:rsid w:val="005E056E"/>
    <w:rsid w:val="005E05AA"/>
    <w:rsid w:val="005E0862"/>
    <w:rsid w:val="005E0B50"/>
    <w:rsid w:val="005E0C3B"/>
    <w:rsid w:val="005E123F"/>
    <w:rsid w:val="005E1809"/>
    <w:rsid w:val="005E1B14"/>
    <w:rsid w:val="005E20D6"/>
    <w:rsid w:val="005E249F"/>
    <w:rsid w:val="005E2542"/>
    <w:rsid w:val="005E2763"/>
    <w:rsid w:val="005E2946"/>
    <w:rsid w:val="005E2FF8"/>
    <w:rsid w:val="005E3197"/>
    <w:rsid w:val="005E3468"/>
    <w:rsid w:val="005E35F2"/>
    <w:rsid w:val="005E3621"/>
    <w:rsid w:val="005E36C9"/>
    <w:rsid w:val="005E3952"/>
    <w:rsid w:val="005E3A29"/>
    <w:rsid w:val="005E3F3F"/>
    <w:rsid w:val="005E3FE5"/>
    <w:rsid w:val="005E400D"/>
    <w:rsid w:val="005E4736"/>
    <w:rsid w:val="005E47AB"/>
    <w:rsid w:val="005E4A24"/>
    <w:rsid w:val="005E4B70"/>
    <w:rsid w:val="005E4E08"/>
    <w:rsid w:val="005E4F07"/>
    <w:rsid w:val="005E4FBC"/>
    <w:rsid w:val="005E5043"/>
    <w:rsid w:val="005E541E"/>
    <w:rsid w:val="005E597A"/>
    <w:rsid w:val="005E59FE"/>
    <w:rsid w:val="005E5E03"/>
    <w:rsid w:val="005E6179"/>
    <w:rsid w:val="005E6B43"/>
    <w:rsid w:val="005E6B92"/>
    <w:rsid w:val="005E7239"/>
    <w:rsid w:val="005E730A"/>
    <w:rsid w:val="005E73C4"/>
    <w:rsid w:val="005E7B07"/>
    <w:rsid w:val="005F018B"/>
    <w:rsid w:val="005F023A"/>
    <w:rsid w:val="005F028C"/>
    <w:rsid w:val="005F0402"/>
    <w:rsid w:val="005F091F"/>
    <w:rsid w:val="005F11C0"/>
    <w:rsid w:val="005F1258"/>
    <w:rsid w:val="005F13AA"/>
    <w:rsid w:val="005F1D1E"/>
    <w:rsid w:val="005F1D3C"/>
    <w:rsid w:val="005F20A5"/>
    <w:rsid w:val="005F2CE7"/>
    <w:rsid w:val="005F3B54"/>
    <w:rsid w:val="005F3C25"/>
    <w:rsid w:val="005F3D33"/>
    <w:rsid w:val="005F3DB9"/>
    <w:rsid w:val="005F3F68"/>
    <w:rsid w:val="005F41F7"/>
    <w:rsid w:val="005F42AF"/>
    <w:rsid w:val="005F432C"/>
    <w:rsid w:val="005F4A27"/>
    <w:rsid w:val="005F4A95"/>
    <w:rsid w:val="005F4AB9"/>
    <w:rsid w:val="005F4CF4"/>
    <w:rsid w:val="005F5259"/>
    <w:rsid w:val="005F552A"/>
    <w:rsid w:val="005F57ED"/>
    <w:rsid w:val="005F6152"/>
    <w:rsid w:val="005F624D"/>
    <w:rsid w:val="005F646D"/>
    <w:rsid w:val="005F69AE"/>
    <w:rsid w:val="005F6C0E"/>
    <w:rsid w:val="005F6C65"/>
    <w:rsid w:val="005F6E78"/>
    <w:rsid w:val="005F7088"/>
    <w:rsid w:val="005F7143"/>
    <w:rsid w:val="005F7237"/>
    <w:rsid w:val="005F7687"/>
    <w:rsid w:val="005F7850"/>
    <w:rsid w:val="00600041"/>
    <w:rsid w:val="0060086F"/>
    <w:rsid w:val="006008BC"/>
    <w:rsid w:val="00600C51"/>
    <w:rsid w:val="00601066"/>
    <w:rsid w:val="0060106A"/>
    <w:rsid w:val="0060117D"/>
    <w:rsid w:val="0060129A"/>
    <w:rsid w:val="00601728"/>
    <w:rsid w:val="00601D05"/>
    <w:rsid w:val="006021A9"/>
    <w:rsid w:val="00602307"/>
    <w:rsid w:val="00602425"/>
    <w:rsid w:val="00602689"/>
    <w:rsid w:val="0060295A"/>
    <w:rsid w:val="0060369E"/>
    <w:rsid w:val="006039B8"/>
    <w:rsid w:val="00603A74"/>
    <w:rsid w:val="00603B22"/>
    <w:rsid w:val="00603E5C"/>
    <w:rsid w:val="00603EAD"/>
    <w:rsid w:val="00603FD7"/>
    <w:rsid w:val="00604155"/>
    <w:rsid w:val="00604565"/>
    <w:rsid w:val="0060456A"/>
    <w:rsid w:val="006046AB"/>
    <w:rsid w:val="0060470C"/>
    <w:rsid w:val="006047A4"/>
    <w:rsid w:val="00604E40"/>
    <w:rsid w:val="00604FA1"/>
    <w:rsid w:val="006050C7"/>
    <w:rsid w:val="006051CF"/>
    <w:rsid w:val="00605413"/>
    <w:rsid w:val="00605671"/>
    <w:rsid w:val="00605CC7"/>
    <w:rsid w:val="006060B7"/>
    <w:rsid w:val="00606173"/>
    <w:rsid w:val="0060644D"/>
    <w:rsid w:val="006066AE"/>
    <w:rsid w:val="00606A0D"/>
    <w:rsid w:val="00606D7D"/>
    <w:rsid w:val="0060705C"/>
    <w:rsid w:val="00607174"/>
    <w:rsid w:val="006071E1"/>
    <w:rsid w:val="00607326"/>
    <w:rsid w:val="00607429"/>
    <w:rsid w:val="006075E8"/>
    <w:rsid w:val="0060783A"/>
    <w:rsid w:val="00607CBB"/>
    <w:rsid w:val="00607F89"/>
    <w:rsid w:val="006101ED"/>
    <w:rsid w:val="00610459"/>
    <w:rsid w:val="00610627"/>
    <w:rsid w:val="0061090C"/>
    <w:rsid w:val="00610C13"/>
    <w:rsid w:val="00610E5D"/>
    <w:rsid w:val="0061104D"/>
    <w:rsid w:val="00611212"/>
    <w:rsid w:val="0061126B"/>
    <w:rsid w:val="00611467"/>
    <w:rsid w:val="00611510"/>
    <w:rsid w:val="00611550"/>
    <w:rsid w:val="00611635"/>
    <w:rsid w:val="00611877"/>
    <w:rsid w:val="0061187F"/>
    <w:rsid w:val="006123D2"/>
    <w:rsid w:val="00612855"/>
    <w:rsid w:val="00612C0E"/>
    <w:rsid w:val="00612C30"/>
    <w:rsid w:val="00613068"/>
    <w:rsid w:val="006130B9"/>
    <w:rsid w:val="006132F7"/>
    <w:rsid w:val="00613760"/>
    <w:rsid w:val="00613B8A"/>
    <w:rsid w:val="00614245"/>
    <w:rsid w:val="006143D4"/>
    <w:rsid w:val="0061494D"/>
    <w:rsid w:val="00614C4E"/>
    <w:rsid w:val="00614D87"/>
    <w:rsid w:val="00614E1D"/>
    <w:rsid w:val="00614E8B"/>
    <w:rsid w:val="00615160"/>
    <w:rsid w:val="006152F2"/>
    <w:rsid w:val="00615611"/>
    <w:rsid w:val="006164DD"/>
    <w:rsid w:val="0061657E"/>
    <w:rsid w:val="006166EF"/>
    <w:rsid w:val="00616765"/>
    <w:rsid w:val="00616852"/>
    <w:rsid w:val="0061699F"/>
    <w:rsid w:val="00616BF1"/>
    <w:rsid w:val="00616E1D"/>
    <w:rsid w:val="00616FA0"/>
    <w:rsid w:val="006171EB"/>
    <w:rsid w:val="00617497"/>
    <w:rsid w:val="006174B9"/>
    <w:rsid w:val="00617564"/>
    <w:rsid w:val="006177EE"/>
    <w:rsid w:val="00617B58"/>
    <w:rsid w:val="00617DF4"/>
    <w:rsid w:val="006202E0"/>
    <w:rsid w:val="00620399"/>
    <w:rsid w:val="006203EF"/>
    <w:rsid w:val="00620492"/>
    <w:rsid w:val="00620545"/>
    <w:rsid w:val="00620D59"/>
    <w:rsid w:val="00620EF6"/>
    <w:rsid w:val="00620F61"/>
    <w:rsid w:val="0062100B"/>
    <w:rsid w:val="0062144D"/>
    <w:rsid w:val="00621848"/>
    <w:rsid w:val="0062204F"/>
    <w:rsid w:val="0062210C"/>
    <w:rsid w:val="006224D2"/>
    <w:rsid w:val="006229AE"/>
    <w:rsid w:val="00622FEE"/>
    <w:rsid w:val="006232DA"/>
    <w:rsid w:val="0062346F"/>
    <w:rsid w:val="00623661"/>
    <w:rsid w:val="0062379F"/>
    <w:rsid w:val="006238C6"/>
    <w:rsid w:val="00623947"/>
    <w:rsid w:val="00623E98"/>
    <w:rsid w:val="0062426A"/>
    <w:rsid w:val="0062456D"/>
    <w:rsid w:val="00624AAF"/>
    <w:rsid w:val="00624BC3"/>
    <w:rsid w:val="0062501E"/>
    <w:rsid w:val="006255BA"/>
    <w:rsid w:val="00625A26"/>
    <w:rsid w:val="00625A7A"/>
    <w:rsid w:val="00625B84"/>
    <w:rsid w:val="006261A6"/>
    <w:rsid w:val="006262AE"/>
    <w:rsid w:val="006264CE"/>
    <w:rsid w:val="00626F60"/>
    <w:rsid w:val="006270FD"/>
    <w:rsid w:val="0062716A"/>
    <w:rsid w:val="0062795F"/>
    <w:rsid w:val="00627BF1"/>
    <w:rsid w:val="00627D76"/>
    <w:rsid w:val="00627EF8"/>
    <w:rsid w:val="00627F06"/>
    <w:rsid w:val="00630332"/>
    <w:rsid w:val="0063034D"/>
    <w:rsid w:val="0063040B"/>
    <w:rsid w:val="006305B2"/>
    <w:rsid w:val="00630E4F"/>
    <w:rsid w:val="00630F68"/>
    <w:rsid w:val="00631362"/>
    <w:rsid w:val="0063144F"/>
    <w:rsid w:val="00631738"/>
    <w:rsid w:val="00631B07"/>
    <w:rsid w:val="00631C0B"/>
    <w:rsid w:val="006320D9"/>
    <w:rsid w:val="00632B2B"/>
    <w:rsid w:val="00632C82"/>
    <w:rsid w:val="00632CC9"/>
    <w:rsid w:val="00632D4D"/>
    <w:rsid w:val="00632E1C"/>
    <w:rsid w:val="00633194"/>
    <w:rsid w:val="00633285"/>
    <w:rsid w:val="00633354"/>
    <w:rsid w:val="0063341D"/>
    <w:rsid w:val="006335EB"/>
    <w:rsid w:val="0063378C"/>
    <w:rsid w:val="0063390A"/>
    <w:rsid w:val="00633B6F"/>
    <w:rsid w:val="00634701"/>
    <w:rsid w:val="00634ACE"/>
    <w:rsid w:val="00634B47"/>
    <w:rsid w:val="00634F2F"/>
    <w:rsid w:val="006350A0"/>
    <w:rsid w:val="00635185"/>
    <w:rsid w:val="006351D4"/>
    <w:rsid w:val="006358BB"/>
    <w:rsid w:val="006361CB"/>
    <w:rsid w:val="006362E8"/>
    <w:rsid w:val="006362EA"/>
    <w:rsid w:val="006366BE"/>
    <w:rsid w:val="006367B4"/>
    <w:rsid w:val="006367D5"/>
    <w:rsid w:val="006367DD"/>
    <w:rsid w:val="006368AA"/>
    <w:rsid w:val="00636C35"/>
    <w:rsid w:val="00636DB2"/>
    <w:rsid w:val="00636DFA"/>
    <w:rsid w:val="00636E50"/>
    <w:rsid w:val="00636FDD"/>
    <w:rsid w:val="006370A1"/>
    <w:rsid w:val="00637930"/>
    <w:rsid w:val="00637E62"/>
    <w:rsid w:val="0064000C"/>
    <w:rsid w:val="00640654"/>
    <w:rsid w:val="00640789"/>
    <w:rsid w:val="006408C4"/>
    <w:rsid w:val="00640C6E"/>
    <w:rsid w:val="00640D99"/>
    <w:rsid w:val="00640F8E"/>
    <w:rsid w:val="006413E1"/>
    <w:rsid w:val="0064160E"/>
    <w:rsid w:val="00641632"/>
    <w:rsid w:val="006417A1"/>
    <w:rsid w:val="00641868"/>
    <w:rsid w:val="00641A69"/>
    <w:rsid w:val="00641B7E"/>
    <w:rsid w:val="00641C2E"/>
    <w:rsid w:val="00641E5A"/>
    <w:rsid w:val="0064243D"/>
    <w:rsid w:val="00642619"/>
    <w:rsid w:val="00642E3B"/>
    <w:rsid w:val="00642E4D"/>
    <w:rsid w:val="00642EB1"/>
    <w:rsid w:val="00642FFF"/>
    <w:rsid w:val="0064315D"/>
    <w:rsid w:val="0064340D"/>
    <w:rsid w:val="00643A1E"/>
    <w:rsid w:val="00643C75"/>
    <w:rsid w:val="00644172"/>
    <w:rsid w:val="00644220"/>
    <w:rsid w:val="006444F1"/>
    <w:rsid w:val="0064480A"/>
    <w:rsid w:val="00644844"/>
    <w:rsid w:val="00644A83"/>
    <w:rsid w:val="00644E59"/>
    <w:rsid w:val="006452AD"/>
    <w:rsid w:val="00645B81"/>
    <w:rsid w:val="00645BFF"/>
    <w:rsid w:val="00646137"/>
    <w:rsid w:val="006462BE"/>
    <w:rsid w:val="00646600"/>
    <w:rsid w:val="00646865"/>
    <w:rsid w:val="006469B0"/>
    <w:rsid w:val="00646B0A"/>
    <w:rsid w:val="00646D05"/>
    <w:rsid w:val="00647239"/>
    <w:rsid w:val="0064727A"/>
    <w:rsid w:val="006472F1"/>
    <w:rsid w:val="00647613"/>
    <w:rsid w:val="0064767F"/>
    <w:rsid w:val="006477E6"/>
    <w:rsid w:val="00647A8B"/>
    <w:rsid w:val="00647B50"/>
    <w:rsid w:val="00650050"/>
    <w:rsid w:val="00650229"/>
    <w:rsid w:val="006503B0"/>
    <w:rsid w:val="00650A3A"/>
    <w:rsid w:val="00650AD2"/>
    <w:rsid w:val="0065112C"/>
    <w:rsid w:val="00651436"/>
    <w:rsid w:val="006516A9"/>
    <w:rsid w:val="006518F1"/>
    <w:rsid w:val="00651941"/>
    <w:rsid w:val="00651CEB"/>
    <w:rsid w:val="00651D42"/>
    <w:rsid w:val="0065225B"/>
    <w:rsid w:val="006524DC"/>
    <w:rsid w:val="00652AE2"/>
    <w:rsid w:val="006530E8"/>
    <w:rsid w:val="0065351B"/>
    <w:rsid w:val="00653534"/>
    <w:rsid w:val="006537AB"/>
    <w:rsid w:val="00653918"/>
    <w:rsid w:val="00653D4B"/>
    <w:rsid w:val="00654382"/>
    <w:rsid w:val="006544DA"/>
    <w:rsid w:val="0065454E"/>
    <w:rsid w:val="00654AC2"/>
    <w:rsid w:val="00654BB7"/>
    <w:rsid w:val="00654D86"/>
    <w:rsid w:val="006551EA"/>
    <w:rsid w:val="00655229"/>
    <w:rsid w:val="0065537D"/>
    <w:rsid w:val="0065558E"/>
    <w:rsid w:val="006555BA"/>
    <w:rsid w:val="00655C57"/>
    <w:rsid w:val="00655E59"/>
    <w:rsid w:val="006568BE"/>
    <w:rsid w:val="006568CA"/>
    <w:rsid w:val="00656967"/>
    <w:rsid w:val="0065698A"/>
    <w:rsid w:val="006572BD"/>
    <w:rsid w:val="006574CB"/>
    <w:rsid w:val="006574FA"/>
    <w:rsid w:val="006577E6"/>
    <w:rsid w:val="00657B70"/>
    <w:rsid w:val="00657D2D"/>
    <w:rsid w:val="0066032F"/>
    <w:rsid w:val="00660E95"/>
    <w:rsid w:val="00660F32"/>
    <w:rsid w:val="00661163"/>
    <w:rsid w:val="0066138C"/>
    <w:rsid w:val="0066171B"/>
    <w:rsid w:val="0066190D"/>
    <w:rsid w:val="00661A27"/>
    <w:rsid w:val="00661BE4"/>
    <w:rsid w:val="00661DE7"/>
    <w:rsid w:val="00661E99"/>
    <w:rsid w:val="00662156"/>
    <w:rsid w:val="0066218D"/>
    <w:rsid w:val="00662395"/>
    <w:rsid w:val="0066262B"/>
    <w:rsid w:val="00662648"/>
    <w:rsid w:val="006626F0"/>
    <w:rsid w:val="0066282E"/>
    <w:rsid w:val="006628FE"/>
    <w:rsid w:val="00662A74"/>
    <w:rsid w:val="00662F5E"/>
    <w:rsid w:val="00663269"/>
    <w:rsid w:val="00663410"/>
    <w:rsid w:val="00663A3E"/>
    <w:rsid w:val="00663A66"/>
    <w:rsid w:val="00663D39"/>
    <w:rsid w:val="006643BC"/>
    <w:rsid w:val="00664609"/>
    <w:rsid w:val="006647A8"/>
    <w:rsid w:val="00664847"/>
    <w:rsid w:val="00664864"/>
    <w:rsid w:val="0066494A"/>
    <w:rsid w:val="006649B8"/>
    <w:rsid w:val="00664A5F"/>
    <w:rsid w:val="00664D0C"/>
    <w:rsid w:val="0066515F"/>
    <w:rsid w:val="00665231"/>
    <w:rsid w:val="006652EB"/>
    <w:rsid w:val="006654D8"/>
    <w:rsid w:val="00665B6D"/>
    <w:rsid w:val="00665EBE"/>
    <w:rsid w:val="00665F95"/>
    <w:rsid w:val="00665FA7"/>
    <w:rsid w:val="00666279"/>
    <w:rsid w:val="00666435"/>
    <w:rsid w:val="00666619"/>
    <w:rsid w:val="00666BE5"/>
    <w:rsid w:val="00666FCD"/>
    <w:rsid w:val="0066702D"/>
    <w:rsid w:val="006676E1"/>
    <w:rsid w:val="00667A69"/>
    <w:rsid w:val="00667B96"/>
    <w:rsid w:val="006700F4"/>
    <w:rsid w:val="00670311"/>
    <w:rsid w:val="006703AF"/>
    <w:rsid w:val="0067091D"/>
    <w:rsid w:val="00670FAD"/>
    <w:rsid w:val="00671055"/>
    <w:rsid w:val="006712B3"/>
    <w:rsid w:val="00671362"/>
    <w:rsid w:val="00671389"/>
    <w:rsid w:val="0067189D"/>
    <w:rsid w:val="00671E5E"/>
    <w:rsid w:val="00671ED6"/>
    <w:rsid w:val="006721EF"/>
    <w:rsid w:val="006722CD"/>
    <w:rsid w:val="00672568"/>
    <w:rsid w:val="0067310C"/>
    <w:rsid w:val="00673178"/>
    <w:rsid w:val="0067363D"/>
    <w:rsid w:val="00673A02"/>
    <w:rsid w:val="00673AFD"/>
    <w:rsid w:val="00673FA3"/>
    <w:rsid w:val="00674723"/>
    <w:rsid w:val="00674B3E"/>
    <w:rsid w:val="00674B51"/>
    <w:rsid w:val="00674B6A"/>
    <w:rsid w:val="00674D94"/>
    <w:rsid w:val="00674F7C"/>
    <w:rsid w:val="006753F7"/>
    <w:rsid w:val="006754E0"/>
    <w:rsid w:val="0067573F"/>
    <w:rsid w:val="00675C85"/>
    <w:rsid w:val="00675E06"/>
    <w:rsid w:val="00676070"/>
    <w:rsid w:val="006760AC"/>
    <w:rsid w:val="0067634D"/>
    <w:rsid w:val="006764B4"/>
    <w:rsid w:val="0067679C"/>
    <w:rsid w:val="006767A4"/>
    <w:rsid w:val="00676D1D"/>
    <w:rsid w:val="00677225"/>
    <w:rsid w:val="0067743E"/>
    <w:rsid w:val="00677491"/>
    <w:rsid w:val="0067773F"/>
    <w:rsid w:val="0067781A"/>
    <w:rsid w:val="00677D02"/>
    <w:rsid w:val="00677DC3"/>
    <w:rsid w:val="00677E7C"/>
    <w:rsid w:val="006801BA"/>
    <w:rsid w:val="006802A1"/>
    <w:rsid w:val="00680A10"/>
    <w:rsid w:val="00680BB5"/>
    <w:rsid w:val="00680C16"/>
    <w:rsid w:val="00681524"/>
    <w:rsid w:val="0068176F"/>
    <w:rsid w:val="006819BB"/>
    <w:rsid w:val="00681B24"/>
    <w:rsid w:val="00681C4F"/>
    <w:rsid w:val="00681CE3"/>
    <w:rsid w:val="0068202E"/>
    <w:rsid w:val="00682225"/>
    <w:rsid w:val="0068251E"/>
    <w:rsid w:val="0068255C"/>
    <w:rsid w:val="00682854"/>
    <w:rsid w:val="006828FB"/>
    <w:rsid w:val="0068292A"/>
    <w:rsid w:val="00682935"/>
    <w:rsid w:val="00682D2D"/>
    <w:rsid w:val="00682E89"/>
    <w:rsid w:val="00682F1B"/>
    <w:rsid w:val="0068308B"/>
    <w:rsid w:val="0068332A"/>
    <w:rsid w:val="00683701"/>
    <w:rsid w:val="0068375B"/>
    <w:rsid w:val="00683B1A"/>
    <w:rsid w:val="00683F27"/>
    <w:rsid w:val="00684414"/>
    <w:rsid w:val="00684491"/>
    <w:rsid w:val="006847A8"/>
    <w:rsid w:val="00684A90"/>
    <w:rsid w:val="00684BB7"/>
    <w:rsid w:val="00685012"/>
    <w:rsid w:val="006857AC"/>
    <w:rsid w:val="006858E0"/>
    <w:rsid w:val="00685D7A"/>
    <w:rsid w:val="00685D9B"/>
    <w:rsid w:val="00685E79"/>
    <w:rsid w:val="00685FE1"/>
    <w:rsid w:val="00686531"/>
    <w:rsid w:val="00686A42"/>
    <w:rsid w:val="00686B09"/>
    <w:rsid w:val="00686C26"/>
    <w:rsid w:val="00686D02"/>
    <w:rsid w:val="0068702C"/>
    <w:rsid w:val="006872BE"/>
    <w:rsid w:val="006879C5"/>
    <w:rsid w:val="00687AEF"/>
    <w:rsid w:val="00687EA8"/>
    <w:rsid w:val="00690121"/>
    <w:rsid w:val="0069022A"/>
    <w:rsid w:val="00690A4B"/>
    <w:rsid w:val="00690F7D"/>
    <w:rsid w:val="00691437"/>
    <w:rsid w:val="006916E0"/>
    <w:rsid w:val="0069209D"/>
    <w:rsid w:val="00692291"/>
    <w:rsid w:val="00692452"/>
    <w:rsid w:val="00692993"/>
    <w:rsid w:val="00692A5F"/>
    <w:rsid w:val="00692A6D"/>
    <w:rsid w:val="006932D5"/>
    <w:rsid w:val="006933A0"/>
    <w:rsid w:val="006933C7"/>
    <w:rsid w:val="00693902"/>
    <w:rsid w:val="00693911"/>
    <w:rsid w:val="00693961"/>
    <w:rsid w:val="00693A17"/>
    <w:rsid w:val="00693A6A"/>
    <w:rsid w:val="00693C5D"/>
    <w:rsid w:val="00693E42"/>
    <w:rsid w:val="00693F65"/>
    <w:rsid w:val="00693FB6"/>
    <w:rsid w:val="006940F3"/>
    <w:rsid w:val="00694162"/>
    <w:rsid w:val="006941EF"/>
    <w:rsid w:val="006943AB"/>
    <w:rsid w:val="0069462C"/>
    <w:rsid w:val="006946FE"/>
    <w:rsid w:val="00694868"/>
    <w:rsid w:val="00694B6E"/>
    <w:rsid w:val="00694FCE"/>
    <w:rsid w:val="0069504B"/>
    <w:rsid w:val="006951CA"/>
    <w:rsid w:val="0069529E"/>
    <w:rsid w:val="0069575E"/>
    <w:rsid w:val="0069581B"/>
    <w:rsid w:val="00695EF9"/>
    <w:rsid w:val="00696237"/>
    <w:rsid w:val="006964EE"/>
    <w:rsid w:val="0069715B"/>
    <w:rsid w:val="006971FA"/>
    <w:rsid w:val="006974F7"/>
    <w:rsid w:val="0069752E"/>
    <w:rsid w:val="00697650"/>
    <w:rsid w:val="00697726"/>
    <w:rsid w:val="006978D8"/>
    <w:rsid w:val="00697947"/>
    <w:rsid w:val="00697BFC"/>
    <w:rsid w:val="00697C24"/>
    <w:rsid w:val="006A0326"/>
    <w:rsid w:val="006A04A8"/>
    <w:rsid w:val="006A05D2"/>
    <w:rsid w:val="006A0A07"/>
    <w:rsid w:val="006A0B29"/>
    <w:rsid w:val="006A0FB1"/>
    <w:rsid w:val="006A10A8"/>
    <w:rsid w:val="006A12EB"/>
    <w:rsid w:val="006A1878"/>
    <w:rsid w:val="006A2015"/>
    <w:rsid w:val="006A2173"/>
    <w:rsid w:val="006A234E"/>
    <w:rsid w:val="006A2353"/>
    <w:rsid w:val="006A25D6"/>
    <w:rsid w:val="006A2BA4"/>
    <w:rsid w:val="006A2C53"/>
    <w:rsid w:val="006A2D28"/>
    <w:rsid w:val="006A2DE2"/>
    <w:rsid w:val="006A2E00"/>
    <w:rsid w:val="006A2F66"/>
    <w:rsid w:val="006A33C4"/>
    <w:rsid w:val="006A3521"/>
    <w:rsid w:val="006A35A4"/>
    <w:rsid w:val="006A3837"/>
    <w:rsid w:val="006A3A76"/>
    <w:rsid w:val="006A3C99"/>
    <w:rsid w:val="006A404B"/>
    <w:rsid w:val="006A4196"/>
    <w:rsid w:val="006A4779"/>
    <w:rsid w:val="006A4AF9"/>
    <w:rsid w:val="006A4B55"/>
    <w:rsid w:val="006A4B80"/>
    <w:rsid w:val="006A4E34"/>
    <w:rsid w:val="006A525F"/>
    <w:rsid w:val="006A52ED"/>
    <w:rsid w:val="006A5794"/>
    <w:rsid w:val="006A5989"/>
    <w:rsid w:val="006A5E4F"/>
    <w:rsid w:val="006A5F4B"/>
    <w:rsid w:val="006A61DB"/>
    <w:rsid w:val="006A62FE"/>
    <w:rsid w:val="006A6367"/>
    <w:rsid w:val="006A6454"/>
    <w:rsid w:val="006A6581"/>
    <w:rsid w:val="006A67A2"/>
    <w:rsid w:val="006A69C0"/>
    <w:rsid w:val="006A6DD1"/>
    <w:rsid w:val="006A6F41"/>
    <w:rsid w:val="006A71C1"/>
    <w:rsid w:val="006A733B"/>
    <w:rsid w:val="006A741F"/>
    <w:rsid w:val="006A7706"/>
    <w:rsid w:val="006A7A75"/>
    <w:rsid w:val="006A7B11"/>
    <w:rsid w:val="006A7D3D"/>
    <w:rsid w:val="006A7DBB"/>
    <w:rsid w:val="006A7DD6"/>
    <w:rsid w:val="006A7FB8"/>
    <w:rsid w:val="006B00FA"/>
    <w:rsid w:val="006B069B"/>
    <w:rsid w:val="006B06D6"/>
    <w:rsid w:val="006B0882"/>
    <w:rsid w:val="006B0925"/>
    <w:rsid w:val="006B13A6"/>
    <w:rsid w:val="006B13B1"/>
    <w:rsid w:val="006B185F"/>
    <w:rsid w:val="006B1AE9"/>
    <w:rsid w:val="006B1FC0"/>
    <w:rsid w:val="006B22BE"/>
    <w:rsid w:val="006B2608"/>
    <w:rsid w:val="006B26D5"/>
    <w:rsid w:val="006B2CAE"/>
    <w:rsid w:val="006B2F85"/>
    <w:rsid w:val="006B3125"/>
    <w:rsid w:val="006B3256"/>
    <w:rsid w:val="006B32B7"/>
    <w:rsid w:val="006B3861"/>
    <w:rsid w:val="006B38E8"/>
    <w:rsid w:val="006B4358"/>
    <w:rsid w:val="006B45F9"/>
    <w:rsid w:val="006B4E7C"/>
    <w:rsid w:val="006B533F"/>
    <w:rsid w:val="006B53C6"/>
    <w:rsid w:val="006B549F"/>
    <w:rsid w:val="006B55C9"/>
    <w:rsid w:val="006B58B2"/>
    <w:rsid w:val="006B5D2C"/>
    <w:rsid w:val="006B6476"/>
    <w:rsid w:val="006B64BA"/>
    <w:rsid w:val="006B66A6"/>
    <w:rsid w:val="006B6C94"/>
    <w:rsid w:val="006B6E18"/>
    <w:rsid w:val="006B7669"/>
    <w:rsid w:val="006B7776"/>
    <w:rsid w:val="006B7A94"/>
    <w:rsid w:val="006B7F9D"/>
    <w:rsid w:val="006C095F"/>
    <w:rsid w:val="006C0A19"/>
    <w:rsid w:val="006C1154"/>
    <w:rsid w:val="006C161B"/>
    <w:rsid w:val="006C1785"/>
    <w:rsid w:val="006C18BE"/>
    <w:rsid w:val="006C1A17"/>
    <w:rsid w:val="006C2955"/>
    <w:rsid w:val="006C2A5C"/>
    <w:rsid w:val="006C2EA1"/>
    <w:rsid w:val="006C3154"/>
    <w:rsid w:val="006C3182"/>
    <w:rsid w:val="006C320C"/>
    <w:rsid w:val="006C348F"/>
    <w:rsid w:val="006C34BD"/>
    <w:rsid w:val="006C43A5"/>
    <w:rsid w:val="006C4686"/>
    <w:rsid w:val="006C4FE3"/>
    <w:rsid w:val="006C5131"/>
    <w:rsid w:val="006C51DE"/>
    <w:rsid w:val="006C52D5"/>
    <w:rsid w:val="006C52D8"/>
    <w:rsid w:val="006C531A"/>
    <w:rsid w:val="006C5489"/>
    <w:rsid w:val="006C585E"/>
    <w:rsid w:val="006C5AD0"/>
    <w:rsid w:val="006C5B02"/>
    <w:rsid w:val="006C6140"/>
    <w:rsid w:val="006C70AD"/>
    <w:rsid w:val="006C710C"/>
    <w:rsid w:val="006C7B12"/>
    <w:rsid w:val="006C7B70"/>
    <w:rsid w:val="006C7B83"/>
    <w:rsid w:val="006D03B8"/>
    <w:rsid w:val="006D08D3"/>
    <w:rsid w:val="006D0998"/>
    <w:rsid w:val="006D0F3A"/>
    <w:rsid w:val="006D10FA"/>
    <w:rsid w:val="006D12DA"/>
    <w:rsid w:val="006D140C"/>
    <w:rsid w:val="006D1541"/>
    <w:rsid w:val="006D1719"/>
    <w:rsid w:val="006D17AB"/>
    <w:rsid w:val="006D191A"/>
    <w:rsid w:val="006D1C86"/>
    <w:rsid w:val="006D1DDA"/>
    <w:rsid w:val="006D24AE"/>
    <w:rsid w:val="006D27BD"/>
    <w:rsid w:val="006D27E9"/>
    <w:rsid w:val="006D2836"/>
    <w:rsid w:val="006D2C97"/>
    <w:rsid w:val="006D2CC5"/>
    <w:rsid w:val="006D328B"/>
    <w:rsid w:val="006D3AB9"/>
    <w:rsid w:val="006D3B30"/>
    <w:rsid w:val="006D3C15"/>
    <w:rsid w:val="006D3CB8"/>
    <w:rsid w:val="006D3D1E"/>
    <w:rsid w:val="006D3FF0"/>
    <w:rsid w:val="006D403F"/>
    <w:rsid w:val="006D40BB"/>
    <w:rsid w:val="006D4659"/>
    <w:rsid w:val="006D49B1"/>
    <w:rsid w:val="006D4C7D"/>
    <w:rsid w:val="006D4E42"/>
    <w:rsid w:val="006D56FD"/>
    <w:rsid w:val="006D57FF"/>
    <w:rsid w:val="006D5DA3"/>
    <w:rsid w:val="006D5E2F"/>
    <w:rsid w:val="006D5E9C"/>
    <w:rsid w:val="006D5FB4"/>
    <w:rsid w:val="006D6325"/>
    <w:rsid w:val="006D6634"/>
    <w:rsid w:val="006D6CB3"/>
    <w:rsid w:val="006D6F8B"/>
    <w:rsid w:val="006D7309"/>
    <w:rsid w:val="006D75B3"/>
    <w:rsid w:val="006D76FC"/>
    <w:rsid w:val="006D7BA7"/>
    <w:rsid w:val="006D7C44"/>
    <w:rsid w:val="006D7DCA"/>
    <w:rsid w:val="006E0087"/>
    <w:rsid w:val="006E00BA"/>
    <w:rsid w:val="006E0461"/>
    <w:rsid w:val="006E06FE"/>
    <w:rsid w:val="006E0BF6"/>
    <w:rsid w:val="006E15B5"/>
    <w:rsid w:val="006E1863"/>
    <w:rsid w:val="006E1C1F"/>
    <w:rsid w:val="006E23D8"/>
    <w:rsid w:val="006E2404"/>
    <w:rsid w:val="006E2545"/>
    <w:rsid w:val="006E26E1"/>
    <w:rsid w:val="006E28E3"/>
    <w:rsid w:val="006E2DFE"/>
    <w:rsid w:val="006E2F5A"/>
    <w:rsid w:val="006E32E4"/>
    <w:rsid w:val="006E3D4C"/>
    <w:rsid w:val="006E3D4F"/>
    <w:rsid w:val="006E3D93"/>
    <w:rsid w:val="006E3F74"/>
    <w:rsid w:val="006E4031"/>
    <w:rsid w:val="006E4306"/>
    <w:rsid w:val="006E433D"/>
    <w:rsid w:val="006E4356"/>
    <w:rsid w:val="006E43B7"/>
    <w:rsid w:val="006E4725"/>
    <w:rsid w:val="006E513C"/>
    <w:rsid w:val="006E5846"/>
    <w:rsid w:val="006E5B59"/>
    <w:rsid w:val="006E5DAD"/>
    <w:rsid w:val="006E5E96"/>
    <w:rsid w:val="006E6107"/>
    <w:rsid w:val="006E6111"/>
    <w:rsid w:val="006E6895"/>
    <w:rsid w:val="006E692B"/>
    <w:rsid w:val="006E6A07"/>
    <w:rsid w:val="006E6D15"/>
    <w:rsid w:val="006E6FCF"/>
    <w:rsid w:val="006E7392"/>
    <w:rsid w:val="006E7B3D"/>
    <w:rsid w:val="006E7ED3"/>
    <w:rsid w:val="006E7EDD"/>
    <w:rsid w:val="006F03E1"/>
    <w:rsid w:val="006F05CA"/>
    <w:rsid w:val="006F0672"/>
    <w:rsid w:val="006F07D1"/>
    <w:rsid w:val="006F07F5"/>
    <w:rsid w:val="006F096E"/>
    <w:rsid w:val="006F0A9D"/>
    <w:rsid w:val="006F0DC4"/>
    <w:rsid w:val="006F18A7"/>
    <w:rsid w:val="006F191C"/>
    <w:rsid w:val="006F194C"/>
    <w:rsid w:val="006F1ABC"/>
    <w:rsid w:val="006F1DD8"/>
    <w:rsid w:val="006F223F"/>
    <w:rsid w:val="006F249B"/>
    <w:rsid w:val="006F24E6"/>
    <w:rsid w:val="006F2AF2"/>
    <w:rsid w:val="006F3265"/>
    <w:rsid w:val="006F32C6"/>
    <w:rsid w:val="006F3596"/>
    <w:rsid w:val="006F381F"/>
    <w:rsid w:val="006F38DA"/>
    <w:rsid w:val="006F41D4"/>
    <w:rsid w:val="006F42B0"/>
    <w:rsid w:val="006F46E4"/>
    <w:rsid w:val="006F4C49"/>
    <w:rsid w:val="006F4DE8"/>
    <w:rsid w:val="006F51EF"/>
    <w:rsid w:val="006F54A7"/>
    <w:rsid w:val="006F56EE"/>
    <w:rsid w:val="006F5A02"/>
    <w:rsid w:val="006F5D9F"/>
    <w:rsid w:val="006F6021"/>
    <w:rsid w:val="006F6300"/>
    <w:rsid w:val="006F644C"/>
    <w:rsid w:val="006F6477"/>
    <w:rsid w:val="006F6B8C"/>
    <w:rsid w:val="006F6BCF"/>
    <w:rsid w:val="006F6D45"/>
    <w:rsid w:val="006F6F62"/>
    <w:rsid w:val="006F6FA9"/>
    <w:rsid w:val="006F727A"/>
    <w:rsid w:val="006F7584"/>
    <w:rsid w:val="006F78D6"/>
    <w:rsid w:val="006F7BAA"/>
    <w:rsid w:val="006F7BEA"/>
    <w:rsid w:val="006F7DA2"/>
    <w:rsid w:val="006F7DFC"/>
    <w:rsid w:val="007002F7"/>
    <w:rsid w:val="007006B9"/>
    <w:rsid w:val="007006C8"/>
    <w:rsid w:val="00700AC6"/>
    <w:rsid w:val="00701235"/>
    <w:rsid w:val="00701456"/>
    <w:rsid w:val="007015D9"/>
    <w:rsid w:val="00701FF5"/>
    <w:rsid w:val="0070207D"/>
    <w:rsid w:val="007021E4"/>
    <w:rsid w:val="00702271"/>
    <w:rsid w:val="00702293"/>
    <w:rsid w:val="00702387"/>
    <w:rsid w:val="007026C2"/>
    <w:rsid w:val="007028DB"/>
    <w:rsid w:val="00702F81"/>
    <w:rsid w:val="00703135"/>
    <w:rsid w:val="0070382E"/>
    <w:rsid w:val="00704334"/>
    <w:rsid w:val="007043E2"/>
    <w:rsid w:val="0070478B"/>
    <w:rsid w:val="007049A5"/>
    <w:rsid w:val="00704DA0"/>
    <w:rsid w:val="00704E51"/>
    <w:rsid w:val="00704F93"/>
    <w:rsid w:val="007051E5"/>
    <w:rsid w:val="0070528D"/>
    <w:rsid w:val="0070538D"/>
    <w:rsid w:val="007056C1"/>
    <w:rsid w:val="007058F5"/>
    <w:rsid w:val="00705A2F"/>
    <w:rsid w:val="00705E13"/>
    <w:rsid w:val="00705F39"/>
    <w:rsid w:val="00705FD6"/>
    <w:rsid w:val="00706476"/>
    <w:rsid w:val="00706A4A"/>
    <w:rsid w:val="00707340"/>
    <w:rsid w:val="00707598"/>
    <w:rsid w:val="00707FED"/>
    <w:rsid w:val="007103B7"/>
    <w:rsid w:val="00710662"/>
    <w:rsid w:val="00710759"/>
    <w:rsid w:val="00710DE5"/>
    <w:rsid w:val="00711254"/>
    <w:rsid w:val="0071140E"/>
    <w:rsid w:val="0071141E"/>
    <w:rsid w:val="007114BD"/>
    <w:rsid w:val="0071155F"/>
    <w:rsid w:val="00711930"/>
    <w:rsid w:val="00711D3B"/>
    <w:rsid w:val="00711F0D"/>
    <w:rsid w:val="007123BB"/>
    <w:rsid w:val="007127A8"/>
    <w:rsid w:val="007129EC"/>
    <w:rsid w:val="00712A3F"/>
    <w:rsid w:val="00712AE1"/>
    <w:rsid w:val="00712D69"/>
    <w:rsid w:val="00712E1D"/>
    <w:rsid w:val="0071300F"/>
    <w:rsid w:val="0071335E"/>
    <w:rsid w:val="007133C3"/>
    <w:rsid w:val="00713924"/>
    <w:rsid w:val="00713B1B"/>
    <w:rsid w:val="00713EAE"/>
    <w:rsid w:val="00714322"/>
    <w:rsid w:val="0071478F"/>
    <w:rsid w:val="0071510E"/>
    <w:rsid w:val="00715134"/>
    <w:rsid w:val="00715235"/>
    <w:rsid w:val="00715510"/>
    <w:rsid w:val="007157D7"/>
    <w:rsid w:val="007158B2"/>
    <w:rsid w:val="00715A3F"/>
    <w:rsid w:val="00715C1F"/>
    <w:rsid w:val="00715D71"/>
    <w:rsid w:val="0071624F"/>
    <w:rsid w:val="00716405"/>
    <w:rsid w:val="0071681B"/>
    <w:rsid w:val="00716BFC"/>
    <w:rsid w:val="007172B6"/>
    <w:rsid w:val="00717556"/>
    <w:rsid w:val="00717C40"/>
    <w:rsid w:val="00717E09"/>
    <w:rsid w:val="00720577"/>
    <w:rsid w:val="00720B83"/>
    <w:rsid w:val="00720C06"/>
    <w:rsid w:val="00720D2C"/>
    <w:rsid w:val="00720D98"/>
    <w:rsid w:val="00720E35"/>
    <w:rsid w:val="0072114E"/>
    <w:rsid w:val="007214D2"/>
    <w:rsid w:val="0072164F"/>
    <w:rsid w:val="00721693"/>
    <w:rsid w:val="0072192F"/>
    <w:rsid w:val="00721C99"/>
    <w:rsid w:val="00721CFE"/>
    <w:rsid w:val="00721E99"/>
    <w:rsid w:val="007220E0"/>
    <w:rsid w:val="0072221C"/>
    <w:rsid w:val="00722296"/>
    <w:rsid w:val="007224B1"/>
    <w:rsid w:val="00722962"/>
    <w:rsid w:val="007229D1"/>
    <w:rsid w:val="00722FA2"/>
    <w:rsid w:val="0072339D"/>
    <w:rsid w:val="00723615"/>
    <w:rsid w:val="00723701"/>
    <w:rsid w:val="00723739"/>
    <w:rsid w:val="00723BDC"/>
    <w:rsid w:val="00723CC4"/>
    <w:rsid w:val="00724227"/>
    <w:rsid w:val="00724461"/>
    <w:rsid w:val="00724890"/>
    <w:rsid w:val="007248D4"/>
    <w:rsid w:val="00724A30"/>
    <w:rsid w:val="00724CA3"/>
    <w:rsid w:val="00724EA9"/>
    <w:rsid w:val="00724F2E"/>
    <w:rsid w:val="00724F3B"/>
    <w:rsid w:val="00725093"/>
    <w:rsid w:val="007255F7"/>
    <w:rsid w:val="00725C5A"/>
    <w:rsid w:val="00725CAA"/>
    <w:rsid w:val="00725D0F"/>
    <w:rsid w:val="00726195"/>
    <w:rsid w:val="0072634E"/>
    <w:rsid w:val="00726549"/>
    <w:rsid w:val="0072674F"/>
    <w:rsid w:val="00726869"/>
    <w:rsid w:val="00726C6C"/>
    <w:rsid w:val="00726CCD"/>
    <w:rsid w:val="00726F49"/>
    <w:rsid w:val="00727543"/>
    <w:rsid w:val="007278E5"/>
    <w:rsid w:val="0072790C"/>
    <w:rsid w:val="00727D56"/>
    <w:rsid w:val="00730134"/>
    <w:rsid w:val="00730468"/>
    <w:rsid w:val="00730484"/>
    <w:rsid w:val="00730661"/>
    <w:rsid w:val="00730BAB"/>
    <w:rsid w:val="00730C18"/>
    <w:rsid w:val="00730C98"/>
    <w:rsid w:val="00730F9F"/>
    <w:rsid w:val="0073101E"/>
    <w:rsid w:val="00731B32"/>
    <w:rsid w:val="00731ECD"/>
    <w:rsid w:val="00731F31"/>
    <w:rsid w:val="007321A8"/>
    <w:rsid w:val="007322DF"/>
    <w:rsid w:val="007324EA"/>
    <w:rsid w:val="00732C09"/>
    <w:rsid w:val="00732CC5"/>
    <w:rsid w:val="00732CFF"/>
    <w:rsid w:val="00732DF1"/>
    <w:rsid w:val="00732E83"/>
    <w:rsid w:val="0073356A"/>
    <w:rsid w:val="0073369B"/>
    <w:rsid w:val="00733BBE"/>
    <w:rsid w:val="00733E43"/>
    <w:rsid w:val="00733E63"/>
    <w:rsid w:val="00733E79"/>
    <w:rsid w:val="0073408C"/>
    <w:rsid w:val="007346C1"/>
    <w:rsid w:val="00734C36"/>
    <w:rsid w:val="00734F31"/>
    <w:rsid w:val="00735558"/>
    <w:rsid w:val="00735C0D"/>
    <w:rsid w:val="00735F86"/>
    <w:rsid w:val="007362F6"/>
    <w:rsid w:val="007365A9"/>
    <w:rsid w:val="0073677A"/>
    <w:rsid w:val="00736AF1"/>
    <w:rsid w:val="00736CA7"/>
    <w:rsid w:val="00736E1B"/>
    <w:rsid w:val="00736F02"/>
    <w:rsid w:val="00736F75"/>
    <w:rsid w:val="007371F4"/>
    <w:rsid w:val="007372EA"/>
    <w:rsid w:val="0073738F"/>
    <w:rsid w:val="00737C39"/>
    <w:rsid w:val="00737C41"/>
    <w:rsid w:val="00737CE3"/>
    <w:rsid w:val="007404E9"/>
    <w:rsid w:val="007405DE"/>
    <w:rsid w:val="0074075C"/>
    <w:rsid w:val="00740D54"/>
    <w:rsid w:val="0074156B"/>
    <w:rsid w:val="0074156F"/>
    <w:rsid w:val="0074170D"/>
    <w:rsid w:val="00741927"/>
    <w:rsid w:val="00741A31"/>
    <w:rsid w:val="00741F06"/>
    <w:rsid w:val="00741FFE"/>
    <w:rsid w:val="0074200E"/>
    <w:rsid w:val="00742700"/>
    <w:rsid w:val="00742EE3"/>
    <w:rsid w:val="00742F95"/>
    <w:rsid w:val="0074306B"/>
    <w:rsid w:val="00743439"/>
    <w:rsid w:val="00743449"/>
    <w:rsid w:val="007439C7"/>
    <w:rsid w:val="00743D16"/>
    <w:rsid w:val="007443F9"/>
    <w:rsid w:val="007444B0"/>
    <w:rsid w:val="0074450E"/>
    <w:rsid w:val="007448B0"/>
    <w:rsid w:val="007450DA"/>
    <w:rsid w:val="00745AEC"/>
    <w:rsid w:val="00745BB1"/>
    <w:rsid w:val="00745C43"/>
    <w:rsid w:val="00745EB5"/>
    <w:rsid w:val="00746449"/>
    <w:rsid w:val="00746F4C"/>
    <w:rsid w:val="007471B9"/>
    <w:rsid w:val="00747328"/>
    <w:rsid w:val="0074745B"/>
    <w:rsid w:val="007474EB"/>
    <w:rsid w:val="007474EE"/>
    <w:rsid w:val="0074753D"/>
    <w:rsid w:val="00747561"/>
    <w:rsid w:val="007475D9"/>
    <w:rsid w:val="00747950"/>
    <w:rsid w:val="00747A08"/>
    <w:rsid w:val="00747A6B"/>
    <w:rsid w:val="00747C36"/>
    <w:rsid w:val="00747EBC"/>
    <w:rsid w:val="00750074"/>
    <w:rsid w:val="007501A2"/>
    <w:rsid w:val="00750285"/>
    <w:rsid w:val="00750293"/>
    <w:rsid w:val="0075051C"/>
    <w:rsid w:val="00750554"/>
    <w:rsid w:val="007505B1"/>
    <w:rsid w:val="00750BAA"/>
    <w:rsid w:val="00751023"/>
    <w:rsid w:val="00751661"/>
    <w:rsid w:val="007517E9"/>
    <w:rsid w:val="00751905"/>
    <w:rsid w:val="00751B09"/>
    <w:rsid w:val="00751BC4"/>
    <w:rsid w:val="00751CA4"/>
    <w:rsid w:val="00751CF5"/>
    <w:rsid w:val="00752382"/>
    <w:rsid w:val="00752521"/>
    <w:rsid w:val="00752AFD"/>
    <w:rsid w:val="00752D1B"/>
    <w:rsid w:val="00752F95"/>
    <w:rsid w:val="00753172"/>
    <w:rsid w:val="00753446"/>
    <w:rsid w:val="0075406F"/>
    <w:rsid w:val="00754129"/>
    <w:rsid w:val="00754609"/>
    <w:rsid w:val="00754948"/>
    <w:rsid w:val="007549A7"/>
    <w:rsid w:val="00754BEB"/>
    <w:rsid w:val="00754E87"/>
    <w:rsid w:val="00755C1D"/>
    <w:rsid w:val="00755CB3"/>
    <w:rsid w:val="00755E09"/>
    <w:rsid w:val="00755E20"/>
    <w:rsid w:val="0075630A"/>
    <w:rsid w:val="0075648E"/>
    <w:rsid w:val="00756684"/>
    <w:rsid w:val="0075674D"/>
    <w:rsid w:val="00756ECD"/>
    <w:rsid w:val="00756EE5"/>
    <w:rsid w:val="0075706A"/>
    <w:rsid w:val="007572B8"/>
    <w:rsid w:val="00757BA1"/>
    <w:rsid w:val="00757F0D"/>
    <w:rsid w:val="00757F1D"/>
    <w:rsid w:val="0076013D"/>
    <w:rsid w:val="00760390"/>
    <w:rsid w:val="00760B54"/>
    <w:rsid w:val="00760C3C"/>
    <w:rsid w:val="00760CC6"/>
    <w:rsid w:val="007614DE"/>
    <w:rsid w:val="007615CA"/>
    <w:rsid w:val="00761709"/>
    <w:rsid w:val="0076256A"/>
    <w:rsid w:val="00762645"/>
    <w:rsid w:val="00762A20"/>
    <w:rsid w:val="00762EFB"/>
    <w:rsid w:val="0076367E"/>
    <w:rsid w:val="00763694"/>
    <w:rsid w:val="0076392B"/>
    <w:rsid w:val="00763B57"/>
    <w:rsid w:val="00763B7F"/>
    <w:rsid w:val="00763D66"/>
    <w:rsid w:val="00764437"/>
    <w:rsid w:val="00764627"/>
    <w:rsid w:val="00764725"/>
    <w:rsid w:val="0076480B"/>
    <w:rsid w:val="007649B5"/>
    <w:rsid w:val="00764D0B"/>
    <w:rsid w:val="00764DD0"/>
    <w:rsid w:val="00764EDB"/>
    <w:rsid w:val="00765328"/>
    <w:rsid w:val="007656D1"/>
    <w:rsid w:val="007656E1"/>
    <w:rsid w:val="007656F1"/>
    <w:rsid w:val="00765721"/>
    <w:rsid w:val="007657C1"/>
    <w:rsid w:val="0076598D"/>
    <w:rsid w:val="007660F6"/>
    <w:rsid w:val="0076611D"/>
    <w:rsid w:val="007662AB"/>
    <w:rsid w:val="007665A4"/>
    <w:rsid w:val="007667DB"/>
    <w:rsid w:val="00766AC4"/>
    <w:rsid w:val="00766BC8"/>
    <w:rsid w:val="00766C5B"/>
    <w:rsid w:val="00766C76"/>
    <w:rsid w:val="00766F51"/>
    <w:rsid w:val="0076718E"/>
    <w:rsid w:val="007671C9"/>
    <w:rsid w:val="00767320"/>
    <w:rsid w:val="00767CB0"/>
    <w:rsid w:val="00767CD1"/>
    <w:rsid w:val="00767D3F"/>
    <w:rsid w:val="0077000F"/>
    <w:rsid w:val="00770148"/>
    <w:rsid w:val="0077029F"/>
    <w:rsid w:val="007704BB"/>
    <w:rsid w:val="007707CD"/>
    <w:rsid w:val="00770829"/>
    <w:rsid w:val="007708AC"/>
    <w:rsid w:val="00770C3F"/>
    <w:rsid w:val="00770D6A"/>
    <w:rsid w:val="00770FD8"/>
    <w:rsid w:val="007714A3"/>
    <w:rsid w:val="007715FD"/>
    <w:rsid w:val="0077189D"/>
    <w:rsid w:val="00771CD9"/>
    <w:rsid w:val="00771D67"/>
    <w:rsid w:val="007725E8"/>
    <w:rsid w:val="007727A3"/>
    <w:rsid w:val="00772DE4"/>
    <w:rsid w:val="00773112"/>
    <w:rsid w:val="0077344F"/>
    <w:rsid w:val="00773649"/>
    <w:rsid w:val="00773BBE"/>
    <w:rsid w:val="007740FC"/>
    <w:rsid w:val="007742D5"/>
    <w:rsid w:val="007745A1"/>
    <w:rsid w:val="007747C8"/>
    <w:rsid w:val="007748B5"/>
    <w:rsid w:val="00774B3E"/>
    <w:rsid w:val="00774BDD"/>
    <w:rsid w:val="00774D7D"/>
    <w:rsid w:val="00775007"/>
    <w:rsid w:val="00775332"/>
    <w:rsid w:val="007755FA"/>
    <w:rsid w:val="00775623"/>
    <w:rsid w:val="00775650"/>
    <w:rsid w:val="00776937"/>
    <w:rsid w:val="00776FC8"/>
    <w:rsid w:val="0077704A"/>
    <w:rsid w:val="0077704D"/>
    <w:rsid w:val="0077760C"/>
    <w:rsid w:val="00777B12"/>
    <w:rsid w:val="0078018D"/>
    <w:rsid w:val="007806B6"/>
    <w:rsid w:val="00780880"/>
    <w:rsid w:val="00780D11"/>
    <w:rsid w:val="00781242"/>
    <w:rsid w:val="007815EA"/>
    <w:rsid w:val="00782086"/>
    <w:rsid w:val="007823B6"/>
    <w:rsid w:val="007824BA"/>
    <w:rsid w:val="00782736"/>
    <w:rsid w:val="00782E02"/>
    <w:rsid w:val="0078350D"/>
    <w:rsid w:val="00783999"/>
    <w:rsid w:val="00783A05"/>
    <w:rsid w:val="00783B9A"/>
    <w:rsid w:val="00783BCC"/>
    <w:rsid w:val="00783C46"/>
    <w:rsid w:val="00784075"/>
    <w:rsid w:val="0078444A"/>
    <w:rsid w:val="00784654"/>
    <w:rsid w:val="00784A53"/>
    <w:rsid w:val="00784CC1"/>
    <w:rsid w:val="00784F2E"/>
    <w:rsid w:val="0078523F"/>
    <w:rsid w:val="007852CA"/>
    <w:rsid w:val="00785942"/>
    <w:rsid w:val="00785B77"/>
    <w:rsid w:val="00785C5C"/>
    <w:rsid w:val="007863A8"/>
    <w:rsid w:val="00786789"/>
    <w:rsid w:val="00786E8E"/>
    <w:rsid w:val="00786F34"/>
    <w:rsid w:val="00787569"/>
    <w:rsid w:val="00787748"/>
    <w:rsid w:val="007877D9"/>
    <w:rsid w:val="00787A28"/>
    <w:rsid w:val="00787E5A"/>
    <w:rsid w:val="0079031F"/>
    <w:rsid w:val="007903AD"/>
    <w:rsid w:val="00790893"/>
    <w:rsid w:val="007912D9"/>
    <w:rsid w:val="00791541"/>
    <w:rsid w:val="00791730"/>
    <w:rsid w:val="007918BF"/>
    <w:rsid w:val="00791BE8"/>
    <w:rsid w:val="00791D04"/>
    <w:rsid w:val="00791F05"/>
    <w:rsid w:val="00791FFC"/>
    <w:rsid w:val="007923C2"/>
    <w:rsid w:val="0079277E"/>
    <w:rsid w:val="00792FAF"/>
    <w:rsid w:val="00793A00"/>
    <w:rsid w:val="00793DA7"/>
    <w:rsid w:val="00794078"/>
    <w:rsid w:val="007944BE"/>
    <w:rsid w:val="007946BA"/>
    <w:rsid w:val="00794B2A"/>
    <w:rsid w:val="00794D3C"/>
    <w:rsid w:val="007955F0"/>
    <w:rsid w:val="007957B8"/>
    <w:rsid w:val="00795EDA"/>
    <w:rsid w:val="00795F55"/>
    <w:rsid w:val="00796635"/>
    <w:rsid w:val="00796733"/>
    <w:rsid w:val="00796A65"/>
    <w:rsid w:val="00796BD4"/>
    <w:rsid w:val="00796D2C"/>
    <w:rsid w:val="00796D36"/>
    <w:rsid w:val="00797116"/>
    <w:rsid w:val="00797A3E"/>
    <w:rsid w:val="00797B96"/>
    <w:rsid w:val="00797F08"/>
    <w:rsid w:val="007A06B3"/>
    <w:rsid w:val="007A06C1"/>
    <w:rsid w:val="007A07A4"/>
    <w:rsid w:val="007A0922"/>
    <w:rsid w:val="007A09A6"/>
    <w:rsid w:val="007A0CC1"/>
    <w:rsid w:val="007A0E74"/>
    <w:rsid w:val="007A0FC0"/>
    <w:rsid w:val="007A15DA"/>
    <w:rsid w:val="007A184E"/>
    <w:rsid w:val="007A1A88"/>
    <w:rsid w:val="007A1C49"/>
    <w:rsid w:val="007A1C5A"/>
    <w:rsid w:val="007A1DB9"/>
    <w:rsid w:val="007A1EA8"/>
    <w:rsid w:val="007A1ECF"/>
    <w:rsid w:val="007A1EE6"/>
    <w:rsid w:val="007A1F2E"/>
    <w:rsid w:val="007A1F4E"/>
    <w:rsid w:val="007A22BB"/>
    <w:rsid w:val="007A2545"/>
    <w:rsid w:val="007A288B"/>
    <w:rsid w:val="007A2AC8"/>
    <w:rsid w:val="007A2D60"/>
    <w:rsid w:val="007A2DC5"/>
    <w:rsid w:val="007A2DC7"/>
    <w:rsid w:val="007A2E5D"/>
    <w:rsid w:val="007A3261"/>
    <w:rsid w:val="007A35E4"/>
    <w:rsid w:val="007A37FA"/>
    <w:rsid w:val="007A3ADF"/>
    <w:rsid w:val="007A4052"/>
    <w:rsid w:val="007A42A4"/>
    <w:rsid w:val="007A45AA"/>
    <w:rsid w:val="007A47EC"/>
    <w:rsid w:val="007A48C5"/>
    <w:rsid w:val="007A48EB"/>
    <w:rsid w:val="007A4F21"/>
    <w:rsid w:val="007A5866"/>
    <w:rsid w:val="007A5A08"/>
    <w:rsid w:val="007A5E83"/>
    <w:rsid w:val="007A6531"/>
    <w:rsid w:val="007A677F"/>
    <w:rsid w:val="007A6881"/>
    <w:rsid w:val="007A6A28"/>
    <w:rsid w:val="007A6EE9"/>
    <w:rsid w:val="007A6FF6"/>
    <w:rsid w:val="007A714D"/>
    <w:rsid w:val="007A72A0"/>
    <w:rsid w:val="007A789C"/>
    <w:rsid w:val="007A7C41"/>
    <w:rsid w:val="007B1112"/>
    <w:rsid w:val="007B1179"/>
    <w:rsid w:val="007B1627"/>
    <w:rsid w:val="007B184D"/>
    <w:rsid w:val="007B20D5"/>
    <w:rsid w:val="007B218D"/>
    <w:rsid w:val="007B21B3"/>
    <w:rsid w:val="007B263D"/>
    <w:rsid w:val="007B28D4"/>
    <w:rsid w:val="007B2EC9"/>
    <w:rsid w:val="007B2F83"/>
    <w:rsid w:val="007B32C3"/>
    <w:rsid w:val="007B33A7"/>
    <w:rsid w:val="007B341A"/>
    <w:rsid w:val="007B341E"/>
    <w:rsid w:val="007B3956"/>
    <w:rsid w:val="007B3AE4"/>
    <w:rsid w:val="007B3B6B"/>
    <w:rsid w:val="007B3CD7"/>
    <w:rsid w:val="007B3CFB"/>
    <w:rsid w:val="007B3F7C"/>
    <w:rsid w:val="007B404B"/>
    <w:rsid w:val="007B40A1"/>
    <w:rsid w:val="007B4282"/>
    <w:rsid w:val="007B4781"/>
    <w:rsid w:val="007B48CC"/>
    <w:rsid w:val="007B4A16"/>
    <w:rsid w:val="007B4A56"/>
    <w:rsid w:val="007B4D99"/>
    <w:rsid w:val="007B5391"/>
    <w:rsid w:val="007B5654"/>
    <w:rsid w:val="007B566C"/>
    <w:rsid w:val="007B5AF1"/>
    <w:rsid w:val="007B5C4C"/>
    <w:rsid w:val="007B603A"/>
    <w:rsid w:val="007B60C8"/>
    <w:rsid w:val="007B612D"/>
    <w:rsid w:val="007B618D"/>
    <w:rsid w:val="007B61A0"/>
    <w:rsid w:val="007B6283"/>
    <w:rsid w:val="007B64F8"/>
    <w:rsid w:val="007B6A78"/>
    <w:rsid w:val="007B6C38"/>
    <w:rsid w:val="007B70EE"/>
    <w:rsid w:val="007B72B9"/>
    <w:rsid w:val="007B72CC"/>
    <w:rsid w:val="007B7803"/>
    <w:rsid w:val="007B7A1C"/>
    <w:rsid w:val="007B7A4B"/>
    <w:rsid w:val="007C001A"/>
    <w:rsid w:val="007C0068"/>
    <w:rsid w:val="007C00D9"/>
    <w:rsid w:val="007C0542"/>
    <w:rsid w:val="007C08A5"/>
    <w:rsid w:val="007C0CB9"/>
    <w:rsid w:val="007C0F4A"/>
    <w:rsid w:val="007C10FC"/>
    <w:rsid w:val="007C12BE"/>
    <w:rsid w:val="007C1303"/>
    <w:rsid w:val="007C14B5"/>
    <w:rsid w:val="007C16EB"/>
    <w:rsid w:val="007C1AFA"/>
    <w:rsid w:val="007C1F1B"/>
    <w:rsid w:val="007C226E"/>
    <w:rsid w:val="007C22CB"/>
    <w:rsid w:val="007C275B"/>
    <w:rsid w:val="007C29F3"/>
    <w:rsid w:val="007C2A1B"/>
    <w:rsid w:val="007C2BA5"/>
    <w:rsid w:val="007C3718"/>
    <w:rsid w:val="007C3912"/>
    <w:rsid w:val="007C3A96"/>
    <w:rsid w:val="007C3E7D"/>
    <w:rsid w:val="007C3FF6"/>
    <w:rsid w:val="007C45F1"/>
    <w:rsid w:val="007C51B6"/>
    <w:rsid w:val="007C534D"/>
    <w:rsid w:val="007C56A0"/>
    <w:rsid w:val="007C5B3F"/>
    <w:rsid w:val="007C5ECF"/>
    <w:rsid w:val="007C63C9"/>
    <w:rsid w:val="007C6912"/>
    <w:rsid w:val="007C6BB1"/>
    <w:rsid w:val="007C6D19"/>
    <w:rsid w:val="007C7629"/>
    <w:rsid w:val="007C7807"/>
    <w:rsid w:val="007C788B"/>
    <w:rsid w:val="007C7A43"/>
    <w:rsid w:val="007C7E33"/>
    <w:rsid w:val="007D04AD"/>
    <w:rsid w:val="007D04CA"/>
    <w:rsid w:val="007D053E"/>
    <w:rsid w:val="007D0B66"/>
    <w:rsid w:val="007D10D7"/>
    <w:rsid w:val="007D13A2"/>
    <w:rsid w:val="007D1580"/>
    <w:rsid w:val="007D15D4"/>
    <w:rsid w:val="007D1601"/>
    <w:rsid w:val="007D1900"/>
    <w:rsid w:val="007D1A8F"/>
    <w:rsid w:val="007D1E9B"/>
    <w:rsid w:val="007D1FD6"/>
    <w:rsid w:val="007D2658"/>
    <w:rsid w:val="007D2FD3"/>
    <w:rsid w:val="007D31DD"/>
    <w:rsid w:val="007D3655"/>
    <w:rsid w:val="007D3976"/>
    <w:rsid w:val="007D3D5A"/>
    <w:rsid w:val="007D4411"/>
    <w:rsid w:val="007D4D23"/>
    <w:rsid w:val="007D4D8E"/>
    <w:rsid w:val="007D4F80"/>
    <w:rsid w:val="007D51F6"/>
    <w:rsid w:val="007D57BD"/>
    <w:rsid w:val="007D5BE7"/>
    <w:rsid w:val="007D5D78"/>
    <w:rsid w:val="007D5F42"/>
    <w:rsid w:val="007D616D"/>
    <w:rsid w:val="007D6723"/>
    <w:rsid w:val="007D6A00"/>
    <w:rsid w:val="007D6A1A"/>
    <w:rsid w:val="007D6C32"/>
    <w:rsid w:val="007D6C9E"/>
    <w:rsid w:val="007D6FD8"/>
    <w:rsid w:val="007D748C"/>
    <w:rsid w:val="007D771E"/>
    <w:rsid w:val="007D7AE2"/>
    <w:rsid w:val="007D7CD5"/>
    <w:rsid w:val="007D7DB9"/>
    <w:rsid w:val="007D7E28"/>
    <w:rsid w:val="007E03EA"/>
    <w:rsid w:val="007E048D"/>
    <w:rsid w:val="007E05C4"/>
    <w:rsid w:val="007E0B27"/>
    <w:rsid w:val="007E0C47"/>
    <w:rsid w:val="007E0C60"/>
    <w:rsid w:val="007E0E97"/>
    <w:rsid w:val="007E0ED6"/>
    <w:rsid w:val="007E12DF"/>
    <w:rsid w:val="007E16A4"/>
    <w:rsid w:val="007E1C5A"/>
    <w:rsid w:val="007E1C90"/>
    <w:rsid w:val="007E1FCF"/>
    <w:rsid w:val="007E2205"/>
    <w:rsid w:val="007E2440"/>
    <w:rsid w:val="007E2A4E"/>
    <w:rsid w:val="007E2DAA"/>
    <w:rsid w:val="007E2E99"/>
    <w:rsid w:val="007E34BB"/>
    <w:rsid w:val="007E3548"/>
    <w:rsid w:val="007E3714"/>
    <w:rsid w:val="007E3B2C"/>
    <w:rsid w:val="007E3F8C"/>
    <w:rsid w:val="007E4182"/>
    <w:rsid w:val="007E44AD"/>
    <w:rsid w:val="007E484A"/>
    <w:rsid w:val="007E49E7"/>
    <w:rsid w:val="007E4BAD"/>
    <w:rsid w:val="007E4E9D"/>
    <w:rsid w:val="007E504B"/>
    <w:rsid w:val="007E53DD"/>
    <w:rsid w:val="007E54DB"/>
    <w:rsid w:val="007E5657"/>
    <w:rsid w:val="007E5826"/>
    <w:rsid w:val="007E5B5D"/>
    <w:rsid w:val="007E5C1F"/>
    <w:rsid w:val="007E5F57"/>
    <w:rsid w:val="007E5F70"/>
    <w:rsid w:val="007E621F"/>
    <w:rsid w:val="007E6450"/>
    <w:rsid w:val="007E6577"/>
    <w:rsid w:val="007E6678"/>
    <w:rsid w:val="007E69DD"/>
    <w:rsid w:val="007E6AE1"/>
    <w:rsid w:val="007E6B70"/>
    <w:rsid w:val="007E6B9A"/>
    <w:rsid w:val="007E6BE2"/>
    <w:rsid w:val="007E6F5F"/>
    <w:rsid w:val="007E73A7"/>
    <w:rsid w:val="007E747D"/>
    <w:rsid w:val="007E76F4"/>
    <w:rsid w:val="007E792E"/>
    <w:rsid w:val="007E7CB2"/>
    <w:rsid w:val="007E7F19"/>
    <w:rsid w:val="007F0609"/>
    <w:rsid w:val="007F11A4"/>
    <w:rsid w:val="007F11C7"/>
    <w:rsid w:val="007F1850"/>
    <w:rsid w:val="007F2036"/>
    <w:rsid w:val="007F2C1F"/>
    <w:rsid w:val="007F3178"/>
    <w:rsid w:val="007F373D"/>
    <w:rsid w:val="007F3872"/>
    <w:rsid w:val="007F3A72"/>
    <w:rsid w:val="007F3C0F"/>
    <w:rsid w:val="007F3E12"/>
    <w:rsid w:val="007F421B"/>
    <w:rsid w:val="007F4945"/>
    <w:rsid w:val="007F4C98"/>
    <w:rsid w:val="007F4FA9"/>
    <w:rsid w:val="007F52F7"/>
    <w:rsid w:val="007F533B"/>
    <w:rsid w:val="007F5548"/>
    <w:rsid w:val="007F5A13"/>
    <w:rsid w:val="007F6155"/>
    <w:rsid w:val="007F6281"/>
    <w:rsid w:val="007F6720"/>
    <w:rsid w:val="007F67B0"/>
    <w:rsid w:val="007F69AF"/>
    <w:rsid w:val="007F6BBE"/>
    <w:rsid w:val="007F6BDF"/>
    <w:rsid w:val="007F6DCC"/>
    <w:rsid w:val="007F6F3B"/>
    <w:rsid w:val="007F713C"/>
    <w:rsid w:val="007F7213"/>
    <w:rsid w:val="007F73A0"/>
    <w:rsid w:val="007F7424"/>
    <w:rsid w:val="007F769A"/>
    <w:rsid w:val="007F76D8"/>
    <w:rsid w:val="007F78F5"/>
    <w:rsid w:val="007F7A44"/>
    <w:rsid w:val="007F7A4B"/>
    <w:rsid w:val="007F7C82"/>
    <w:rsid w:val="00800111"/>
    <w:rsid w:val="00800679"/>
    <w:rsid w:val="00801100"/>
    <w:rsid w:val="008011F9"/>
    <w:rsid w:val="0080126D"/>
    <w:rsid w:val="0080165B"/>
    <w:rsid w:val="008018EE"/>
    <w:rsid w:val="008019A0"/>
    <w:rsid w:val="00801CB2"/>
    <w:rsid w:val="00801E64"/>
    <w:rsid w:val="00802140"/>
    <w:rsid w:val="00802376"/>
    <w:rsid w:val="008027C5"/>
    <w:rsid w:val="00802921"/>
    <w:rsid w:val="00802BED"/>
    <w:rsid w:val="00802C4D"/>
    <w:rsid w:val="00802C92"/>
    <w:rsid w:val="00802D00"/>
    <w:rsid w:val="00802ED7"/>
    <w:rsid w:val="0080307C"/>
    <w:rsid w:val="00803088"/>
    <w:rsid w:val="0080316B"/>
    <w:rsid w:val="0080318E"/>
    <w:rsid w:val="008033BE"/>
    <w:rsid w:val="00803983"/>
    <w:rsid w:val="00803B3A"/>
    <w:rsid w:val="00803B62"/>
    <w:rsid w:val="00803C37"/>
    <w:rsid w:val="00803F6E"/>
    <w:rsid w:val="00803F7F"/>
    <w:rsid w:val="008040E4"/>
    <w:rsid w:val="0080441B"/>
    <w:rsid w:val="008045BD"/>
    <w:rsid w:val="008047A6"/>
    <w:rsid w:val="0080480A"/>
    <w:rsid w:val="00804912"/>
    <w:rsid w:val="00804A02"/>
    <w:rsid w:val="00804C53"/>
    <w:rsid w:val="008052B3"/>
    <w:rsid w:val="00805457"/>
    <w:rsid w:val="008055C6"/>
    <w:rsid w:val="00805B15"/>
    <w:rsid w:val="00805C47"/>
    <w:rsid w:val="00805C54"/>
    <w:rsid w:val="008060A3"/>
    <w:rsid w:val="008061CD"/>
    <w:rsid w:val="00806429"/>
    <w:rsid w:val="00806534"/>
    <w:rsid w:val="00806653"/>
    <w:rsid w:val="0080686A"/>
    <w:rsid w:val="0080690A"/>
    <w:rsid w:val="00806A67"/>
    <w:rsid w:val="008072CF"/>
    <w:rsid w:val="0080741E"/>
    <w:rsid w:val="008101A6"/>
    <w:rsid w:val="00810386"/>
    <w:rsid w:val="0081077D"/>
    <w:rsid w:val="00810A16"/>
    <w:rsid w:val="00810CC7"/>
    <w:rsid w:val="00810E83"/>
    <w:rsid w:val="00810FBE"/>
    <w:rsid w:val="008111D3"/>
    <w:rsid w:val="00811258"/>
    <w:rsid w:val="00811348"/>
    <w:rsid w:val="00811AD3"/>
    <w:rsid w:val="00811B5D"/>
    <w:rsid w:val="00811E02"/>
    <w:rsid w:val="00811E35"/>
    <w:rsid w:val="0081248F"/>
    <w:rsid w:val="008124B3"/>
    <w:rsid w:val="0081276C"/>
    <w:rsid w:val="0081283B"/>
    <w:rsid w:val="00812E61"/>
    <w:rsid w:val="00812FC6"/>
    <w:rsid w:val="0081319A"/>
    <w:rsid w:val="008136D2"/>
    <w:rsid w:val="00813857"/>
    <w:rsid w:val="008139B0"/>
    <w:rsid w:val="00813E1E"/>
    <w:rsid w:val="00813F7E"/>
    <w:rsid w:val="00813FA0"/>
    <w:rsid w:val="008142FB"/>
    <w:rsid w:val="0081438D"/>
    <w:rsid w:val="008146AC"/>
    <w:rsid w:val="00814AFE"/>
    <w:rsid w:val="00814B95"/>
    <w:rsid w:val="00814E75"/>
    <w:rsid w:val="00815039"/>
    <w:rsid w:val="0081529D"/>
    <w:rsid w:val="0081532F"/>
    <w:rsid w:val="0081538A"/>
    <w:rsid w:val="0081554E"/>
    <w:rsid w:val="00815783"/>
    <w:rsid w:val="0081599E"/>
    <w:rsid w:val="00815CF6"/>
    <w:rsid w:val="0081615F"/>
    <w:rsid w:val="0081683F"/>
    <w:rsid w:val="00816B77"/>
    <w:rsid w:val="00816B86"/>
    <w:rsid w:val="00816C8B"/>
    <w:rsid w:val="00816D41"/>
    <w:rsid w:val="00816E53"/>
    <w:rsid w:val="008170CF"/>
    <w:rsid w:val="0081716D"/>
    <w:rsid w:val="00817223"/>
    <w:rsid w:val="00817289"/>
    <w:rsid w:val="00817566"/>
    <w:rsid w:val="008176AD"/>
    <w:rsid w:val="008178EF"/>
    <w:rsid w:val="00817917"/>
    <w:rsid w:val="00820224"/>
    <w:rsid w:val="00820227"/>
    <w:rsid w:val="00820602"/>
    <w:rsid w:val="008206FA"/>
    <w:rsid w:val="008209C5"/>
    <w:rsid w:val="00820B40"/>
    <w:rsid w:val="00820D36"/>
    <w:rsid w:val="00821066"/>
    <w:rsid w:val="008210BB"/>
    <w:rsid w:val="008211D4"/>
    <w:rsid w:val="00821AB7"/>
    <w:rsid w:val="00821E58"/>
    <w:rsid w:val="0082231A"/>
    <w:rsid w:val="00822784"/>
    <w:rsid w:val="008227DE"/>
    <w:rsid w:val="00822830"/>
    <w:rsid w:val="0082295E"/>
    <w:rsid w:val="00822992"/>
    <w:rsid w:val="00822AB4"/>
    <w:rsid w:val="0082328B"/>
    <w:rsid w:val="00823338"/>
    <w:rsid w:val="008233A0"/>
    <w:rsid w:val="00823626"/>
    <w:rsid w:val="00823683"/>
    <w:rsid w:val="0082394C"/>
    <w:rsid w:val="00823AAC"/>
    <w:rsid w:val="00823ABC"/>
    <w:rsid w:val="00823F7E"/>
    <w:rsid w:val="00824077"/>
    <w:rsid w:val="00824132"/>
    <w:rsid w:val="00824272"/>
    <w:rsid w:val="00824903"/>
    <w:rsid w:val="00824973"/>
    <w:rsid w:val="008249FD"/>
    <w:rsid w:val="00824D34"/>
    <w:rsid w:val="00824D97"/>
    <w:rsid w:val="00824F82"/>
    <w:rsid w:val="00824FD5"/>
    <w:rsid w:val="00825155"/>
    <w:rsid w:val="00825336"/>
    <w:rsid w:val="00825620"/>
    <w:rsid w:val="008257A6"/>
    <w:rsid w:val="00825917"/>
    <w:rsid w:val="00825980"/>
    <w:rsid w:val="00825A02"/>
    <w:rsid w:val="00825A17"/>
    <w:rsid w:val="00825B1E"/>
    <w:rsid w:val="00825DCF"/>
    <w:rsid w:val="00825E4E"/>
    <w:rsid w:val="00825FC7"/>
    <w:rsid w:val="0082619D"/>
    <w:rsid w:val="0082652B"/>
    <w:rsid w:val="0082657B"/>
    <w:rsid w:val="00826589"/>
    <w:rsid w:val="00826F31"/>
    <w:rsid w:val="00827172"/>
    <w:rsid w:val="008271BA"/>
    <w:rsid w:val="00827D36"/>
    <w:rsid w:val="008303BE"/>
    <w:rsid w:val="008307DA"/>
    <w:rsid w:val="008309CE"/>
    <w:rsid w:val="00830B93"/>
    <w:rsid w:val="00830C82"/>
    <w:rsid w:val="00830D1E"/>
    <w:rsid w:val="00831164"/>
    <w:rsid w:val="00831186"/>
    <w:rsid w:val="00831362"/>
    <w:rsid w:val="00831377"/>
    <w:rsid w:val="0083189C"/>
    <w:rsid w:val="00831AD1"/>
    <w:rsid w:val="00831C10"/>
    <w:rsid w:val="00831D9F"/>
    <w:rsid w:val="00831E60"/>
    <w:rsid w:val="00832476"/>
    <w:rsid w:val="0083283B"/>
    <w:rsid w:val="00833089"/>
    <w:rsid w:val="00833095"/>
    <w:rsid w:val="0083382F"/>
    <w:rsid w:val="008345D8"/>
    <w:rsid w:val="008347B5"/>
    <w:rsid w:val="00834910"/>
    <w:rsid w:val="00834DC5"/>
    <w:rsid w:val="00835214"/>
    <w:rsid w:val="00835C33"/>
    <w:rsid w:val="00835C52"/>
    <w:rsid w:val="00836068"/>
    <w:rsid w:val="008361DA"/>
    <w:rsid w:val="008362C4"/>
    <w:rsid w:val="0083634A"/>
    <w:rsid w:val="00836853"/>
    <w:rsid w:val="00836BAB"/>
    <w:rsid w:val="00836BE9"/>
    <w:rsid w:val="00836C35"/>
    <w:rsid w:val="00836E44"/>
    <w:rsid w:val="00836F56"/>
    <w:rsid w:val="00836F9C"/>
    <w:rsid w:val="008371B8"/>
    <w:rsid w:val="008373DB"/>
    <w:rsid w:val="00837637"/>
    <w:rsid w:val="00837904"/>
    <w:rsid w:val="00837E2D"/>
    <w:rsid w:val="00837F3F"/>
    <w:rsid w:val="00840050"/>
    <w:rsid w:val="00840914"/>
    <w:rsid w:val="008409ED"/>
    <w:rsid w:val="00840CFD"/>
    <w:rsid w:val="008415E0"/>
    <w:rsid w:val="00841A4E"/>
    <w:rsid w:val="00841B5A"/>
    <w:rsid w:val="00841C8A"/>
    <w:rsid w:val="00841CB1"/>
    <w:rsid w:val="008420B6"/>
    <w:rsid w:val="008420D3"/>
    <w:rsid w:val="00842604"/>
    <w:rsid w:val="008429C2"/>
    <w:rsid w:val="00842CE4"/>
    <w:rsid w:val="00842ED2"/>
    <w:rsid w:val="0084326C"/>
    <w:rsid w:val="00843442"/>
    <w:rsid w:val="00843674"/>
    <w:rsid w:val="008437F9"/>
    <w:rsid w:val="00843990"/>
    <w:rsid w:val="008439F6"/>
    <w:rsid w:val="00843F82"/>
    <w:rsid w:val="008440BE"/>
    <w:rsid w:val="0084430D"/>
    <w:rsid w:val="0084447B"/>
    <w:rsid w:val="00844B9B"/>
    <w:rsid w:val="008457AD"/>
    <w:rsid w:val="008458CF"/>
    <w:rsid w:val="00845A4E"/>
    <w:rsid w:val="00845C08"/>
    <w:rsid w:val="00845CBA"/>
    <w:rsid w:val="00845FE1"/>
    <w:rsid w:val="008462C2"/>
    <w:rsid w:val="00846568"/>
    <w:rsid w:val="00846891"/>
    <w:rsid w:val="00846B34"/>
    <w:rsid w:val="00846E68"/>
    <w:rsid w:val="008477AA"/>
    <w:rsid w:val="00847813"/>
    <w:rsid w:val="008479E9"/>
    <w:rsid w:val="00847B84"/>
    <w:rsid w:val="00847D82"/>
    <w:rsid w:val="00847F4E"/>
    <w:rsid w:val="00850310"/>
    <w:rsid w:val="00850438"/>
    <w:rsid w:val="00851805"/>
    <w:rsid w:val="00851AE9"/>
    <w:rsid w:val="00851B54"/>
    <w:rsid w:val="00851DD2"/>
    <w:rsid w:val="00852757"/>
    <w:rsid w:val="008527E4"/>
    <w:rsid w:val="00852EBB"/>
    <w:rsid w:val="0085307F"/>
    <w:rsid w:val="008530C8"/>
    <w:rsid w:val="008534AB"/>
    <w:rsid w:val="00853844"/>
    <w:rsid w:val="00853DAB"/>
    <w:rsid w:val="008541C7"/>
    <w:rsid w:val="0085457A"/>
    <w:rsid w:val="00854800"/>
    <w:rsid w:val="00854B37"/>
    <w:rsid w:val="008557B1"/>
    <w:rsid w:val="00855CFB"/>
    <w:rsid w:val="008563FC"/>
    <w:rsid w:val="00856A55"/>
    <w:rsid w:val="008573DD"/>
    <w:rsid w:val="008574EE"/>
    <w:rsid w:val="00860008"/>
    <w:rsid w:val="0086009E"/>
    <w:rsid w:val="00860941"/>
    <w:rsid w:val="00860AC3"/>
    <w:rsid w:val="00860F80"/>
    <w:rsid w:val="00861347"/>
    <w:rsid w:val="0086167D"/>
    <w:rsid w:val="00861F3D"/>
    <w:rsid w:val="0086224C"/>
    <w:rsid w:val="0086235E"/>
    <w:rsid w:val="00862607"/>
    <w:rsid w:val="00862649"/>
    <w:rsid w:val="0086267D"/>
    <w:rsid w:val="008627E6"/>
    <w:rsid w:val="008628E3"/>
    <w:rsid w:val="0086291C"/>
    <w:rsid w:val="0086295F"/>
    <w:rsid w:val="00862B7B"/>
    <w:rsid w:val="00862C0B"/>
    <w:rsid w:val="00862C8C"/>
    <w:rsid w:val="00862F24"/>
    <w:rsid w:val="008630A9"/>
    <w:rsid w:val="00863E46"/>
    <w:rsid w:val="00864DF3"/>
    <w:rsid w:val="00864EA0"/>
    <w:rsid w:val="00865185"/>
    <w:rsid w:val="00865254"/>
    <w:rsid w:val="0086561E"/>
    <w:rsid w:val="00865992"/>
    <w:rsid w:val="00865CF7"/>
    <w:rsid w:val="00865F3D"/>
    <w:rsid w:val="0086604C"/>
    <w:rsid w:val="00866134"/>
    <w:rsid w:val="0086642C"/>
    <w:rsid w:val="00866432"/>
    <w:rsid w:val="00866562"/>
    <w:rsid w:val="0086682D"/>
    <w:rsid w:val="008668D0"/>
    <w:rsid w:val="00866BBC"/>
    <w:rsid w:val="00866C4B"/>
    <w:rsid w:val="00867132"/>
    <w:rsid w:val="0086716E"/>
    <w:rsid w:val="008671ED"/>
    <w:rsid w:val="00867304"/>
    <w:rsid w:val="00867538"/>
    <w:rsid w:val="008675FF"/>
    <w:rsid w:val="008677E5"/>
    <w:rsid w:val="00867965"/>
    <w:rsid w:val="00867DE4"/>
    <w:rsid w:val="00870020"/>
    <w:rsid w:val="0087013D"/>
    <w:rsid w:val="008702F0"/>
    <w:rsid w:val="00870364"/>
    <w:rsid w:val="008708D1"/>
    <w:rsid w:val="00870E5E"/>
    <w:rsid w:val="008718EA"/>
    <w:rsid w:val="008719A2"/>
    <w:rsid w:val="00871C5B"/>
    <w:rsid w:val="00871CE6"/>
    <w:rsid w:val="00872114"/>
    <w:rsid w:val="008721D3"/>
    <w:rsid w:val="008722E8"/>
    <w:rsid w:val="00872326"/>
    <w:rsid w:val="00872658"/>
    <w:rsid w:val="00872A20"/>
    <w:rsid w:val="00872CE6"/>
    <w:rsid w:val="008732CA"/>
    <w:rsid w:val="008733B9"/>
    <w:rsid w:val="008734CC"/>
    <w:rsid w:val="00873600"/>
    <w:rsid w:val="00873A97"/>
    <w:rsid w:val="00873CE4"/>
    <w:rsid w:val="008740F9"/>
    <w:rsid w:val="00874B5D"/>
    <w:rsid w:val="00874CAF"/>
    <w:rsid w:val="00874D90"/>
    <w:rsid w:val="008754DE"/>
    <w:rsid w:val="008757C5"/>
    <w:rsid w:val="00875E08"/>
    <w:rsid w:val="00875E9B"/>
    <w:rsid w:val="00876627"/>
    <w:rsid w:val="00876833"/>
    <w:rsid w:val="00876C46"/>
    <w:rsid w:val="00876EB9"/>
    <w:rsid w:val="00877567"/>
    <w:rsid w:val="00877616"/>
    <w:rsid w:val="00877663"/>
    <w:rsid w:val="008777BE"/>
    <w:rsid w:val="00877927"/>
    <w:rsid w:val="00877D29"/>
    <w:rsid w:val="00877E55"/>
    <w:rsid w:val="00877ECE"/>
    <w:rsid w:val="00880322"/>
    <w:rsid w:val="008804CB"/>
    <w:rsid w:val="008806F2"/>
    <w:rsid w:val="00880E15"/>
    <w:rsid w:val="00880E83"/>
    <w:rsid w:val="0088114D"/>
    <w:rsid w:val="00881293"/>
    <w:rsid w:val="008812B4"/>
    <w:rsid w:val="008814FE"/>
    <w:rsid w:val="0088190B"/>
    <w:rsid w:val="008819E7"/>
    <w:rsid w:val="00881C04"/>
    <w:rsid w:val="00881CA0"/>
    <w:rsid w:val="00881D00"/>
    <w:rsid w:val="00881D1C"/>
    <w:rsid w:val="00882138"/>
    <w:rsid w:val="00882618"/>
    <w:rsid w:val="00882852"/>
    <w:rsid w:val="008830EC"/>
    <w:rsid w:val="0088349D"/>
    <w:rsid w:val="00883517"/>
    <w:rsid w:val="00884029"/>
    <w:rsid w:val="00884259"/>
    <w:rsid w:val="008842F7"/>
    <w:rsid w:val="0088441F"/>
    <w:rsid w:val="008846E5"/>
    <w:rsid w:val="00884EF1"/>
    <w:rsid w:val="00884F4A"/>
    <w:rsid w:val="00884F98"/>
    <w:rsid w:val="0088503A"/>
    <w:rsid w:val="008852EE"/>
    <w:rsid w:val="008857AD"/>
    <w:rsid w:val="008857DA"/>
    <w:rsid w:val="00885C11"/>
    <w:rsid w:val="00885E10"/>
    <w:rsid w:val="00885F74"/>
    <w:rsid w:val="00885FD2"/>
    <w:rsid w:val="008860FC"/>
    <w:rsid w:val="00886113"/>
    <w:rsid w:val="0088651F"/>
    <w:rsid w:val="0088655F"/>
    <w:rsid w:val="00886B74"/>
    <w:rsid w:val="00886DBD"/>
    <w:rsid w:val="008871D8"/>
    <w:rsid w:val="00887343"/>
    <w:rsid w:val="00887683"/>
    <w:rsid w:val="00887723"/>
    <w:rsid w:val="008878D3"/>
    <w:rsid w:val="00887B34"/>
    <w:rsid w:val="00887E8C"/>
    <w:rsid w:val="00887F70"/>
    <w:rsid w:val="00890065"/>
    <w:rsid w:val="008900A6"/>
    <w:rsid w:val="008900E2"/>
    <w:rsid w:val="008901A3"/>
    <w:rsid w:val="00890AD0"/>
    <w:rsid w:val="00890B84"/>
    <w:rsid w:val="00890B9D"/>
    <w:rsid w:val="008911DC"/>
    <w:rsid w:val="00891943"/>
    <w:rsid w:val="00891AB3"/>
    <w:rsid w:val="00891B59"/>
    <w:rsid w:val="00891B6E"/>
    <w:rsid w:val="00891EF7"/>
    <w:rsid w:val="008923F5"/>
    <w:rsid w:val="008925DD"/>
    <w:rsid w:val="008926E9"/>
    <w:rsid w:val="0089295A"/>
    <w:rsid w:val="00892D41"/>
    <w:rsid w:val="00892D47"/>
    <w:rsid w:val="00892F8A"/>
    <w:rsid w:val="00893258"/>
    <w:rsid w:val="008933D5"/>
    <w:rsid w:val="00893654"/>
    <w:rsid w:val="00893C4D"/>
    <w:rsid w:val="00893EE0"/>
    <w:rsid w:val="00894022"/>
    <w:rsid w:val="008941E1"/>
    <w:rsid w:val="008942DA"/>
    <w:rsid w:val="008944D5"/>
    <w:rsid w:val="00894617"/>
    <w:rsid w:val="008946AE"/>
    <w:rsid w:val="008948F8"/>
    <w:rsid w:val="00894957"/>
    <w:rsid w:val="00894CF2"/>
    <w:rsid w:val="00894DEC"/>
    <w:rsid w:val="0089503E"/>
    <w:rsid w:val="00895622"/>
    <w:rsid w:val="008956CC"/>
    <w:rsid w:val="00895D0F"/>
    <w:rsid w:val="00895D4D"/>
    <w:rsid w:val="00895EE4"/>
    <w:rsid w:val="0089628B"/>
    <w:rsid w:val="008962F6"/>
    <w:rsid w:val="00896D5B"/>
    <w:rsid w:val="00896DAB"/>
    <w:rsid w:val="00896E9E"/>
    <w:rsid w:val="00897B24"/>
    <w:rsid w:val="008A0728"/>
    <w:rsid w:val="008A09A8"/>
    <w:rsid w:val="008A0AA6"/>
    <w:rsid w:val="008A0DA3"/>
    <w:rsid w:val="008A1016"/>
    <w:rsid w:val="008A10A0"/>
    <w:rsid w:val="008A17C4"/>
    <w:rsid w:val="008A1824"/>
    <w:rsid w:val="008A1C43"/>
    <w:rsid w:val="008A1EB2"/>
    <w:rsid w:val="008A1FED"/>
    <w:rsid w:val="008A219A"/>
    <w:rsid w:val="008A2217"/>
    <w:rsid w:val="008A22C5"/>
    <w:rsid w:val="008A2472"/>
    <w:rsid w:val="008A251B"/>
    <w:rsid w:val="008A277A"/>
    <w:rsid w:val="008A2814"/>
    <w:rsid w:val="008A2DE2"/>
    <w:rsid w:val="008A3788"/>
    <w:rsid w:val="008A38D2"/>
    <w:rsid w:val="008A3B75"/>
    <w:rsid w:val="008A3EE5"/>
    <w:rsid w:val="008A4347"/>
    <w:rsid w:val="008A44D6"/>
    <w:rsid w:val="008A4595"/>
    <w:rsid w:val="008A46B8"/>
    <w:rsid w:val="008A4914"/>
    <w:rsid w:val="008A49F5"/>
    <w:rsid w:val="008A4A2D"/>
    <w:rsid w:val="008A4B67"/>
    <w:rsid w:val="008A4CE6"/>
    <w:rsid w:val="008A4F42"/>
    <w:rsid w:val="008A5200"/>
    <w:rsid w:val="008A572D"/>
    <w:rsid w:val="008A587F"/>
    <w:rsid w:val="008A5F6C"/>
    <w:rsid w:val="008A66FC"/>
    <w:rsid w:val="008A6794"/>
    <w:rsid w:val="008A67CA"/>
    <w:rsid w:val="008A67DF"/>
    <w:rsid w:val="008A681A"/>
    <w:rsid w:val="008A682B"/>
    <w:rsid w:val="008A683E"/>
    <w:rsid w:val="008A68D4"/>
    <w:rsid w:val="008A6952"/>
    <w:rsid w:val="008A6AA6"/>
    <w:rsid w:val="008A6FE0"/>
    <w:rsid w:val="008A7AA9"/>
    <w:rsid w:val="008B042F"/>
    <w:rsid w:val="008B0676"/>
    <w:rsid w:val="008B0D3E"/>
    <w:rsid w:val="008B1430"/>
    <w:rsid w:val="008B148F"/>
    <w:rsid w:val="008B14AD"/>
    <w:rsid w:val="008B1584"/>
    <w:rsid w:val="008B1806"/>
    <w:rsid w:val="008B1942"/>
    <w:rsid w:val="008B198B"/>
    <w:rsid w:val="008B1A88"/>
    <w:rsid w:val="008B1DFC"/>
    <w:rsid w:val="008B1F80"/>
    <w:rsid w:val="008B2150"/>
    <w:rsid w:val="008B2357"/>
    <w:rsid w:val="008B24BE"/>
    <w:rsid w:val="008B24D9"/>
    <w:rsid w:val="008B250A"/>
    <w:rsid w:val="008B268E"/>
    <w:rsid w:val="008B2906"/>
    <w:rsid w:val="008B2A9E"/>
    <w:rsid w:val="008B2C60"/>
    <w:rsid w:val="008B2CAD"/>
    <w:rsid w:val="008B3B4D"/>
    <w:rsid w:val="008B3B82"/>
    <w:rsid w:val="008B3C38"/>
    <w:rsid w:val="008B3CFE"/>
    <w:rsid w:val="008B3F91"/>
    <w:rsid w:val="008B4041"/>
    <w:rsid w:val="008B4705"/>
    <w:rsid w:val="008B4810"/>
    <w:rsid w:val="008B491C"/>
    <w:rsid w:val="008B4926"/>
    <w:rsid w:val="008B4BED"/>
    <w:rsid w:val="008B4D8C"/>
    <w:rsid w:val="008B4E95"/>
    <w:rsid w:val="008B5252"/>
    <w:rsid w:val="008B54C6"/>
    <w:rsid w:val="008B5D1C"/>
    <w:rsid w:val="008B5F48"/>
    <w:rsid w:val="008B5FC0"/>
    <w:rsid w:val="008B67BD"/>
    <w:rsid w:val="008B67FC"/>
    <w:rsid w:val="008B691B"/>
    <w:rsid w:val="008B6B77"/>
    <w:rsid w:val="008B6E28"/>
    <w:rsid w:val="008B706A"/>
    <w:rsid w:val="008B753D"/>
    <w:rsid w:val="008B76F4"/>
    <w:rsid w:val="008B7700"/>
    <w:rsid w:val="008B7B07"/>
    <w:rsid w:val="008B7EE3"/>
    <w:rsid w:val="008C012A"/>
    <w:rsid w:val="008C0194"/>
    <w:rsid w:val="008C04CE"/>
    <w:rsid w:val="008C05BD"/>
    <w:rsid w:val="008C0A5E"/>
    <w:rsid w:val="008C0B89"/>
    <w:rsid w:val="008C0D92"/>
    <w:rsid w:val="008C0F17"/>
    <w:rsid w:val="008C0F6F"/>
    <w:rsid w:val="008C10B8"/>
    <w:rsid w:val="008C2117"/>
    <w:rsid w:val="008C233F"/>
    <w:rsid w:val="008C24DE"/>
    <w:rsid w:val="008C24E9"/>
    <w:rsid w:val="008C2574"/>
    <w:rsid w:val="008C25B1"/>
    <w:rsid w:val="008C2743"/>
    <w:rsid w:val="008C2BA0"/>
    <w:rsid w:val="008C2C01"/>
    <w:rsid w:val="008C2CCB"/>
    <w:rsid w:val="008C30D3"/>
    <w:rsid w:val="008C310F"/>
    <w:rsid w:val="008C3244"/>
    <w:rsid w:val="008C3956"/>
    <w:rsid w:val="008C3969"/>
    <w:rsid w:val="008C3AD0"/>
    <w:rsid w:val="008C3B98"/>
    <w:rsid w:val="008C3BE9"/>
    <w:rsid w:val="008C3DDC"/>
    <w:rsid w:val="008C40C0"/>
    <w:rsid w:val="008C412B"/>
    <w:rsid w:val="008C41E9"/>
    <w:rsid w:val="008C4556"/>
    <w:rsid w:val="008C455B"/>
    <w:rsid w:val="008C4867"/>
    <w:rsid w:val="008C4A3E"/>
    <w:rsid w:val="008C4FBF"/>
    <w:rsid w:val="008C57B3"/>
    <w:rsid w:val="008C5D54"/>
    <w:rsid w:val="008C5DC4"/>
    <w:rsid w:val="008C5DFE"/>
    <w:rsid w:val="008C60F7"/>
    <w:rsid w:val="008C615A"/>
    <w:rsid w:val="008C61F0"/>
    <w:rsid w:val="008C659B"/>
    <w:rsid w:val="008C679D"/>
    <w:rsid w:val="008C68BC"/>
    <w:rsid w:val="008C6B82"/>
    <w:rsid w:val="008C7531"/>
    <w:rsid w:val="008C75C8"/>
    <w:rsid w:val="008C76FE"/>
    <w:rsid w:val="008C77BE"/>
    <w:rsid w:val="008C7A86"/>
    <w:rsid w:val="008C7C9A"/>
    <w:rsid w:val="008C7D2F"/>
    <w:rsid w:val="008C7DE6"/>
    <w:rsid w:val="008C7E39"/>
    <w:rsid w:val="008D0682"/>
    <w:rsid w:val="008D07FC"/>
    <w:rsid w:val="008D0837"/>
    <w:rsid w:val="008D09CB"/>
    <w:rsid w:val="008D0C4B"/>
    <w:rsid w:val="008D0CE6"/>
    <w:rsid w:val="008D0EA1"/>
    <w:rsid w:val="008D0F2D"/>
    <w:rsid w:val="008D1976"/>
    <w:rsid w:val="008D1C97"/>
    <w:rsid w:val="008D1CA0"/>
    <w:rsid w:val="008D1DEB"/>
    <w:rsid w:val="008D2494"/>
    <w:rsid w:val="008D28C6"/>
    <w:rsid w:val="008D2954"/>
    <w:rsid w:val="008D2B47"/>
    <w:rsid w:val="008D30AD"/>
    <w:rsid w:val="008D30F1"/>
    <w:rsid w:val="008D3467"/>
    <w:rsid w:val="008D352D"/>
    <w:rsid w:val="008D37C5"/>
    <w:rsid w:val="008D39AF"/>
    <w:rsid w:val="008D3A66"/>
    <w:rsid w:val="008D3B54"/>
    <w:rsid w:val="008D3CDD"/>
    <w:rsid w:val="008D3D88"/>
    <w:rsid w:val="008D3E09"/>
    <w:rsid w:val="008D4000"/>
    <w:rsid w:val="008D404E"/>
    <w:rsid w:val="008D4112"/>
    <w:rsid w:val="008D4532"/>
    <w:rsid w:val="008D478D"/>
    <w:rsid w:val="008D49A7"/>
    <w:rsid w:val="008D4A89"/>
    <w:rsid w:val="008D562C"/>
    <w:rsid w:val="008D570E"/>
    <w:rsid w:val="008D574C"/>
    <w:rsid w:val="008D58FA"/>
    <w:rsid w:val="008D5B03"/>
    <w:rsid w:val="008D5B0B"/>
    <w:rsid w:val="008D5FE1"/>
    <w:rsid w:val="008D6111"/>
    <w:rsid w:val="008D612D"/>
    <w:rsid w:val="008D6268"/>
    <w:rsid w:val="008D63BC"/>
    <w:rsid w:val="008D668E"/>
    <w:rsid w:val="008D66BF"/>
    <w:rsid w:val="008D68B3"/>
    <w:rsid w:val="008D79CE"/>
    <w:rsid w:val="008D7DED"/>
    <w:rsid w:val="008D7ED0"/>
    <w:rsid w:val="008E06F9"/>
    <w:rsid w:val="008E08DF"/>
    <w:rsid w:val="008E0CDA"/>
    <w:rsid w:val="008E1239"/>
    <w:rsid w:val="008E14FF"/>
    <w:rsid w:val="008E1545"/>
    <w:rsid w:val="008E22FF"/>
    <w:rsid w:val="008E23D1"/>
    <w:rsid w:val="008E248D"/>
    <w:rsid w:val="008E2569"/>
    <w:rsid w:val="008E271C"/>
    <w:rsid w:val="008E27AC"/>
    <w:rsid w:val="008E30D3"/>
    <w:rsid w:val="008E3940"/>
    <w:rsid w:val="008E3BCD"/>
    <w:rsid w:val="008E3D1C"/>
    <w:rsid w:val="008E3EBA"/>
    <w:rsid w:val="008E3F1F"/>
    <w:rsid w:val="008E401D"/>
    <w:rsid w:val="008E41ED"/>
    <w:rsid w:val="008E43B7"/>
    <w:rsid w:val="008E43BB"/>
    <w:rsid w:val="008E4417"/>
    <w:rsid w:val="008E444D"/>
    <w:rsid w:val="008E489C"/>
    <w:rsid w:val="008E4A8B"/>
    <w:rsid w:val="008E4ACC"/>
    <w:rsid w:val="008E4B9D"/>
    <w:rsid w:val="008E515B"/>
    <w:rsid w:val="008E5809"/>
    <w:rsid w:val="008E58EB"/>
    <w:rsid w:val="008E6132"/>
    <w:rsid w:val="008E6246"/>
    <w:rsid w:val="008E6340"/>
    <w:rsid w:val="008E66CA"/>
    <w:rsid w:val="008E6BB4"/>
    <w:rsid w:val="008E6BEA"/>
    <w:rsid w:val="008E6CC2"/>
    <w:rsid w:val="008E6CED"/>
    <w:rsid w:val="008E70FD"/>
    <w:rsid w:val="008E730B"/>
    <w:rsid w:val="008E753E"/>
    <w:rsid w:val="008E75DA"/>
    <w:rsid w:val="008E7BE6"/>
    <w:rsid w:val="008E7EBB"/>
    <w:rsid w:val="008F010B"/>
    <w:rsid w:val="008F0482"/>
    <w:rsid w:val="008F10C7"/>
    <w:rsid w:val="008F12D7"/>
    <w:rsid w:val="008F1444"/>
    <w:rsid w:val="008F154A"/>
    <w:rsid w:val="008F163C"/>
    <w:rsid w:val="008F185B"/>
    <w:rsid w:val="008F1E54"/>
    <w:rsid w:val="008F1FB1"/>
    <w:rsid w:val="008F2193"/>
    <w:rsid w:val="008F21B7"/>
    <w:rsid w:val="008F27B4"/>
    <w:rsid w:val="008F288E"/>
    <w:rsid w:val="008F2FA6"/>
    <w:rsid w:val="008F3618"/>
    <w:rsid w:val="008F3C1F"/>
    <w:rsid w:val="008F3D34"/>
    <w:rsid w:val="008F3D96"/>
    <w:rsid w:val="008F4A46"/>
    <w:rsid w:val="008F4A9F"/>
    <w:rsid w:val="008F4C99"/>
    <w:rsid w:val="008F4F58"/>
    <w:rsid w:val="008F50FD"/>
    <w:rsid w:val="008F53E1"/>
    <w:rsid w:val="008F53E6"/>
    <w:rsid w:val="008F5755"/>
    <w:rsid w:val="008F5C55"/>
    <w:rsid w:val="008F6014"/>
    <w:rsid w:val="008F619D"/>
    <w:rsid w:val="008F63F2"/>
    <w:rsid w:val="008F64CC"/>
    <w:rsid w:val="008F64FF"/>
    <w:rsid w:val="008F657B"/>
    <w:rsid w:val="008F67E6"/>
    <w:rsid w:val="008F6BAC"/>
    <w:rsid w:val="008F700F"/>
    <w:rsid w:val="008F71D6"/>
    <w:rsid w:val="008F742E"/>
    <w:rsid w:val="008F74AE"/>
    <w:rsid w:val="008F7915"/>
    <w:rsid w:val="008F7AEC"/>
    <w:rsid w:val="008F7F3E"/>
    <w:rsid w:val="008F7FF2"/>
    <w:rsid w:val="00900541"/>
    <w:rsid w:val="009006B6"/>
    <w:rsid w:val="00900860"/>
    <w:rsid w:val="00900A45"/>
    <w:rsid w:val="00900DE1"/>
    <w:rsid w:val="009010F2"/>
    <w:rsid w:val="0090131F"/>
    <w:rsid w:val="0090155D"/>
    <w:rsid w:val="009016B4"/>
    <w:rsid w:val="00901809"/>
    <w:rsid w:val="0090185F"/>
    <w:rsid w:val="00901CA1"/>
    <w:rsid w:val="00902072"/>
    <w:rsid w:val="009021BE"/>
    <w:rsid w:val="009027DD"/>
    <w:rsid w:val="009033E7"/>
    <w:rsid w:val="00903453"/>
    <w:rsid w:val="009034F0"/>
    <w:rsid w:val="00903765"/>
    <w:rsid w:val="00903B19"/>
    <w:rsid w:val="00903D76"/>
    <w:rsid w:val="00903FAF"/>
    <w:rsid w:val="00903FB2"/>
    <w:rsid w:val="00904086"/>
    <w:rsid w:val="00904087"/>
    <w:rsid w:val="009040F2"/>
    <w:rsid w:val="009041F4"/>
    <w:rsid w:val="009048BA"/>
    <w:rsid w:val="009049B0"/>
    <w:rsid w:val="00905096"/>
    <w:rsid w:val="009055CE"/>
    <w:rsid w:val="009055EB"/>
    <w:rsid w:val="00905701"/>
    <w:rsid w:val="00905976"/>
    <w:rsid w:val="00905A1A"/>
    <w:rsid w:val="00905B89"/>
    <w:rsid w:val="00905DDF"/>
    <w:rsid w:val="00906427"/>
    <w:rsid w:val="00906677"/>
    <w:rsid w:val="00906EF8"/>
    <w:rsid w:val="00906F9B"/>
    <w:rsid w:val="0090702B"/>
    <w:rsid w:val="00907253"/>
    <w:rsid w:val="00907290"/>
    <w:rsid w:val="00907445"/>
    <w:rsid w:val="009074F9"/>
    <w:rsid w:val="00907533"/>
    <w:rsid w:val="00907B66"/>
    <w:rsid w:val="009104D5"/>
    <w:rsid w:val="00910F87"/>
    <w:rsid w:val="00910F9F"/>
    <w:rsid w:val="009111AF"/>
    <w:rsid w:val="009117EC"/>
    <w:rsid w:val="00911D51"/>
    <w:rsid w:val="00911DF2"/>
    <w:rsid w:val="00911DFE"/>
    <w:rsid w:val="00911EB9"/>
    <w:rsid w:val="00911ECD"/>
    <w:rsid w:val="0091213C"/>
    <w:rsid w:val="0091215C"/>
    <w:rsid w:val="0091236A"/>
    <w:rsid w:val="00912437"/>
    <w:rsid w:val="009124FB"/>
    <w:rsid w:val="00912B0C"/>
    <w:rsid w:val="009131AC"/>
    <w:rsid w:val="009134CE"/>
    <w:rsid w:val="009136F9"/>
    <w:rsid w:val="00913A48"/>
    <w:rsid w:val="00913C3E"/>
    <w:rsid w:val="009140E5"/>
    <w:rsid w:val="009140F9"/>
    <w:rsid w:val="009149CB"/>
    <w:rsid w:val="00914A69"/>
    <w:rsid w:val="00914A99"/>
    <w:rsid w:val="00914CD5"/>
    <w:rsid w:val="00915596"/>
    <w:rsid w:val="009155AB"/>
    <w:rsid w:val="0091570E"/>
    <w:rsid w:val="0091585A"/>
    <w:rsid w:val="00915CB7"/>
    <w:rsid w:val="0091613B"/>
    <w:rsid w:val="009168B7"/>
    <w:rsid w:val="00916D51"/>
    <w:rsid w:val="00916E50"/>
    <w:rsid w:val="00916F50"/>
    <w:rsid w:val="00917037"/>
    <w:rsid w:val="00917089"/>
    <w:rsid w:val="00917466"/>
    <w:rsid w:val="009175AE"/>
    <w:rsid w:val="0091772E"/>
    <w:rsid w:val="0091788A"/>
    <w:rsid w:val="00920118"/>
    <w:rsid w:val="009203A4"/>
    <w:rsid w:val="00920581"/>
    <w:rsid w:val="00920AD3"/>
    <w:rsid w:val="00920C6D"/>
    <w:rsid w:val="00920FA3"/>
    <w:rsid w:val="00921060"/>
    <w:rsid w:val="009210CA"/>
    <w:rsid w:val="00921208"/>
    <w:rsid w:val="009212B6"/>
    <w:rsid w:val="00921542"/>
    <w:rsid w:val="00921A5B"/>
    <w:rsid w:val="00921FF5"/>
    <w:rsid w:val="00922275"/>
    <w:rsid w:val="00922373"/>
    <w:rsid w:val="00922454"/>
    <w:rsid w:val="00922517"/>
    <w:rsid w:val="0092277A"/>
    <w:rsid w:val="00922D57"/>
    <w:rsid w:val="00922F4C"/>
    <w:rsid w:val="009234A8"/>
    <w:rsid w:val="009234BE"/>
    <w:rsid w:val="0092379A"/>
    <w:rsid w:val="009238A4"/>
    <w:rsid w:val="00923B09"/>
    <w:rsid w:val="00923B35"/>
    <w:rsid w:val="009240DC"/>
    <w:rsid w:val="009242A4"/>
    <w:rsid w:val="0092442A"/>
    <w:rsid w:val="0092445F"/>
    <w:rsid w:val="0092512B"/>
    <w:rsid w:val="00925264"/>
    <w:rsid w:val="0092535D"/>
    <w:rsid w:val="00925565"/>
    <w:rsid w:val="00925677"/>
    <w:rsid w:val="009257FA"/>
    <w:rsid w:val="00925845"/>
    <w:rsid w:val="00925A79"/>
    <w:rsid w:val="00925E8A"/>
    <w:rsid w:val="0092603B"/>
    <w:rsid w:val="0092606B"/>
    <w:rsid w:val="009267A4"/>
    <w:rsid w:val="00926A4C"/>
    <w:rsid w:val="00926D04"/>
    <w:rsid w:val="00926F1F"/>
    <w:rsid w:val="00927111"/>
    <w:rsid w:val="00927671"/>
    <w:rsid w:val="009278C1"/>
    <w:rsid w:val="00927CB1"/>
    <w:rsid w:val="00927E3D"/>
    <w:rsid w:val="0093069E"/>
    <w:rsid w:val="009306A9"/>
    <w:rsid w:val="0093072F"/>
    <w:rsid w:val="00930B92"/>
    <w:rsid w:val="00930F94"/>
    <w:rsid w:val="00931156"/>
    <w:rsid w:val="009311B0"/>
    <w:rsid w:val="009315ED"/>
    <w:rsid w:val="0093187B"/>
    <w:rsid w:val="00932246"/>
    <w:rsid w:val="009326D9"/>
    <w:rsid w:val="00932738"/>
    <w:rsid w:val="00932782"/>
    <w:rsid w:val="00932912"/>
    <w:rsid w:val="009329E7"/>
    <w:rsid w:val="00932B9F"/>
    <w:rsid w:val="00932C75"/>
    <w:rsid w:val="00932E04"/>
    <w:rsid w:val="00932F6D"/>
    <w:rsid w:val="009330A3"/>
    <w:rsid w:val="009332C2"/>
    <w:rsid w:val="00933C89"/>
    <w:rsid w:val="00933EA1"/>
    <w:rsid w:val="00933EE6"/>
    <w:rsid w:val="009346BE"/>
    <w:rsid w:val="00935096"/>
    <w:rsid w:val="00935173"/>
    <w:rsid w:val="00935196"/>
    <w:rsid w:val="0093596F"/>
    <w:rsid w:val="00935CD4"/>
    <w:rsid w:val="00935D01"/>
    <w:rsid w:val="00936470"/>
    <w:rsid w:val="00936B5D"/>
    <w:rsid w:val="00936B97"/>
    <w:rsid w:val="00936BCF"/>
    <w:rsid w:val="00936D90"/>
    <w:rsid w:val="00936FB6"/>
    <w:rsid w:val="00937D32"/>
    <w:rsid w:val="00937FE1"/>
    <w:rsid w:val="00940252"/>
    <w:rsid w:val="009403BA"/>
    <w:rsid w:val="00940897"/>
    <w:rsid w:val="00940A08"/>
    <w:rsid w:val="00940CB5"/>
    <w:rsid w:val="00940D39"/>
    <w:rsid w:val="00940D6C"/>
    <w:rsid w:val="00940DCB"/>
    <w:rsid w:val="00940ECE"/>
    <w:rsid w:val="00941319"/>
    <w:rsid w:val="0094177D"/>
    <w:rsid w:val="00941959"/>
    <w:rsid w:val="00942014"/>
    <w:rsid w:val="009423EA"/>
    <w:rsid w:val="00942E9F"/>
    <w:rsid w:val="00942F10"/>
    <w:rsid w:val="00943196"/>
    <w:rsid w:val="009431FA"/>
    <w:rsid w:val="00943417"/>
    <w:rsid w:val="009438E1"/>
    <w:rsid w:val="00943960"/>
    <w:rsid w:val="00943978"/>
    <w:rsid w:val="00943BC2"/>
    <w:rsid w:val="0094469E"/>
    <w:rsid w:val="009449C8"/>
    <w:rsid w:val="0094508D"/>
    <w:rsid w:val="00945090"/>
    <w:rsid w:val="009455B5"/>
    <w:rsid w:val="0094570A"/>
    <w:rsid w:val="009457F7"/>
    <w:rsid w:val="00945913"/>
    <w:rsid w:val="00945AD1"/>
    <w:rsid w:val="00945B61"/>
    <w:rsid w:val="00945CCB"/>
    <w:rsid w:val="00946141"/>
    <w:rsid w:val="00946CE2"/>
    <w:rsid w:val="00946D13"/>
    <w:rsid w:val="00946E02"/>
    <w:rsid w:val="00946ED5"/>
    <w:rsid w:val="00946FF1"/>
    <w:rsid w:val="0094717A"/>
    <w:rsid w:val="009472CB"/>
    <w:rsid w:val="00947357"/>
    <w:rsid w:val="00947972"/>
    <w:rsid w:val="009479AA"/>
    <w:rsid w:val="00947A5F"/>
    <w:rsid w:val="00947D16"/>
    <w:rsid w:val="00947D29"/>
    <w:rsid w:val="00947FB6"/>
    <w:rsid w:val="009500CA"/>
    <w:rsid w:val="009501FB"/>
    <w:rsid w:val="00950628"/>
    <w:rsid w:val="00950637"/>
    <w:rsid w:val="00950941"/>
    <w:rsid w:val="00950B34"/>
    <w:rsid w:val="0095154B"/>
    <w:rsid w:val="00951959"/>
    <w:rsid w:val="0095221A"/>
    <w:rsid w:val="009528C0"/>
    <w:rsid w:val="00952A6D"/>
    <w:rsid w:val="00952AB2"/>
    <w:rsid w:val="00952AB7"/>
    <w:rsid w:val="00952CBC"/>
    <w:rsid w:val="00953063"/>
    <w:rsid w:val="009532FA"/>
    <w:rsid w:val="00953641"/>
    <w:rsid w:val="00953912"/>
    <w:rsid w:val="00953D5C"/>
    <w:rsid w:val="00953D71"/>
    <w:rsid w:val="00953EA6"/>
    <w:rsid w:val="00953ED0"/>
    <w:rsid w:val="0095426D"/>
    <w:rsid w:val="009542F0"/>
    <w:rsid w:val="009543C1"/>
    <w:rsid w:val="009549AC"/>
    <w:rsid w:val="00954C1A"/>
    <w:rsid w:val="00954C61"/>
    <w:rsid w:val="00954F31"/>
    <w:rsid w:val="00955489"/>
    <w:rsid w:val="009557E7"/>
    <w:rsid w:val="00955964"/>
    <w:rsid w:val="009559F0"/>
    <w:rsid w:val="0095651D"/>
    <w:rsid w:val="00956740"/>
    <w:rsid w:val="00956AED"/>
    <w:rsid w:val="00956B43"/>
    <w:rsid w:val="00956BB5"/>
    <w:rsid w:val="00956E92"/>
    <w:rsid w:val="009575DE"/>
    <w:rsid w:val="00957644"/>
    <w:rsid w:val="009576A7"/>
    <w:rsid w:val="00957826"/>
    <w:rsid w:val="00957880"/>
    <w:rsid w:val="00957EB1"/>
    <w:rsid w:val="00960511"/>
    <w:rsid w:val="00960849"/>
    <w:rsid w:val="00960857"/>
    <w:rsid w:val="009608D9"/>
    <w:rsid w:val="00960BF6"/>
    <w:rsid w:val="00960E75"/>
    <w:rsid w:val="00961034"/>
    <w:rsid w:val="009610F4"/>
    <w:rsid w:val="009614CF"/>
    <w:rsid w:val="00961725"/>
    <w:rsid w:val="0096174E"/>
    <w:rsid w:val="009618CA"/>
    <w:rsid w:val="00962549"/>
    <w:rsid w:val="00962588"/>
    <w:rsid w:val="009627AD"/>
    <w:rsid w:val="00962802"/>
    <w:rsid w:val="0096305E"/>
    <w:rsid w:val="00963360"/>
    <w:rsid w:val="009635EC"/>
    <w:rsid w:val="0096387B"/>
    <w:rsid w:val="009638FA"/>
    <w:rsid w:val="0096404C"/>
    <w:rsid w:val="009645A4"/>
    <w:rsid w:val="009649F3"/>
    <w:rsid w:val="0096515E"/>
    <w:rsid w:val="00965211"/>
    <w:rsid w:val="00965537"/>
    <w:rsid w:val="009657E9"/>
    <w:rsid w:val="0096593D"/>
    <w:rsid w:val="00965D22"/>
    <w:rsid w:val="00966695"/>
    <w:rsid w:val="009667DC"/>
    <w:rsid w:val="009669D9"/>
    <w:rsid w:val="00966ABD"/>
    <w:rsid w:val="00967127"/>
    <w:rsid w:val="0096722E"/>
    <w:rsid w:val="009672DA"/>
    <w:rsid w:val="0096734A"/>
    <w:rsid w:val="009673AE"/>
    <w:rsid w:val="00967855"/>
    <w:rsid w:val="009679EB"/>
    <w:rsid w:val="00970383"/>
    <w:rsid w:val="009704E1"/>
    <w:rsid w:val="009705FD"/>
    <w:rsid w:val="00970701"/>
    <w:rsid w:val="0097081D"/>
    <w:rsid w:val="00970988"/>
    <w:rsid w:val="00970EA9"/>
    <w:rsid w:val="00970ED5"/>
    <w:rsid w:val="00970FE3"/>
    <w:rsid w:val="00971613"/>
    <w:rsid w:val="0097176C"/>
    <w:rsid w:val="009717B4"/>
    <w:rsid w:val="0097199B"/>
    <w:rsid w:val="00971BA4"/>
    <w:rsid w:val="00971C9D"/>
    <w:rsid w:val="009726CB"/>
    <w:rsid w:val="00972990"/>
    <w:rsid w:val="00972BFC"/>
    <w:rsid w:val="00972DAE"/>
    <w:rsid w:val="009730B7"/>
    <w:rsid w:val="009730CC"/>
    <w:rsid w:val="0097324F"/>
    <w:rsid w:val="00973402"/>
    <w:rsid w:val="00973551"/>
    <w:rsid w:val="00973BC1"/>
    <w:rsid w:val="0097402F"/>
    <w:rsid w:val="009747B7"/>
    <w:rsid w:val="009747E4"/>
    <w:rsid w:val="00975108"/>
    <w:rsid w:val="00975286"/>
    <w:rsid w:val="00975300"/>
    <w:rsid w:val="00975320"/>
    <w:rsid w:val="00975653"/>
    <w:rsid w:val="00975728"/>
    <w:rsid w:val="0097573C"/>
    <w:rsid w:val="009758F1"/>
    <w:rsid w:val="00975915"/>
    <w:rsid w:val="009759AA"/>
    <w:rsid w:val="00975ABE"/>
    <w:rsid w:val="00975B0F"/>
    <w:rsid w:val="00975C82"/>
    <w:rsid w:val="00975EC0"/>
    <w:rsid w:val="00975FAB"/>
    <w:rsid w:val="009762E3"/>
    <w:rsid w:val="0097692E"/>
    <w:rsid w:val="00976EC4"/>
    <w:rsid w:val="009776E2"/>
    <w:rsid w:val="00977848"/>
    <w:rsid w:val="00977FD0"/>
    <w:rsid w:val="00980371"/>
    <w:rsid w:val="0098061D"/>
    <w:rsid w:val="0098073B"/>
    <w:rsid w:val="00980748"/>
    <w:rsid w:val="00980B66"/>
    <w:rsid w:val="00980CEE"/>
    <w:rsid w:val="00981183"/>
    <w:rsid w:val="0098145A"/>
    <w:rsid w:val="00981578"/>
    <w:rsid w:val="009815C0"/>
    <w:rsid w:val="009815E2"/>
    <w:rsid w:val="00981619"/>
    <w:rsid w:val="009816BB"/>
    <w:rsid w:val="00981788"/>
    <w:rsid w:val="0098199D"/>
    <w:rsid w:val="00981A18"/>
    <w:rsid w:val="00981F8A"/>
    <w:rsid w:val="009822C3"/>
    <w:rsid w:val="00982459"/>
    <w:rsid w:val="0098260C"/>
    <w:rsid w:val="00982B78"/>
    <w:rsid w:val="00983178"/>
    <w:rsid w:val="009833BC"/>
    <w:rsid w:val="0098373F"/>
    <w:rsid w:val="009839D9"/>
    <w:rsid w:val="00983A17"/>
    <w:rsid w:val="00983B0F"/>
    <w:rsid w:val="00983DA1"/>
    <w:rsid w:val="00983E5B"/>
    <w:rsid w:val="00983EF6"/>
    <w:rsid w:val="009842CC"/>
    <w:rsid w:val="0098454C"/>
    <w:rsid w:val="009846CB"/>
    <w:rsid w:val="009849F8"/>
    <w:rsid w:val="00984AAF"/>
    <w:rsid w:val="00984BD7"/>
    <w:rsid w:val="009851EE"/>
    <w:rsid w:val="00985327"/>
    <w:rsid w:val="00985486"/>
    <w:rsid w:val="00985776"/>
    <w:rsid w:val="00985983"/>
    <w:rsid w:val="00985A71"/>
    <w:rsid w:val="00985EBD"/>
    <w:rsid w:val="00985EBE"/>
    <w:rsid w:val="0098621B"/>
    <w:rsid w:val="0098629D"/>
    <w:rsid w:val="009862B8"/>
    <w:rsid w:val="0098630F"/>
    <w:rsid w:val="00986350"/>
    <w:rsid w:val="0098646D"/>
    <w:rsid w:val="009867AE"/>
    <w:rsid w:val="009868E3"/>
    <w:rsid w:val="00986946"/>
    <w:rsid w:val="0098719A"/>
    <w:rsid w:val="0098742E"/>
    <w:rsid w:val="00987546"/>
    <w:rsid w:val="0098762D"/>
    <w:rsid w:val="009902BF"/>
    <w:rsid w:val="00990316"/>
    <w:rsid w:val="00990506"/>
    <w:rsid w:val="0099070C"/>
    <w:rsid w:val="00990B74"/>
    <w:rsid w:val="00990D69"/>
    <w:rsid w:val="00990EC0"/>
    <w:rsid w:val="00990ECE"/>
    <w:rsid w:val="009914A2"/>
    <w:rsid w:val="0099163E"/>
    <w:rsid w:val="00991774"/>
    <w:rsid w:val="009917E7"/>
    <w:rsid w:val="00991946"/>
    <w:rsid w:val="00991DCD"/>
    <w:rsid w:val="00992297"/>
    <w:rsid w:val="00992539"/>
    <w:rsid w:val="00992C51"/>
    <w:rsid w:val="00992CEE"/>
    <w:rsid w:val="00992F6D"/>
    <w:rsid w:val="00993380"/>
    <w:rsid w:val="0099343A"/>
    <w:rsid w:val="00993497"/>
    <w:rsid w:val="0099362B"/>
    <w:rsid w:val="00993710"/>
    <w:rsid w:val="00993893"/>
    <w:rsid w:val="00993A0A"/>
    <w:rsid w:val="00993BFC"/>
    <w:rsid w:val="00993DF9"/>
    <w:rsid w:val="00994103"/>
    <w:rsid w:val="00994932"/>
    <w:rsid w:val="00994AC2"/>
    <w:rsid w:val="00994B62"/>
    <w:rsid w:val="00994BC1"/>
    <w:rsid w:val="009953F9"/>
    <w:rsid w:val="00995508"/>
    <w:rsid w:val="0099581B"/>
    <w:rsid w:val="009959D9"/>
    <w:rsid w:val="00995ADB"/>
    <w:rsid w:val="00995C2F"/>
    <w:rsid w:val="0099635D"/>
    <w:rsid w:val="00996433"/>
    <w:rsid w:val="0099646D"/>
    <w:rsid w:val="009964F5"/>
    <w:rsid w:val="00996734"/>
    <w:rsid w:val="009967D9"/>
    <w:rsid w:val="009968D5"/>
    <w:rsid w:val="009972FF"/>
    <w:rsid w:val="0099743D"/>
    <w:rsid w:val="00997580"/>
    <w:rsid w:val="009977E9"/>
    <w:rsid w:val="009978CE"/>
    <w:rsid w:val="00997D83"/>
    <w:rsid w:val="00997DC9"/>
    <w:rsid w:val="009A0213"/>
    <w:rsid w:val="009A026E"/>
    <w:rsid w:val="009A0312"/>
    <w:rsid w:val="009A03B5"/>
    <w:rsid w:val="009A04CD"/>
    <w:rsid w:val="009A09B9"/>
    <w:rsid w:val="009A09E4"/>
    <w:rsid w:val="009A0AC6"/>
    <w:rsid w:val="009A0B34"/>
    <w:rsid w:val="009A0F4B"/>
    <w:rsid w:val="009A100A"/>
    <w:rsid w:val="009A10E3"/>
    <w:rsid w:val="009A12B7"/>
    <w:rsid w:val="009A151D"/>
    <w:rsid w:val="009A1605"/>
    <w:rsid w:val="009A168B"/>
    <w:rsid w:val="009A16A4"/>
    <w:rsid w:val="009A1726"/>
    <w:rsid w:val="009A1865"/>
    <w:rsid w:val="009A1C1D"/>
    <w:rsid w:val="009A1EA5"/>
    <w:rsid w:val="009A21B2"/>
    <w:rsid w:val="009A2A1F"/>
    <w:rsid w:val="009A3586"/>
    <w:rsid w:val="009A36CC"/>
    <w:rsid w:val="009A3777"/>
    <w:rsid w:val="009A3D1E"/>
    <w:rsid w:val="009A3DA2"/>
    <w:rsid w:val="009A3F01"/>
    <w:rsid w:val="009A402C"/>
    <w:rsid w:val="009A454F"/>
    <w:rsid w:val="009A475F"/>
    <w:rsid w:val="009A4CEB"/>
    <w:rsid w:val="009A4EF0"/>
    <w:rsid w:val="009A5FCD"/>
    <w:rsid w:val="009A6352"/>
    <w:rsid w:val="009A6363"/>
    <w:rsid w:val="009A6507"/>
    <w:rsid w:val="009A6752"/>
    <w:rsid w:val="009A6C7F"/>
    <w:rsid w:val="009A6D3A"/>
    <w:rsid w:val="009A6FAD"/>
    <w:rsid w:val="009A78A6"/>
    <w:rsid w:val="009A7C85"/>
    <w:rsid w:val="009A7D19"/>
    <w:rsid w:val="009B01DC"/>
    <w:rsid w:val="009B02BC"/>
    <w:rsid w:val="009B0441"/>
    <w:rsid w:val="009B0632"/>
    <w:rsid w:val="009B0915"/>
    <w:rsid w:val="009B0BB0"/>
    <w:rsid w:val="009B0C55"/>
    <w:rsid w:val="009B0F0A"/>
    <w:rsid w:val="009B143B"/>
    <w:rsid w:val="009B173F"/>
    <w:rsid w:val="009B1929"/>
    <w:rsid w:val="009B19AD"/>
    <w:rsid w:val="009B19F3"/>
    <w:rsid w:val="009B1BCF"/>
    <w:rsid w:val="009B1CFE"/>
    <w:rsid w:val="009B1EB7"/>
    <w:rsid w:val="009B1FA9"/>
    <w:rsid w:val="009B265E"/>
    <w:rsid w:val="009B26F4"/>
    <w:rsid w:val="009B2E1F"/>
    <w:rsid w:val="009B339A"/>
    <w:rsid w:val="009B3612"/>
    <w:rsid w:val="009B379C"/>
    <w:rsid w:val="009B3DEF"/>
    <w:rsid w:val="009B4134"/>
    <w:rsid w:val="009B42F7"/>
    <w:rsid w:val="009B430F"/>
    <w:rsid w:val="009B43EB"/>
    <w:rsid w:val="009B4C03"/>
    <w:rsid w:val="009B50D1"/>
    <w:rsid w:val="009B5A8C"/>
    <w:rsid w:val="009B5B4C"/>
    <w:rsid w:val="009B645E"/>
    <w:rsid w:val="009B64B0"/>
    <w:rsid w:val="009B65FE"/>
    <w:rsid w:val="009B672F"/>
    <w:rsid w:val="009B6E45"/>
    <w:rsid w:val="009B6EF9"/>
    <w:rsid w:val="009B72EE"/>
    <w:rsid w:val="009B7AD2"/>
    <w:rsid w:val="009B7B50"/>
    <w:rsid w:val="009B7BAF"/>
    <w:rsid w:val="009B7D63"/>
    <w:rsid w:val="009C02D2"/>
    <w:rsid w:val="009C03FB"/>
    <w:rsid w:val="009C07B8"/>
    <w:rsid w:val="009C0810"/>
    <w:rsid w:val="009C0DF0"/>
    <w:rsid w:val="009C1036"/>
    <w:rsid w:val="009C10ED"/>
    <w:rsid w:val="009C1314"/>
    <w:rsid w:val="009C1369"/>
    <w:rsid w:val="009C16DF"/>
    <w:rsid w:val="009C19FB"/>
    <w:rsid w:val="009C1D6D"/>
    <w:rsid w:val="009C277A"/>
    <w:rsid w:val="009C2B4A"/>
    <w:rsid w:val="009C2E24"/>
    <w:rsid w:val="009C2F5E"/>
    <w:rsid w:val="009C2FB7"/>
    <w:rsid w:val="009C305D"/>
    <w:rsid w:val="009C3272"/>
    <w:rsid w:val="009C336B"/>
    <w:rsid w:val="009C35D5"/>
    <w:rsid w:val="009C3987"/>
    <w:rsid w:val="009C3BC4"/>
    <w:rsid w:val="009C426E"/>
    <w:rsid w:val="009C439B"/>
    <w:rsid w:val="009C45D8"/>
    <w:rsid w:val="009C4734"/>
    <w:rsid w:val="009C48FD"/>
    <w:rsid w:val="009C4A6D"/>
    <w:rsid w:val="009C4E89"/>
    <w:rsid w:val="009C54CC"/>
    <w:rsid w:val="009C566C"/>
    <w:rsid w:val="009C57CA"/>
    <w:rsid w:val="009C5BD9"/>
    <w:rsid w:val="009C5C10"/>
    <w:rsid w:val="009C5F34"/>
    <w:rsid w:val="009C6EF5"/>
    <w:rsid w:val="009C6F31"/>
    <w:rsid w:val="009C77BF"/>
    <w:rsid w:val="009C77F6"/>
    <w:rsid w:val="009C78C9"/>
    <w:rsid w:val="009D02A0"/>
    <w:rsid w:val="009D02B7"/>
    <w:rsid w:val="009D058E"/>
    <w:rsid w:val="009D07FC"/>
    <w:rsid w:val="009D0C12"/>
    <w:rsid w:val="009D0DAE"/>
    <w:rsid w:val="009D18E9"/>
    <w:rsid w:val="009D1D29"/>
    <w:rsid w:val="009D1DB3"/>
    <w:rsid w:val="009D1E43"/>
    <w:rsid w:val="009D23F1"/>
    <w:rsid w:val="009D25CE"/>
    <w:rsid w:val="009D2682"/>
    <w:rsid w:val="009D313F"/>
    <w:rsid w:val="009D3515"/>
    <w:rsid w:val="009D3636"/>
    <w:rsid w:val="009D36BD"/>
    <w:rsid w:val="009D3857"/>
    <w:rsid w:val="009D3E45"/>
    <w:rsid w:val="009D4018"/>
    <w:rsid w:val="009D4312"/>
    <w:rsid w:val="009D4385"/>
    <w:rsid w:val="009D4659"/>
    <w:rsid w:val="009D4D47"/>
    <w:rsid w:val="009D503D"/>
    <w:rsid w:val="009D5096"/>
    <w:rsid w:val="009D50B2"/>
    <w:rsid w:val="009D52F9"/>
    <w:rsid w:val="009D5940"/>
    <w:rsid w:val="009D5BB4"/>
    <w:rsid w:val="009D60FD"/>
    <w:rsid w:val="009D66E2"/>
    <w:rsid w:val="009D6904"/>
    <w:rsid w:val="009D695F"/>
    <w:rsid w:val="009D7063"/>
    <w:rsid w:val="009D709F"/>
    <w:rsid w:val="009D7131"/>
    <w:rsid w:val="009D74C7"/>
    <w:rsid w:val="009D7C42"/>
    <w:rsid w:val="009D7C8B"/>
    <w:rsid w:val="009D7ED2"/>
    <w:rsid w:val="009E0465"/>
    <w:rsid w:val="009E046C"/>
    <w:rsid w:val="009E0641"/>
    <w:rsid w:val="009E0D57"/>
    <w:rsid w:val="009E11C1"/>
    <w:rsid w:val="009E13C5"/>
    <w:rsid w:val="009E1500"/>
    <w:rsid w:val="009E16C8"/>
    <w:rsid w:val="009E1B99"/>
    <w:rsid w:val="009E1E5E"/>
    <w:rsid w:val="009E1EF7"/>
    <w:rsid w:val="009E22C4"/>
    <w:rsid w:val="009E2434"/>
    <w:rsid w:val="009E27B4"/>
    <w:rsid w:val="009E296B"/>
    <w:rsid w:val="009E391D"/>
    <w:rsid w:val="009E3FDF"/>
    <w:rsid w:val="009E4152"/>
    <w:rsid w:val="009E4532"/>
    <w:rsid w:val="009E455F"/>
    <w:rsid w:val="009E4586"/>
    <w:rsid w:val="009E4A08"/>
    <w:rsid w:val="009E4E7C"/>
    <w:rsid w:val="009E515B"/>
    <w:rsid w:val="009E546E"/>
    <w:rsid w:val="009E5859"/>
    <w:rsid w:val="009E5FE6"/>
    <w:rsid w:val="009E6155"/>
    <w:rsid w:val="009E6731"/>
    <w:rsid w:val="009E6870"/>
    <w:rsid w:val="009E6B2A"/>
    <w:rsid w:val="009E6B2B"/>
    <w:rsid w:val="009E6E09"/>
    <w:rsid w:val="009E71C3"/>
    <w:rsid w:val="009E7275"/>
    <w:rsid w:val="009E77B9"/>
    <w:rsid w:val="009E7A79"/>
    <w:rsid w:val="009E7C48"/>
    <w:rsid w:val="009E7E90"/>
    <w:rsid w:val="009F0C61"/>
    <w:rsid w:val="009F0F5D"/>
    <w:rsid w:val="009F1083"/>
    <w:rsid w:val="009F135F"/>
    <w:rsid w:val="009F15EA"/>
    <w:rsid w:val="009F1BB5"/>
    <w:rsid w:val="009F1D88"/>
    <w:rsid w:val="009F1E96"/>
    <w:rsid w:val="009F200A"/>
    <w:rsid w:val="009F227E"/>
    <w:rsid w:val="009F23B1"/>
    <w:rsid w:val="009F2500"/>
    <w:rsid w:val="009F2577"/>
    <w:rsid w:val="009F25EB"/>
    <w:rsid w:val="009F2A08"/>
    <w:rsid w:val="009F2BAC"/>
    <w:rsid w:val="009F3067"/>
    <w:rsid w:val="009F347B"/>
    <w:rsid w:val="009F36F4"/>
    <w:rsid w:val="009F3741"/>
    <w:rsid w:val="009F37E0"/>
    <w:rsid w:val="009F3832"/>
    <w:rsid w:val="009F4416"/>
    <w:rsid w:val="009F4695"/>
    <w:rsid w:val="009F4BFF"/>
    <w:rsid w:val="009F5077"/>
    <w:rsid w:val="009F55E8"/>
    <w:rsid w:val="009F5956"/>
    <w:rsid w:val="009F5BAE"/>
    <w:rsid w:val="009F614F"/>
    <w:rsid w:val="009F62E0"/>
    <w:rsid w:val="009F6783"/>
    <w:rsid w:val="009F692C"/>
    <w:rsid w:val="009F7288"/>
    <w:rsid w:val="009F7488"/>
    <w:rsid w:val="009F7974"/>
    <w:rsid w:val="009F7BD7"/>
    <w:rsid w:val="00A002C4"/>
    <w:rsid w:val="00A00407"/>
    <w:rsid w:val="00A008B5"/>
    <w:rsid w:val="00A00BBD"/>
    <w:rsid w:val="00A00D74"/>
    <w:rsid w:val="00A00E50"/>
    <w:rsid w:val="00A00F4D"/>
    <w:rsid w:val="00A011AA"/>
    <w:rsid w:val="00A01321"/>
    <w:rsid w:val="00A0159F"/>
    <w:rsid w:val="00A01C2F"/>
    <w:rsid w:val="00A01F37"/>
    <w:rsid w:val="00A01F4D"/>
    <w:rsid w:val="00A02146"/>
    <w:rsid w:val="00A0214B"/>
    <w:rsid w:val="00A02156"/>
    <w:rsid w:val="00A0223C"/>
    <w:rsid w:val="00A023E4"/>
    <w:rsid w:val="00A0245A"/>
    <w:rsid w:val="00A025E7"/>
    <w:rsid w:val="00A026A6"/>
    <w:rsid w:val="00A028AA"/>
    <w:rsid w:val="00A02A0C"/>
    <w:rsid w:val="00A02CBB"/>
    <w:rsid w:val="00A02FDD"/>
    <w:rsid w:val="00A03079"/>
    <w:rsid w:val="00A037A2"/>
    <w:rsid w:val="00A04356"/>
    <w:rsid w:val="00A044D7"/>
    <w:rsid w:val="00A04BCB"/>
    <w:rsid w:val="00A05482"/>
    <w:rsid w:val="00A05647"/>
    <w:rsid w:val="00A05C84"/>
    <w:rsid w:val="00A061A5"/>
    <w:rsid w:val="00A06861"/>
    <w:rsid w:val="00A068F6"/>
    <w:rsid w:val="00A06F07"/>
    <w:rsid w:val="00A06F34"/>
    <w:rsid w:val="00A071F8"/>
    <w:rsid w:val="00A0733A"/>
    <w:rsid w:val="00A07F57"/>
    <w:rsid w:val="00A1019B"/>
    <w:rsid w:val="00A10315"/>
    <w:rsid w:val="00A10877"/>
    <w:rsid w:val="00A10914"/>
    <w:rsid w:val="00A110CC"/>
    <w:rsid w:val="00A112F5"/>
    <w:rsid w:val="00A115BD"/>
    <w:rsid w:val="00A115C8"/>
    <w:rsid w:val="00A115D8"/>
    <w:rsid w:val="00A116D5"/>
    <w:rsid w:val="00A116EB"/>
    <w:rsid w:val="00A117C8"/>
    <w:rsid w:val="00A11A9F"/>
    <w:rsid w:val="00A11C72"/>
    <w:rsid w:val="00A11CBD"/>
    <w:rsid w:val="00A11E75"/>
    <w:rsid w:val="00A12272"/>
    <w:rsid w:val="00A122D9"/>
    <w:rsid w:val="00A124E5"/>
    <w:rsid w:val="00A126C3"/>
    <w:rsid w:val="00A12960"/>
    <w:rsid w:val="00A12CF2"/>
    <w:rsid w:val="00A12E4A"/>
    <w:rsid w:val="00A12FFC"/>
    <w:rsid w:val="00A130A3"/>
    <w:rsid w:val="00A1323C"/>
    <w:rsid w:val="00A13260"/>
    <w:rsid w:val="00A13AF0"/>
    <w:rsid w:val="00A13DBA"/>
    <w:rsid w:val="00A13E4A"/>
    <w:rsid w:val="00A1424E"/>
    <w:rsid w:val="00A148C5"/>
    <w:rsid w:val="00A14A32"/>
    <w:rsid w:val="00A14C63"/>
    <w:rsid w:val="00A14EF5"/>
    <w:rsid w:val="00A15013"/>
    <w:rsid w:val="00A157F7"/>
    <w:rsid w:val="00A15850"/>
    <w:rsid w:val="00A15A19"/>
    <w:rsid w:val="00A15AE8"/>
    <w:rsid w:val="00A15B8F"/>
    <w:rsid w:val="00A15E37"/>
    <w:rsid w:val="00A1622B"/>
    <w:rsid w:val="00A162FE"/>
    <w:rsid w:val="00A166E4"/>
    <w:rsid w:val="00A16713"/>
    <w:rsid w:val="00A16ECC"/>
    <w:rsid w:val="00A1749D"/>
    <w:rsid w:val="00A17922"/>
    <w:rsid w:val="00A17AF7"/>
    <w:rsid w:val="00A20162"/>
    <w:rsid w:val="00A2068E"/>
    <w:rsid w:val="00A20983"/>
    <w:rsid w:val="00A20BAD"/>
    <w:rsid w:val="00A20BF7"/>
    <w:rsid w:val="00A20C57"/>
    <w:rsid w:val="00A20E4D"/>
    <w:rsid w:val="00A20F31"/>
    <w:rsid w:val="00A21116"/>
    <w:rsid w:val="00A211AC"/>
    <w:rsid w:val="00A212D7"/>
    <w:rsid w:val="00A21323"/>
    <w:rsid w:val="00A215DB"/>
    <w:rsid w:val="00A21D17"/>
    <w:rsid w:val="00A21D69"/>
    <w:rsid w:val="00A21E9A"/>
    <w:rsid w:val="00A2216F"/>
    <w:rsid w:val="00A221D5"/>
    <w:rsid w:val="00A2225A"/>
    <w:rsid w:val="00A2244E"/>
    <w:rsid w:val="00A22506"/>
    <w:rsid w:val="00A229D5"/>
    <w:rsid w:val="00A22E53"/>
    <w:rsid w:val="00A23500"/>
    <w:rsid w:val="00A23C62"/>
    <w:rsid w:val="00A23C89"/>
    <w:rsid w:val="00A23D8E"/>
    <w:rsid w:val="00A23E01"/>
    <w:rsid w:val="00A24166"/>
    <w:rsid w:val="00A2425E"/>
    <w:rsid w:val="00A249F9"/>
    <w:rsid w:val="00A24A16"/>
    <w:rsid w:val="00A24C42"/>
    <w:rsid w:val="00A24F50"/>
    <w:rsid w:val="00A25126"/>
    <w:rsid w:val="00A254F3"/>
    <w:rsid w:val="00A255F3"/>
    <w:rsid w:val="00A257B8"/>
    <w:rsid w:val="00A25B65"/>
    <w:rsid w:val="00A26291"/>
    <w:rsid w:val="00A2638A"/>
    <w:rsid w:val="00A266A1"/>
    <w:rsid w:val="00A26877"/>
    <w:rsid w:val="00A268E9"/>
    <w:rsid w:val="00A269EA"/>
    <w:rsid w:val="00A26C97"/>
    <w:rsid w:val="00A26DCB"/>
    <w:rsid w:val="00A26DFC"/>
    <w:rsid w:val="00A26FF0"/>
    <w:rsid w:val="00A27609"/>
    <w:rsid w:val="00A276E3"/>
    <w:rsid w:val="00A27895"/>
    <w:rsid w:val="00A279B8"/>
    <w:rsid w:val="00A27AE9"/>
    <w:rsid w:val="00A27D8D"/>
    <w:rsid w:val="00A27E2F"/>
    <w:rsid w:val="00A27F95"/>
    <w:rsid w:val="00A302F9"/>
    <w:rsid w:val="00A3036C"/>
    <w:rsid w:val="00A3072B"/>
    <w:rsid w:val="00A30E55"/>
    <w:rsid w:val="00A31467"/>
    <w:rsid w:val="00A314E3"/>
    <w:rsid w:val="00A315DD"/>
    <w:rsid w:val="00A316ED"/>
    <w:rsid w:val="00A3170D"/>
    <w:rsid w:val="00A3198D"/>
    <w:rsid w:val="00A31C9B"/>
    <w:rsid w:val="00A31EFD"/>
    <w:rsid w:val="00A32027"/>
    <w:rsid w:val="00A32093"/>
    <w:rsid w:val="00A322E0"/>
    <w:rsid w:val="00A32344"/>
    <w:rsid w:val="00A324C1"/>
    <w:rsid w:val="00A32779"/>
    <w:rsid w:val="00A32BED"/>
    <w:rsid w:val="00A32C5A"/>
    <w:rsid w:val="00A32CA4"/>
    <w:rsid w:val="00A33220"/>
    <w:rsid w:val="00A33698"/>
    <w:rsid w:val="00A33853"/>
    <w:rsid w:val="00A33EC8"/>
    <w:rsid w:val="00A34022"/>
    <w:rsid w:val="00A346BB"/>
    <w:rsid w:val="00A34BCF"/>
    <w:rsid w:val="00A34CB0"/>
    <w:rsid w:val="00A354F3"/>
    <w:rsid w:val="00A355A7"/>
    <w:rsid w:val="00A356D6"/>
    <w:rsid w:val="00A357CF"/>
    <w:rsid w:val="00A35BAE"/>
    <w:rsid w:val="00A35EC9"/>
    <w:rsid w:val="00A36696"/>
    <w:rsid w:val="00A367A0"/>
    <w:rsid w:val="00A368F2"/>
    <w:rsid w:val="00A36AA2"/>
    <w:rsid w:val="00A36AA9"/>
    <w:rsid w:val="00A37321"/>
    <w:rsid w:val="00A379F8"/>
    <w:rsid w:val="00A37AF7"/>
    <w:rsid w:val="00A40022"/>
    <w:rsid w:val="00A401FF"/>
    <w:rsid w:val="00A40473"/>
    <w:rsid w:val="00A40588"/>
    <w:rsid w:val="00A40811"/>
    <w:rsid w:val="00A40AC3"/>
    <w:rsid w:val="00A40C63"/>
    <w:rsid w:val="00A40DF1"/>
    <w:rsid w:val="00A41356"/>
    <w:rsid w:val="00A41867"/>
    <w:rsid w:val="00A41939"/>
    <w:rsid w:val="00A41953"/>
    <w:rsid w:val="00A41BC5"/>
    <w:rsid w:val="00A42151"/>
    <w:rsid w:val="00A4241B"/>
    <w:rsid w:val="00A42656"/>
    <w:rsid w:val="00A42C6B"/>
    <w:rsid w:val="00A42E5B"/>
    <w:rsid w:val="00A4324F"/>
    <w:rsid w:val="00A43294"/>
    <w:rsid w:val="00A434AA"/>
    <w:rsid w:val="00A43787"/>
    <w:rsid w:val="00A43798"/>
    <w:rsid w:val="00A437FE"/>
    <w:rsid w:val="00A43914"/>
    <w:rsid w:val="00A43C41"/>
    <w:rsid w:val="00A43F2C"/>
    <w:rsid w:val="00A43FBF"/>
    <w:rsid w:val="00A44532"/>
    <w:rsid w:val="00A44653"/>
    <w:rsid w:val="00A453B4"/>
    <w:rsid w:val="00A45487"/>
    <w:rsid w:val="00A459F4"/>
    <w:rsid w:val="00A45AD8"/>
    <w:rsid w:val="00A45D1B"/>
    <w:rsid w:val="00A45E02"/>
    <w:rsid w:val="00A46E3A"/>
    <w:rsid w:val="00A46EB6"/>
    <w:rsid w:val="00A46F34"/>
    <w:rsid w:val="00A47020"/>
    <w:rsid w:val="00A470C3"/>
    <w:rsid w:val="00A47246"/>
    <w:rsid w:val="00A47390"/>
    <w:rsid w:val="00A4786A"/>
    <w:rsid w:val="00A47DCB"/>
    <w:rsid w:val="00A5005E"/>
    <w:rsid w:val="00A503EA"/>
    <w:rsid w:val="00A5049A"/>
    <w:rsid w:val="00A5095C"/>
    <w:rsid w:val="00A50A72"/>
    <w:rsid w:val="00A50A86"/>
    <w:rsid w:val="00A510FC"/>
    <w:rsid w:val="00A51190"/>
    <w:rsid w:val="00A51674"/>
    <w:rsid w:val="00A517E9"/>
    <w:rsid w:val="00A51A49"/>
    <w:rsid w:val="00A51B98"/>
    <w:rsid w:val="00A51F0E"/>
    <w:rsid w:val="00A51F10"/>
    <w:rsid w:val="00A51FF6"/>
    <w:rsid w:val="00A5264E"/>
    <w:rsid w:val="00A52826"/>
    <w:rsid w:val="00A5308C"/>
    <w:rsid w:val="00A5327F"/>
    <w:rsid w:val="00A53585"/>
    <w:rsid w:val="00A535A5"/>
    <w:rsid w:val="00A53711"/>
    <w:rsid w:val="00A5403C"/>
    <w:rsid w:val="00A5430C"/>
    <w:rsid w:val="00A543A7"/>
    <w:rsid w:val="00A54626"/>
    <w:rsid w:val="00A54C41"/>
    <w:rsid w:val="00A54E4E"/>
    <w:rsid w:val="00A551CF"/>
    <w:rsid w:val="00A556E8"/>
    <w:rsid w:val="00A55DF1"/>
    <w:rsid w:val="00A5626B"/>
    <w:rsid w:val="00A565BA"/>
    <w:rsid w:val="00A56874"/>
    <w:rsid w:val="00A56C84"/>
    <w:rsid w:val="00A56E0D"/>
    <w:rsid w:val="00A56F42"/>
    <w:rsid w:val="00A570BC"/>
    <w:rsid w:val="00A57341"/>
    <w:rsid w:val="00A574DA"/>
    <w:rsid w:val="00A57A9B"/>
    <w:rsid w:val="00A57DF0"/>
    <w:rsid w:val="00A60059"/>
    <w:rsid w:val="00A60225"/>
    <w:rsid w:val="00A60352"/>
    <w:rsid w:val="00A60A4F"/>
    <w:rsid w:val="00A60DB2"/>
    <w:rsid w:val="00A61267"/>
    <w:rsid w:val="00A61526"/>
    <w:rsid w:val="00A61F0F"/>
    <w:rsid w:val="00A62047"/>
    <w:rsid w:val="00A620EA"/>
    <w:rsid w:val="00A62167"/>
    <w:rsid w:val="00A625EE"/>
    <w:rsid w:val="00A625F2"/>
    <w:rsid w:val="00A62855"/>
    <w:rsid w:val="00A62958"/>
    <w:rsid w:val="00A62B32"/>
    <w:rsid w:val="00A62EEC"/>
    <w:rsid w:val="00A63A38"/>
    <w:rsid w:val="00A63C71"/>
    <w:rsid w:val="00A640D2"/>
    <w:rsid w:val="00A643DE"/>
    <w:rsid w:val="00A64966"/>
    <w:rsid w:val="00A64DB0"/>
    <w:rsid w:val="00A64F58"/>
    <w:rsid w:val="00A654F6"/>
    <w:rsid w:val="00A65B1B"/>
    <w:rsid w:val="00A65DBF"/>
    <w:rsid w:val="00A660D3"/>
    <w:rsid w:val="00A66875"/>
    <w:rsid w:val="00A66985"/>
    <w:rsid w:val="00A66ADC"/>
    <w:rsid w:val="00A66C69"/>
    <w:rsid w:val="00A66E73"/>
    <w:rsid w:val="00A671A6"/>
    <w:rsid w:val="00A6759F"/>
    <w:rsid w:val="00A6760B"/>
    <w:rsid w:val="00A67878"/>
    <w:rsid w:val="00A700D8"/>
    <w:rsid w:val="00A70196"/>
    <w:rsid w:val="00A701A4"/>
    <w:rsid w:val="00A703F7"/>
    <w:rsid w:val="00A70544"/>
    <w:rsid w:val="00A70743"/>
    <w:rsid w:val="00A70958"/>
    <w:rsid w:val="00A709C0"/>
    <w:rsid w:val="00A70A0C"/>
    <w:rsid w:val="00A70E56"/>
    <w:rsid w:val="00A710BD"/>
    <w:rsid w:val="00A7191B"/>
    <w:rsid w:val="00A719F9"/>
    <w:rsid w:val="00A71D4D"/>
    <w:rsid w:val="00A723FB"/>
    <w:rsid w:val="00A72530"/>
    <w:rsid w:val="00A72DE5"/>
    <w:rsid w:val="00A72E71"/>
    <w:rsid w:val="00A731E5"/>
    <w:rsid w:val="00A73302"/>
    <w:rsid w:val="00A734F2"/>
    <w:rsid w:val="00A73545"/>
    <w:rsid w:val="00A739AF"/>
    <w:rsid w:val="00A73EBB"/>
    <w:rsid w:val="00A7406B"/>
    <w:rsid w:val="00A74277"/>
    <w:rsid w:val="00A745DC"/>
    <w:rsid w:val="00A745E7"/>
    <w:rsid w:val="00A746F0"/>
    <w:rsid w:val="00A747D5"/>
    <w:rsid w:val="00A74B7D"/>
    <w:rsid w:val="00A74C17"/>
    <w:rsid w:val="00A74FE7"/>
    <w:rsid w:val="00A7569A"/>
    <w:rsid w:val="00A75763"/>
    <w:rsid w:val="00A75923"/>
    <w:rsid w:val="00A75D92"/>
    <w:rsid w:val="00A75D9D"/>
    <w:rsid w:val="00A75DFD"/>
    <w:rsid w:val="00A75F4A"/>
    <w:rsid w:val="00A76157"/>
    <w:rsid w:val="00A76281"/>
    <w:rsid w:val="00A7628D"/>
    <w:rsid w:val="00A763D4"/>
    <w:rsid w:val="00A763E1"/>
    <w:rsid w:val="00A765FB"/>
    <w:rsid w:val="00A76759"/>
    <w:rsid w:val="00A76952"/>
    <w:rsid w:val="00A769DA"/>
    <w:rsid w:val="00A76BAD"/>
    <w:rsid w:val="00A76BBE"/>
    <w:rsid w:val="00A76DAD"/>
    <w:rsid w:val="00A76FB3"/>
    <w:rsid w:val="00A773C0"/>
    <w:rsid w:val="00A77780"/>
    <w:rsid w:val="00A804F9"/>
    <w:rsid w:val="00A806A2"/>
    <w:rsid w:val="00A80ABD"/>
    <w:rsid w:val="00A80AF1"/>
    <w:rsid w:val="00A80D86"/>
    <w:rsid w:val="00A80DCD"/>
    <w:rsid w:val="00A80FDC"/>
    <w:rsid w:val="00A81083"/>
    <w:rsid w:val="00A81222"/>
    <w:rsid w:val="00A812AE"/>
    <w:rsid w:val="00A81826"/>
    <w:rsid w:val="00A81AB7"/>
    <w:rsid w:val="00A81D2A"/>
    <w:rsid w:val="00A820C6"/>
    <w:rsid w:val="00A8230D"/>
    <w:rsid w:val="00A8264C"/>
    <w:rsid w:val="00A828B0"/>
    <w:rsid w:val="00A828E6"/>
    <w:rsid w:val="00A83231"/>
    <w:rsid w:val="00A83359"/>
    <w:rsid w:val="00A83516"/>
    <w:rsid w:val="00A8364F"/>
    <w:rsid w:val="00A83F23"/>
    <w:rsid w:val="00A84A96"/>
    <w:rsid w:val="00A84C54"/>
    <w:rsid w:val="00A84E38"/>
    <w:rsid w:val="00A84E46"/>
    <w:rsid w:val="00A857F2"/>
    <w:rsid w:val="00A85D31"/>
    <w:rsid w:val="00A85E39"/>
    <w:rsid w:val="00A8659D"/>
    <w:rsid w:val="00A8662B"/>
    <w:rsid w:val="00A8675E"/>
    <w:rsid w:val="00A86852"/>
    <w:rsid w:val="00A86ACC"/>
    <w:rsid w:val="00A86B17"/>
    <w:rsid w:val="00A86B4F"/>
    <w:rsid w:val="00A86BAA"/>
    <w:rsid w:val="00A870FD"/>
    <w:rsid w:val="00A874A2"/>
    <w:rsid w:val="00A874D4"/>
    <w:rsid w:val="00A87716"/>
    <w:rsid w:val="00A87A12"/>
    <w:rsid w:val="00A87AEA"/>
    <w:rsid w:val="00A87AF8"/>
    <w:rsid w:val="00A87C4B"/>
    <w:rsid w:val="00A902E7"/>
    <w:rsid w:val="00A9051A"/>
    <w:rsid w:val="00A90686"/>
    <w:rsid w:val="00A909BA"/>
    <w:rsid w:val="00A90BA6"/>
    <w:rsid w:val="00A90C3D"/>
    <w:rsid w:val="00A915CB"/>
    <w:rsid w:val="00A91916"/>
    <w:rsid w:val="00A919FE"/>
    <w:rsid w:val="00A92452"/>
    <w:rsid w:val="00A92742"/>
    <w:rsid w:val="00A9274C"/>
    <w:rsid w:val="00A927BB"/>
    <w:rsid w:val="00A92A13"/>
    <w:rsid w:val="00A931A6"/>
    <w:rsid w:val="00A93438"/>
    <w:rsid w:val="00A9355B"/>
    <w:rsid w:val="00A937C7"/>
    <w:rsid w:val="00A938FB"/>
    <w:rsid w:val="00A938FD"/>
    <w:rsid w:val="00A9398C"/>
    <w:rsid w:val="00A93B6D"/>
    <w:rsid w:val="00A93D0B"/>
    <w:rsid w:val="00A9410D"/>
    <w:rsid w:val="00A943B8"/>
    <w:rsid w:val="00A94BB6"/>
    <w:rsid w:val="00A94BFF"/>
    <w:rsid w:val="00A94E71"/>
    <w:rsid w:val="00A951C2"/>
    <w:rsid w:val="00A955A3"/>
    <w:rsid w:val="00A95A84"/>
    <w:rsid w:val="00A95E79"/>
    <w:rsid w:val="00A964E5"/>
    <w:rsid w:val="00A9650B"/>
    <w:rsid w:val="00A9655C"/>
    <w:rsid w:val="00A96566"/>
    <w:rsid w:val="00A96692"/>
    <w:rsid w:val="00A966AE"/>
    <w:rsid w:val="00A966CF"/>
    <w:rsid w:val="00A96886"/>
    <w:rsid w:val="00A96B83"/>
    <w:rsid w:val="00A96DB3"/>
    <w:rsid w:val="00A96E3F"/>
    <w:rsid w:val="00A96EE6"/>
    <w:rsid w:val="00A96F14"/>
    <w:rsid w:val="00A9711F"/>
    <w:rsid w:val="00A9717C"/>
    <w:rsid w:val="00A972FA"/>
    <w:rsid w:val="00A9739F"/>
    <w:rsid w:val="00A977D7"/>
    <w:rsid w:val="00A97B83"/>
    <w:rsid w:val="00A97DEF"/>
    <w:rsid w:val="00A97E5E"/>
    <w:rsid w:val="00AA008D"/>
    <w:rsid w:val="00AA01FB"/>
    <w:rsid w:val="00AA05F5"/>
    <w:rsid w:val="00AA0BA4"/>
    <w:rsid w:val="00AA0BCB"/>
    <w:rsid w:val="00AA0D19"/>
    <w:rsid w:val="00AA0DBD"/>
    <w:rsid w:val="00AA145E"/>
    <w:rsid w:val="00AA14F1"/>
    <w:rsid w:val="00AA1699"/>
    <w:rsid w:val="00AA2515"/>
    <w:rsid w:val="00AA282A"/>
    <w:rsid w:val="00AA291E"/>
    <w:rsid w:val="00AA2F6C"/>
    <w:rsid w:val="00AA364C"/>
    <w:rsid w:val="00AA3675"/>
    <w:rsid w:val="00AA374F"/>
    <w:rsid w:val="00AA390F"/>
    <w:rsid w:val="00AA3993"/>
    <w:rsid w:val="00AA39E8"/>
    <w:rsid w:val="00AA40F0"/>
    <w:rsid w:val="00AA4242"/>
    <w:rsid w:val="00AA42C4"/>
    <w:rsid w:val="00AA45CA"/>
    <w:rsid w:val="00AA4BB5"/>
    <w:rsid w:val="00AA4CA4"/>
    <w:rsid w:val="00AA4ED7"/>
    <w:rsid w:val="00AA50E7"/>
    <w:rsid w:val="00AA51E6"/>
    <w:rsid w:val="00AA5389"/>
    <w:rsid w:val="00AA54A3"/>
    <w:rsid w:val="00AA5616"/>
    <w:rsid w:val="00AA584A"/>
    <w:rsid w:val="00AA59BE"/>
    <w:rsid w:val="00AA5E9E"/>
    <w:rsid w:val="00AA60DD"/>
    <w:rsid w:val="00AA6283"/>
    <w:rsid w:val="00AA65D2"/>
    <w:rsid w:val="00AA6B26"/>
    <w:rsid w:val="00AA6B6B"/>
    <w:rsid w:val="00AA6DD6"/>
    <w:rsid w:val="00AA6E39"/>
    <w:rsid w:val="00AA6F6F"/>
    <w:rsid w:val="00AA7243"/>
    <w:rsid w:val="00AA72F8"/>
    <w:rsid w:val="00AA73B0"/>
    <w:rsid w:val="00AA784A"/>
    <w:rsid w:val="00AA78D7"/>
    <w:rsid w:val="00AA7EEC"/>
    <w:rsid w:val="00AA7FF9"/>
    <w:rsid w:val="00AB01C2"/>
    <w:rsid w:val="00AB024C"/>
    <w:rsid w:val="00AB08BF"/>
    <w:rsid w:val="00AB0A0A"/>
    <w:rsid w:val="00AB0E28"/>
    <w:rsid w:val="00AB0F9A"/>
    <w:rsid w:val="00AB10D8"/>
    <w:rsid w:val="00AB10DE"/>
    <w:rsid w:val="00AB12E5"/>
    <w:rsid w:val="00AB174B"/>
    <w:rsid w:val="00AB17C4"/>
    <w:rsid w:val="00AB1D10"/>
    <w:rsid w:val="00AB1E11"/>
    <w:rsid w:val="00AB1E40"/>
    <w:rsid w:val="00AB1F4D"/>
    <w:rsid w:val="00AB264C"/>
    <w:rsid w:val="00AB2AA7"/>
    <w:rsid w:val="00AB2B3F"/>
    <w:rsid w:val="00AB2CCB"/>
    <w:rsid w:val="00AB2D57"/>
    <w:rsid w:val="00AB2ECC"/>
    <w:rsid w:val="00AB2ECD"/>
    <w:rsid w:val="00AB30AB"/>
    <w:rsid w:val="00AB3202"/>
    <w:rsid w:val="00AB3EDB"/>
    <w:rsid w:val="00AB3FD9"/>
    <w:rsid w:val="00AB420F"/>
    <w:rsid w:val="00AB457C"/>
    <w:rsid w:val="00AB4834"/>
    <w:rsid w:val="00AB4889"/>
    <w:rsid w:val="00AB4A2B"/>
    <w:rsid w:val="00AB4C42"/>
    <w:rsid w:val="00AB4D74"/>
    <w:rsid w:val="00AB519C"/>
    <w:rsid w:val="00AB56E0"/>
    <w:rsid w:val="00AB5AE6"/>
    <w:rsid w:val="00AB5D3B"/>
    <w:rsid w:val="00AB5FEC"/>
    <w:rsid w:val="00AB62EC"/>
    <w:rsid w:val="00AB6308"/>
    <w:rsid w:val="00AB6D19"/>
    <w:rsid w:val="00AB70DE"/>
    <w:rsid w:val="00AB7950"/>
    <w:rsid w:val="00AB79B1"/>
    <w:rsid w:val="00AB7CF7"/>
    <w:rsid w:val="00AC0029"/>
    <w:rsid w:val="00AC0227"/>
    <w:rsid w:val="00AC082C"/>
    <w:rsid w:val="00AC0ABC"/>
    <w:rsid w:val="00AC0ADF"/>
    <w:rsid w:val="00AC0D7C"/>
    <w:rsid w:val="00AC13B9"/>
    <w:rsid w:val="00AC14B6"/>
    <w:rsid w:val="00AC15FA"/>
    <w:rsid w:val="00AC164A"/>
    <w:rsid w:val="00AC19D5"/>
    <w:rsid w:val="00AC1EAF"/>
    <w:rsid w:val="00AC28A1"/>
    <w:rsid w:val="00AC2BB2"/>
    <w:rsid w:val="00AC2C5A"/>
    <w:rsid w:val="00AC2C9B"/>
    <w:rsid w:val="00AC2D1F"/>
    <w:rsid w:val="00AC3003"/>
    <w:rsid w:val="00AC30B3"/>
    <w:rsid w:val="00AC331E"/>
    <w:rsid w:val="00AC337D"/>
    <w:rsid w:val="00AC357A"/>
    <w:rsid w:val="00AC36CC"/>
    <w:rsid w:val="00AC38EE"/>
    <w:rsid w:val="00AC3AF3"/>
    <w:rsid w:val="00AC475C"/>
    <w:rsid w:val="00AC4877"/>
    <w:rsid w:val="00AC48B0"/>
    <w:rsid w:val="00AC4903"/>
    <w:rsid w:val="00AC4923"/>
    <w:rsid w:val="00AC4A50"/>
    <w:rsid w:val="00AC4B11"/>
    <w:rsid w:val="00AC4C35"/>
    <w:rsid w:val="00AC5489"/>
    <w:rsid w:val="00AC5F0C"/>
    <w:rsid w:val="00AC6434"/>
    <w:rsid w:val="00AC69A3"/>
    <w:rsid w:val="00AC70B0"/>
    <w:rsid w:val="00AC7163"/>
    <w:rsid w:val="00AC75CE"/>
    <w:rsid w:val="00AC7770"/>
    <w:rsid w:val="00AC7EA0"/>
    <w:rsid w:val="00AC7F62"/>
    <w:rsid w:val="00AD05FE"/>
    <w:rsid w:val="00AD0827"/>
    <w:rsid w:val="00AD0BAC"/>
    <w:rsid w:val="00AD1190"/>
    <w:rsid w:val="00AD1217"/>
    <w:rsid w:val="00AD12BB"/>
    <w:rsid w:val="00AD1370"/>
    <w:rsid w:val="00AD139C"/>
    <w:rsid w:val="00AD1E9A"/>
    <w:rsid w:val="00AD2237"/>
    <w:rsid w:val="00AD2573"/>
    <w:rsid w:val="00AD26B5"/>
    <w:rsid w:val="00AD2F75"/>
    <w:rsid w:val="00AD33F8"/>
    <w:rsid w:val="00AD3A58"/>
    <w:rsid w:val="00AD3B82"/>
    <w:rsid w:val="00AD3D2E"/>
    <w:rsid w:val="00AD4102"/>
    <w:rsid w:val="00AD4162"/>
    <w:rsid w:val="00AD4293"/>
    <w:rsid w:val="00AD490A"/>
    <w:rsid w:val="00AD4966"/>
    <w:rsid w:val="00AD4AC8"/>
    <w:rsid w:val="00AD4B6A"/>
    <w:rsid w:val="00AD4D51"/>
    <w:rsid w:val="00AD4D76"/>
    <w:rsid w:val="00AD5001"/>
    <w:rsid w:val="00AD500B"/>
    <w:rsid w:val="00AD581B"/>
    <w:rsid w:val="00AD5A9A"/>
    <w:rsid w:val="00AD5D9A"/>
    <w:rsid w:val="00AD61CA"/>
    <w:rsid w:val="00AD6738"/>
    <w:rsid w:val="00AD6855"/>
    <w:rsid w:val="00AD68C5"/>
    <w:rsid w:val="00AD6A02"/>
    <w:rsid w:val="00AD6A1B"/>
    <w:rsid w:val="00AD6D32"/>
    <w:rsid w:val="00AD745B"/>
    <w:rsid w:val="00AD74A0"/>
    <w:rsid w:val="00AD77AA"/>
    <w:rsid w:val="00AD7AFC"/>
    <w:rsid w:val="00AE0F54"/>
    <w:rsid w:val="00AE1339"/>
    <w:rsid w:val="00AE1412"/>
    <w:rsid w:val="00AE17CF"/>
    <w:rsid w:val="00AE24A8"/>
    <w:rsid w:val="00AE27C0"/>
    <w:rsid w:val="00AE2B37"/>
    <w:rsid w:val="00AE2FEB"/>
    <w:rsid w:val="00AE3140"/>
    <w:rsid w:val="00AE35D8"/>
    <w:rsid w:val="00AE3BAD"/>
    <w:rsid w:val="00AE3BDB"/>
    <w:rsid w:val="00AE3E86"/>
    <w:rsid w:val="00AE4156"/>
    <w:rsid w:val="00AE41E3"/>
    <w:rsid w:val="00AE46B9"/>
    <w:rsid w:val="00AE49DB"/>
    <w:rsid w:val="00AE4E31"/>
    <w:rsid w:val="00AE5C4F"/>
    <w:rsid w:val="00AE5DB4"/>
    <w:rsid w:val="00AE601C"/>
    <w:rsid w:val="00AE6178"/>
    <w:rsid w:val="00AE64F9"/>
    <w:rsid w:val="00AE66A2"/>
    <w:rsid w:val="00AE67DE"/>
    <w:rsid w:val="00AE6934"/>
    <w:rsid w:val="00AE6D4E"/>
    <w:rsid w:val="00AE7354"/>
    <w:rsid w:val="00AE742B"/>
    <w:rsid w:val="00AE746E"/>
    <w:rsid w:val="00AE7639"/>
    <w:rsid w:val="00AF0119"/>
    <w:rsid w:val="00AF031C"/>
    <w:rsid w:val="00AF0503"/>
    <w:rsid w:val="00AF06B8"/>
    <w:rsid w:val="00AF08AD"/>
    <w:rsid w:val="00AF0AEE"/>
    <w:rsid w:val="00AF0BC0"/>
    <w:rsid w:val="00AF0CA4"/>
    <w:rsid w:val="00AF13EA"/>
    <w:rsid w:val="00AF1639"/>
    <w:rsid w:val="00AF1909"/>
    <w:rsid w:val="00AF1B9B"/>
    <w:rsid w:val="00AF1D34"/>
    <w:rsid w:val="00AF205D"/>
    <w:rsid w:val="00AF224D"/>
    <w:rsid w:val="00AF23FA"/>
    <w:rsid w:val="00AF2421"/>
    <w:rsid w:val="00AF271A"/>
    <w:rsid w:val="00AF2844"/>
    <w:rsid w:val="00AF29DA"/>
    <w:rsid w:val="00AF2D9C"/>
    <w:rsid w:val="00AF2E17"/>
    <w:rsid w:val="00AF2F10"/>
    <w:rsid w:val="00AF2F7C"/>
    <w:rsid w:val="00AF316E"/>
    <w:rsid w:val="00AF33FC"/>
    <w:rsid w:val="00AF35AD"/>
    <w:rsid w:val="00AF37B9"/>
    <w:rsid w:val="00AF38A2"/>
    <w:rsid w:val="00AF3D69"/>
    <w:rsid w:val="00AF3DEA"/>
    <w:rsid w:val="00AF4081"/>
    <w:rsid w:val="00AF41C2"/>
    <w:rsid w:val="00AF433C"/>
    <w:rsid w:val="00AF4984"/>
    <w:rsid w:val="00AF4ABF"/>
    <w:rsid w:val="00AF4B6F"/>
    <w:rsid w:val="00AF4CB9"/>
    <w:rsid w:val="00AF508B"/>
    <w:rsid w:val="00AF5099"/>
    <w:rsid w:val="00AF57EE"/>
    <w:rsid w:val="00AF58C5"/>
    <w:rsid w:val="00AF59EF"/>
    <w:rsid w:val="00AF5B6C"/>
    <w:rsid w:val="00AF5C69"/>
    <w:rsid w:val="00AF5CC0"/>
    <w:rsid w:val="00AF5D7D"/>
    <w:rsid w:val="00AF5F96"/>
    <w:rsid w:val="00AF65C8"/>
    <w:rsid w:val="00AF664B"/>
    <w:rsid w:val="00AF6692"/>
    <w:rsid w:val="00AF6FA1"/>
    <w:rsid w:val="00AF72AD"/>
    <w:rsid w:val="00AF72CE"/>
    <w:rsid w:val="00AF7411"/>
    <w:rsid w:val="00AF7743"/>
    <w:rsid w:val="00AF7795"/>
    <w:rsid w:val="00AF7DCC"/>
    <w:rsid w:val="00B004F4"/>
    <w:rsid w:val="00B008B3"/>
    <w:rsid w:val="00B00E62"/>
    <w:rsid w:val="00B00F4D"/>
    <w:rsid w:val="00B0137C"/>
    <w:rsid w:val="00B01557"/>
    <w:rsid w:val="00B01818"/>
    <w:rsid w:val="00B01B42"/>
    <w:rsid w:val="00B01EC0"/>
    <w:rsid w:val="00B02145"/>
    <w:rsid w:val="00B02758"/>
    <w:rsid w:val="00B02967"/>
    <w:rsid w:val="00B029D7"/>
    <w:rsid w:val="00B02EBB"/>
    <w:rsid w:val="00B02F01"/>
    <w:rsid w:val="00B02F89"/>
    <w:rsid w:val="00B02FE7"/>
    <w:rsid w:val="00B048B4"/>
    <w:rsid w:val="00B04975"/>
    <w:rsid w:val="00B04AE5"/>
    <w:rsid w:val="00B04B13"/>
    <w:rsid w:val="00B0565D"/>
    <w:rsid w:val="00B057DC"/>
    <w:rsid w:val="00B0589D"/>
    <w:rsid w:val="00B05A22"/>
    <w:rsid w:val="00B06134"/>
    <w:rsid w:val="00B0638D"/>
    <w:rsid w:val="00B06705"/>
    <w:rsid w:val="00B0690A"/>
    <w:rsid w:val="00B06B82"/>
    <w:rsid w:val="00B06E09"/>
    <w:rsid w:val="00B06F7E"/>
    <w:rsid w:val="00B0752B"/>
    <w:rsid w:val="00B07854"/>
    <w:rsid w:val="00B0795D"/>
    <w:rsid w:val="00B079BF"/>
    <w:rsid w:val="00B07EDD"/>
    <w:rsid w:val="00B10042"/>
    <w:rsid w:val="00B100FD"/>
    <w:rsid w:val="00B1048D"/>
    <w:rsid w:val="00B107CE"/>
    <w:rsid w:val="00B10940"/>
    <w:rsid w:val="00B10A00"/>
    <w:rsid w:val="00B10A2C"/>
    <w:rsid w:val="00B10BD6"/>
    <w:rsid w:val="00B10CB4"/>
    <w:rsid w:val="00B10E5E"/>
    <w:rsid w:val="00B10F76"/>
    <w:rsid w:val="00B11402"/>
    <w:rsid w:val="00B11FE2"/>
    <w:rsid w:val="00B1257D"/>
    <w:rsid w:val="00B1273C"/>
    <w:rsid w:val="00B129EF"/>
    <w:rsid w:val="00B13044"/>
    <w:rsid w:val="00B13303"/>
    <w:rsid w:val="00B133C3"/>
    <w:rsid w:val="00B1387E"/>
    <w:rsid w:val="00B1398F"/>
    <w:rsid w:val="00B13A36"/>
    <w:rsid w:val="00B13A71"/>
    <w:rsid w:val="00B13B69"/>
    <w:rsid w:val="00B14699"/>
    <w:rsid w:val="00B14747"/>
    <w:rsid w:val="00B148E0"/>
    <w:rsid w:val="00B14ADC"/>
    <w:rsid w:val="00B14D76"/>
    <w:rsid w:val="00B14DE7"/>
    <w:rsid w:val="00B14E05"/>
    <w:rsid w:val="00B1560C"/>
    <w:rsid w:val="00B15990"/>
    <w:rsid w:val="00B15BE7"/>
    <w:rsid w:val="00B165E2"/>
    <w:rsid w:val="00B168F3"/>
    <w:rsid w:val="00B16E42"/>
    <w:rsid w:val="00B17498"/>
    <w:rsid w:val="00B175E9"/>
    <w:rsid w:val="00B176F0"/>
    <w:rsid w:val="00B1774D"/>
    <w:rsid w:val="00B17AEE"/>
    <w:rsid w:val="00B17B93"/>
    <w:rsid w:val="00B17BFB"/>
    <w:rsid w:val="00B17D60"/>
    <w:rsid w:val="00B20058"/>
    <w:rsid w:val="00B200C4"/>
    <w:rsid w:val="00B202C7"/>
    <w:rsid w:val="00B20556"/>
    <w:rsid w:val="00B20994"/>
    <w:rsid w:val="00B20DC1"/>
    <w:rsid w:val="00B20FE5"/>
    <w:rsid w:val="00B21051"/>
    <w:rsid w:val="00B21177"/>
    <w:rsid w:val="00B211F4"/>
    <w:rsid w:val="00B2153D"/>
    <w:rsid w:val="00B216BA"/>
    <w:rsid w:val="00B218A9"/>
    <w:rsid w:val="00B21D91"/>
    <w:rsid w:val="00B21F42"/>
    <w:rsid w:val="00B2273E"/>
    <w:rsid w:val="00B227B8"/>
    <w:rsid w:val="00B22EA5"/>
    <w:rsid w:val="00B22FF8"/>
    <w:rsid w:val="00B230E9"/>
    <w:rsid w:val="00B23658"/>
    <w:rsid w:val="00B23717"/>
    <w:rsid w:val="00B23A33"/>
    <w:rsid w:val="00B23CC1"/>
    <w:rsid w:val="00B23EE3"/>
    <w:rsid w:val="00B243A0"/>
    <w:rsid w:val="00B24548"/>
    <w:rsid w:val="00B245F9"/>
    <w:rsid w:val="00B24674"/>
    <w:rsid w:val="00B24B42"/>
    <w:rsid w:val="00B24B9C"/>
    <w:rsid w:val="00B24BBA"/>
    <w:rsid w:val="00B2505D"/>
    <w:rsid w:val="00B25ABC"/>
    <w:rsid w:val="00B25BB2"/>
    <w:rsid w:val="00B25C7C"/>
    <w:rsid w:val="00B25C9E"/>
    <w:rsid w:val="00B25D74"/>
    <w:rsid w:val="00B25EB6"/>
    <w:rsid w:val="00B25FA3"/>
    <w:rsid w:val="00B263F6"/>
    <w:rsid w:val="00B264E3"/>
    <w:rsid w:val="00B26575"/>
    <w:rsid w:val="00B26711"/>
    <w:rsid w:val="00B268DF"/>
    <w:rsid w:val="00B26F85"/>
    <w:rsid w:val="00B2709D"/>
    <w:rsid w:val="00B271AA"/>
    <w:rsid w:val="00B27489"/>
    <w:rsid w:val="00B27799"/>
    <w:rsid w:val="00B300EE"/>
    <w:rsid w:val="00B30741"/>
    <w:rsid w:val="00B30A18"/>
    <w:rsid w:val="00B30D55"/>
    <w:rsid w:val="00B30EEF"/>
    <w:rsid w:val="00B30F47"/>
    <w:rsid w:val="00B3120C"/>
    <w:rsid w:val="00B312E5"/>
    <w:rsid w:val="00B313F0"/>
    <w:rsid w:val="00B3156D"/>
    <w:rsid w:val="00B31929"/>
    <w:rsid w:val="00B319D6"/>
    <w:rsid w:val="00B31BB5"/>
    <w:rsid w:val="00B31CE9"/>
    <w:rsid w:val="00B31DD5"/>
    <w:rsid w:val="00B322E8"/>
    <w:rsid w:val="00B323A1"/>
    <w:rsid w:val="00B32412"/>
    <w:rsid w:val="00B3275E"/>
    <w:rsid w:val="00B327E6"/>
    <w:rsid w:val="00B327EC"/>
    <w:rsid w:val="00B32833"/>
    <w:rsid w:val="00B32969"/>
    <w:rsid w:val="00B32AEC"/>
    <w:rsid w:val="00B32C54"/>
    <w:rsid w:val="00B32E4D"/>
    <w:rsid w:val="00B32E79"/>
    <w:rsid w:val="00B32FB0"/>
    <w:rsid w:val="00B337E4"/>
    <w:rsid w:val="00B338A3"/>
    <w:rsid w:val="00B339BF"/>
    <w:rsid w:val="00B33F2D"/>
    <w:rsid w:val="00B33F33"/>
    <w:rsid w:val="00B34015"/>
    <w:rsid w:val="00B340EC"/>
    <w:rsid w:val="00B34587"/>
    <w:rsid w:val="00B349F5"/>
    <w:rsid w:val="00B34E6A"/>
    <w:rsid w:val="00B35260"/>
    <w:rsid w:val="00B35328"/>
    <w:rsid w:val="00B353BC"/>
    <w:rsid w:val="00B35407"/>
    <w:rsid w:val="00B3569C"/>
    <w:rsid w:val="00B358C7"/>
    <w:rsid w:val="00B35A8F"/>
    <w:rsid w:val="00B35C50"/>
    <w:rsid w:val="00B35D6F"/>
    <w:rsid w:val="00B35FBC"/>
    <w:rsid w:val="00B36013"/>
    <w:rsid w:val="00B36719"/>
    <w:rsid w:val="00B368E4"/>
    <w:rsid w:val="00B36DCE"/>
    <w:rsid w:val="00B36FAD"/>
    <w:rsid w:val="00B37543"/>
    <w:rsid w:val="00B37651"/>
    <w:rsid w:val="00B3791F"/>
    <w:rsid w:val="00B3793F"/>
    <w:rsid w:val="00B37D3D"/>
    <w:rsid w:val="00B405F6"/>
    <w:rsid w:val="00B40659"/>
    <w:rsid w:val="00B409BA"/>
    <w:rsid w:val="00B40AD2"/>
    <w:rsid w:val="00B40BA9"/>
    <w:rsid w:val="00B40BF2"/>
    <w:rsid w:val="00B40D12"/>
    <w:rsid w:val="00B40E4F"/>
    <w:rsid w:val="00B40F6F"/>
    <w:rsid w:val="00B412B1"/>
    <w:rsid w:val="00B41DD3"/>
    <w:rsid w:val="00B4205D"/>
    <w:rsid w:val="00B423F3"/>
    <w:rsid w:val="00B429B3"/>
    <w:rsid w:val="00B42DCA"/>
    <w:rsid w:val="00B43051"/>
    <w:rsid w:val="00B431A7"/>
    <w:rsid w:val="00B432A6"/>
    <w:rsid w:val="00B43569"/>
    <w:rsid w:val="00B4374E"/>
    <w:rsid w:val="00B43B02"/>
    <w:rsid w:val="00B44045"/>
    <w:rsid w:val="00B440FD"/>
    <w:rsid w:val="00B4412F"/>
    <w:rsid w:val="00B44E57"/>
    <w:rsid w:val="00B44F78"/>
    <w:rsid w:val="00B452AB"/>
    <w:rsid w:val="00B452EB"/>
    <w:rsid w:val="00B4565E"/>
    <w:rsid w:val="00B456EB"/>
    <w:rsid w:val="00B45F57"/>
    <w:rsid w:val="00B4601D"/>
    <w:rsid w:val="00B46473"/>
    <w:rsid w:val="00B4666E"/>
    <w:rsid w:val="00B469A7"/>
    <w:rsid w:val="00B4720B"/>
    <w:rsid w:val="00B472AB"/>
    <w:rsid w:val="00B479FA"/>
    <w:rsid w:val="00B47F94"/>
    <w:rsid w:val="00B502D8"/>
    <w:rsid w:val="00B5065E"/>
    <w:rsid w:val="00B506B6"/>
    <w:rsid w:val="00B50BFD"/>
    <w:rsid w:val="00B50DF1"/>
    <w:rsid w:val="00B50EE9"/>
    <w:rsid w:val="00B51065"/>
    <w:rsid w:val="00B51231"/>
    <w:rsid w:val="00B51319"/>
    <w:rsid w:val="00B51720"/>
    <w:rsid w:val="00B519D3"/>
    <w:rsid w:val="00B51E88"/>
    <w:rsid w:val="00B51EA4"/>
    <w:rsid w:val="00B52289"/>
    <w:rsid w:val="00B52ADC"/>
    <w:rsid w:val="00B52B96"/>
    <w:rsid w:val="00B52BBC"/>
    <w:rsid w:val="00B52DD6"/>
    <w:rsid w:val="00B5301A"/>
    <w:rsid w:val="00B535F0"/>
    <w:rsid w:val="00B537BB"/>
    <w:rsid w:val="00B53AC7"/>
    <w:rsid w:val="00B53B58"/>
    <w:rsid w:val="00B54231"/>
    <w:rsid w:val="00B546D4"/>
    <w:rsid w:val="00B5478B"/>
    <w:rsid w:val="00B54D2A"/>
    <w:rsid w:val="00B54D63"/>
    <w:rsid w:val="00B54FA1"/>
    <w:rsid w:val="00B55416"/>
    <w:rsid w:val="00B5593D"/>
    <w:rsid w:val="00B55961"/>
    <w:rsid w:val="00B5622F"/>
    <w:rsid w:val="00B56829"/>
    <w:rsid w:val="00B56BF8"/>
    <w:rsid w:val="00B56D07"/>
    <w:rsid w:val="00B56D25"/>
    <w:rsid w:val="00B57168"/>
    <w:rsid w:val="00B574BD"/>
    <w:rsid w:val="00B574DF"/>
    <w:rsid w:val="00B5770B"/>
    <w:rsid w:val="00B577EB"/>
    <w:rsid w:val="00B579B5"/>
    <w:rsid w:val="00B57BB2"/>
    <w:rsid w:val="00B57F4B"/>
    <w:rsid w:val="00B6025E"/>
    <w:rsid w:val="00B60A47"/>
    <w:rsid w:val="00B60BCB"/>
    <w:rsid w:val="00B610B7"/>
    <w:rsid w:val="00B611F7"/>
    <w:rsid w:val="00B615A1"/>
    <w:rsid w:val="00B6162D"/>
    <w:rsid w:val="00B6181D"/>
    <w:rsid w:val="00B61A6A"/>
    <w:rsid w:val="00B61B0E"/>
    <w:rsid w:val="00B61C6D"/>
    <w:rsid w:val="00B61E00"/>
    <w:rsid w:val="00B62506"/>
    <w:rsid w:val="00B62556"/>
    <w:rsid w:val="00B62682"/>
    <w:rsid w:val="00B627B5"/>
    <w:rsid w:val="00B629BC"/>
    <w:rsid w:val="00B62BC8"/>
    <w:rsid w:val="00B62DBD"/>
    <w:rsid w:val="00B62F18"/>
    <w:rsid w:val="00B63045"/>
    <w:rsid w:val="00B63370"/>
    <w:rsid w:val="00B6373C"/>
    <w:rsid w:val="00B639D0"/>
    <w:rsid w:val="00B64398"/>
    <w:rsid w:val="00B646F8"/>
    <w:rsid w:val="00B64735"/>
    <w:rsid w:val="00B6475F"/>
    <w:rsid w:val="00B649FC"/>
    <w:rsid w:val="00B64AB3"/>
    <w:rsid w:val="00B64E71"/>
    <w:rsid w:val="00B6549C"/>
    <w:rsid w:val="00B655D9"/>
    <w:rsid w:val="00B657C3"/>
    <w:rsid w:val="00B657F0"/>
    <w:rsid w:val="00B6598A"/>
    <w:rsid w:val="00B660B9"/>
    <w:rsid w:val="00B6621B"/>
    <w:rsid w:val="00B6635A"/>
    <w:rsid w:val="00B66647"/>
    <w:rsid w:val="00B666D5"/>
    <w:rsid w:val="00B667B2"/>
    <w:rsid w:val="00B66A56"/>
    <w:rsid w:val="00B66B75"/>
    <w:rsid w:val="00B66F5B"/>
    <w:rsid w:val="00B67031"/>
    <w:rsid w:val="00B67957"/>
    <w:rsid w:val="00B67F95"/>
    <w:rsid w:val="00B70239"/>
    <w:rsid w:val="00B70315"/>
    <w:rsid w:val="00B70558"/>
    <w:rsid w:val="00B705B3"/>
    <w:rsid w:val="00B70766"/>
    <w:rsid w:val="00B70A1F"/>
    <w:rsid w:val="00B70ADE"/>
    <w:rsid w:val="00B71100"/>
    <w:rsid w:val="00B711B8"/>
    <w:rsid w:val="00B71621"/>
    <w:rsid w:val="00B717E0"/>
    <w:rsid w:val="00B71855"/>
    <w:rsid w:val="00B71966"/>
    <w:rsid w:val="00B719B1"/>
    <w:rsid w:val="00B72A86"/>
    <w:rsid w:val="00B72C98"/>
    <w:rsid w:val="00B7305A"/>
    <w:rsid w:val="00B730BE"/>
    <w:rsid w:val="00B7324D"/>
    <w:rsid w:val="00B73501"/>
    <w:rsid w:val="00B73638"/>
    <w:rsid w:val="00B7367E"/>
    <w:rsid w:val="00B73C64"/>
    <w:rsid w:val="00B73D70"/>
    <w:rsid w:val="00B73E58"/>
    <w:rsid w:val="00B74492"/>
    <w:rsid w:val="00B746E8"/>
    <w:rsid w:val="00B74CA0"/>
    <w:rsid w:val="00B74FCA"/>
    <w:rsid w:val="00B753E5"/>
    <w:rsid w:val="00B75524"/>
    <w:rsid w:val="00B755B4"/>
    <w:rsid w:val="00B75602"/>
    <w:rsid w:val="00B7569A"/>
    <w:rsid w:val="00B7594C"/>
    <w:rsid w:val="00B759BA"/>
    <w:rsid w:val="00B75B39"/>
    <w:rsid w:val="00B76141"/>
    <w:rsid w:val="00B76232"/>
    <w:rsid w:val="00B765B6"/>
    <w:rsid w:val="00B7665C"/>
    <w:rsid w:val="00B76741"/>
    <w:rsid w:val="00B76B4A"/>
    <w:rsid w:val="00B76F44"/>
    <w:rsid w:val="00B7718E"/>
    <w:rsid w:val="00B775AC"/>
    <w:rsid w:val="00B7791A"/>
    <w:rsid w:val="00B77CD4"/>
    <w:rsid w:val="00B77CEA"/>
    <w:rsid w:val="00B80247"/>
    <w:rsid w:val="00B80644"/>
    <w:rsid w:val="00B806E7"/>
    <w:rsid w:val="00B80BBC"/>
    <w:rsid w:val="00B8105C"/>
    <w:rsid w:val="00B814A6"/>
    <w:rsid w:val="00B81A1B"/>
    <w:rsid w:val="00B81BB3"/>
    <w:rsid w:val="00B81DFF"/>
    <w:rsid w:val="00B82100"/>
    <w:rsid w:val="00B82DB0"/>
    <w:rsid w:val="00B82EBE"/>
    <w:rsid w:val="00B83289"/>
    <w:rsid w:val="00B83455"/>
    <w:rsid w:val="00B83637"/>
    <w:rsid w:val="00B83661"/>
    <w:rsid w:val="00B83A4E"/>
    <w:rsid w:val="00B83DB9"/>
    <w:rsid w:val="00B83EC0"/>
    <w:rsid w:val="00B84988"/>
    <w:rsid w:val="00B84DB8"/>
    <w:rsid w:val="00B851E6"/>
    <w:rsid w:val="00B8525A"/>
    <w:rsid w:val="00B8555E"/>
    <w:rsid w:val="00B8572F"/>
    <w:rsid w:val="00B85AED"/>
    <w:rsid w:val="00B85DE3"/>
    <w:rsid w:val="00B85E0D"/>
    <w:rsid w:val="00B8639F"/>
    <w:rsid w:val="00B8642F"/>
    <w:rsid w:val="00B86997"/>
    <w:rsid w:val="00B86B04"/>
    <w:rsid w:val="00B86EA1"/>
    <w:rsid w:val="00B87037"/>
    <w:rsid w:val="00B87195"/>
    <w:rsid w:val="00B872C5"/>
    <w:rsid w:val="00B873E3"/>
    <w:rsid w:val="00B87409"/>
    <w:rsid w:val="00B87CD1"/>
    <w:rsid w:val="00B90031"/>
    <w:rsid w:val="00B900D9"/>
    <w:rsid w:val="00B905DF"/>
    <w:rsid w:val="00B907CD"/>
    <w:rsid w:val="00B90CCF"/>
    <w:rsid w:val="00B90E51"/>
    <w:rsid w:val="00B911C1"/>
    <w:rsid w:val="00B91430"/>
    <w:rsid w:val="00B91622"/>
    <w:rsid w:val="00B91C64"/>
    <w:rsid w:val="00B91DB3"/>
    <w:rsid w:val="00B92275"/>
    <w:rsid w:val="00B92A92"/>
    <w:rsid w:val="00B92EAC"/>
    <w:rsid w:val="00B93303"/>
    <w:rsid w:val="00B9335A"/>
    <w:rsid w:val="00B933CE"/>
    <w:rsid w:val="00B9361D"/>
    <w:rsid w:val="00B93854"/>
    <w:rsid w:val="00B93905"/>
    <w:rsid w:val="00B93DE3"/>
    <w:rsid w:val="00B9462C"/>
    <w:rsid w:val="00B946ED"/>
    <w:rsid w:val="00B94BBD"/>
    <w:rsid w:val="00B95432"/>
    <w:rsid w:val="00B95454"/>
    <w:rsid w:val="00B95631"/>
    <w:rsid w:val="00B956DF"/>
    <w:rsid w:val="00B95997"/>
    <w:rsid w:val="00B959A7"/>
    <w:rsid w:val="00B959B0"/>
    <w:rsid w:val="00B95BF9"/>
    <w:rsid w:val="00B9613A"/>
    <w:rsid w:val="00B961A4"/>
    <w:rsid w:val="00B9620A"/>
    <w:rsid w:val="00B963A9"/>
    <w:rsid w:val="00B9675D"/>
    <w:rsid w:val="00B96B12"/>
    <w:rsid w:val="00B96DB6"/>
    <w:rsid w:val="00B9727A"/>
    <w:rsid w:val="00B973DC"/>
    <w:rsid w:val="00B97858"/>
    <w:rsid w:val="00B97A88"/>
    <w:rsid w:val="00B97BE0"/>
    <w:rsid w:val="00BA008E"/>
    <w:rsid w:val="00BA0241"/>
    <w:rsid w:val="00BA0244"/>
    <w:rsid w:val="00BA05C6"/>
    <w:rsid w:val="00BA10CC"/>
    <w:rsid w:val="00BA1A8F"/>
    <w:rsid w:val="00BA1FB8"/>
    <w:rsid w:val="00BA20D1"/>
    <w:rsid w:val="00BA213C"/>
    <w:rsid w:val="00BA2716"/>
    <w:rsid w:val="00BA272E"/>
    <w:rsid w:val="00BA2E4D"/>
    <w:rsid w:val="00BA2ECA"/>
    <w:rsid w:val="00BA2FA7"/>
    <w:rsid w:val="00BA3125"/>
    <w:rsid w:val="00BA33AC"/>
    <w:rsid w:val="00BA38E9"/>
    <w:rsid w:val="00BA3CE6"/>
    <w:rsid w:val="00BA3D32"/>
    <w:rsid w:val="00BA3DF5"/>
    <w:rsid w:val="00BA3ED9"/>
    <w:rsid w:val="00BA4489"/>
    <w:rsid w:val="00BA4BF3"/>
    <w:rsid w:val="00BA4D67"/>
    <w:rsid w:val="00BA4DA4"/>
    <w:rsid w:val="00BA4ED8"/>
    <w:rsid w:val="00BA53C5"/>
    <w:rsid w:val="00BA5442"/>
    <w:rsid w:val="00BA5499"/>
    <w:rsid w:val="00BA56A1"/>
    <w:rsid w:val="00BA5783"/>
    <w:rsid w:val="00BA5B25"/>
    <w:rsid w:val="00BA5B78"/>
    <w:rsid w:val="00BA5BC4"/>
    <w:rsid w:val="00BA60AB"/>
    <w:rsid w:val="00BA620D"/>
    <w:rsid w:val="00BA6677"/>
    <w:rsid w:val="00BA6955"/>
    <w:rsid w:val="00BA6AE1"/>
    <w:rsid w:val="00BA6E62"/>
    <w:rsid w:val="00BA6EE0"/>
    <w:rsid w:val="00BA75D0"/>
    <w:rsid w:val="00BA797B"/>
    <w:rsid w:val="00BA7A84"/>
    <w:rsid w:val="00BA7ADF"/>
    <w:rsid w:val="00BA7B2B"/>
    <w:rsid w:val="00BA7C4E"/>
    <w:rsid w:val="00BA7E58"/>
    <w:rsid w:val="00BB04E9"/>
    <w:rsid w:val="00BB09A9"/>
    <w:rsid w:val="00BB0F5A"/>
    <w:rsid w:val="00BB122E"/>
    <w:rsid w:val="00BB19EE"/>
    <w:rsid w:val="00BB1CBC"/>
    <w:rsid w:val="00BB1EFD"/>
    <w:rsid w:val="00BB24F9"/>
    <w:rsid w:val="00BB2A95"/>
    <w:rsid w:val="00BB2A9A"/>
    <w:rsid w:val="00BB2C89"/>
    <w:rsid w:val="00BB374D"/>
    <w:rsid w:val="00BB3804"/>
    <w:rsid w:val="00BB3822"/>
    <w:rsid w:val="00BB3BFD"/>
    <w:rsid w:val="00BB3F99"/>
    <w:rsid w:val="00BB4075"/>
    <w:rsid w:val="00BB4292"/>
    <w:rsid w:val="00BB4CB4"/>
    <w:rsid w:val="00BB544E"/>
    <w:rsid w:val="00BB5759"/>
    <w:rsid w:val="00BB5C6A"/>
    <w:rsid w:val="00BB5CF4"/>
    <w:rsid w:val="00BB5E5F"/>
    <w:rsid w:val="00BB689D"/>
    <w:rsid w:val="00BB6AE1"/>
    <w:rsid w:val="00BB6B5B"/>
    <w:rsid w:val="00BB6C8A"/>
    <w:rsid w:val="00BB6F0C"/>
    <w:rsid w:val="00BB70EE"/>
    <w:rsid w:val="00BB7E54"/>
    <w:rsid w:val="00BB7F8F"/>
    <w:rsid w:val="00BC0783"/>
    <w:rsid w:val="00BC0D6D"/>
    <w:rsid w:val="00BC0F55"/>
    <w:rsid w:val="00BC11CD"/>
    <w:rsid w:val="00BC1684"/>
    <w:rsid w:val="00BC1A08"/>
    <w:rsid w:val="00BC1C6F"/>
    <w:rsid w:val="00BC1E11"/>
    <w:rsid w:val="00BC2166"/>
    <w:rsid w:val="00BC21B7"/>
    <w:rsid w:val="00BC2393"/>
    <w:rsid w:val="00BC245B"/>
    <w:rsid w:val="00BC2B41"/>
    <w:rsid w:val="00BC2B70"/>
    <w:rsid w:val="00BC2E89"/>
    <w:rsid w:val="00BC2FD7"/>
    <w:rsid w:val="00BC31E1"/>
    <w:rsid w:val="00BC32EC"/>
    <w:rsid w:val="00BC3408"/>
    <w:rsid w:val="00BC3E31"/>
    <w:rsid w:val="00BC3FC7"/>
    <w:rsid w:val="00BC485E"/>
    <w:rsid w:val="00BC48CB"/>
    <w:rsid w:val="00BC492E"/>
    <w:rsid w:val="00BC4B08"/>
    <w:rsid w:val="00BC4CA0"/>
    <w:rsid w:val="00BC4DE5"/>
    <w:rsid w:val="00BC57FB"/>
    <w:rsid w:val="00BC58F8"/>
    <w:rsid w:val="00BC5CBF"/>
    <w:rsid w:val="00BC5E8D"/>
    <w:rsid w:val="00BC6422"/>
    <w:rsid w:val="00BC648B"/>
    <w:rsid w:val="00BC64D4"/>
    <w:rsid w:val="00BC654F"/>
    <w:rsid w:val="00BC6550"/>
    <w:rsid w:val="00BC66EA"/>
    <w:rsid w:val="00BC67AE"/>
    <w:rsid w:val="00BC69E2"/>
    <w:rsid w:val="00BC7233"/>
    <w:rsid w:val="00BC723D"/>
    <w:rsid w:val="00BC7447"/>
    <w:rsid w:val="00BC7737"/>
    <w:rsid w:val="00BC782C"/>
    <w:rsid w:val="00BC78C8"/>
    <w:rsid w:val="00BC79AD"/>
    <w:rsid w:val="00BC7C75"/>
    <w:rsid w:val="00BC7DF9"/>
    <w:rsid w:val="00BD0095"/>
    <w:rsid w:val="00BD0318"/>
    <w:rsid w:val="00BD07E3"/>
    <w:rsid w:val="00BD0DC4"/>
    <w:rsid w:val="00BD1416"/>
    <w:rsid w:val="00BD15BC"/>
    <w:rsid w:val="00BD19F9"/>
    <w:rsid w:val="00BD1BBC"/>
    <w:rsid w:val="00BD230C"/>
    <w:rsid w:val="00BD238F"/>
    <w:rsid w:val="00BD25BB"/>
    <w:rsid w:val="00BD290B"/>
    <w:rsid w:val="00BD2B21"/>
    <w:rsid w:val="00BD2B71"/>
    <w:rsid w:val="00BD2E98"/>
    <w:rsid w:val="00BD2F8E"/>
    <w:rsid w:val="00BD3D63"/>
    <w:rsid w:val="00BD3FF4"/>
    <w:rsid w:val="00BD4113"/>
    <w:rsid w:val="00BD4134"/>
    <w:rsid w:val="00BD414F"/>
    <w:rsid w:val="00BD4445"/>
    <w:rsid w:val="00BD4637"/>
    <w:rsid w:val="00BD47BD"/>
    <w:rsid w:val="00BD48E9"/>
    <w:rsid w:val="00BD4A12"/>
    <w:rsid w:val="00BD4D43"/>
    <w:rsid w:val="00BD5300"/>
    <w:rsid w:val="00BD544A"/>
    <w:rsid w:val="00BD5A20"/>
    <w:rsid w:val="00BD5B46"/>
    <w:rsid w:val="00BD5DE6"/>
    <w:rsid w:val="00BD5F1B"/>
    <w:rsid w:val="00BD5FAF"/>
    <w:rsid w:val="00BD609E"/>
    <w:rsid w:val="00BD623D"/>
    <w:rsid w:val="00BD64AE"/>
    <w:rsid w:val="00BD68AF"/>
    <w:rsid w:val="00BD6AD3"/>
    <w:rsid w:val="00BD6B65"/>
    <w:rsid w:val="00BD6E6E"/>
    <w:rsid w:val="00BD73B9"/>
    <w:rsid w:val="00BD73DA"/>
    <w:rsid w:val="00BD74A3"/>
    <w:rsid w:val="00BD797C"/>
    <w:rsid w:val="00BD79B2"/>
    <w:rsid w:val="00BD7D84"/>
    <w:rsid w:val="00BE0283"/>
    <w:rsid w:val="00BE0404"/>
    <w:rsid w:val="00BE06C7"/>
    <w:rsid w:val="00BE0806"/>
    <w:rsid w:val="00BE09FC"/>
    <w:rsid w:val="00BE0A5E"/>
    <w:rsid w:val="00BE0BB6"/>
    <w:rsid w:val="00BE0F84"/>
    <w:rsid w:val="00BE1444"/>
    <w:rsid w:val="00BE1A25"/>
    <w:rsid w:val="00BE2D4A"/>
    <w:rsid w:val="00BE2FC5"/>
    <w:rsid w:val="00BE3867"/>
    <w:rsid w:val="00BE3E51"/>
    <w:rsid w:val="00BE4403"/>
    <w:rsid w:val="00BE4650"/>
    <w:rsid w:val="00BE470C"/>
    <w:rsid w:val="00BE47CD"/>
    <w:rsid w:val="00BE4901"/>
    <w:rsid w:val="00BE49C8"/>
    <w:rsid w:val="00BE4B8D"/>
    <w:rsid w:val="00BE4BF4"/>
    <w:rsid w:val="00BE519A"/>
    <w:rsid w:val="00BE5876"/>
    <w:rsid w:val="00BE5B46"/>
    <w:rsid w:val="00BE5C90"/>
    <w:rsid w:val="00BE5D33"/>
    <w:rsid w:val="00BE6402"/>
    <w:rsid w:val="00BE651E"/>
    <w:rsid w:val="00BE6AA4"/>
    <w:rsid w:val="00BE7031"/>
    <w:rsid w:val="00BE7293"/>
    <w:rsid w:val="00BE7C23"/>
    <w:rsid w:val="00BE7F85"/>
    <w:rsid w:val="00BF07CB"/>
    <w:rsid w:val="00BF0830"/>
    <w:rsid w:val="00BF0925"/>
    <w:rsid w:val="00BF0B94"/>
    <w:rsid w:val="00BF0DA1"/>
    <w:rsid w:val="00BF1213"/>
    <w:rsid w:val="00BF184D"/>
    <w:rsid w:val="00BF1936"/>
    <w:rsid w:val="00BF22FE"/>
    <w:rsid w:val="00BF29A4"/>
    <w:rsid w:val="00BF29D0"/>
    <w:rsid w:val="00BF29DB"/>
    <w:rsid w:val="00BF2FE2"/>
    <w:rsid w:val="00BF3165"/>
    <w:rsid w:val="00BF329A"/>
    <w:rsid w:val="00BF332A"/>
    <w:rsid w:val="00BF3442"/>
    <w:rsid w:val="00BF3602"/>
    <w:rsid w:val="00BF3616"/>
    <w:rsid w:val="00BF361B"/>
    <w:rsid w:val="00BF3649"/>
    <w:rsid w:val="00BF3E5B"/>
    <w:rsid w:val="00BF43DE"/>
    <w:rsid w:val="00BF4455"/>
    <w:rsid w:val="00BF46D4"/>
    <w:rsid w:val="00BF4B21"/>
    <w:rsid w:val="00BF4F50"/>
    <w:rsid w:val="00BF5001"/>
    <w:rsid w:val="00BF51CB"/>
    <w:rsid w:val="00BF525D"/>
    <w:rsid w:val="00BF5527"/>
    <w:rsid w:val="00BF56DA"/>
    <w:rsid w:val="00BF573E"/>
    <w:rsid w:val="00BF594A"/>
    <w:rsid w:val="00BF5CDC"/>
    <w:rsid w:val="00BF5D5A"/>
    <w:rsid w:val="00BF5F49"/>
    <w:rsid w:val="00BF625D"/>
    <w:rsid w:val="00BF6397"/>
    <w:rsid w:val="00BF6A36"/>
    <w:rsid w:val="00BF6A8E"/>
    <w:rsid w:val="00BF6A96"/>
    <w:rsid w:val="00BF6AC3"/>
    <w:rsid w:val="00BF6B83"/>
    <w:rsid w:val="00BF6C0C"/>
    <w:rsid w:val="00BF6D6A"/>
    <w:rsid w:val="00BF6E07"/>
    <w:rsid w:val="00BF6F2E"/>
    <w:rsid w:val="00BF7086"/>
    <w:rsid w:val="00BF70C6"/>
    <w:rsid w:val="00BF70DB"/>
    <w:rsid w:val="00BF759A"/>
    <w:rsid w:val="00BF7650"/>
    <w:rsid w:val="00BF7663"/>
    <w:rsid w:val="00BF7C70"/>
    <w:rsid w:val="00C0019F"/>
    <w:rsid w:val="00C0020F"/>
    <w:rsid w:val="00C0027C"/>
    <w:rsid w:val="00C005A5"/>
    <w:rsid w:val="00C0093D"/>
    <w:rsid w:val="00C00B9F"/>
    <w:rsid w:val="00C0102D"/>
    <w:rsid w:val="00C0187D"/>
    <w:rsid w:val="00C01928"/>
    <w:rsid w:val="00C02098"/>
    <w:rsid w:val="00C02182"/>
    <w:rsid w:val="00C0262C"/>
    <w:rsid w:val="00C0297E"/>
    <w:rsid w:val="00C029E5"/>
    <w:rsid w:val="00C02B81"/>
    <w:rsid w:val="00C02CC5"/>
    <w:rsid w:val="00C02EB0"/>
    <w:rsid w:val="00C02EFB"/>
    <w:rsid w:val="00C02F17"/>
    <w:rsid w:val="00C02F3E"/>
    <w:rsid w:val="00C02FB4"/>
    <w:rsid w:val="00C0334A"/>
    <w:rsid w:val="00C03577"/>
    <w:rsid w:val="00C03837"/>
    <w:rsid w:val="00C03D56"/>
    <w:rsid w:val="00C04645"/>
    <w:rsid w:val="00C0487E"/>
    <w:rsid w:val="00C04AAF"/>
    <w:rsid w:val="00C054B8"/>
    <w:rsid w:val="00C055E7"/>
    <w:rsid w:val="00C05EAB"/>
    <w:rsid w:val="00C061A9"/>
    <w:rsid w:val="00C0622E"/>
    <w:rsid w:val="00C06702"/>
    <w:rsid w:val="00C0687F"/>
    <w:rsid w:val="00C069D0"/>
    <w:rsid w:val="00C06BE6"/>
    <w:rsid w:val="00C06E54"/>
    <w:rsid w:val="00C07121"/>
    <w:rsid w:val="00C071E5"/>
    <w:rsid w:val="00C07791"/>
    <w:rsid w:val="00C07AB8"/>
    <w:rsid w:val="00C07CE6"/>
    <w:rsid w:val="00C101FD"/>
    <w:rsid w:val="00C10220"/>
    <w:rsid w:val="00C10447"/>
    <w:rsid w:val="00C107CF"/>
    <w:rsid w:val="00C10879"/>
    <w:rsid w:val="00C10B10"/>
    <w:rsid w:val="00C10DDC"/>
    <w:rsid w:val="00C10F96"/>
    <w:rsid w:val="00C112DF"/>
    <w:rsid w:val="00C11484"/>
    <w:rsid w:val="00C11487"/>
    <w:rsid w:val="00C115E9"/>
    <w:rsid w:val="00C11DEC"/>
    <w:rsid w:val="00C1250C"/>
    <w:rsid w:val="00C12AB2"/>
    <w:rsid w:val="00C12AEC"/>
    <w:rsid w:val="00C12E8C"/>
    <w:rsid w:val="00C1311A"/>
    <w:rsid w:val="00C132D4"/>
    <w:rsid w:val="00C136A0"/>
    <w:rsid w:val="00C13740"/>
    <w:rsid w:val="00C139EC"/>
    <w:rsid w:val="00C13A36"/>
    <w:rsid w:val="00C140A2"/>
    <w:rsid w:val="00C142D2"/>
    <w:rsid w:val="00C14530"/>
    <w:rsid w:val="00C146E4"/>
    <w:rsid w:val="00C1496A"/>
    <w:rsid w:val="00C14AE3"/>
    <w:rsid w:val="00C14AE5"/>
    <w:rsid w:val="00C14EFA"/>
    <w:rsid w:val="00C157FF"/>
    <w:rsid w:val="00C1594B"/>
    <w:rsid w:val="00C15E12"/>
    <w:rsid w:val="00C162C6"/>
    <w:rsid w:val="00C163BE"/>
    <w:rsid w:val="00C17019"/>
    <w:rsid w:val="00C1713F"/>
    <w:rsid w:val="00C1714A"/>
    <w:rsid w:val="00C172D2"/>
    <w:rsid w:val="00C17C82"/>
    <w:rsid w:val="00C17CCE"/>
    <w:rsid w:val="00C17F43"/>
    <w:rsid w:val="00C201BC"/>
    <w:rsid w:val="00C20211"/>
    <w:rsid w:val="00C2029F"/>
    <w:rsid w:val="00C203D6"/>
    <w:rsid w:val="00C203DA"/>
    <w:rsid w:val="00C20D1E"/>
    <w:rsid w:val="00C20FA9"/>
    <w:rsid w:val="00C20FE6"/>
    <w:rsid w:val="00C2151E"/>
    <w:rsid w:val="00C21543"/>
    <w:rsid w:val="00C21546"/>
    <w:rsid w:val="00C21616"/>
    <w:rsid w:val="00C217D6"/>
    <w:rsid w:val="00C219BD"/>
    <w:rsid w:val="00C21E10"/>
    <w:rsid w:val="00C22640"/>
    <w:rsid w:val="00C226AA"/>
    <w:rsid w:val="00C22745"/>
    <w:rsid w:val="00C228A2"/>
    <w:rsid w:val="00C228C2"/>
    <w:rsid w:val="00C22CCC"/>
    <w:rsid w:val="00C230D0"/>
    <w:rsid w:val="00C2349B"/>
    <w:rsid w:val="00C2368E"/>
    <w:rsid w:val="00C23690"/>
    <w:rsid w:val="00C236BB"/>
    <w:rsid w:val="00C23B17"/>
    <w:rsid w:val="00C23B53"/>
    <w:rsid w:val="00C23E41"/>
    <w:rsid w:val="00C2409D"/>
    <w:rsid w:val="00C242D4"/>
    <w:rsid w:val="00C2478A"/>
    <w:rsid w:val="00C24839"/>
    <w:rsid w:val="00C24D23"/>
    <w:rsid w:val="00C2523E"/>
    <w:rsid w:val="00C2524C"/>
    <w:rsid w:val="00C252A4"/>
    <w:rsid w:val="00C25365"/>
    <w:rsid w:val="00C258F5"/>
    <w:rsid w:val="00C25AFE"/>
    <w:rsid w:val="00C25BC4"/>
    <w:rsid w:val="00C25ED1"/>
    <w:rsid w:val="00C26372"/>
    <w:rsid w:val="00C26794"/>
    <w:rsid w:val="00C26804"/>
    <w:rsid w:val="00C26996"/>
    <w:rsid w:val="00C26C61"/>
    <w:rsid w:val="00C26DDA"/>
    <w:rsid w:val="00C26F09"/>
    <w:rsid w:val="00C27083"/>
    <w:rsid w:val="00C270D3"/>
    <w:rsid w:val="00C27406"/>
    <w:rsid w:val="00C276BB"/>
    <w:rsid w:val="00C27823"/>
    <w:rsid w:val="00C27975"/>
    <w:rsid w:val="00C279B5"/>
    <w:rsid w:val="00C27E3F"/>
    <w:rsid w:val="00C3001F"/>
    <w:rsid w:val="00C30570"/>
    <w:rsid w:val="00C3067A"/>
    <w:rsid w:val="00C3074A"/>
    <w:rsid w:val="00C3163E"/>
    <w:rsid w:val="00C31690"/>
    <w:rsid w:val="00C32091"/>
    <w:rsid w:val="00C321C6"/>
    <w:rsid w:val="00C3226D"/>
    <w:rsid w:val="00C32705"/>
    <w:rsid w:val="00C3290E"/>
    <w:rsid w:val="00C32B4B"/>
    <w:rsid w:val="00C32C96"/>
    <w:rsid w:val="00C3324A"/>
    <w:rsid w:val="00C33279"/>
    <w:rsid w:val="00C333E0"/>
    <w:rsid w:val="00C33490"/>
    <w:rsid w:val="00C334A1"/>
    <w:rsid w:val="00C336D0"/>
    <w:rsid w:val="00C337CC"/>
    <w:rsid w:val="00C33AD9"/>
    <w:rsid w:val="00C33D10"/>
    <w:rsid w:val="00C33E4B"/>
    <w:rsid w:val="00C33F22"/>
    <w:rsid w:val="00C3442B"/>
    <w:rsid w:val="00C3494D"/>
    <w:rsid w:val="00C34957"/>
    <w:rsid w:val="00C34A8B"/>
    <w:rsid w:val="00C34AD8"/>
    <w:rsid w:val="00C355E0"/>
    <w:rsid w:val="00C35992"/>
    <w:rsid w:val="00C359B6"/>
    <w:rsid w:val="00C35EE6"/>
    <w:rsid w:val="00C364D8"/>
    <w:rsid w:val="00C368FD"/>
    <w:rsid w:val="00C36B11"/>
    <w:rsid w:val="00C3707C"/>
    <w:rsid w:val="00C370DE"/>
    <w:rsid w:val="00C37133"/>
    <w:rsid w:val="00C37489"/>
    <w:rsid w:val="00C374DD"/>
    <w:rsid w:val="00C37611"/>
    <w:rsid w:val="00C3768E"/>
    <w:rsid w:val="00C37828"/>
    <w:rsid w:val="00C37A0A"/>
    <w:rsid w:val="00C37C14"/>
    <w:rsid w:val="00C37E4B"/>
    <w:rsid w:val="00C40034"/>
    <w:rsid w:val="00C40198"/>
    <w:rsid w:val="00C402C9"/>
    <w:rsid w:val="00C4039D"/>
    <w:rsid w:val="00C4044A"/>
    <w:rsid w:val="00C40796"/>
    <w:rsid w:val="00C40959"/>
    <w:rsid w:val="00C40A36"/>
    <w:rsid w:val="00C40BF1"/>
    <w:rsid w:val="00C40CE4"/>
    <w:rsid w:val="00C40FBC"/>
    <w:rsid w:val="00C40FED"/>
    <w:rsid w:val="00C410D8"/>
    <w:rsid w:val="00C4135A"/>
    <w:rsid w:val="00C41519"/>
    <w:rsid w:val="00C418CF"/>
    <w:rsid w:val="00C42207"/>
    <w:rsid w:val="00C4268A"/>
    <w:rsid w:val="00C42744"/>
    <w:rsid w:val="00C427CB"/>
    <w:rsid w:val="00C4291C"/>
    <w:rsid w:val="00C42948"/>
    <w:rsid w:val="00C42A87"/>
    <w:rsid w:val="00C42A89"/>
    <w:rsid w:val="00C42B47"/>
    <w:rsid w:val="00C42E76"/>
    <w:rsid w:val="00C43072"/>
    <w:rsid w:val="00C4332E"/>
    <w:rsid w:val="00C436BA"/>
    <w:rsid w:val="00C4394B"/>
    <w:rsid w:val="00C43A08"/>
    <w:rsid w:val="00C43C42"/>
    <w:rsid w:val="00C43C9A"/>
    <w:rsid w:val="00C43E00"/>
    <w:rsid w:val="00C43FB2"/>
    <w:rsid w:val="00C440B5"/>
    <w:rsid w:val="00C44422"/>
    <w:rsid w:val="00C4461E"/>
    <w:rsid w:val="00C44EA7"/>
    <w:rsid w:val="00C45132"/>
    <w:rsid w:val="00C451F0"/>
    <w:rsid w:val="00C452EB"/>
    <w:rsid w:val="00C45710"/>
    <w:rsid w:val="00C457E2"/>
    <w:rsid w:val="00C45867"/>
    <w:rsid w:val="00C45A97"/>
    <w:rsid w:val="00C45ADE"/>
    <w:rsid w:val="00C45C7E"/>
    <w:rsid w:val="00C45D3E"/>
    <w:rsid w:val="00C45E07"/>
    <w:rsid w:val="00C45FBC"/>
    <w:rsid w:val="00C46716"/>
    <w:rsid w:val="00C4671D"/>
    <w:rsid w:val="00C468AA"/>
    <w:rsid w:val="00C4691C"/>
    <w:rsid w:val="00C4694D"/>
    <w:rsid w:val="00C4699B"/>
    <w:rsid w:val="00C46DF8"/>
    <w:rsid w:val="00C47534"/>
    <w:rsid w:val="00C4756F"/>
    <w:rsid w:val="00C479B5"/>
    <w:rsid w:val="00C479BB"/>
    <w:rsid w:val="00C50299"/>
    <w:rsid w:val="00C5058C"/>
    <w:rsid w:val="00C505AD"/>
    <w:rsid w:val="00C506FC"/>
    <w:rsid w:val="00C50932"/>
    <w:rsid w:val="00C5093A"/>
    <w:rsid w:val="00C50A28"/>
    <w:rsid w:val="00C50AFF"/>
    <w:rsid w:val="00C50C11"/>
    <w:rsid w:val="00C510C2"/>
    <w:rsid w:val="00C51147"/>
    <w:rsid w:val="00C51191"/>
    <w:rsid w:val="00C512B2"/>
    <w:rsid w:val="00C514EB"/>
    <w:rsid w:val="00C51504"/>
    <w:rsid w:val="00C516E8"/>
    <w:rsid w:val="00C51AF9"/>
    <w:rsid w:val="00C51DA0"/>
    <w:rsid w:val="00C528A9"/>
    <w:rsid w:val="00C52B8C"/>
    <w:rsid w:val="00C52D92"/>
    <w:rsid w:val="00C52F45"/>
    <w:rsid w:val="00C53347"/>
    <w:rsid w:val="00C534C7"/>
    <w:rsid w:val="00C536C8"/>
    <w:rsid w:val="00C53B23"/>
    <w:rsid w:val="00C53DEF"/>
    <w:rsid w:val="00C54A8D"/>
    <w:rsid w:val="00C54AD7"/>
    <w:rsid w:val="00C54E00"/>
    <w:rsid w:val="00C55080"/>
    <w:rsid w:val="00C55240"/>
    <w:rsid w:val="00C554CB"/>
    <w:rsid w:val="00C555A7"/>
    <w:rsid w:val="00C556F9"/>
    <w:rsid w:val="00C55D5B"/>
    <w:rsid w:val="00C5603A"/>
    <w:rsid w:val="00C5656F"/>
    <w:rsid w:val="00C571CF"/>
    <w:rsid w:val="00C5724E"/>
    <w:rsid w:val="00C573E1"/>
    <w:rsid w:val="00C578B9"/>
    <w:rsid w:val="00C57B97"/>
    <w:rsid w:val="00C57BE1"/>
    <w:rsid w:val="00C57C43"/>
    <w:rsid w:val="00C60030"/>
    <w:rsid w:val="00C608C0"/>
    <w:rsid w:val="00C61181"/>
    <w:rsid w:val="00C61208"/>
    <w:rsid w:val="00C6121A"/>
    <w:rsid w:val="00C61236"/>
    <w:rsid w:val="00C61A06"/>
    <w:rsid w:val="00C61DA2"/>
    <w:rsid w:val="00C62064"/>
    <w:rsid w:val="00C6241E"/>
    <w:rsid w:val="00C626B0"/>
    <w:rsid w:val="00C63B85"/>
    <w:rsid w:val="00C63BEF"/>
    <w:rsid w:val="00C63DF8"/>
    <w:rsid w:val="00C63FA1"/>
    <w:rsid w:val="00C640A3"/>
    <w:rsid w:val="00C647EA"/>
    <w:rsid w:val="00C648BF"/>
    <w:rsid w:val="00C6493A"/>
    <w:rsid w:val="00C64A49"/>
    <w:rsid w:val="00C65138"/>
    <w:rsid w:val="00C655ED"/>
    <w:rsid w:val="00C65C29"/>
    <w:rsid w:val="00C65FFC"/>
    <w:rsid w:val="00C660D7"/>
    <w:rsid w:val="00C66975"/>
    <w:rsid w:val="00C66CC4"/>
    <w:rsid w:val="00C66F66"/>
    <w:rsid w:val="00C670FA"/>
    <w:rsid w:val="00C67293"/>
    <w:rsid w:val="00C676E9"/>
    <w:rsid w:val="00C678A4"/>
    <w:rsid w:val="00C679EA"/>
    <w:rsid w:val="00C67B06"/>
    <w:rsid w:val="00C67B55"/>
    <w:rsid w:val="00C67E55"/>
    <w:rsid w:val="00C701FA"/>
    <w:rsid w:val="00C702B4"/>
    <w:rsid w:val="00C7030E"/>
    <w:rsid w:val="00C70326"/>
    <w:rsid w:val="00C704FA"/>
    <w:rsid w:val="00C7050F"/>
    <w:rsid w:val="00C7054F"/>
    <w:rsid w:val="00C705C0"/>
    <w:rsid w:val="00C70920"/>
    <w:rsid w:val="00C70A06"/>
    <w:rsid w:val="00C70BCC"/>
    <w:rsid w:val="00C70F15"/>
    <w:rsid w:val="00C70F3C"/>
    <w:rsid w:val="00C7118B"/>
    <w:rsid w:val="00C714E0"/>
    <w:rsid w:val="00C7164D"/>
    <w:rsid w:val="00C7165D"/>
    <w:rsid w:val="00C71747"/>
    <w:rsid w:val="00C71817"/>
    <w:rsid w:val="00C71B59"/>
    <w:rsid w:val="00C71B5F"/>
    <w:rsid w:val="00C71FC8"/>
    <w:rsid w:val="00C72CDD"/>
    <w:rsid w:val="00C7306C"/>
    <w:rsid w:val="00C73175"/>
    <w:rsid w:val="00C73518"/>
    <w:rsid w:val="00C739C8"/>
    <w:rsid w:val="00C73FEC"/>
    <w:rsid w:val="00C74098"/>
    <w:rsid w:val="00C74375"/>
    <w:rsid w:val="00C7470D"/>
    <w:rsid w:val="00C74857"/>
    <w:rsid w:val="00C7490B"/>
    <w:rsid w:val="00C749AE"/>
    <w:rsid w:val="00C74C72"/>
    <w:rsid w:val="00C74F06"/>
    <w:rsid w:val="00C7506F"/>
    <w:rsid w:val="00C754E5"/>
    <w:rsid w:val="00C75578"/>
    <w:rsid w:val="00C75DE9"/>
    <w:rsid w:val="00C75F42"/>
    <w:rsid w:val="00C760A5"/>
    <w:rsid w:val="00C7639C"/>
    <w:rsid w:val="00C76541"/>
    <w:rsid w:val="00C7654A"/>
    <w:rsid w:val="00C765A9"/>
    <w:rsid w:val="00C765CB"/>
    <w:rsid w:val="00C76D46"/>
    <w:rsid w:val="00C76FC2"/>
    <w:rsid w:val="00C77047"/>
    <w:rsid w:val="00C774FF"/>
    <w:rsid w:val="00C77717"/>
    <w:rsid w:val="00C777FA"/>
    <w:rsid w:val="00C77885"/>
    <w:rsid w:val="00C8052E"/>
    <w:rsid w:val="00C809E6"/>
    <w:rsid w:val="00C80A6D"/>
    <w:rsid w:val="00C80EBD"/>
    <w:rsid w:val="00C8129E"/>
    <w:rsid w:val="00C81BDA"/>
    <w:rsid w:val="00C81C32"/>
    <w:rsid w:val="00C81E01"/>
    <w:rsid w:val="00C8278E"/>
    <w:rsid w:val="00C82810"/>
    <w:rsid w:val="00C8286E"/>
    <w:rsid w:val="00C82C64"/>
    <w:rsid w:val="00C82D2B"/>
    <w:rsid w:val="00C82F12"/>
    <w:rsid w:val="00C835A5"/>
    <w:rsid w:val="00C8367D"/>
    <w:rsid w:val="00C83F7E"/>
    <w:rsid w:val="00C83F9E"/>
    <w:rsid w:val="00C843F9"/>
    <w:rsid w:val="00C8464A"/>
    <w:rsid w:val="00C84911"/>
    <w:rsid w:val="00C84DF9"/>
    <w:rsid w:val="00C84EC3"/>
    <w:rsid w:val="00C84F06"/>
    <w:rsid w:val="00C853D0"/>
    <w:rsid w:val="00C85463"/>
    <w:rsid w:val="00C85939"/>
    <w:rsid w:val="00C85D25"/>
    <w:rsid w:val="00C85F34"/>
    <w:rsid w:val="00C864E0"/>
    <w:rsid w:val="00C86522"/>
    <w:rsid w:val="00C86B23"/>
    <w:rsid w:val="00C86BBA"/>
    <w:rsid w:val="00C86F45"/>
    <w:rsid w:val="00C86FAE"/>
    <w:rsid w:val="00C87232"/>
    <w:rsid w:val="00C87988"/>
    <w:rsid w:val="00C87B0B"/>
    <w:rsid w:val="00C87E11"/>
    <w:rsid w:val="00C90061"/>
    <w:rsid w:val="00C9066A"/>
    <w:rsid w:val="00C90958"/>
    <w:rsid w:val="00C90B4D"/>
    <w:rsid w:val="00C90BD1"/>
    <w:rsid w:val="00C90C50"/>
    <w:rsid w:val="00C90EC6"/>
    <w:rsid w:val="00C9162B"/>
    <w:rsid w:val="00C91630"/>
    <w:rsid w:val="00C91663"/>
    <w:rsid w:val="00C9173B"/>
    <w:rsid w:val="00C91857"/>
    <w:rsid w:val="00C919E3"/>
    <w:rsid w:val="00C91D8F"/>
    <w:rsid w:val="00C920DD"/>
    <w:rsid w:val="00C921AF"/>
    <w:rsid w:val="00C9234B"/>
    <w:rsid w:val="00C92399"/>
    <w:rsid w:val="00C9262C"/>
    <w:rsid w:val="00C92C65"/>
    <w:rsid w:val="00C92CA7"/>
    <w:rsid w:val="00C92D09"/>
    <w:rsid w:val="00C92D62"/>
    <w:rsid w:val="00C92E6A"/>
    <w:rsid w:val="00C92E79"/>
    <w:rsid w:val="00C92F1B"/>
    <w:rsid w:val="00C9319D"/>
    <w:rsid w:val="00C9329F"/>
    <w:rsid w:val="00C93436"/>
    <w:rsid w:val="00C938EE"/>
    <w:rsid w:val="00C9392D"/>
    <w:rsid w:val="00C9398B"/>
    <w:rsid w:val="00C93C96"/>
    <w:rsid w:val="00C93F1D"/>
    <w:rsid w:val="00C941A0"/>
    <w:rsid w:val="00C94650"/>
    <w:rsid w:val="00C94B46"/>
    <w:rsid w:val="00C95646"/>
    <w:rsid w:val="00C95719"/>
    <w:rsid w:val="00C9584D"/>
    <w:rsid w:val="00C95D60"/>
    <w:rsid w:val="00C95FE9"/>
    <w:rsid w:val="00C9602A"/>
    <w:rsid w:val="00C9602E"/>
    <w:rsid w:val="00C96437"/>
    <w:rsid w:val="00C96C0F"/>
    <w:rsid w:val="00C96D82"/>
    <w:rsid w:val="00C96EEE"/>
    <w:rsid w:val="00C971E0"/>
    <w:rsid w:val="00C974D2"/>
    <w:rsid w:val="00C97D32"/>
    <w:rsid w:val="00C97D5A"/>
    <w:rsid w:val="00C97F2E"/>
    <w:rsid w:val="00CA083C"/>
    <w:rsid w:val="00CA0A88"/>
    <w:rsid w:val="00CA0BF8"/>
    <w:rsid w:val="00CA0C2F"/>
    <w:rsid w:val="00CA10D3"/>
    <w:rsid w:val="00CA146C"/>
    <w:rsid w:val="00CA14B2"/>
    <w:rsid w:val="00CA185B"/>
    <w:rsid w:val="00CA1D5C"/>
    <w:rsid w:val="00CA1DCA"/>
    <w:rsid w:val="00CA20DA"/>
    <w:rsid w:val="00CA24E8"/>
    <w:rsid w:val="00CA2E0F"/>
    <w:rsid w:val="00CA2FE9"/>
    <w:rsid w:val="00CA4285"/>
    <w:rsid w:val="00CA44B1"/>
    <w:rsid w:val="00CA462D"/>
    <w:rsid w:val="00CA4D44"/>
    <w:rsid w:val="00CA5146"/>
    <w:rsid w:val="00CA5217"/>
    <w:rsid w:val="00CA54AE"/>
    <w:rsid w:val="00CA5531"/>
    <w:rsid w:val="00CA55F4"/>
    <w:rsid w:val="00CA5852"/>
    <w:rsid w:val="00CA58C9"/>
    <w:rsid w:val="00CA598F"/>
    <w:rsid w:val="00CA5A65"/>
    <w:rsid w:val="00CA5ADD"/>
    <w:rsid w:val="00CA5B27"/>
    <w:rsid w:val="00CA61BC"/>
    <w:rsid w:val="00CA640E"/>
    <w:rsid w:val="00CA6645"/>
    <w:rsid w:val="00CA6746"/>
    <w:rsid w:val="00CA67C0"/>
    <w:rsid w:val="00CA69A1"/>
    <w:rsid w:val="00CA6A93"/>
    <w:rsid w:val="00CA6B92"/>
    <w:rsid w:val="00CA6C3E"/>
    <w:rsid w:val="00CA7122"/>
    <w:rsid w:val="00CA756A"/>
    <w:rsid w:val="00CA7845"/>
    <w:rsid w:val="00CA7A07"/>
    <w:rsid w:val="00CA7DB3"/>
    <w:rsid w:val="00CA7E81"/>
    <w:rsid w:val="00CB05F5"/>
    <w:rsid w:val="00CB0869"/>
    <w:rsid w:val="00CB0B86"/>
    <w:rsid w:val="00CB0D83"/>
    <w:rsid w:val="00CB0E5D"/>
    <w:rsid w:val="00CB1A19"/>
    <w:rsid w:val="00CB21AE"/>
    <w:rsid w:val="00CB2322"/>
    <w:rsid w:val="00CB2769"/>
    <w:rsid w:val="00CB29A4"/>
    <w:rsid w:val="00CB2BBE"/>
    <w:rsid w:val="00CB3767"/>
    <w:rsid w:val="00CB37EA"/>
    <w:rsid w:val="00CB398A"/>
    <w:rsid w:val="00CB3CA9"/>
    <w:rsid w:val="00CB3DEC"/>
    <w:rsid w:val="00CB3F8F"/>
    <w:rsid w:val="00CB46CC"/>
    <w:rsid w:val="00CB47F5"/>
    <w:rsid w:val="00CB4A14"/>
    <w:rsid w:val="00CB4D16"/>
    <w:rsid w:val="00CB5923"/>
    <w:rsid w:val="00CB59B3"/>
    <w:rsid w:val="00CB5A32"/>
    <w:rsid w:val="00CB6239"/>
    <w:rsid w:val="00CB6463"/>
    <w:rsid w:val="00CB69E3"/>
    <w:rsid w:val="00CB6B81"/>
    <w:rsid w:val="00CB71B5"/>
    <w:rsid w:val="00CB72C9"/>
    <w:rsid w:val="00CB7546"/>
    <w:rsid w:val="00CB7893"/>
    <w:rsid w:val="00CB79F8"/>
    <w:rsid w:val="00CB7AF6"/>
    <w:rsid w:val="00CB7B7A"/>
    <w:rsid w:val="00CB7C6E"/>
    <w:rsid w:val="00CB7D3C"/>
    <w:rsid w:val="00CC0586"/>
    <w:rsid w:val="00CC063D"/>
    <w:rsid w:val="00CC0EB0"/>
    <w:rsid w:val="00CC119E"/>
    <w:rsid w:val="00CC1303"/>
    <w:rsid w:val="00CC13F5"/>
    <w:rsid w:val="00CC17F2"/>
    <w:rsid w:val="00CC200D"/>
    <w:rsid w:val="00CC23B2"/>
    <w:rsid w:val="00CC27EE"/>
    <w:rsid w:val="00CC29F8"/>
    <w:rsid w:val="00CC2A06"/>
    <w:rsid w:val="00CC2CDA"/>
    <w:rsid w:val="00CC34C1"/>
    <w:rsid w:val="00CC3820"/>
    <w:rsid w:val="00CC39FE"/>
    <w:rsid w:val="00CC3EAA"/>
    <w:rsid w:val="00CC40C4"/>
    <w:rsid w:val="00CC4136"/>
    <w:rsid w:val="00CC4212"/>
    <w:rsid w:val="00CC433A"/>
    <w:rsid w:val="00CC439D"/>
    <w:rsid w:val="00CC440E"/>
    <w:rsid w:val="00CC479B"/>
    <w:rsid w:val="00CC4B26"/>
    <w:rsid w:val="00CC4BD8"/>
    <w:rsid w:val="00CC4C4D"/>
    <w:rsid w:val="00CC4EB7"/>
    <w:rsid w:val="00CC4F9C"/>
    <w:rsid w:val="00CC53AA"/>
    <w:rsid w:val="00CC560D"/>
    <w:rsid w:val="00CC597C"/>
    <w:rsid w:val="00CC5C60"/>
    <w:rsid w:val="00CC6616"/>
    <w:rsid w:val="00CC7156"/>
    <w:rsid w:val="00CC71CE"/>
    <w:rsid w:val="00CC729B"/>
    <w:rsid w:val="00CC7407"/>
    <w:rsid w:val="00CC77A2"/>
    <w:rsid w:val="00CC7B91"/>
    <w:rsid w:val="00CC7EFC"/>
    <w:rsid w:val="00CD0163"/>
    <w:rsid w:val="00CD0531"/>
    <w:rsid w:val="00CD0BDE"/>
    <w:rsid w:val="00CD0EEB"/>
    <w:rsid w:val="00CD0F33"/>
    <w:rsid w:val="00CD10AE"/>
    <w:rsid w:val="00CD11A4"/>
    <w:rsid w:val="00CD1576"/>
    <w:rsid w:val="00CD1620"/>
    <w:rsid w:val="00CD16AD"/>
    <w:rsid w:val="00CD198D"/>
    <w:rsid w:val="00CD1B57"/>
    <w:rsid w:val="00CD1D02"/>
    <w:rsid w:val="00CD1D83"/>
    <w:rsid w:val="00CD1DD1"/>
    <w:rsid w:val="00CD220D"/>
    <w:rsid w:val="00CD231E"/>
    <w:rsid w:val="00CD2660"/>
    <w:rsid w:val="00CD28EC"/>
    <w:rsid w:val="00CD2A6B"/>
    <w:rsid w:val="00CD2A6E"/>
    <w:rsid w:val="00CD2B93"/>
    <w:rsid w:val="00CD3049"/>
    <w:rsid w:val="00CD316C"/>
    <w:rsid w:val="00CD35AF"/>
    <w:rsid w:val="00CD383B"/>
    <w:rsid w:val="00CD3DE3"/>
    <w:rsid w:val="00CD3DED"/>
    <w:rsid w:val="00CD3FC2"/>
    <w:rsid w:val="00CD43C7"/>
    <w:rsid w:val="00CD46C4"/>
    <w:rsid w:val="00CD4858"/>
    <w:rsid w:val="00CD4960"/>
    <w:rsid w:val="00CD4CED"/>
    <w:rsid w:val="00CD5D07"/>
    <w:rsid w:val="00CD6265"/>
    <w:rsid w:val="00CD642E"/>
    <w:rsid w:val="00CD6453"/>
    <w:rsid w:val="00CD64C1"/>
    <w:rsid w:val="00CD6847"/>
    <w:rsid w:val="00CD692D"/>
    <w:rsid w:val="00CD6A1A"/>
    <w:rsid w:val="00CD6E09"/>
    <w:rsid w:val="00CD6F9D"/>
    <w:rsid w:val="00CD7239"/>
    <w:rsid w:val="00CD7673"/>
    <w:rsid w:val="00CD7BF5"/>
    <w:rsid w:val="00CD7EC1"/>
    <w:rsid w:val="00CD7ED5"/>
    <w:rsid w:val="00CE0336"/>
    <w:rsid w:val="00CE0462"/>
    <w:rsid w:val="00CE0784"/>
    <w:rsid w:val="00CE0AD1"/>
    <w:rsid w:val="00CE0C25"/>
    <w:rsid w:val="00CE0D85"/>
    <w:rsid w:val="00CE1050"/>
    <w:rsid w:val="00CE1A3B"/>
    <w:rsid w:val="00CE1FC3"/>
    <w:rsid w:val="00CE2046"/>
    <w:rsid w:val="00CE2402"/>
    <w:rsid w:val="00CE26DB"/>
    <w:rsid w:val="00CE2C25"/>
    <w:rsid w:val="00CE2CCD"/>
    <w:rsid w:val="00CE2D7D"/>
    <w:rsid w:val="00CE2E30"/>
    <w:rsid w:val="00CE3213"/>
    <w:rsid w:val="00CE338C"/>
    <w:rsid w:val="00CE34C9"/>
    <w:rsid w:val="00CE350D"/>
    <w:rsid w:val="00CE3587"/>
    <w:rsid w:val="00CE35D5"/>
    <w:rsid w:val="00CE368B"/>
    <w:rsid w:val="00CE37DE"/>
    <w:rsid w:val="00CE3B28"/>
    <w:rsid w:val="00CE3FFA"/>
    <w:rsid w:val="00CE40EF"/>
    <w:rsid w:val="00CE44B5"/>
    <w:rsid w:val="00CE4531"/>
    <w:rsid w:val="00CE4667"/>
    <w:rsid w:val="00CE48F7"/>
    <w:rsid w:val="00CE50BD"/>
    <w:rsid w:val="00CE5216"/>
    <w:rsid w:val="00CE560E"/>
    <w:rsid w:val="00CE5D32"/>
    <w:rsid w:val="00CE5E74"/>
    <w:rsid w:val="00CE5EF0"/>
    <w:rsid w:val="00CE6005"/>
    <w:rsid w:val="00CE6044"/>
    <w:rsid w:val="00CE650C"/>
    <w:rsid w:val="00CE664C"/>
    <w:rsid w:val="00CE66B6"/>
    <w:rsid w:val="00CE6B95"/>
    <w:rsid w:val="00CE6E86"/>
    <w:rsid w:val="00CE7093"/>
    <w:rsid w:val="00CE753F"/>
    <w:rsid w:val="00CE757A"/>
    <w:rsid w:val="00CE7964"/>
    <w:rsid w:val="00CE7FF4"/>
    <w:rsid w:val="00CF0182"/>
    <w:rsid w:val="00CF022B"/>
    <w:rsid w:val="00CF0445"/>
    <w:rsid w:val="00CF0922"/>
    <w:rsid w:val="00CF0934"/>
    <w:rsid w:val="00CF0ABB"/>
    <w:rsid w:val="00CF0B81"/>
    <w:rsid w:val="00CF0BE0"/>
    <w:rsid w:val="00CF0F42"/>
    <w:rsid w:val="00CF113C"/>
    <w:rsid w:val="00CF1370"/>
    <w:rsid w:val="00CF13B2"/>
    <w:rsid w:val="00CF183E"/>
    <w:rsid w:val="00CF194A"/>
    <w:rsid w:val="00CF1F21"/>
    <w:rsid w:val="00CF1F86"/>
    <w:rsid w:val="00CF2C2F"/>
    <w:rsid w:val="00CF30FB"/>
    <w:rsid w:val="00CF3321"/>
    <w:rsid w:val="00CF33D2"/>
    <w:rsid w:val="00CF3778"/>
    <w:rsid w:val="00CF3FAF"/>
    <w:rsid w:val="00CF40F0"/>
    <w:rsid w:val="00CF4180"/>
    <w:rsid w:val="00CF45A6"/>
    <w:rsid w:val="00CF45A7"/>
    <w:rsid w:val="00CF4718"/>
    <w:rsid w:val="00CF4C4F"/>
    <w:rsid w:val="00CF4FE7"/>
    <w:rsid w:val="00CF5532"/>
    <w:rsid w:val="00CF5551"/>
    <w:rsid w:val="00CF5586"/>
    <w:rsid w:val="00CF571E"/>
    <w:rsid w:val="00CF57E1"/>
    <w:rsid w:val="00CF57E3"/>
    <w:rsid w:val="00CF587F"/>
    <w:rsid w:val="00CF5C8C"/>
    <w:rsid w:val="00CF5E41"/>
    <w:rsid w:val="00CF6150"/>
    <w:rsid w:val="00CF6EBB"/>
    <w:rsid w:val="00CF72E1"/>
    <w:rsid w:val="00CF7382"/>
    <w:rsid w:val="00D00321"/>
    <w:rsid w:val="00D00401"/>
    <w:rsid w:val="00D00414"/>
    <w:rsid w:val="00D00501"/>
    <w:rsid w:val="00D00552"/>
    <w:rsid w:val="00D01081"/>
    <w:rsid w:val="00D01A7C"/>
    <w:rsid w:val="00D01ACE"/>
    <w:rsid w:val="00D01C20"/>
    <w:rsid w:val="00D01DB7"/>
    <w:rsid w:val="00D022DA"/>
    <w:rsid w:val="00D0282B"/>
    <w:rsid w:val="00D0285A"/>
    <w:rsid w:val="00D02C42"/>
    <w:rsid w:val="00D03031"/>
    <w:rsid w:val="00D0350A"/>
    <w:rsid w:val="00D035C7"/>
    <w:rsid w:val="00D0373A"/>
    <w:rsid w:val="00D03B5C"/>
    <w:rsid w:val="00D04065"/>
    <w:rsid w:val="00D044B2"/>
    <w:rsid w:val="00D047E5"/>
    <w:rsid w:val="00D04897"/>
    <w:rsid w:val="00D04A8E"/>
    <w:rsid w:val="00D04AB6"/>
    <w:rsid w:val="00D04B4A"/>
    <w:rsid w:val="00D04B97"/>
    <w:rsid w:val="00D04BB3"/>
    <w:rsid w:val="00D04C90"/>
    <w:rsid w:val="00D05006"/>
    <w:rsid w:val="00D0511A"/>
    <w:rsid w:val="00D05185"/>
    <w:rsid w:val="00D05266"/>
    <w:rsid w:val="00D054A6"/>
    <w:rsid w:val="00D05967"/>
    <w:rsid w:val="00D05EE9"/>
    <w:rsid w:val="00D0617F"/>
    <w:rsid w:val="00D06A80"/>
    <w:rsid w:val="00D06D05"/>
    <w:rsid w:val="00D06DCF"/>
    <w:rsid w:val="00D0776E"/>
    <w:rsid w:val="00D0793B"/>
    <w:rsid w:val="00D10256"/>
    <w:rsid w:val="00D10262"/>
    <w:rsid w:val="00D10442"/>
    <w:rsid w:val="00D1054C"/>
    <w:rsid w:val="00D10A63"/>
    <w:rsid w:val="00D10DE3"/>
    <w:rsid w:val="00D10F7A"/>
    <w:rsid w:val="00D11054"/>
    <w:rsid w:val="00D11263"/>
    <w:rsid w:val="00D112BD"/>
    <w:rsid w:val="00D11410"/>
    <w:rsid w:val="00D11C2D"/>
    <w:rsid w:val="00D11EBF"/>
    <w:rsid w:val="00D12006"/>
    <w:rsid w:val="00D121C5"/>
    <w:rsid w:val="00D124CA"/>
    <w:rsid w:val="00D126F0"/>
    <w:rsid w:val="00D127D1"/>
    <w:rsid w:val="00D12BFE"/>
    <w:rsid w:val="00D12C1B"/>
    <w:rsid w:val="00D12C85"/>
    <w:rsid w:val="00D12D66"/>
    <w:rsid w:val="00D12D68"/>
    <w:rsid w:val="00D13096"/>
    <w:rsid w:val="00D1338E"/>
    <w:rsid w:val="00D13706"/>
    <w:rsid w:val="00D1374F"/>
    <w:rsid w:val="00D1474F"/>
    <w:rsid w:val="00D147CB"/>
    <w:rsid w:val="00D14899"/>
    <w:rsid w:val="00D14F30"/>
    <w:rsid w:val="00D15281"/>
    <w:rsid w:val="00D152AE"/>
    <w:rsid w:val="00D15388"/>
    <w:rsid w:val="00D15477"/>
    <w:rsid w:val="00D15D51"/>
    <w:rsid w:val="00D15D6B"/>
    <w:rsid w:val="00D16013"/>
    <w:rsid w:val="00D16075"/>
    <w:rsid w:val="00D16413"/>
    <w:rsid w:val="00D16540"/>
    <w:rsid w:val="00D167D9"/>
    <w:rsid w:val="00D16F83"/>
    <w:rsid w:val="00D172FB"/>
    <w:rsid w:val="00D1768B"/>
    <w:rsid w:val="00D1770D"/>
    <w:rsid w:val="00D17931"/>
    <w:rsid w:val="00D179B1"/>
    <w:rsid w:val="00D17F0B"/>
    <w:rsid w:val="00D20024"/>
    <w:rsid w:val="00D20053"/>
    <w:rsid w:val="00D204FC"/>
    <w:rsid w:val="00D205B3"/>
    <w:rsid w:val="00D20A40"/>
    <w:rsid w:val="00D20A78"/>
    <w:rsid w:val="00D20F31"/>
    <w:rsid w:val="00D21310"/>
    <w:rsid w:val="00D21A65"/>
    <w:rsid w:val="00D22363"/>
    <w:rsid w:val="00D22394"/>
    <w:rsid w:val="00D2276C"/>
    <w:rsid w:val="00D228BB"/>
    <w:rsid w:val="00D228F9"/>
    <w:rsid w:val="00D22A1C"/>
    <w:rsid w:val="00D22A27"/>
    <w:rsid w:val="00D22EFE"/>
    <w:rsid w:val="00D22FB0"/>
    <w:rsid w:val="00D23055"/>
    <w:rsid w:val="00D231F7"/>
    <w:rsid w:val="00D232D2"/>
    <w:rsid w:val="00D233E1"/>
    <w:rsid w:val="00D23412"/>
    <w:rsid w:val="00D23699"/>
    <w:rsid w:val="00D236CD"/>
    <w:rsid w:val="00D237C4"/>
    <w:rsid w:val="00D2390E"/>
    <w:rsid w:val="00D23A6A"/>
    <w:rsid w:val="00D23B15"/>
    <w:rsid w:val="00D23BDF"/>
    <w:rsid w:val="00D23DDF"/>
    <w:rsid w:val="00D241C6"/>
    <w:rsid w:val="00D2435D"/>
    <w:rsid w:val="00D245C3"/>
    <w:rsid w:val="00D24817"/>
    <w:rsid w:val="00D249BE"/>
    <w:rsid w:val="00D24F55"/>
    <w:rsid w:val="00D251FA"/>
    <w:rsid w:val="00D25314"/>
    <w:rsid w:val="00D2558E"/>
    <w:rsid w:val="00D25614"/>
    <w:rsid w:val="00D25E5F"/>
    <w:rsid w:val="00D25E67"/>
    <w:rsid w:val="00D25EDC"/>
    <w:rsid w:val="00D26057"/>
    <w:rsid w:val="00D265BE"/>
    <w:rsid w:val="00D26B58"/>
    <w:rsid w:val="00D2722A"/>
    <w:rsid w:val="00D27609"/>
    <w:rsid w:val="00D27729"/>
    <w:rsid w:val="00D2776A"/>
    <w:rsid w:val="00D277CE"/>
    <w:rsid w:val="00D300C4"/>
    <w:rsid w:val="00D301F1"/>
    <w:rsid w:val="00D30557"/>
    <w:rsid w:val="00D306CD"/>
    <w:rsid w:val="00D30769"/>
    <w:rsid w:val="00D308EC"/>
    <w:rsid w:val="00D30BDD"/>
    <w:rsid w:val="00D30DAB"/>
    <w:rsid w:val="00D312C6"/>
    <w:rsid w:val="00D313B0"/>
    <w:rsid w:val="00D31460"/>
    <w:rsid w:val="00D315F9"/>
    <w:rsid w:val="00D316D7"/>
    <w:rsid w:val="00D321FD"/>
    <w:rsid w:val="00D32274"/>
    <w:rsid w:val="00D331A0"/>
    <w:rsid w:val="00D3326D"/>
    <w:rsid w:val="00D337B1"/>
    <w:rsid w:val="00D337B3"/>
    <w:rsid w:val="00D33A32"/>
    <w:rsid w:val="00D33AD4"/>
    <w:rsid w:val="00D33B33"/>
    <w:rsid w:val="00D34501"/>
    <w:rsid w:val="00D34601"/>
    <w:rsid w:val="00D34640"/>
    <w:rsid w:val="00D346E6"/>
    <w:rsid w:val="00D34912"/>
    <w:rsid w:val="00D34B47"/>
    <w:rsid w:val="00D34C49"/>
    <w:rsid w:val="00D35107"/>
    <w:rsid w:val="00D353BE"/>
    <w:rsid w:val="00D3561F"/>
    <w:rsid w:val="00D359E7"/>
    <w:rsid w:val="00D35A55"/>
    <w:rsid w:val="00D35A80"/>
    <w:rsid w:val="00D366A8"/>
    <w:rsid w:val="00D36A18"/>
    <w:rsid w:val="00D36B06"/>
    <w:rsid w:val="00D36B19"/>
    <w:rsid w:val="00D36B3D"/>
    <w:rsid w:val="00D36E7F"/>
    <w:rsid w:val="00D370F0"/>
    <w:rsid w:val="00D37136"/>
    <w:rsid w:val="00D37417"/>
    <w:rsid w:val="00D37424"/>
    <w:rsid w:val="00D37694"/>
    <w:rsid w:val="00D3771B"/>
    <w:rsid w:val="00D377C7"/>
    <w:rsid w:val="00D37805"/>
    <w:rsid w:val="00D37819"/>
    <w:rsid w:val="00D37C79"/>
    <w:rsid w:val="00D406FD"/>
    <w:rsid w:val="00D40C60"/>
    <w:rsid w:val="00D40DCC"/>
    <w:rsid w:val="00D41063"/>
    <w:rsid w:val="00D41109"/>
    <w:rsid w:val="00D411B2"/>
    <w:rsid w:val="00D41C24"/>
    <w:rsid w:val="00D41DD1"/>
    <w:rsid w:val="00D41F6C"/>
    <w:rsid w:val="00D420C5"/>
    <w:rsid w:val="00D4231D"/>
    <w:rsid w:val="00D42663"/>
    <w:rsid w:val="00D427FE"/>
    <w:rsid w:val="00D428BE"/>
    <w:rsid w:val="00D42BAB"/>
    <w:rsid w:val="00D42DC1"/>
    <w:rsid w:val="00D42DEC"/>
    <w:rsid w:val="00D43046"/>
    <w:rsid w:val="00D432B0"/>
    <w:rsid w:val="00D4343A"/>
    <w:rsid w:val="00D434FE"/>
    <w:rsid w:val="00D43549"/>
    <w:rsid w:val="00D43778"/>
    <w:rsid w:val="00D43791"/>
    <w:rsid w:val="00D438B3"/>
    <w:rsid w:val="00D43E01"/>
    <w:rsid w:val="00D44042"/>
    <w:rsid w:val="00D44601"/>
    <w:rsid w:val="00D44A26"/>
    <w:rsid w:val="00D44CA0"/>
    <w:rsid w:val="00D44D0B"/>
    <w:rsid w:val="00D44D62"/>
    <w:rsid w:val="00D44F7A"/>
    <w:rsid w:val="00D45014"/>
    <w:rsid w:val="00D45070"/>
    <w:rsid w:val="00D456FA"/>
    <w:rsid w:val="00D45F1A"/>
    <w:rsid w:val="00D46399"/>
    <w:rsid w:val="00D4654F"/>
    <w:rsid w:val="00D4693B"/>
    <w:rsid w:val="00D46ADD"/>
    <w:rsid w:val="00D46D19"/>
    <w:rsid w:val="00D46E95"/>
    <w:rsid w:val="00D47045"/>
    <w:rsid w:val="00D472E7"/>
    <w:rsid w:val="00D4745C"/>
    <w:rsid w:val="00D47592"/>
    <w:rsid w:val="00D47777"/>
    <w:rsid w:val="00D478BA"/>
    <w:rsid w:val="00D47A5D"/>
    <w:rsid w:val="00D47D9D"/>
    <w:rsid w:val="00D47DBE"/>
    <w:rsid w:val="00D501CC"/>
    <w:rsid w:val="00D507F6"/>
    <w:rsid w:val="00D5093E"/>
    <w:rsid w:val="00D50B2E"/>
    <w:rsid w:val="00D50B35"/>
    <w:rsid w:val="00D50CC9"/>
    <w:rsid w:val="00D50E61"/>
    <w:rsid w:val="00D50EA7"/>
    <w:rsid w:val="00D50FB3"/>
    <w:rsid w:val="00D51602"/>
    <w:rsid w:val="00D51669"/>
    <w:rsid w:val="00D51750"/>
    <w:rsid w:val="00D51AB8"/>
    <w:rsid w:val="00D52000"/>
    <w:rsid w:val="00D52040"/>
    <w:rsid w:val="00D5210B"/>
    <w:rsid w:val="00D5212F"/>
    <w:rsid w:val="00D525E5"/>
    <w:rsid w:val="00D52895"/>
    <w:rsid w:val="00D529A6"/>
    <w:rsid w:val="00D52AD5"/>
    <w:rsid w:val="00D52CAF"/>
    <w:rsid w:val="00D52F33"/>
    <w:rsid w:val="00D52F76"/>
    <w:rsid w:val="00D53137"/>
    <w:rsid w:val="00D53415"/>
    <w:rsid w:val="00D5347A"/>
    <w:rsid w:val="00D53482"/>
    <w:rsid w:val="00D53595"/>
    <w:rsid w:val="00D53802"/>
    <w:rsid w:val="00D53DA0"/>
    <w:rsid w:val="00D53E8B"/>
    <w:rsid w:val="00D54016"/>
    <w:rsid w:val="00D54605"/>
    <w:rsid w:val="00D5462C"/>
    <w:rsid w:val="00D54A8C"/>
    <w:rsid w:val="00D550D9"/>
    <w:rsid w:val="00D55547"/>
    <w:rsid w:val="00D5591A"/>
    <w:rsid w:val="00D55C73"/>
    <w:rsid w:val="00D55E8D"/>
    <w:rsid w:val="00D55E98"/>
    <w:rsid w:val="00D56757"/>
    <w:rsid w:val="00D56CAA"/>
    <w:rsid w:val="00D56EB7"/>
    <w:rsid w:val="00D5718E"/>
    <w:rsid w:val="00D57B51"/>
    <w:rsid w:val="00D57C5E"/>
    <w:rsid w:val="00D57C9D"/>
    <w:rsid w:val="00D6009F"/>
    <w:rsid w:val="00D600E1"/>
    <w:rsid w:val="00D60293"/>
    <w:rsid w:val="00D6066C"/>
    <w:rsid w:val="00D607A3"/>
    <w:rsid w:val="00D60B36"/>
    <w:rsid w:val="00D60E8D"/>
    <w:rsid w:val="00D6122B"/>
    <w:rsid w:val="00D61466"/>
    <w:rsid w:val="00D61729"/>
    <w:rsid w:val="00D61A42"/>
    <w:rsid w:val="00D61EF6"/>
    <w:rsid w:val="00D62393"/>
    <w:rsid w:val="00D62597"/>
    <w:rsid w:val="00D62C39"/>
    <w:rsid w:val="00D62DA5"/>
    <w:rsid w:val="00D63196"/>
    <w:rsid w:val="00D63586"/>
    <w:rsid w:val="00D635C3"/>
    <w:rsid w:val="00D63617"/>
    <w:rsid w:val="00D63853"/>
    <w:rsid w:val="00D638AA"/>
    <w:rsid w:val="00D63B91"/>
    <w:rsid w:val="00D63DA6"/>
    <w:rsid w:val="00D63F07"/>
    <w:rsid w:val="00D64142"/>
    <w:rsid w:val="00D64256"/>
    <w:rsid w:val="00D64265"/>
    <w:rsid w:val="00D642A7"/>
    <w:rsid w:val="00D642F7"/>
    <w:rsid w:val="00D64484"/>
    <w:rsid w:val="00D64690"/>
    <w:rsid w:val="00D64D03"/>
    <w:rsid w:val="00D64D82"/>
    <w:rsid w:val="00D65036"/>
    <w:rsid w:val="00D65399"/>
    <w:rsid w:val="00D653E4"/>
    <w:rsid w:val="00D653FF"/>
    <w:rsid w:val="00D65592"/>
    <w:rsid w:val="00D658FF"/>
    <w:rsid w:val="00D65A94"/>
    <w:rsid w:val="00D65F42"/>
    <w:rsid w:val="00D660A2"/>
    <w:rsid w:val="00D66128"/>
    <w:rsid w:val="00D6656A"/>
    <w:rsid w:val="00D67330"/>
    <w:rsid w:val="00D67738"/>
    <w:rsid w:val="00D67CC8"/>
    <w:rsid w:val="00D67E10"/>
    <w:rsid w:val="00D7037E"/>
    <w:rsid w:val="00D70424"/>
    <w:rsid w:val="00D705B7"/>
    <w:rsid w:val="00D706E7"/>
    <w:rsid w:val="00D7092C"/>
    <w:rsid w:val="00D7093A"/>
    <w:rsid w:val="00D7094D"/>
    <w:rsid w:val="00D70B05"/>
    <w:rsid w:val="00D70D9E"/>
    <w:rsid w:val="00D71260"/>
    <w:rsid w:val="00D71535"/>
    <w:rsid w:val="00D717B0"/>
    <w:rsid w:val="00D71AB9"/>
    <w:rsid w:val="00D71D7E"/>
    <w:rsid w:val="00D71D80"/>
    <w:rsid w:val="00D71FBE"/>
    <w:rsid w:val="00D72153"/>
    <w:rsid w:val="00D7232C"/>
    <w:rsid w:val="00D724AE"/>
    <w:rsid w:val="00D72956"/>
    <w:rsid w:val="00D72A13"/>
    <w:rsid w:val="00D72D41"/>
    <w:rsid w:val="00D72FCC"/>
    <w:rsid w:val="00D73386"/>
    <w:rsid w:val="00D73444"/>
    <w:rsid w:val="00D73452"/>
    <w:rsid w:val="00D7353B"/>
    <w:rsid w:val="00D735B2"/>
    <w:rsid w:val="00D73BCF"/>
    <w:rsid w:val="00D73EAF"/>
    <w:rsid w:val="00D7467F"/>
    <w:rsid w:val="00D74C75"/>
    <w:rsid w:val="00D74DD1"/>
    <w:rsid w:val="00D74EC4"/>
    <w:rsid w:val="00D7507D"/>
    <w:rsid w:val="00D75907"/>
    <w:rsid w:val="00D75D60"/>
    <w:rsid w:val="00D7642E"/>
    <w:rsid w:val="00D76664"/>
    <w:rsid w:val="00D76909"/>
    <w:rsid w:val="00D76BAE"/>
    <w:rsid w:val="00D76C64"/>
    <w:rsid w:val="00D76DA8"/>
    <w:rsid w:val="00D77605"/>
    <w:rsid w:val="00D8020C"/>
    <w:rsid w:val="00D8029E"/>
    <w:rsid w:val="00D80523"/>
    <w:rsid w:val="00D806AF"/>
    <w:rsid w:val="00D80713"/>
    <w:rsid w:val="00D80810"/>
    <w:rsid w:val="00D8096E"/>
    <w:rsid w:val="00D80AC5"/>
    <w:rsid w:val="00D80C62"/>
    <w:rsid w:val="00D80D5A"/>
    <w:rsid w:val="00D80FF6"/>
    <w:rsid w:val="00D8114F"/>
    <w:rsid w:val="00D81311"/>
    <w:rsid w:val="00D81D26"/>
    <w:rsid w:val="00D81D2F"/>
    <w:rsid w:val="00D81E97"/>
    <w:rsid w:val="00D82017"/>
    <w:rsid w:val="00D82225"/>
    <w:rsid w:val="00D8226C"/>
    <w:rsid w:val="00D822BD"/>
    <w:rsid w:val="00D824AF"/>
    <w:rsid w:val="00D827C1"/>
    <w:rsid w:val="00D827EB"/>
    <w:rsid w:val="00D8280E"/>
    <w:rsid w:val="00D82C8A"/>
    <w:rsid w:val="00D82EAC"/>
    <w:rsid w:val="00D83093"/>
    <w:rsid w:val="00D831BB"/>
    <w:rsid w:val="00D8349A"/>
    <w:rsid w:val="00D83B28"/>
    <w:rsid w:val="00D83C7C"/>
    <w:rsid w:val="00D84051"/>
    <w:rsid w:val="00D84230"/>
    <w:rsid w:val="00D843FB"/>
    <w:rsid w:val="00D84401"/>
    <w:rsid w:val="00D845E7"/>
    <w:rsid w:val="00D846CF"/>
    <w:rsid w:val="00D8523E"/>
    <w:rsid w:val="00D85355"/>
    <w:rsid w:val="00D85392"/>
    <w:rsid w:val="00D856DF"/>
    <w:rsid w:val="00D85788"/>
    <w:rsid w:val="00D85EA9"/>
    <w:rsid w:val="00D85F39"/>
    <w:rsid w:val="00D86114"/>
    <w:rsid w:val="00D8619E"/>
    <w:rsid w:val="00D8635C"/>
    <w:rsid w:val="00D86996"/>
    <w:rsid w:val="00D86A06"/>
    <w:rsid w:val="00D86A99"/>
    <w:rsid w:val="00D86CCD"/>
    <w:rsid w:val="00D86DDF"/>
    <w:rsid w:val="00D87072"/>
    <w:rsid w:val="00D8749F"/>
    <w:rsid w:val="00D875E2"/>
    <w:rsid w:val="00D87C82"/>
    <w:rsid w:val="00D87CE6"/>
    <w:rsid w:val="00D90020"/>
    <w:rsid w:val="00D9013D"/>
    <w:rsid w:val="00D907F7"/>
    <w:rsid w:val="00D90CF6"/>
    <w:rsid w:val="00D90D33"/>
    <w:rsid w:val="00D91524"/>
    <w:rsid w:val="00D91659"/>
    <w:rsid w:val="00D918C9"/>
    <w:rsid w:val="00D91A8B"/>
    <w:rsid w:val="00D91D52"/>
    <w:rsid w:val="00D91E53"/>
    <w:rsid w:val="00D92028"/>
    <w:rsid w:val="00D921C0"/>
    <w:rsid w:val="00D9240D"/>
    <w:rsid w:val="00D9243D"/>
    <w:rsid w:val="00D92A4C"/>
    <w:rsid w:val="00D92D59"/>
    <w:rsid w:val="00D930B0"/>
    <w:rsid w:val="00D932C6"/>
    <w:rsid w:val="00D9338D"/>
    <w:rsid w:val="00D9363E"/>
    <w:rsid w:val="00D940B0"/>
    <w:rsid w:val="00D94E87"/>
    <w:rsid w:val="00D94EAF"/>
    <w:rsid w:val="00D9501F"/>
    <w:rsid w:val="00D9527B"/>
    <w:rsid w:val="00D952E3"/>
    <w:rsid w:val="00D953F1"/>
    <w:rsid w:val="00D9545A"/>
    <w:rsid w:val="00D954A5"/>
    <w:rsid w:val="00D955ED"/>
    <w:rsid w:val="00D95702"/>
    <w:rsid w:val="00D95719"/>
    <w:rsid w:val="00D95981"/>
    <w:rsid w:val="00D95FD5"/>
    <w:rsid w:val="00D96031"/>
    <w:rsid w:val="00D96325"/>
    <w:rsid w:val="00D9647B"/>
    <w:rsid w:val="00D96686"/>
    <w:rsid w:val="00D967AA"/>
    <w:rsid w:val="00D96850"/>
    <w:rsid w:val="00D96B7E"/>
    <w:rsid w:val="00D96CE5"/>
    <w:rsid w:val="00D971F9"/>
    <w:rsid w:val="00D9746C"/>
    <w:rsid w:val="00D97752"/>
    <w:rsid w:val="00D9775C"/>
    <w:rsid w:val="00D97835"/>
    <w:rsid w:val="00D97A14"/>
    <w:rsid w:val="00D97B3E"/>
    <w:rsid w:val="00D97BAA"/>
    <w:rsid w:val="00D97FCA"/>
    <w:rsid w:val="00DA0921"/>
    <w:rsid w:val="00DA09BC"/>
    <w:rsid w:val="00DA113C"/>
    <w:rsid w:val="00DA12EC"/>
    <w:rsid w:val="00DA1683"/>
    <w:rsid w:val="00DA17DA"/>
    <w:rsid w:val="00DA190C"/>
    <w:rsid w:val="00DA1912"/>
    <w:rsid w:val="00DA1B1B"/>
    <w:rsid w:val="00DA1D65"/>
    <w:rsid w:val="00DA1EEF"/>
    <w:rsid w:val="00DA223A"/>
    <w:rsid w:val="00DA230E"/>
    <w:rsid w:val="00DA2603"/>
    <w:rsid w:val="00DA298F"/>
    <w:rsid w:val="00DA29E4"/>
    <w:rsid w:val="00DA2A39"/>
    <w:rsid w:val="00DA2AB5"/>
    <w:rsid w:val="00DA2C6D"/>
    <w:rsid w:val="00DA2F12"/>
    <w:rsid w:val="00DA32CF"/>
    <w:rsid w:val="00DA378A"/>
    <w:rsid w:val="00DA45FA"/>
    <w:rsid w:val="00DA489E"/>
    <w:rsid w:val="00DA4BD0"/>
    <w:rsid w:val="00DA514B"/>
    <w:rsid w:val="00DA51B2"/>
    <w:rsid w:val="00DA52C2"/>
    <w:rsid w:val="00DA55AE"/>
    <w:rsid w:val="00DA5886"/>
    <w:rsid w:val="00DA5D4D"/>
    <w:rsid w:val="00DA611B"/>
    <w:rsid w:val="00DA66BA"/>
    <w:rsid w:val="00DA66D8"/>
    <w:rsid w:val="00DA6838"/>
    <w:rsid w:val="00DA683F"/>
    <w:rsid w:val="00DA688D"/>
    <w:rsid w:val="00DA68CB"/>
    <w:rsid w:val="00DA6F35"/>
    <w:rsid w:val="00DA700D"/>
    <w:rsid w:val="00DA724A"/>
    <w:rsid w:val="00DA7600"/>
    <w:rsid w:val="00DA7BCD"/>
    <w:rsid w:val="00DB0B67"/>
    <w:rsid w:val="00DB0DD5"/>
    <w:rsid w:val="00DB0E50"/>
    <w:rsid w:val="00DB0F17"/>
    <w:rsid w:val="00DB139C"/>
    <w:rsid w:val="00DB181E"/>
    <w:rsid w:val="00DB1874"/>
    <w:rsid w:val="00DB1B7C"/>
    <w:rsid w:val="00DB1E4F"/>
    <w:rsid w:val="00DB1E91"/>
    <w:rsid w:val="00DB2075"/>
    <w:rsid w:val="00DB22F4"/>
    <w:rsid w:val="00DB2343"/>
    <w:rsid w:val="00DB2A5A"/>
    <w:rsid w:val="00DB2DE4"/>
    <w:rsid w:val="00DB2E62"/>
    <w:rsid w:val="00DB32C6"/>
    <w:rsid w:val="00DB34FA"/>
    <w:rsid w:val="00DB3D9B"/>
    <w:rsid w:val="00DB3E0E"/>
    <w:rsid w:val="00DB3F43"/>
    <w:rsid w:val="00DB419C"/>
    <w:rsid w:val="00DB41BE"/>
    <w:rsid w:val="00DB426F"/>
    <w:rsid w:val="00DB453D"/>
    <w:rsid w:val="00DB461B"/>
    <w:rsid w:val="00DB4849"/>
    <w:rsid w:val="00DB4A50"/>
    <w:rsid w:val="00DB4F76"/>
    <w:rsid w:val="00DB4FC9"/>
    <w:rsid w:val="00DB56F5"/>
    <w:rsid w:val="00DB596D"/>
    <w:rsid w:val="00DB5CD9"/>
    <w:rsid w:val="00DB621A"/>
    <w:rsid w:val="00DB65C8"/>
    <w:rsid w:val="00DB6851"/>
    <w:rsid w:val="00DB6A7B"/>
    <w:rsid w:val="00DB6DEE"/>
    <w:rsid w:val="00DB7132"/>
    <w:rsid w:val="00DB7799"/>
    <w:rsid w:val="00DB7875"/>
    <w:rsid w:val="00DB7AC9"/>
    <w:rsid w:val="00DB7C01"/>
    <w:rsid w:val="00DB7D36"/>
    <w:rsid w:val="00DB7EAC"/>
    <w:rsid w:val="00DC0254"/>
    <w:rsid w:val="00DC072B"/>
    <w:rsid w:val="00DC09C6"/>
    <w:rsid w:val="00DC0AD8"/>
    <w:rsid w:val="00DC0E30"/>
    <w:rsid w:val="00DC0FB8"/>
    <w:rsid w:val="00DC151B"/>
    <w:rsid w:val="00DC1D4D"/>
    <w:rsid w:val="00DC1E71"/>
    <w:rsid w:val="00DC1E72"/>
    <w:rsid w:val="00DC1F23"/>
    <w:rsid w:val="00DC2304"/>
    <w:rsid w:val="00DC2814"/>
    <w:rsid w:val="00DC28A7"/>
    <w:rsid w:val="00DC2F2A"/>
    <w:rsid w:val="00DC31D1"/>
    <w:rsid w:val="00DC38D1"/>
    <w:rsid w:val="00DC3A72"/>
    <w:rsid w:val="00DC3B4D"/>
    <w:rsid w:val="00DC3E2A"/>
    <w:rsid w:val="00DC3F82"/>
    <w:rsid w:val="00DC4457"/>
    <w:rsid w:val="00DC4840"/>
    <w:rsid w:val="00DC4A28"/>
    <w:rsid w:val="00DC4BCD"/>
    <w:rsid w:val="00DC5022"/>
    <w:rsid w:val="00DC5700"/>
    <w:rsid w:val="00DC5AD2"/>
    <w:rsid w:val="00DC6276"/>
    <w:rsid w:val="00DC62DC"/>
    <w:rsid w:val="00DC6749"/>
    <w:rsid w:val="00DC6914"/>
    <w:rsid w:val="00DC70C8"/>
    <w:rsid w:val="00DC7618"/>
    <w:rsid w:val="00DC763F"/>
    <w:rsid w:val="00DC771F"/>
    <w:rsid w:val="00DC7A04"/>
    <w:rsid w:val="00DC7BE4"/>
    <w:rsid w:val="00DC7DFC"/>
    <w:rsid w:val="00DD00C5"/>
    <w:rsid w:val="00DD016C"/>
    <w:rsid w:val="00DD0915"/>
    <w:rsid w:val="00DD0CF6"/>
    <w:rsid w:val="00DD0D36"/>
    <w:rsid w:val="00DD0E9E"/>
    <w:rsid w:val="00DD0EDE"/>
    <w:rsid w:val="00DD1072"/>
    <w:rsid w:val="00DD1106"/>
    <w:rsid w:val="00DD1CF6"/>
    <w:rsid w:val="00DD1D3C"/>
    <w:rsid w:val="00DD1EF1"/>
    <w:rsid w:val="00DD2700"/>
    <w:rsid w:val="00DD278E"/>
    <w:rsid w:val="00DD280B"/>
    <w:rsid w:val="00DD2A66"/>
    <w:rsid w:val="00DD2EBE"/>
    <w:rsid w:val="00DD2FD6"/>
    <w:rsid w:val="00DD30DA"/>
    <w:rsid w:val="00DD336F"/>
    <w:rsid w:val="00DD388D"/>
    <w:rsid w:val="00DD3B19"/>
    <w:rsid w:val="00DD3B6E"/>
    <w:rsid w:val="00DD3C1B"/>
    <w:rsid w:val="00DD41BA"/>
    <w:rsid w:val="00DD4304"/>
    <w:rsid w:val="00DD4360"/>
    <w:rsid w:val="00DD4B51"/>
    <w:rsid w:val="00DD5507"/>
    <w:rsid w:val="00DD59C6"/>
    <w:rsid w:val="00DD5C80"/>
    <w:rsid w:val="00DD61A9"/>
    <w:rsid w:val="00DD62C6"/>
    <w:rsid w:val="00DD6343"/>
    <w:rsid w:val="00DD668B"/>
    <w:rsid w:val="00DD6D41"/>
    <w:rsid w:val="00DD78D0"/>
    <w:rsid w:val="00DE01FC"/>
    <w:rsid w:val="00DE03E3"/>
    <w:rsid w:val="00DE057E"/>
    <w:rsid w:val="00DE072E"/>
    <w:rsid w:val="00DE0B93"/>
    <w:rsid w:val="00DE0BB3"/>
    <w:rsid w:val="00DE0C56"/>
    <w:rsid w:val="00DE0F48"/>
    <w:rsid w:val="00DE1541"/>
    <w:rsid w:val="00DE19BC"/>
    <w:rsid w:val="00DE1A5D"/>
    <w:rsid w:val="00DE2226"/>
    <w:rsid w:val="00DE2245"/>
    <w:rsid w:val="00DE33CB"/>
    <w:rsid w:val="00DE3657"/>
    <w:rsid w:val="00DE375E"/>
    <w:rsid w:val="00DE3779"/>
    <w:rsid w:val="00DE44E3"/>
    <w:rsid w:val="00DE550E"/>
    <w:rsid w:val="00DE5692"/>
    <w:rsid w:val="00DE59D2"/>
    <w:rsid w:val="00DE5E1E"/>
    <w:rsid w:val="00DE673F"/>
    <w:rsid w:val="00DE6762"/>
    <w:rsid w:val="00DE6C8D"/>
    <w:rsid w:val="00DE6EC7"/>
    <w:rsid w:val="00DE6F85"/>
    <w:rsid w:val="00DE73C4"/>
    <w:rsid w:val="00DE7629"/>
    <w:rsid w:val="00DE773C"/>
    <w:rsid w:val="00DE78DF"/>
    <w:rsid w:val="00DF00D9"/>
    <w:rsid w:val="00DF0335"/>
    <w:rsid w:val="00DF0474"/>
    <w:rsid w:val="00DF065A"/>
    <w:rsid w:val="00DF06F2"/>
    <w:rsid w:val="00DF1268"/>
    <w:rsid w:val="00DF1391"/>
    <w:rsid w:val="00DF15C3"/>
    <w:rsid w:val="00DF1623"/>
    <w:rsid w:val="00DF20A2"/>
    <w:rsid w:val="00DF23C7"/>
    <w:rsid w:val="00DF29D5"/>
    <w:rsid w:val="00DF2A72"/>
    <w:rsid w:val="00DF2BCF"/>
    <w:rsid w:val="00DF2BDD"/>
    <w:rsid w:val="00DF3016"/>
    <w:rsid w:val="00DF3035"/>
    <w:rsid w:val="00DF31F4"/>
    <w:rsid w:val="00DF3356"/>
    <w:rsid w:val="00DF34D2"/>
    <w:rsid w:val="00DF351F"/>
    <w:rsid w:val="00DF35F2"/>
    <w:rsid w:val="00DF38B8"/>
    <w:rsid w:val="00DF3D3E"/>
    <w:rsid w:val="00DF43D5"/>
    <w:rsid w:val="00DF4403"/>
    <w:rsid w:val="00DF4511"/>
    <w:rsid w:val="00DF46DA"/>
    <w:rsid w:val="00DF4918"/>
    <w:rsid w:val="00DF4A7D"/>
    <w:rsid w:val="00DF4E35"/>
    <w:rsid w:val="00DF52DD"/>
    <w:rsid w:val="00DF54C5"/>
    <w:rsid w:val="00DF5F85"/>
    <w:rsid w:val="00DF5F9D"/>
    <w:rsid w:val="00DF6069"/>
    <w:rsid w:val="00DF61E6"/>
    <w:rsid w:val="00DF6581"/>
    <w:rsid w:val="00DF67FC"/>
    <w:rsid w:val="00DF6B69"/>
    <w:rsid w:val="00DF6B8F"/>
    <w:rsid w:val="00DF6EA5"/>
    <w:rsid w:val="00DF6EC0"/>
    <w:rsid w:val="00DF6FBA"/>
    <w:rsid w:val="00DF70BD"/>
    <w:rsid w:val="00DF7942"/>
    <w:rsid w:val="00E004F0"/>
    <w:rsid w:val="00E00685"/>
    <w:rsid w:val="00E00713"/>
    <w:rsid w:val="00E0074A"/>
    <w:rsid w:val="00E00815"/>
    <w:rsid w:val="00E00C2E"/>
    <w:rsid w:val="00E00DB6"/>
    <w:rsid w:val="00E00FB7"/>
    <w:rsid w:val="00E00FBB"/>
    <w:rsid w:val="00E0102E"/>
    <w:rsid w:val="00E01145"/>
    <w:rsid w:val="00E0114F"/>
    <w:rsid w:val="00E01D21"/>
    <w:rsid w:val="00E01DE7"/>
    <w:rsid w:val="00E01FC9"/>
    <w:rsid w:val="00E02200"/>
    <w:rsid w:val="00E0224D"/>
    <w:rsid w:val="00E029AC"/>
    <w:rsid w:val="00E02B9D"/>
    <w:rsid w:val="00E02CC3"/>
    <w:rsid w:val="00E0322D"/>
    <w:rsid w:val="00E032BA"/>
    <w:rsid w:val="00E032C8"/>
    <w:rsid w:val="00E0369C"/>
    <w:rsid w:val="00E03ADF"/>
    <w:rsid w:val="00E03B0C"/>
    <w:rsid w:val="00E03CA4"/>
    <w:rsid w:val="00E03DBF"/>
    <w:rsid w:val="00E042AB"/>
    <w:rsid w:val="00E04711"/>
    <w:rsid w:val="00E04977"/>
    <w:rsid w:val="00E04E9B"/>
    <w:rsid w:val="00E04FD1"/>
    <w:rsid w:val="00E0507B"/>
    <w:rsid w:val="00E052EA"/>
    <w:rsid w:val="00E05382"/>
    <w:rsid w:val="00E05420"/>
    <w:rsid w:val="00E05495"/>
    <w:rsid w:val="00E05542"/>
    <w:rsid w:val="00E0562A"/>
    <w:rsid w:val="00E056B7"/>
    <w:rsid w:val="00E05876"/>
    <w:rsid w:val="00E05E89"/>
    <w:rsid w:val="00E0638B"/>
    <w:rsid w:val="00E067FD"/>
    <w:rsid w:val="00E0680C"/>
    <w:rsid w:val="00E06D33"/>
    <w:rsid w:val="00E07209"/>
    <w:rsid w:val="00E07221"/>
    <w:rsid w:val="00E07230"/>
    <w:rsid w:val="00E07327"/>
    <w:rsid w:val="00E07367"/>
    <w:rsid w:val="00E07949"/>
    <w:rsid w:val="00E07960"/>
    <w:rsid w:val="00E07CBF"/>
    <w:rsid w:val="00E07EA0"/>
    <w:rsid w:val="00E10720"/>
    <w:rsid w:val="00E10792"/>
    <w:rsid w:val="00E10AD1"/>
    <w:rsid w:val="00E1115E"/>
    <w:rsid w:val="00E11694"/>
    <w:rsid w:val="00E11A1F"/>
    <w:rsid w:val="00E11B3E"/>
    <w:rsid w:val="00E11B73"/>
    <w:rsid w:val="00E11E5B"/>
    <w:rsid w:val="00E11EA4"/>
    <w:rsid w:val="00E12096"/>
    <w:rsid w:val="00E123D2"/>
    <w:rsid w:val="00E1251A"/>
    <w:rsid w:val="00E127E9"/>
    <w:rsid w:val="00E1379E"/>
    <w:rsid w:val="00E13952"/>
    <w:rsid w:val="00E13E62"/>
    <w:rsid w:val="00E14226"/>
    <w:rsid w:val="00E146DD"/>
    <w:rsid w:val="00E14795"/>
    <w:rsid w:val="00E149D6"/>
    <w:rsid w:val="00E14C0E"/>
    <w:rsid w:val="00E14C5A"/>
    <w:rsid w:val="00E14D2A"/>
    <w:rsid w:val="00E14FBB"/>
    <w:rsid w:val="00E15B21"/>
    <w:rsid w:val="00E15C6B"/>
    <w:rsid w:val="00E15D16"/>
    <w:rsid w:val="00E168B8"/>
    <w:rsid w:val="00E169B2"/>
    <w:rsid w:val="00E16AB4"/>
    <w:rsid w:val="00E16F82"/>
    <w:rsid w:val="00E174D5"/>
    <w:rsid w:val="00E17629"/>
    <w:rsid w:val="00E17934"/>
    <w:rsid w:val="00E17A58"/>
    <w:rsid w:val="00E17EC6"/>
    <w:rsid w:val="00E2065B"/>
    <w:rsid w:val="00E2069F"/>
    <w:rsid w:val="00E206AA"/>
    <w:rsid w:val="00E20840"/>
    <w:rsid w:val="00E20A64"/>
    <w:rsid w:val="00E20AB6"/>
    <w:rsid w:val="00E20CA9"/>
    <w:rsid w:val="00E2125C"/>
    <w:rsid w:val="00E215C5"/>
    <w:rsid w:val="00E2178C"/>
    <w:rsid w:val="00E2223E"/>
    <w:rsid w:val="00E2298D"/>
    <w:rsid w:val="00E22AB2"/>
    <w:rsid w:val="00E2316A"/>
    <w:rsid w:val="00E232E3"/>
    <w:rsid w:val="00E23952"/>
    <w:rsid w:val="00E23EDB"/>
    <w:rsid w:val="00E24347"/>
    <w:rsid w:val="00E2439B"/>
    <w:rsid w:val="00E243AD"/>
    <w:rsid w:val="00E2456D"/>
    <w:rsid w:val="00E24F2B"/>
    <w:rsid w:val="00E24FA1"/>
    <w:rsid w:val="00E25141"/>
    <w:rsid w:val="00E25156"/>
    <w:rsid w:val="00E2545D"/>
    <w:rsid w:val="00E255B8"/>
    <w:rsid w:val="00E2578B"/>
    <w:rsid w:val="00E2583A"/>
    <w:rsid w:val="00E259F9"/>
    <w:rsid w:val="00E25C32"/>
    <w:rsid w:val="00E261DB"/>
    <w:rsid w:val="00E262B5"/>
    <w:rsid w:val="00E265C1"/>
    <w:rsid w:val="00E2665E"/>
    <w:rsid w:val="00E26EEB"/>
    <w:rsid w:val="00E270C4"/>
    <w:rsid w:val="00E27224"/>
    <w:rsid w:val="00E272CC"/>
    <w:rsid w:val="00E2742E"/>
    <w:rsid w:val="00E27B7D"/>
    <w:rsid w:val="00E306E2"/>
    <w:rsid w:val="00E30A86"/>
    <w:rsid w:val="00E30D97"/>
    <w:rsid w:val="00E30E4B"/>
    <w:rsid w:val="00E31044"/>
    <w:rsid w:val="00E3129B"/>
    <w:rsid w:val="00E31662"/>
    <w:rsid w:val="00E3195C"/>
    <w:rsid w:val="00E31ACA"/>
    <w:rsid w:val="00E31B36"/>
    <w:rsid w:val="00E325CC"/>
    <w:rsid w:val="00E329E6"/>
    <w:rsid w:val="00E32F32"/>
    <w:rsid w:val="00E33810"/>
    <w:rsid w:val="00E33A49"/>
    <w:rsid w:val="00E33DFB"/>
    <w:rsid w:val="00E3418D"/>
    <w:rsid w:val="00E34686"/>
    <w:rsid w:val="00E3472C"/>
    <w:rsid w:val="00E34FE1"/>
    <w:rsid w:val="00E35984"/>
    <w:rsid w:val="00E359BA"/>
    <w:rsid w:val="00E35B6D"/>
    <w:rsid w:val="00E35D83"/>
    <w:rsid w:val="00E3667E"/>
    <w:rsid w:val="00E367AB"/>
    <w:rsid w:val="00E36825"/>
    <w:rsid w:val="00E36941"/>
    <w:rsid w:val="00E36A27"/>
    <w:rsid w:val="00E36DA9"/>
    <w:rsid w:val="00E36FDD"/>
    <w:rsid w:val="00E3708B"/>
    <w:rsid w:val="00E370C5"/>
    <w:rsid w:val="00E37347"/>
    <w:rsid w:val="00E37494"/>
    <w:rsid w:val="00E37D29"/>
    <w:rsid w:val="00E37EFF"/>
    <w:rsid w:val="00E41212"/>
    <w:rsid w:val="00E41281"/>
    <w:rsid w:val="00E41678"/>
    <w:rsid w:val="00E418D5"/>
    <w:rsid w:val="00E41986"/>
    <w:rsid w:val="00E41A38"/>
    <w:rsid w:val="00E41A50"/>
    <w:rsid w:val="00E41D72"/>
    <w:rsid w:val="00E41E92"/>
    <w:rsid w:val="00E4272F"/>
    <w:rsid w:val="00E42986"/>
    <w:rsid w:val="00E42AA0"/>
    <w:rsid w:val="00E42AD6"/>
    <w:rsid w:val="00E4315A"/>
    <w:rsid w:val="00E43626"/>
    <w:rsid w:val="00E43739"/>
    <w:rsid w:val="00E43BC7"/>
    <w:rsid w:val="00E44365"/>
    <w:rsid w:val="00E4436A"/>
    <w:rsid w:val="00E4441C"/>
    <w:rsid w:val="00E4441E"/>
    <w:rsid w:val="00E45058"/>
    <w:rsid w:val="00E456A6"/>
    <w:rsid w:val="00E45AB0"/>
    <w:rsid w:val="00E45C1D"/>
    <w:rsid w:val="00E45DA8"/>
    <w:rsid w:val="00E45EC3"/>
    <w:rsid w:val="00E460C1"/>
    <w:rsid w:val="00E46126"/>
    <w:rsid w:val="00E4630A"/>
    <w:rsid w:val="00E464A1"/>
    <w:rsid w:val="00E46850"/>
    <w:rsid w:val="00E47034"/>
    <w:rsid w:val="00E471D7"/>
    <w:rsid w:val="00E47A98"/>
    <w:rsid w:val="00E47BB8"/>
    <w:rsid w:val="00E47C8E"/>
    <w:rsid w:val="00E5003A"/>
    <w:rsid w:val="00E50044"/>
    <w:rsid w:val="00E5004E"/>
    <w:rsid w:val="00E50092"/>
    <w:rsid w:val="00E500EF"/>
    <w:rsid w:val="00E50501"/>
    <w:rsid w:val="00E50816"/>
    <w:rsid w:val="00E50B6E"/>
    <w:rsid w:val="00E50CD0"/>
    <w:rsid w:val="00E50EBC"/>
    <w:rsid w:val="00E511D4"/>
    <w:rsid w:val="00E511D8"/>
    <w:rsid w:val="00E51AA1"/>
    <w:rsid w:val="00E51E43"/>
    <w:rsid w:val="00E52052"/>
    <w:rsid w:val="00E522DF"/>
    <w:rsid w:val="00E5240A"/>
    <w:rsid w:val="00E52639"/>
    <w:rsid w:val="00E52CA9"/>
    <w:rsid w:val="00E52DB6"/>
    <w:rsid w:val="00E52DFE"/>
    <w:rsid w:val="00E52F80"/>
    <w:rsid w:val="00E531EA"/>
    <w:rsid w:val="00E538D7"/>
    <w:rsid w:val="00E53A94"/>
    <w:rsid w:val="00E53D20"/>
    <w:rsid w:val="00E53E6B"/>
    <w:rsid w:val="00E541BA"/>
    <w:rsid w:val="00E54217"/>
    <w:rsid w:val="00E545B6"/>
    <w:rsid w:val="00E5461E"/>
    <w:rsid w:val="00E5466C"/>
    <w:rsid w:val="00E54DCC"/>
    <w:rsid w:val="00E54E93"/>
    <w:rsid w:val="00E54EA9"/>
    <w:rsid w:val="00E5527E"/>
    <w:rsid w:val="00E552BF"/>
    <w:rsid w:val="00E55C2E"/>
    <w:rsid w:val="00E5646F"/>
    <w:rsid w:val="00E568E0"/>
    <w:rsid w:val="00E5692F"/>
    <w:rsid w:val="00E56D81"/>
    <w:rsid w:val="00E56EED"/>
    <w:rsid w:val="00E56F16"/>
    <w:rsid w:val="00E57071"/>
    <w:rsid w:val="00E570C8"/>
    <w:rsid w:val="00E573A6"/>
    <w:rsid w:val="00E575C1"/>
    <w:rsid w:val="00E57635"/>
    <w:rsid w:val="00E57D69"/>
    <w:rsid w:val="00E57EB4"/>
    <w:rsid w:val="00E57F89"/>
    <w:rsid w:val="00E57FC7"/>
    <w:rsid w:val="00E6015B"/>
    <w:rsid w:val="00E60420"/>
    <w:rsid w:val="00E607CB"/>
    <w:rsid w:val="00E608AB"/>
    <w:rsid w:val="00E60A7E"/>
    <w:rsid w:val="00E60EAE"/>
    <w:rsid w:val="00E610E9"/>
    <w:rsid w:val="00E61892"/>
    <w:rsid w:val="00E61B28"/>
    <w:rsid w:val="00E61DD1"/>
    <w:rsid w:val="00E622F6"/>
    <w:rsid w:val="00E6238E"/>
    <w:rsid w:val="00E623C3"/>
    <w:rsid w:val="00E62401"/>
    <w:rsid w:val="00E6246F"/>
    <w:rsid w:val="00E6281D"/>
    <w:rsid w:val="00E62829"/>
    <w:rsid w:val="00E62DF7"/>
    <w:rsid w:val="00E636B3"/>
    <w:rsid w:val="00E637DA"/>
    <w:rsid w:val="00E63C0A"/>
    <w:rsid w:val="00E63FD5"/>
    <w:rsid w:val="00E64197"/>
    <w:rsid w:val="00E644E1"/>
    <w:rsid w:val="00E64CE0"/>
    <w:rsid w:val="00E64CFE"/>
    <w:rsid w:val="00E64E43"/>
    <w:rsid w:val="00E65301"/>
    <w:rsid w:val="00E6587B"/>
    <w:rsid w:val="00E6587E"/>
    <w:rsid w:val="00E6593F"/>
    <w:rsid w:val="00E65A86"/>
    <w:rsid w:val="00E65B16"/>
    <w:rsid w:val="00E65C61"/>
    <w:rsid w:val="00E6610F"/>
    <w:rsid w:val="00E6615E"/>
    <w:rsid w:val="00E6616B"/>
    <w:rsid w:val="00E664F2"/>
    <w:rsid w:val="00E666A6"/>
    <w:rsid w:val="00E66AB4"/>
    <w:rsid w:val="00E66B17"/>
    <w:rsid w:val="00E66B91"/>
    <w:rsid w:val="00E6776D"/>
    <w:rsid w:val="00E678AF"/>
    <w:rsid w:val="00E67BDA"/>
    <w:rsid w:val="00E7019D"/>
    <w:rsid w:val="00E70895"/>
    <w:rsid w:val="00E70A32"/>
    <w:rsid w:val="00E71450"/>
    <w:rsid w:val="00E7148D"/>
    <w:rsid w:val="00E7155A"/>
    <w:rsid w:val="00E71A60"/>
    <w:rsid w:val="00E71DBC"/>
    <w:rsid w:val="00E71DCB"/>
    <w:rsid w:val="00E71E29"/>
    <w:rsid w:val="00E71EE1"/>
    <w:rsid w:val="00E71FDD"/>
    <w:rsid w:val="00E72133"/>
    <w:rsid w:val="00E72709"/>
    <w:rsid w:val="00E72A22"/>
    <w:rsid w:val="00E72AD6"/>
    <w:rsid w:val="00E72D40"/>
    <w:rsid w:val="00E72D9B"/>
    <w:rsid w:val="00E72FF4"/>
    <w:rsid w:val="00E735E3"/>
    <w:rsid w:val="00E73803"/>
    <w:rsid w:val="00E73811"/>
    <w:rsid w:val="00E73A86"/>
    <w:rsid w:val="00E73BB4"/>
    <w:rsid w:val="00E73CAC"/>
    <w:rsid w:val="00E73DB9"/>
    <w:rsid w:val="00E73F66"/>
    <w:rsid w:val="00E74182"/>
    <w:rsid w:val="00E74399"/>
    <w:rsid w:val="00E74609"/>
    <w:rsid w:val="00E74670"/>
    <w:rsid w:val="00E747FF"/>
    <w:rsid w:val="00E74C5D"/>
    <w:rsid w:val="00E74C93"/>
    <w:rsid w:val="00E74FFA"/>
    <w:rsid w:val="00E75864"/>
    <w:rsid w:val="00E7588F"/>
    <w:rsid w:val="00E7595F"/>
    <w:rsid w:val="00E75D19"/>
    <w:rsid w:val="00E75E5D"/>
    <w:rsid w:val="00E75F08"/>
    <w:rsid w:val="00E75F5F"/>
    <w:rsid w:val="00E7603F"/>
    <w:rsid w:val="00E763A4"/>
    <w:rsid w:val="00E76678"/>
    <w:rsid w:val="00E76E63"/>
    <w:rsid w:val="00E776F1"/>
    <w:rsid w:val="00E7790D"/>
    <w:rsid w:val="00E77B1D"/>
    <w:rsid w:val="00E8035F"/>
    <w:rsid w:val="00E803F2"/>
    <w:rsid w:val="00E804AE"/>
    <w:rsid w:val="00E80862"/>
    <w:rsid w:val="00E80900"/>
    <w:rsid w:val="00E80913"/>
    <w:rsid w:val="00E80DC1"/>
    <w:rsid w:val="00E8101C"/>
    <w:rsid w:val="00E81101"/>
    <w:rsid w:val="00E8131D"/>
    <w:rsid w:val="00E8197E"/>
    <w:rsid w:val="00E81CF0"/>
    <w:rsid w:val="00E81E8A"/>
    <w:rsid w:val="00E81F54"/>
    <w:rsid w:val="00E81FC3"/>
    <w:rsid w:val="00E821CD"/>
    <w:rsid w:val="00E822C7"/>
    <w:rsid w:val="00E8235B"/>
    <w:rsid w:val="00E824B3"/>
    <w:rsid w:val="00E824D9"/>
    <w:rsid w:val="00E828DC"/>
    <w:rsid w:val="00E82B7B"/>
    <w:rsid w:val="00E82B8F"/>
    <w:rsid w:val="00E82C54"/>
    <w:rsid w:val="00E82CEF"/>
    <w:rsid w:val="00E82F0A"/>
    <w:rsid w:val="00E82FBC"/>
    <w:rsid w:val="00E83264"/>
    <w:rsid w:val="00E837DB"/>
    <w:rsid w:val="00E838B7"/>
    <w:rsid w:val="00E83DF3"/>
    <w:rsid w:val="00E84116"/>
    <w:rsid w:val="00E842BA"/>
    <w:rsid w:val="00E845C0"/>
    <w:rsid w:val="00E8476A"/>
    <w:rsid w:val="00E84852"/>
    <w:rsid w:val="00E8488E"/>
    <w:rsid w:val="00E84A3D"/>
    <w:rsid w:val="00E851BD"/>
    <w:rsid w:val="00E8545A"/>
    <w:rsid w:val="00E85B9D"/>
    <w:rsid w:val="00E86516"/>
    <w:rsid w:val="00E86BF4"/>
    <w:rsid w:val="00E87306"/>
    <w:rsid w:val="00E87381"/>
    <w:rsid w:val="00E875CF"/>
    <w:rsid w:val="00E87CAB"/>
    <w:rsid w:val="00E87D77"/>
    <w:rsid w:val="00E87FAD"/>
    <w:rsid w:val="00E90346"/>
    <w:rsid w:val="00E90372"/>
    <w:rsid w:val="00E903BC"/>
    <w:rsid w:val="00E906AA"/>
    <w:rsid w:val="00E90727"/>
    <w:rsid w:val="00E90C60"/>
    <w:rsid w:val="00E90CC0"/>
    <w:rsid w:val="00E90D0F"/>
    <w:rsid w:val="00E90D5A"/>
    <w:rsid w:val="00E90DD1"/>
    <w:rsid w:val="00E90F7D"/>
    <w:rsid w:val="00E911C0"/>
    <w:rsid w:val="00E914A7"/>
    <w:rsid w:val="00E91861"/>
    <w:rsid w:val="00E91AB7"/>
    <w:rsid w:val="00E9209E"/>
    <w:rsid w:val="00E922AF"/>
    <w:rsid w:val="00E92485"/>
    <w:rsid w:val="00E92668"/>
    <w:rsid w:val="00E92B1C"/>
    <w:rsid w:val="00E92BD0"/>
    <w:rsid w:val="00E93064"/>
    <w:rsid w:val="00E930D0"/>
    <w:rsid w:val="00E93245"/>
    <w:rsid w:val="00E93604"/>
    <w:rsid w:val="00E937BD"/>
    <w:rsid w:val="00E938E8"/>
    <w:rsid w:val="00E93A2C"/>
    <w:rsid w:val="00E9404E"/>
    <w:rsid w:val="00E9413A"/>
    <w:rsid w:val="00E943CB"/>
    <w:rsid w:val="00E9531F"/>
    <w:rsid w:val="00E953D5"/>
    <w:rsid w:val="00E957FC"/>
    <w:rsid w:val="00E95981"/>
    <w:rsid w:val="00E963BD"/>
    <w:rsid w:val="00E965CA"/>
    <w:rsid w:val="00E96DEC"/>
    <w:rsid w:val="00E96DEE"/>
    <w:rsid w:val="00E96FB7"/>
    <w:rsid w:val="00E97050"/>
    <w:rsid w:val="00E978F9"/>
    <w:rsid w:val="00E97B43"/>
    <w:rsid w:val="00EA0011"/>
    <w:rsid w:val="00EA02DC"/>
    <w:rsid w:val="00EA0329"/>
    <w:rsid w:val="00EA0863"/>
    <w:rsid w:val="00EA0A18"/>
    <w:rsid w:val="00EA0B25"/>
    <w:rsid w:val="00EA0BB6"/>
    <w:rsid w:val="00EA0C23"/>
    <w:rsid w:val="00EA11F4"/>
    <w:rsid w:val="00EA1304"/>
    <w:rsid w:val="00EA1666"/>
    <w:rsid w:val="00EA1748"/>
    <w:rsid w:val="00EA17E8"/>
    <w:rsid w:val="00EA1931"/>
    <w:rsid w:val="00EA1D82"/>
    <w:rsid w:val="00EA2070"/>
    <w:rsid w:val="00EA21D1"/>
    <w:rsid w:val="00EA24CC"/>
    <w:rsid w:val="00EA26F6"/>
    <w:rsid w:val="00EA2E4F"/>
    <w:rsid w:val="00EA3280"/>
    <w:rsid w:val="00EA3610"/>
    <w:rsid w:val="00EA3781"/>
    <w:rsid w:val="00EA3910"/>
    <w:rsid w:val="00EA3C7C"/>
    <w:rsid w:val="00EA3F97"/>
    <w:rsid w:val="00EA4006"/>
    <w:rsid w:val="00EA412E"/>
    <w:rsid w:val="00EA41B9"/>
    <w:rsid w:val="00EA42DB"/>
    <w:rsid w:val="00EA4B56"/>
    <w:rsid w:val="00EA4EC5"/>
    <w:rsid w:val="00EA4F95"/>
    <w:rsid w:val="00EA5067"/>
    <w:rsid w:val="00EA5515"/>
    <w:rsid w:val="00EA5596"/>
    <w:rsid w:val="00EA5EC7"/>
    <w:rsid w:val="00EA60FA"/>
    <w:rsid w:val="00EA67B7"/>
    <w:rsid w:val="00EA6AC7"/>
    <w:rsid w:val="00EA6E8A"/>
    <w:rsid w:val="00EA6E8E"/>
    <w:rsid w:val="00EA79E2"/>
    <w:rsid w:val="00EA7A12"/>
    <w:rsid w:val="00EB0594"/>
    <w:rsid w:val="00EB067F"/>
    <w:rsid w:val="00EB06FE"/>
    <w:rsid w:val="00EB075A"/>
    <w:rsid w:val="00EB0A31"/>
    <w:rsid w:val="00EB0CC1"/>
    <w:rsid w:val="00EB0D5B"/>
    <w:rsid w:val="00EB0EC9"/>
    <w:rsid w:val="00EB0F10"/>
    <w:rsid w:val="00EB14A8"/>
    <w:rsid w:val="00EB1618"/>
    <w:rsid w:val="00EB16F5"/>
    <w:rsid w:val="00EB18DF"/>
    <w:rsid w:val="00EB1D08"/>
    <w:rsid w:val="00EB2036"/>
    <w:rsid w:val="00EB20D0"/>
    <w:rsid w:val="00EB2202"/>
    <w:rsid w:val="00EB257E"/>
    <w:rsid w:val="00EB2D25"/>
    <w:rsid w:val="00EB2DFC"/>
    <w:rsid w:val="00EB2E87"/>
    <w:rsid w:val="00EB2EF9"/>
    <w:rsid w:val="00EB2FF1"/>
    <w:rsid w:val="00EB36F5"/>
    <w:rsid w:val="00EB370A"/>
    <w:rsid w:val="00EB3793"/>
    <w:rsid w:val="00EB3F97"/>
    <w:rsid w:val="00EB4803"/>
    <w:rsid w:val="00EB4AE1"/>
    <w:rsid w:val="00EB4DAD"/>
    <w:rsid w:val="00EB4E9C"/>
    <w:rsid w:val="00EB4EB8"/>
    <w:rsid w:val="00EB4F71"/>
    <w:rsid w:val="00EB51FE"/>
    <w:rsid w:val="00EB520E"/>
    <w:rsid w:val="00EB58C0"/>
    <w:rsid w:val="00EB5AE9"/>
    <w:rsid w:val="00EB5B19"/>
    <w:rsid w:val="00EB5E08"/>
    <w:rsid w:val="00EB61C3"/>
    <w:rsid w:val="00EB6335"/>
    <w:rsid w:val="00EB633E"/>
    <w:rsid w:val="00EB645E"/>
    <w:rsid w:val="00EB65A7"/>
    <w:rsid w:val="00EB6823"/>
    <w:rsid w:val="00EB6D93"/>
    <w:rsid w:val="00EB6DE6"/>
    <w:rsid w:val="00EB6EAF"/>
    <w:rsid w:val="00EB72D5"/>
    <w:rsid w:val="00EB7625"/>
    <w:rsid w:val="00EB7867"/>
    <w:rsid w:val="00EB78CE"/>
    <w:rsid w:val="00EC0478"/>
    <w:rsid w:val="00EC054C"/>
    <w:rsid w:val="00EC05E5"/>
    <w:rsid w:val="00EC0766"/>
    <w:rsid w:val="00EC0894"/>
    <w:rsid w:val="00EC0B62"/>
    <w:rsid w:val="00EC0DED"/>
    <w:rsid w:val="00EC1003"/>
    <w:rsid w:val="00EC15FF"/>
    <w:rsid w:val="00EC1B2B"/>
    <w:rsid w:val="00EC1FBC"/>
    <w:rsid w:val="00EC20A2"/>
    <w:rsid w:val="00EC21EC"/>
    <w:rsid w:val="00EC23BA"/>
    <w:rsid w:val="00EC272F"/>
    <w:rsid w:val="00EC27CE"/>
    <w:rsid w:val="00EC2915"/>
    <w:rsid w:val="00EC2B35"/>
    <w:rsid w:val="00EC2CA7"/>
    <w:rsid w:val="00EC2CA9"/>
    <w:rsid w:val="00EC2D0E"/>
    <w:rsid w:val="00EC2E31"/>
    <w:rsid w:val="00EC2F29"/>
    <w:rsid w:val="00EC2F39"/>
    <w:rsid w:val="00EC305A"/>
    <w:rsid w:val="00EC309C"/>
    <w:rsid w:val="00EC35C7"/>
    <w:rsid w:val="00EC3836"/>
    <w:rsid w:val="00EC3DE2"/>
    <w:rsid w:val="00EC3EEF"/>
    <w:rsid w:val="00EC3FFE"/>
    <w:rsid w:val="00EC4638"/>
    <w:rsid w:val="00EC479E"/>
    <w:rsid w:val="00EC4937"/>
    <w:rsid w:val="00EC4A98"/>
    <w:rsid w:val="00EC4AB4"/>
    <w:rsid w:val="00EC4EE1"/>
    <w:rsid w:val="00EC512D"/>
    <w:rsid w:val="00EC51C7"/>
    <w:rsid w:val="00EC5391"/>
    <w:rsid w:val="00EC573B"/>
    <w:rsid w:val="00EC580A"/>
    <w:rsid w:val="00EC5858"/>
    <w:rsid w:val="00EC5E67"/>
    <w:rsid w:val="00EC67AC"/>
    <w:rsid w:val="00EC67F4"/>
    <w:rsid w:val="00EC69FE"/>
    <w:rsid w:val="00EC6B38"/>
    <w:rsid w:val="00EC6BCD"/>
    <w:rsid w:val="00EC6C66"/>
    <w:rsid w:val="00EC6FAA"/>
    <w:rsid w:val="00EC7342"/>
    <w:rsid w:val="00EC7482"/>
    <w:rsid w:val="00EC756D"/>
    <w:rsid w:val="00EC7618"/>
    <w:rsid w:val="00EC78D7"/>
    <w:rsid w:val="00ED0003"/>
    <w:rsid w:val="00ED0017"/>
    <w:rsid w:val="00ED0272"/>
    <w:rsid w:val="00ED02F4"/>
    <w:rsid w:val="00ED0330"/>
    <w:rsid w:val="00ED07A4"/>
    <w:rsid w:val="00ED0940"/>
    <w:rsid w:val="00ED0A5B"/>
    <w:rsid w:val="00ED0A60"/>
    <w:rsid w:val="00ED0BD1"/>
    <w:rsid w:val="00ED0C0C"/>
    <w:rsid w:val="00ED0FF3"/>
    <w:rsid w:val="00ED1047"/>
    <w:rsid w:val="00ED1059"/>
    <w:rsid w:val="00ED1315"/>
    <w:rsid w:val="00ED132C"/>
    <w:rsid w:val="00ED137E"/>
    <w:rsid w:val="00ED2028"/>
    <w:rsid w:val="00ED2062"/>
    <w:rsid w:val="00ED25C6"/>
    <w:rsid w:val="00ED26FE"/>
    <w:rsid w:val="00ED271A"/>
    <w:rsid w:val="00ED29A9"/>
    <w:rsid w:val="00ED2DF0"/>
    <w:rsid w:val="00ED321A"/>
    <w:rsid w:val="00ED321F"/>
    <w:rsid w:val="00ED337A"/>
    <w:rsid w:val="00ED3875"/>
    <w:rsid w:val="00ED39A4"/>
    <w:rsid w:val="00ED3FC7"/>
    <w:rsid w:val="00ED42C6"/>
    <w:rsid w:val="00ED4395"/>
    <w:rsid w:val="00ED453E"/>
    <w:rsid w:val="00ED467C"/>
    <w:rsid w:val="00ED51CC"/>
    <w:rsid w:val="00ED586A"/>
    <w:rsid w:val="00ED5B35"/>
    <w:rsid w:val="00ED5B9E"/>
    <w:rsid w:val="00ED5FEC"/>
    <w:rsid w:val="00ED6133"/>
    <w:rsid w:val="00ED63F5"/>
    <w:rsid w:val="00ED64DD"/>
    <w:rsid w:val="00ED78D8"/>
    <w:rsid w:val="00ED793A"/>
    <w:rsid w:val="00ED7BFD"/>
    <w:rsid w:val="00ED7ECB"/>
    <w:rsid w:val="00EE0117"/>
    <w:rsid w:val="00EE068F"/>
    <w:rsid w:val="00EE07E5"/>
    <w:rsid w:val="00EE0809"/>
    <w:rsid w:val="00EE0832"/>
    <w:rsid w:val="00EE0859"/>
    <w:rsid w:val="00EE0959"/>
    <w:rsid w:val="00EE09D6"/>
    <w:rsid w:val="00EE0ADC"/>
    <w:rsid w:val="00EE1128"/>
    <w:rsid w:val="00EE1455"/>
    <w:rsid w:val="00EE17FB"/>
    <w:rsid w:val="00EE188C"/>
    <w:rsid w:val="00EE1A69"/>
    <w:rsid w:val="00EE1B90"/>
    <w:rsid w:val="00EE1DB4"/>
    <w:rsid w:val="00EE1EE9"/>
    <w:rsid w:val="00EE236E"/>
    <w:rsid w:val="00EE27B5"/>
    <w:rsid w:val="00EE2F1A"/>
    <w:rsid w:val="00EE345D"/>
    <w:rsid w:val="00EE3475"/>
    <w:rsid w:val="00EE36D3"/>
    <w:rsid w:val="00EE36EC"/>
    <w:rsid w:val="00EE37A8"/>
    <w:rsid w:val="00EE38D7"/>
    <w:rsid w:val="00EE3EB7"/>
    <w:rsid w:val="00EE4028"/>
    <w:rsid w:val="00EE42DD"/>
    <w:rsid w:val="00EE45EB"/>
    <w:rsid w:val="00EE4664"/>
    <w:rsid w:val="00EE4690"/>
    <w:rsid w:val="00EE470E"/>
    <w:rsid w:val="00EE48FB"/>
    <w:rsid w:val="00EE4978"/>
    <w:rsid w:val="00EE5587"/>
    <w:rsid w:val="00EE561C"/>
    <w:rsid w:val="00EE5649"/>
    <w:rsid w:val="00EE573E"/>
    <w:rsid w:val="00EE5A5C"/>
    <w:rsid w:val="00EE6041"/>
    <w:rsid w:val="00EE607C"/>
    <w:rsid w:val="00EE61BC"/>
    <w:rsid w:val="00EE66FB"/>
    <w:rsid w:val="00EE6765"/>
    <w:rsid w:val="00EE67D6"/>
    <w:rsid w:val="00EE68A1"/>
    <w:rsid w:val="00EE6A6B"/>
    <w:rsid w:val="00EE6CE1"/>
    <w:rsid w:val="00EE6DF3"/>
    <w:rsid w:val="00EE7360"/>
    <w:rsid w:val="00EE7671"/>
    <w:rsid w:val="00EE77B0"/>
    <w:rsid w:val="00EE7C3B"/>
    <w:rsid w:val="00EE7C7C"/>
    <w:rsid w:val="00EF044B"/>
    <w:rsid w:val="00EF0542"/>
    <w:rsid w:val="00EF06FC"/>
    <w:rsid w:val="00EF0768"/>
    <w:rsid w:val="00EF0AD1"/>
    <w:rsid w:val="00EF0D5D"/>
    <w:rsid w:val="00EF0DEF"/>
    <w:rsid w:val="00EF0DFB"/>
    <w:rsid w:val="00EF117E"/>
    <w:rsid w:val="00EF11D6"/>
    <w:rsid w:val="00EF1212"/>
    <w:rsid w:val="00EF1386"/>
    <w:rsid w:val="00EF14C5"/>
    <w:rsid w:val="00EF151B"/>
    <w:rsid w:val="00EF1733"/>
    <w:rsid w:val="00EF195A"/>
    <w:rsid w:val="00EF1BAD"/>
    <w:rsid w:val="00EF2356"/>
    <w:rsid w:val="00EF2399"/>
    <w:rsid w:val="00EF2A3A"/>
    <w:rsid w:val="00EF2B28"/>
    <w:rsid w:val="00EF2E3C"/>
    <w:rsid w:val="00EF339C"/>
    <w:rsid w:val="00EF39FE"/>
    <w:rsid w:val="00EF3DCD"/>
    <w:rsid w:val="00EF43D8"/>
    <w:rsid w:val="00EF4617"/>
    <w:rsid w:val="00EF465B"/>
    <w:rsid w:val="00EF4CA1"/>
    <w:rsid w:val="00EF5280"/>
    <w:rsid w:val="00EF539C"/>
    <w:rsid w:val="00EF550F"/>
    <w:rsid w:val="00EF597E"/>
    <w:rsid w:val="00EF5AF2"/>
    <w:rsid w:val="00EF5B5E"/>
    <w:rsid w:val="00EF5BEF"/>
    <w:rsid w:val="00EF5C43"/>
    <w:rsid w:val="00EF5DC0"/>
    <w:rsid w:val="00EF60A3"/>
    <w:rsid w:val="00EF6F5D"/>
    <w:rsid w:val="00EF7A8F"/>
    <w:rsid w:val="00EF7D7F"/>
    <w:rsid w:val="00F00242"/>
    <w:rsid w:val="00F0028A"/>
    <w:rsid w:val="00F00477"/>
    <w:rsid w:val="00F00559"/>
    <w:rsid w:val="00F006E7"/>
    <w:rsid w:val="00F00C74"/>
    <w:rsid w:val="00F00C76"/>
    <w:rsid w:val="00F00EC8"/>
    <w:rsid w:val="00F0121A"/>
    <w:rsid w:val="00F01A1F"/>
    <w:rsid w:val="00F01AF0"/>
    <w:rsid w:val="00F01E71"/>
    <w:rsid w:val="00F02194"/>
    <w:rsid w:val="00F02246"/>
    <w:rsid w:val="00F027B6"/>
    <w:rsid w:val="00F02FE4"/>
    <w:rsid w:val="00F031BF"/>
    <w:rsid w:val="00F03252"/>
    <w:rsid w:val="00F03700"/>
    <w:rsid w:val="00F03A08"/>
    <w:rsid w:val="00F03DE8"/>
    <w:rsid w:val="00F043AB"/>
    <w:rsid w:val="00F0476E"/>
    <w:rsid w:val="00F04A82"/>
    <w:rsid w:val="00F04C12"/>
    <w:rsid w:val="00F04FF8"/>
    <w:rsid w:val="00F052D9"/>
    <w:rsid w:val="00F052E1"/>
    <w:rsid w:val="00F05375"/>
    <w:rsid w:val="00F0570B"/>
    <w:rsid w:val="00F05794"/>
    <w:rsid w:val="00F05862"/>
    <w:rsid w:val="00F05970"/>
    <w:rsid w:val="00F05982"/>
    <w:rsid w:val="00F05B77"/>
    <w:rsid w:val="00F05D90"/>
    <w:rsid w:val="00F05E92"/>
    <w:rsid w:val="00F0608F"/>
    <w:rsid w:val="00F06123"/>
    <w:rsid w:val="00F06323"/>
    <w:rsid w:val="00F06367"/>
    <w:rsid w:val="00F06658"/>
    <w:rsid w:val="00F068A0"/>
    <w:rsid w:val="00F06BF2"/>
    <w:rsid w:val="00F06D13"/>
    <w:rsid w:val="00F07006"/>
    <w:rsid w:val="00F072D4"/>
    <w:rsid w:val="00F072E4"/>
    <w:rsid w:val="00F07552"/>
    <w:rsid w:val="00F075DB"/>
    <w:rsid w:val="00F0773D"/>
    <w:rsid w:val="00F07A3C"/>
    <w:rsid w:val="00F07BF3"/>
    <w:rsid w:val="00F07C6E"/>
    <w:rsid w:val="00F07DF8"/>
    <w:rsid w:val="00F07EB0"/>
    <w:rsid w:val="00F1020D"/>
    <w:rsid w:val="00F102DE"/>
    <w:rsid w:val="00F105BF"/>
    <w:rsid w:val="00F107A1"/>
    <w:rsid w:val="00F10B6D"/>
    <w:rsid w:val="00F10BEB"/>
    <w:rsid w:val="00F10CD2"/>
    <w:rsid w:val="00F111EF"/>
    <w:rsid w:val="00F11257"/>
    <w:rsid w:val="00F1139E"/>
    <w:rsid w:val="00F117E6"/>
    <w:rsid w:val="00F11AE1"/>
    <w:rsid w:val="00F11B84"/>
    <w:rsid w:val="00F120DD"/>
    <w:rsid w:val="00F12136"/>
    <w:rsid w:val="00F12212"/>
    <w:rsid w:val="00F125A7"/>
    <w:rsid w:val="00F12876"/>
    <w:rsid w:val="00F12921"/>
    <w:rsid w:val="00F12BDC"/>
    <w:rsid w:val="00F12CD9"/>
    <w:rsid w:val="00F12F4C"/>
    <w:rsid w:val="00F13129"/>
    <w:rsid w:val="00F13904"/>
    <w:rsid w:val="00F13913"/>
    <w:rsid w:val="00F13A6D"/>
    <w:rsid w:val="00F13A99"/>
    <w:rsid w:val="00F13AF1"/>
    <w:rsid w:val="00F149B8"/>
    <w:rsid w:val="00F14AD2"/>
    <w:rsid w:val="00F14E19"/>
    <w:rsid w:val="00F1503C"/>
    <w:rsid w:val="00F15B74"/>
    <w:rsid w:val="00F15D08"/>
    <w:rsid w:val="00F15D6E"/>
    <w:rsid w:val="00F1634A"/>
    <w:rsid w:val="00F16776"/>
    <w:rsid w:val="00F16E93"/>
    <w:rsid w:val="00F16EDD"/>
    <w:rsid w:val="00F16F70"/>
    <w:rsid w:val="00F17106"/>
    <w:rsid w:val="00F1740D"/>
    <w:rsid w:val="00F17552"/>
    <w:rsid w:val="00F1780A"/>
    <w:rsid w:val="00F17913"/>
    <w:rsid w:val="00F17FD9"/>
    <w:rsid w:val="00F2125D"/>
    <w:rsid w:val="00F2126F"/>
    <w:rsid w:val="00F21719"/>
    <w:rsid w:val="00F21A8E"/>
    <w:rsid w:val="00F22026"/>
    <w:rsid w:val="00F221B3"/>
    <w:rsid w:val="00F228E2"/>
    <w:rsid w:val="00F22B2A"/>
    <w:rsid w:val="00F22CC7"/>
    <w:rsid w:val="00F22D97"/>
    <w:rsid w:val="00F22F6A"/>
    <w:rsid w:val="00F23048"/>
    <w:rsid w:val="00F235E2"/>
    <w:rsid w:val="00F23681"/>
    <w:rsid w:val="00F23B17"/>
    <w:rsid w:val="00F23D0D"/>
    <w:rsid w:val="00F23DAE"/>
    <w:rsid w:val="00F24004"/>
    <w:rsid w:val="00F2419C"/>
    <w:rsid w:val="00F24976"/>
    <w:rsid w:val="00F24A04"/>
    <w:rsid w:val="00F24A52"/>
    <w:rsid w:val="00F24A6D"/>
    <w:rsid w:val="00F24AAB"/>
    <w:rsid w:val="00F24D44"/>
    <w:rsid w:val="00F2500E"/>
    <w:rsid w:val="00F250F4"/>
    <w:rsid w:val="00F256A4"/>
    <w:rsid w:val="00F25EAF"/>
    <w:rsid w:val="00F2600D"/>
    <w:rsid w:val="00F26066"/>
    <w:rsid w:val="00F2621B"/>
    <w:rsid w:val="00F2660A"/>
    <w:rsid w:val="00F26643"/>
    <w:rsid w:val="00F269B7"/>
    <w:rsid w:val="00F26BED"/>
    <w:rsid w:val="00F26FFF"/>
    <w:rsid w:val="00F270D2"/>
    <w:rsid w:val="00F30181"/>
    <w:rsid w:val="00F3039D"/>
    <w:rsid w:val="00F3048E"/>
    <w:rsid w:val="00F30A5D"/>
    <w:rsid w:val="00F313D9"/>
    <w:rsid w:val="00F3160F"/>
    <w:rsid w:val="00F31834"/>
    <w:rsid w:val="00F31ADC"/>
    <w:rsid w:val="00F31BC6"/>
    <w:rsid w:val="00F31D0F"/>
    <w:rsid w:val="00F31F1E"/>
    <w:rsid w:val="00F323FF"/>
    <w:rsid w:val="00F32D26"/>
    <w:rsid w:val="00F32D6B"/>
    <w:rsid w:val="00F33324"/>
    <w:rsid w:val="00F333BD"/>
    <w:rsid w:val="00F334EF"/>
    <w:rsid w:val="00F338FE"/>
    <w:rsid w:val="00F33B1C"/>
    <w:rsid w:val="00F33CEC"/>
    <w:rsid w:val="00F3402D"/>
    <w:rsid w:val="00F3419D"/>
    <w:rsid w:val="00F34230"/>
    <w:rsid w:val="00F34251"/>
    <w:rsid w:val="00F34E69"/>
    <w:rsid w:val="00F34ED7"/>
    <w:rsid w:val="00F35091"/>
    <w:rsid w:val="00F350DA"/>
    <w:rsid w:val="00F3532F"/>
    <w:rsid w:val="00F35505"/>
    <w:rsid w:val="00F35555"/>
    <w:rsid w:val="00F3582F"/>
    <w:rsid w:val="00F35831"/>
    <w:rsid w:val="00F358E0"/>
    <w:rsid w:val="00F35BAF"/>
    <w:rsid w:val="00F360F3"/>
    <w:rsid w:val="00F36156"/>
    <w:rsid w:val="00F364C4"/>
    <w:rsid w:val="00F36569"/>
    <w:rsid w:val="00F366A3"/>
    <w:rsid w:val="00F366FD"/>
    <w:rsid w:val="00F36D11"/>
    <w:rsid w:val="00F36EF6"/>
    <w:rsid w:val="00F37000"/>
    <w:rsid w:val="00F371F1"/>
    <w:rsid w:val="00F37220"/>
    <w:rsid w:val="00F37247"/>
    <w:rsid w:val="00F374F0"/>
    <w:rsid w:val="00F3750B"/>
    <w:rsid w:val="00F37744"/>
    <w:rsid w:val="00F40238"/>
    <w:rsid w:val="00F404B1"/>
    <w:rsid w:val="00F40694"/>
    <w:rsid w:val="00F4078A"/>
    <w:rsid w:val="00F407CD"/>
    <w:rsid w:val="00F408BE"/>
    <w:rsid w:val="00F408E8"/>
    <w:rsid w:val="00F4093E"/>
    <w:rsid w:val="00F40A7F"/>
    <w:rsid w:val="00F40B2D"/>
    <w:rsid w:val="00F40E23"/>
    <w:rsid w:val="00F40E28"/>
    <w:rsid w:val="00F40E3E"/>
    <w:rsid w:val="00F413C2"/>
    <w:rsid w:val="00F413E8"/>
    <w:rsid w:val="00F41553"/>
    <w:rsid w:val="00F41D58"/>
    <w:rsid w:val="00F41DAF"/>
    <w:rsid w:val="00F41E46"/>
    <w:rsid w:val="00F421D4"/>
    <w:rsid w:val="00F4223E"/>
    <w:rsid w:val="00F424B2"/>
    <w:rsid w:val="00F429DE"/>
    <w:rsid w:val="00F430F5"/>
    <w:rsid w:val="00F43A32"/>
    <w:rsid w:val="00F43C5F"/>
    <w:rsid w:val="00F43C98"/>
    <w:rsid w:val="00F445F5"/>
    <w:rsid w:val="00F44814"/>
    <w:rsid w:val="00F450BC"/>
    <w:rsid w:val="00F450EE"/>
    <w:rsid w:val="00F45100"/>
    <w:rsid w:val="00F4543C"/>
    <w:rsid w:val="00F455B1"/>
    <w:rsid w:val="00F45718"/>
    <w:rsid w:val="00F458DE"/>
    <w:rsid w:val="00F45B47"/>
    <w:rsid w:val="00F45DAF"/>
    <w:rsid w:val="00F45ED9"/>
    <w:rsid w:val="00F45FF6"/>
    <w:rsid w:val="00F46B9F"/>
    <w:rsid w:val="00F47039"/>
    <w:rsid w:val="00F47087"/>
    <w:rsid w:val="00F4734C"/>
    <w:rsid w:val="00F473E1"/>
    <w:rsid w:val="00F47649"/>
    <w:rsid w:val="00F47CAB"/>
    <w:rsid w:val="00F50453"/>
    <w:rsid w:val="00F50DF6"/>
    <w:rsid w:val="00F50E9D"/>
    <w:rsid w:val="00F511C4"/>
    <w:rsid w:val="00F512BD"/>
    <w:rsid w:val="00F514A3"/>
    <w:rsid w:val="00F51588"/>
    <w:rsid w:val="00F515A8"/>
    <w:rsid w:val="00F52D59"/>
    <w:rsid w:val="00F52E3F"/>
    <w:rsid w:val="00F52F9F"/>
    <w:rsid w:val="00F52FA5"/>
    <w:rsid w:val="00F53501"/>
    <w:rsid w:val="00F5355C"/>
    <w:rsid w:val="00F53A18"/>
    <w:rsid w:val="00F53BB4"/>
    <w:rsid w:val="00F53CF3"/>
    <w:rsid w:val="00F53DE2"/>
    <w:rsid w:val="00F53F24"/>
    <w:rsid w:val="00F5431D"/>
    <w:rsid w:val="00F5499D"/>
    <w:rsid w:val="00F54F48"/>
    <w:rsid w:val="00F551FA"/>
    <w:rsid w:val="00F5523D"/>
    <w:rsid w:val="00F55271"/>
    <w:rsid w:val="00F553CF"/>
    <w:rsid w:val="00F555E8"/>
    <w:rsid w:val="00F555F4"/>
    <w:rsid w:val="00F55A21"/>
    <w:rsid w:val="00F55BBB"/>
    <w:rsid w:val="00F55DAE"/>
    <w:rsid w:val="00F55DBB"/>
    <w:rsid w:val="00F564E9"/>
    <w:rsid w:val="00F56586"/>
    <w:rsid w:val="00F5662D"/>
    <w:rsid w:val="00F5678E"/>
    <w:rsid w:val="00F5684D"/>
    <w:rsid w:val="00F56B33"/>
    <w:rsid w:val="00F56BB9"/>
    <w:rsid w:val="00F56F13"/>
    <w:rsid w:val="00F5735B"/>
    <w:rsid w:val="00F57367"/>
    <w:rsid w:val="00F573F2"/>
    <w:rsid w:val="00F57630"/>
    <w:rsid w:val="00F576E0"/>
    <w:rsid w:val="00F5770C"/>
    <w:rsid w:val="00F57728"/>
    <w:rsid w:val="00F57B0A"/>
    <w:rsid w:val="00F60297"/>
    <w:rsid w:val="00F6055A"/>
    <w:rsid w:val="00F60752"/>
    <w:rsid w:val="00F60808"/>
    <w:rsid w:val="00F609D9"/>
    <w:rsid w:val="00F60DF1"/>
    <w:rsid w:val="00F60E79"/>
    <w:rsid w:val="00F61916"/>
    <w:rsid w:val="00F61BDC"/>
    <w:rsid w:val="00F61C84"/>
    <w:rsid w:val="00F61E58"/>
    <w:rsid w:val="00F61EEF"/>
    <w:rsid w:val="00F61F45"/>
    <w:rsid w:val="00F6218C"/>
    <w:rsid w:val="00F63484"/>
    <w:rsid w:val="00F635C4"/>
    <w:rsid w:val="00F63682"/>
    <w:rsid w:val="00F64012"/>
    <w:rsid w:val="00F64A13"/>
    <w:rsid w:val="00F65189"/>
    <w:rsid w:val="00F65230"/>
    <w:rsid w:val="00F65685"/>
    <w:rsid w:val="00F656A6"/>
    <w:rsid w:val="00F65CCE"/>
    <w:rsid w:val="00F65ECA"/>
    <w:rsid w:val="00F66244"/>
    <w:rsid w:val="00F66383"/>
    <w:rsid w:val="00F66631"/>
    <w:rsid w:val="00F66948"/>
    <w:rsid w:val="00F6728C"/>
    <w:rsid w:val="00F677AD"/>
    <w:rsid w:val="00F67A3B"/>
    <w:rsid w:val="00F67A45"/>
    <w:rsid w:val="00F67B60"/>
    <w:rsid w:val="00F67D19"/>
    <w:rsid w:val="00F7084D"/>
    <w:rsid w:val="00F70983"/>
    <w:rsid w:val="00F70A65"/>
    <w:rsid w:val="00F70CEB"/>
    <w:rsid w:val="00F70D27"/>
    <w:rsid w:val="00F71135"/>
    <w:rsid w:val="00F71206"/>
    <w:rsid w:val="00F7130D"/>
    <w:rsid w:val="00F71BE6"/>
    <w:rsid w:val="00F71E05"/>
    <w:rsid w:val="00F71F8D"/>
    <w:rsid w:val="00F721ED"/>
    <w:rsid w:val="00F7294E"/>
    <w:rsid w:val="00F72B7F"/>
    <w:rsid w:val="00F730E6"/>
    <w:rsid w:val="00F73208"/>
    <w:rsid w:val="00F73231"/>
    <w:rsid w:val="00F73264"/>
    <w:rsid w:val="00F73299"/>
    <w:rsid w:val="00F73614"/>
    <w:rsid w:val="00F73723"/>
    <w:rsid w:val="00F73D94"/>
    <w:rsid w:val="00F73E77"/>
    <w:rsid w:val="00F7422B"/>
    <w:rsid w:val="00F74828"/>
    <w:rsid w:val="00F74880"/>
    <w:rsid w:val="00F74A2E"/>
    <w:rsid w:val="00F74B35"/>
    <w:rsid w:val="00F74C16"/>
    <w:rsid w:val="00F75049"/>
    <w:rsid w:val="00F753A4"/>
    <w:rsid w:val="00F7573E"/>
    <w:rsid w:val="00F757F0"/>
    <w:rsid w:val="00F758E4"/>
    <w:rsid w:val="00F75C68"/>
    <w:rsid w:val="00F76147"/>
    <w:rsid w:val="00F76310"/>
    <w:rsid w:val="00F7656A"/>
    <w:rsid w:val="00F76639"/>
    <w:rsid w:val="00F76811"/>
    <w:rsid w:val="00F76D8C"/>
    <w:rsid w:val="00F77467"/>
    <w:rsid w:val="00F77DC3"/>
    <w:rsid w:val="00F80480"/>
    <w:rsid w:val="00F80679"/>
    <w:rsid w:val="00F80BF0"/>
    <w:rsid w:val="00F80E2F"/>
    <w:rsid w:val="00F80E5A"/>
    <w:rsid w:val="00F80F28"/>
    <w:rsid w:val="00F81035"/>
    <w:rsid w:val="00F810AD"/>
    <w:rsid w:val="00F812A7"/>
    <w:rsid w:val="00F815CC"/>
    <w:rsid w:val="00F817EA"/>
    <w:rsid w:val="00F81AFD"/>
    <w:rsid w:val="00F81B51"/>
    <w:rsid w:val="00F81C44"/>
    <w:rsid w:val="00F81D7A"/>
    <w:rsid w:val="00F821C0"/>
    <w:rsid w:val="00F82521"/>
    <w:rsid w:val="00F82679"/>
    <w:rsid w:val="00F82733"/>
    <w:rsid w:val="00F82899"/>
    <w:rsid w:val="00F82A50"/>
    <w:rsid w:val="00F82C80"/>
    <w:rsid w:val="00F82CC4"/>
    <w:rsid w:val="00F82E7B"/>
    <w:rsid w:val="00F83661"/>
    <w:rsid w:val="00F83AA1"/>
    <w:rsid w:val="00F83DD9"/>
    <w:rsid w:val="00F842DA"/>
    <w:rsid w:val="00F843B0"/>
    <w:rsid w:val="00F845F2"/>
    <w:rsid w:val="00F84651"/>
    <w:rsid w:val="00F8468E"/>
    <w:rsid w:val="00F84720"/>
    <w:rsid w:val="00F84857"/>
    <w:rsid w:val="00F84A0A"/>
    <w:rsid w:val="00F84B5C"/>
    <w:rsid w:val="00F84D35"/>
    <w:rsid w:val="00F84EC5"/>
    <w:rsid w:val="00F85001"/>
    <w:rsid w:val="00F8540C"/>
    <w:rsid w:val="00F85609"/>
    <w:rsid w:val="00F85792"/>
    <w:rsid w:val="00F8599C"/>
    <w:rsid w:val="00F85BB9"/>
    <w:rsid w:val="00F85E82"/>
    <w:rsid w:val="00F85F24"/>
    <w:rsid w:val="00F86238"/>
    <w:rsid w:val="00F863D0"/>
    <w:rsid w:val="00F863F3"/>
    <w:rsid w:val="00F86497"/>
    <w:rsid w:val="00F867CE"/>
    <w:rsid w:val="00F867E3"/>
    <w:rsid w:val="00F867EB"/>
    <w:rsid w:val="00F86CEE"/>
    <w:rsid w:val="00F86D72"/>
    <w:rsid w:val="00F86E66"/>
    <w:rsid w:val="00F86FD3"/>
    <w:rsid w:val="00F87422"/>
    <w:rsid w:val="00F87CF6"/>
    <w:rsid w:val="00F87D2C"/>
    <w:rsid w:val="00F87DF5"/>
    <w:rsid w:val="00F90114"/>
    <w:rsid w:val="00F902D7"/>
    <w:rsid w:val="00F904F5"/>
    <w:rsid w:val="00F9082D"/>
    <w:rsid w:val="00F90A26"/>
    <w:rsid w:val="00F90AAB"/>
    <w:rsid w:val="00F90BC2"/>
    <w:rsid w:val="00F90D47"/>
    <w:rsid w:val="00F90D51"/>
    <w:rsid w:val="00F90F3D"/>
    <w:rsid w:val="00F90F4A"/>
    <w:rsid w:val="00F91069"/>
    <w:rsid w:val="00F91613"/>
    <w:rsid w:val="00F916A2"/>
    <w:rsid w:val="00F91789"/>
    <w:rsid w:val="00F91B91"/>
    <w:rsid w:val="00F91D91"/>
    <w:rsid w:val="00F92115"/>
    <w:rsid w:val="00F92237"/>
    <w:rsid w:val="00F924E3"/>
    <w:rsid w:val="00F92A84"/>
    <w:rsid w:val="00F92B75"/>
    <w:rsid w:val="00F92CC3"/>
    <w:rsid w:val="00F92E4E"/>
    <w:rsid w:val="00F93122"/>
    <w:rsid w:val="00F939BD"/>
    <w:rsid w:val="00F93B81"/>
    <w:rsid w:val="00F93C42"/>
    <w:rsid w:val="00F942A6"/>
    <w:rsid w:val="00F942F6"/>
    <w:rsid w:val="00F94683"/>
    <w:rsid w:val="00F948CE"/>
    <w:rsid w:val="00F948E1"/>
    <w:rsid w:val="00F948E9"/>
    <w:rsid w:val="00F94D00"/>
    <w:rsid w:val="00F95AC6"/>
    <w:rsid w:val="00F95B1C"/>
    <w:rsid w:val="00F95D11"/>
    <w:rsid w:val="00F967A7"/>
    <w:rsid w:val="00F967D5"/>
    <w:rsid w:val="00F96AFE"/>
    <w:rsid w:val="00F96C8E"/>
    <w:rsid w:val="00F971D8"/>
    <w:rsid w:val="00F97329"/>
    <w:rsid w:val="00F974A2"/>
    <w:rsid w:val="00F975CE"/>
    <w:rsid w:val="00F97718"/>
    <w:rsid w:val="00F977E2"/>
    <w:rsid w:val="00F97A3B"/>
    <w:rsid w:val="00F97BE5"/>
    <w:rsid w:val="00F97C16"/>
    <w:rsid w:val="00F97E47"/>
    <w:rsid w:val="00F97F88"/>
    <w:rsid w:val="00FA024D"/>
    <w:rsid w:val="00FA04B8"/>
    <w:rsid w:val="00FA0551"/>
    <w:rsid w:val="00FA05B8"/>
    <w:rsid w:val="00FA0677"/>
    <w:rsid w:val="00FA06B9"/>
    <w:rsid w:val="00FA08D6"/>
    <w:rsid w:val="00FA1062"/>
    <w:rsid w:val="00FA10F5"/>
    <w:rsid w:val="00FA15D8"/>
    <w:rsid w:val="00FA17F0"/>
    <w:rsid w:val="00FA191C"/>
    <w:rsid w:val="00FA1A6B"/>
    <w:rsid w:val="00FA1B1F"/>
    <w:rsid w:val="00FA1CC2"/>
    <w:rsid w:val="00FA22BC"/>
    <w:rsid w:val="00FA23A3"/>
    <w:rsid w:val="00FA2876"/>
    <w:rsid w:val="00FA289F"/>
    <w:rsid w:val="00FA2A41"/>
    <w:rsid w:val="00FA2C8B"/>
    <w:rsid w:val="00FA2D7A"/>
    <w:rsid w:val="00FA3614"/>
    <w:rsid w:val="00FA3715"/>
    <w:rsid w:val="00FA386F"/>
    <w:rsid w:val="00FA38FA"/>
    <w:rsid w:val="00FA390B"/>
    <w:rsid w:val="00FA4018"/>
    <w:rsid w:val="00FA40BF"/>
    <w:rsid w:val="00FA4173"/>
    <w:rsid w:val="00FA4247"/>
    <w:rsid w:val="00FA4574"/>
    <w:rsid w:val="00FA477D"/>
    <w:rsid w:val="00FA4DFF"/>
    <w:rsid w:val="00FA5190"/>
    <w:rsid w:val="00FA586D"/>
    <w:rsid w:val="00FA58E9"/>
    <w:rsid w:val="00FA5A4A"/>
    <w:rsid w:val="00FA5D91"/>
    <w:rsid w:val="00FA5DA5"/>
    <w:rsid w:val="00FA610C"/>
    <w:rsid w:val="00FA619E"/>
    <w:rsid w:val="00FA6593"/>
    <w:rsid w:val="00FA6990"/>
    <w:rsid w:val="00FA6B83"/>
    <w:rsid w:val="00FA6C32"/>
    <w:rsid w:val="00FA7351"/>
    <w:rsid w:val="00FA778D"/>
    <w:rsid w:val="00FA7A89"/>
    <w:rsid w:val="00FA7B75"/>
    <w:rsid w:val="00FB08D5"/>
    <w:rsid w:val="00FB0A59"/>
    <w:rsid w:val="00FB0B81"/>
    <w:rsid w:val="00FB0C6A"/>
    <w:rsid w:val="00FB0F55"/>
    <w:rsid w:val="00FB1054"/>
    <w:rsid w:val="00FB1452"/>
    <w:rsid w:val="00FB179B"/>
    <w:rsid w:val="00FB1BA9"/>
    <w:rsid w:val="00FB1DD2"/>
    <w:rsid w:val="00FB2163"/>
    <w:rsid w:val="00FB295B"/>
    <w:rsid w:val="00FB2D06"/>
    <w:rsid w:val="00FB38EA"/>
    <w:rsid w:val="00FB3ADE"/>
    <w:rsid w:val="00FB3DAD"/>
    <w:rsid w:val="00FB4209"/>
    <w:rsid w:val="00FB427B"/>
    <w:rsid w:val="00FB4627"/>
    <w:rsid w:val="00FB4923"/>
    <w:rsid w:val="00FB4B83"/>
    <w:rsid w:val="00FB4C25"/>
    <w:rsid w:val="00FB4C83"/>
    <w:rsid w:val="00FB4F6E"/>
    <w:rsid w:val="00FB5051"/>
    <w:rsid w:val="00FB5245"/>
    <w:rsid w:val="00FB559E"/>
    <w:rsid w:val="00FB5818"/>
    <w:rsid w:val="00FB5863"/>
    <w:rsid w:val="00FB5AE3"/>
    <w:rsid w:val="00FB5C09"/>
    <w:rsid w:val="00FB5F81"/>
    <w:rsid w:val="00FB6404"/>
    <w:rsid w:val="00FB68E3"/>
    <w:rsid w:val="00FB68F9"/>
    <w:rsid w:val="00FB6A0A"/>
    <w:rsid w:val="00FB6C7A"/>
    <w:rsid w:val="00FB6DD1"/>
    <w:rsid w:val="00FB6DE6"/>
    <w:rsid w:val="00FB6E56"/>
    <w:rsid w:val="00FB6ED7"/>
    <w:rsid w:val="00FB7322"/>
    <w:rsid w:val="00FB741D"/>
    <w:rsid w:val="00FB74DD"/>
    <w:rsid w:val="00FB74FF"/>
    <w:rsid w:val="00FB7AF5"/>
    <w:rsid w:val="00FC0223"/>
    <w:rsid w:val="00FC0425"/>
    <w:rsid w:val="00FC059A"/>
    <w:rsid w:val="00FC068F"/>
    <w:rsid w:val="00FC079C"/>
    <w:rsid w:val="00FC07A2"/>
    <w:rsid w:val="00FC096D"/>
    <w:rsid w:val="00FC0D5C"/>
    <w:rsid w:val="00FC0DF8"/>
    <w:rsid w:val="00FC0E9F"/>
    <w:rsid w:val="00FC1220"/>
    <w:rsid w:val="00FC149A"/>
    <w:rsid w:val="00FC181C"/>
    <w:rsid w:val="00FC189D"/>
    <w:rsid w:val="00FC1D5C"/>
    <w:rsid w:val="00FC2992"/>
    <w:rsid w:val="00FC2AFB"/>
    <w:rsid w:val="00FC2B40"/>
    <w:rsid w:val="00FC2E22"/>
    <w:rsid w:val="00FC3015"/>
    <w:rsid w:val="00FC3829"/>
    <w:rsid w:val="00FC386E"/>
    <w:rsid w:val="00FC3982"/>
    <w:rsid w:val="00FC407F"/>
    <w:rsid w:val="00FC44B5"/>
    <w:rsid w:val="00FC4772"/>
    <w:rsid w:val="00FC4B92"/>
    <w:rsid w:val="00FC4E3A"/>
    <w:rsid w:val="00FC5648"/>
    <w:rsid w:val="00FC574C"/>
    <w:rsid w:val="00FC5A29"/>
    <w:rsid w:val="00FC5DC8"/>
    <w:rsid w:val="00FC606F"/>
    <w:rsid w:val="00FC638A"/>
    <w:rsid w:val="00FC66A6"/>
    <w:rsid w:val="00FC68EB"/>
    <w:rsid w:val="00FC6937"/>
    <w:rsid w:val="00FC6D05"/>
    <w:rsid w:val="00FC7211"/>
    <w:rsid w:val="00FC7407"/>
    <w:rsid w:val="00FC797F"/>
    <w:rsid w:val="00FC7EB2"/>
    <w:rsid w:val="00FD0018"/>
    <w:rsid w:val="00FD0062"/>
    <w:rsid w:val="00FD0288"/>
    <w:rsid w:val="00FD0683"/>
    <w:rsid w:val="00FD0BD4"/>
    <w:rsid w:val="00FD0D50"/>
    <w:rsid w:val="00FD0EE1"/>
    <w:rsid w:val="00FD0FE4"/>
    <w:rsid w:val="00FD1809"/>
    <w:rsid w:val="00FD1877"/>
    <w:rsid w:val="00FD229E"/>
    <w:rsid w:val="00FD26B2"/>
    <w:rsid w:val="00FD2742"/>
    <w:rsid w:val="00FD2BAF"/>
    <w:rsid w:val="00FD3528"/>
    <w:rsid w:val="00FD3F6C"/>
    <w:rsid w:val="00FD400C"/>
    <w:rsid w:val="00FD44B7"/>
    <w:rsid w:val="00FD47CB"/>
    <w:rsid w:val="00FD4E2F"/>
    <w:rsid w:val="00FD4FBA"/>
    <w:rsid w:val="00FD57F4"/>
    <w:rsid w:val="00FD59FA"/>
    <w:rsid w:val="00FD62DA"/>
    <w:rsid w:val="00FD6335"/>
    <w:rsid w:val="00FD6D41"/>
    <w:rsid w:val="00FD6D60"/>
    <w:rsid w:val="00FD7564"/>
    <w:rsid w:val="00FD7DE0"/>
    <w:rsid w:val="00FE0761"/>
    <w:rsid w:val="00FE0EFA"/>
    <w:rsid w:val="00FE0F8B"/>
    <w:rsid w:val="00FE104F"/>
    <w:rsid w:val="00FE109E"/>
    <w:rsid w:val="00FE1638"/>
    <w:rsid w:val="00FE18EF"/>
    <w:rsid w:val="00FE19B8"/>
    <w:rsid w:val="00FE1DF3"/>
    <w:rsid w:val="00FE1E62"/>
    <w:rsid w:val="00FE2628"/>
    <w:rsid w:val="00FE2C1F"/>
    <w:rsid w:val="00FE331C"/>
    <w:rsid w:val="00FE34EE"/>
    <w:rsid w:val="00FE3543"/>
    <w:rsid w:val="00FE3686"/>
    <w:rsid w:val="00FE3817"/>
    <w:rsid w:val="00FE3931"/>
    <w:rsid w:val="00FE3D1F"/>
    <w:rsid w:val="00FE3D3E"/>
    <w:rsid w:val="00FE3F16"/>
    <w:rsid w:val="00FE3F57"/>
    <w:rsid w:val="00FE41FD"/>
    <w:rsid w:val="00FE45EC"/>
    <w:rsid w:val="00FE4604"/>
    <w:rsid w:val="00FE4B28"/>
    <w:rsid w:val="00FE4FB7"/>
    <w:rsid w:val="00FE5000"/>
    <w:rsid w:val="00FE53B6"/>
    <w:rsid w:val="00FE5436"/>
    <w:rsid w:val="00FE5672"/>
    <w:rsid w:val="00FE573B"/>
    <w:rsid w:val="00FE5C72"/>
    <w:rsid w:val="00FE6290"/>
    <w:rsid w:val="00FE6960"/>
    <w:rsid w:val="00FE760F"/>
    <w:rsid w:val="00FE7656"/>
    <w:rsid w:val="00FE796D"/>
    <w:rsid w:val="00FE7B31"/>
    <w:rsid w:val="00FE7D37"/>
    <w:rsid w:val="00FE7DF3"/>
    <w:rsid w:val="00FE7F6A"/>
    <w:rsid w:val="00FF0130"/>
    <w:rsid w:val="00FF014F"/>
    <w:rsid w:val="00FF0522"/>
    <w:rsid w:val="00FF0653"/>
    <w:rsid w:val="00FF07AA"/>
    <w:rsid w:val="00FF0839"/>
    <w:rsid w:val="00FF0888"/>
    <w:rsid w:val="00FF08AB"/>
    <w:rsid w:val="00FF0D29"/>
    <w:rsid w:val="00FF0FFD"/>
    <w:rsid w:val="00FF1215"/>
    <w:rsid w:val="00FF1496"/>
    <w:rsid w:val="00FF14FF"/>
    <w:rsid w:val="00FF152F"/>
    <w:rsid w:val="00FF153E"/>
    <w:rsid w:val="00FF1F2F"/>
    <w:rsid w:val="00FF1F64"/>
    <w:rsid w:val="00FF211B"/>
    <w:rsid w:val="00FF2526"/>
    <w:rsid w:val="00FF2600"/>
    <w:rsid w:val="00FF2866"/>
    <w:rsid w:val="00FF2FEC"/>
    <w:rsid w:val="00FF308B"/>
    <w:rsid w:val="00FF322B"/>
    <w:rsid w:val="00FF3478"/>
    <w:rsid w:val="00FF351D"/>
    <w:rsid w:val="00FF382A"/>
    <w:rsid w:val="00FF3955"/>
    <w:rsid w:val="00FF3C5A"/>
    <w:rsid w:val="00FF3EB9"/>
    <w:rsid w:val="00FF3FB0"/>
    <w:rsid w:val="00FF41D9"/>
    <w:rsid w:val="00FF42E8"/>
    <w:rsid w:val="00FF44A9"/>
    <w:rsid w:val="00FF451D"/>
    <w:rsid w:val="00FF4548"/>
    <w:rsid w:val="00FF45B6"/>
    <w:rsid w:val="00FF472E"/>
    <w:rsid w:val="00FF4777"/>
    <w:rsid w:val="00FF47AD"/>
    <w:rsid w:val="00FF47C1"/>
    <w:rsid w:val="00FF4873"/>
    <w:rsid w:val="00FF4899"/>
    <w:rsid w:val="00FF49FD"/>
    <w:rsid w:val="00FF4AA8"/>
    <w:rsid w:val="00FF4BDE"/>
    <w:rsid w:val="00FF4E95"/>
    <w:rsid w:val="00FF53FD"/>
    <w:rsid w:val="00FF571E"/>
    <w:rsid w:val="00FF58F9"/>
    <w:rsid w:val="00FF5A7A"/>
    <w:rsid w:val="00FF5DAA"/>
    <w:rsid w:val="00FF5F19"/>
    <w:rsid w:val="00FF60E9"/>
    <w:rsid w:val="00FF610B"/>
    <w:rsid w:val="00FF65CC"/>
    <w:rsid w:val="00FF6970"/>
    <w:rsid w:val="00FF7485"/>
    <w:rsid w:val="00FF7774"/>
    <w:rsid w:val="00FF785C"/>
    <w:rsid w:val="00FF78C0"/>
    <w:rsid w:val="00FF791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12FC25F"/>
  <w15:docId w15:val="{46736C44-AE66-45F2-A854-BF2432925E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lang w:val="en-US" w:eastAsia="en-US"/>
    </w:rPr>
  </w:style>
  <w:style w:type="paragraph" w:styleId="Heading1">
    <w:name w:val="heading 1"/>
    <w:basedOn w:val="Normal"/>
    <w:next w:val="Normal"/>
    <w:qFormat/>
    <w:rsid w:val="003B44E9"/>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semiHidden/>
    <w:unhideWhenUsed/>
    <w:qFormat/>
    <w:rsid w:val="00FF152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semiHidden/>
    <w:unhideWhenUsed/>
    <w:qFormat/>
    <w:rsid w:val="00AC1EAF"/>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aliases w:val="column headings"/>
    <w:basedOn w:val="Normal"/>
    <w:next w:val="Normal"/>
    <w:qFormat/>
    <w:rsid w:val="006B26D5"/>
    <w:pPr>
      <w:keepNext/>
      <w:outlineLvl w:val="3"/>
    </w:pPr>
    <w:rPr>
      <w:rFonts w:ascii="Monotype Corsiva" w:hAnsi="Monotype Corsiva"/>
      <w:color w:val="990033"/>
      <w:sz w:val="36"/>
      <w:szCs w:val="20"/>
    </w:rPr>
  </w:style>
  <w:style w:type="paragraph" w:styleId="Heading9">
    <w:name w:val="heading 9"/>
    <w:basedOn w:val="Normal"/>
    <w:next w:val="Normal"/>
    <w:qFormat/>
    <w:rsid w:val="003B44E9"/>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asthead">
    <w:name w:val="Masthead"/>
    <w:basedOn w:val="Heading1"/>
    <w:rsid w:val="003B44E9"/>
    <w:pPr>
      <w:spacing w:before="0" w:after="0"/>
    </w:pPr>
    <w:rPr>
      <w:rFonts w:ascii="Bookman Old Style" w:hAnsi="Bookman Old Style" w:cs="Times New Roman"/>
      <w:b w:val="0"/>
      <w:bCs w:val="0"/>
      <w:i/>
      <w:color w:val="990033"/>
      <w:kern w:val="0"/>
      <w:sz w:val="72"/>
      <w:szCs w:val="20"/>
    </w:rPr>
  </w:style>
  <w:style w:type="paragraph" w:styleId="BodyText">
    <w:name w:val="Body Text"/>
    <w:basedOn w:val="Normal"/>
    <w:link w:val="BodyTextChar"/>
    <w:rsid w:val="003B44E9"/>
    <w:pPr>
      <w:spacing w:after="120" w:line="240" w:lineRule="atLeast"/>
    </w:pPr>
    <w:rPr>
      <w:rFonts w:ascii="Trebuchet MS" w:hAnsi="Trebuchet MS"/>
      <w:color w:val="000000"/>
      <w:sz w:val="20"/>
      <w:szCs w:val="20"/>
    </w:rPr>
  </w:style>
  <w:style w:type="paragraph" w:customStyle="1" w:styleId="ArticleHeading">
    <w:name w:val="Article Heading"/>
    <w:basedOn w:val="Normal"/>
    <w:rsid w:val="003B44E9"/>
    <w:pPr>
      <w:keepNext/>
      <w:outlineLvl w:val="3"/>
    </w:pPr>
    <w:rPr>
      <w:rFonts w:ascii="Monotype Corsiva" w:hAnsi="Monotype Corsiva"/>
      <w:color w:val="990033"/>
      <w:sz w:val="36"/>
      <w:szCs w:val="20"/>
    </w:rPr>
  </w:style>
  <w:style w:type="paragraph" w:styleId="BodyTextIndent">
    <w:name w:val="Body Text Indent"/>
    <w:basedOn w:val="Normal"/>
    <w:link w:val="BodyTextIndentChar"/>
    <w:rsid w:val="003B44E9"/>
    <w:pPr>
      <w:tabs>
        <w:tab w:val="left" w:pos="180"/>
      </w:tabs>
      <w:spacing w:line="220" w:lineRule="exact"/>
      <w:ind w:left="187" w:hanging="187"/>
    </w:pPr>
    <w:rPr>
      <w:rFonts w:ascii="Trebuchet MS" w:hAnsi="Trebuchet MS"/>
      <w:color w:val="003366"/>
      <w:sz w:val="18"/>
      <w:szCs w:val="20"/>
    </w:rPr>
  </w:style>
  <w:style w:type="paragraph" w:customStyle="1" w:styleId="QuotesWhite">
    <w:name w:val="Quotes White"/>
    <w:basedOn w:val="Normal"/>
    <w:link w:val="QuotesWhiteCharChar"/>
    <w:rsid w:val="003B44E9"/>
    <w:pPr>
      <w:tabs>
        <w:tab w:val="left" w:pos="3660"/>
      </w:tabs>
    </w:pPr>
    <w:rPr>
      <w:rFonts w:ascii="Monotype Corsiva" w:hAnsi="Monotype Corsiva"/>
      <w:color w:val="FFFFFF"/>
      <w:sz w:val="28"/>
    </w:rPr>
  </w:style>
  <w:style w:type="character" w:customStyle="1" w:styleId="QuotesWhiteCharChar">
    <w:name w:val="Quotes White Char Char"/>
    <w:basedOn w:val="DefaultParagraphFont"/>
    <w:link w:val="QuotesWhite"/>
    <w:rsid w:val="003B44E9"/>
    <w:rPr>
      <w:rFonts w:ascii="Monotype Corsiva" w:hAnsi="Monotype Corsiva"/>
      <w:color w:val="FFFFFF"/>
      <w:sz w:val="28"/>
      <w:szCs w:val="24"/>
      <w:lang w:val="en-US" w:eastAsia="en-US" w:bidi="ar-SA"/>
    </w:rPr>
  </w:style>
  <w:style w:type="paragraph" w:customStyle="1" w:styleId="CaptionTextmainphoto">
    <w:name w:val="Caption Text main photo"/>
    <w:basedOn w:val="Normal"/>
    <w:rsid w:val="003B44E9"/>
    <w:pPr>
      <w:spacing w:line="240" w:lineRule="atLeast"/>
    </w:pPr>
    <w:rPr>
      <w:rFonts w:ascii="Verdana" w:hAnsi="Verdana"/>
      <w:i/>
      <w:color w:val="990033"/>
      <w:sz w:val="14"/>
      <w:szCs w:val="20"/>
    </w:rPr>
  </w:style>
  <w:style w:type="paragraph" w:customStyle="1" w:styleId="RedText">
    <w:name w:val="Red Text"/>
    <w:basedOn w:val="Heading9"/>
    <w:rsid w:val="003B44E9"/>
    <w:pPr>
      <w:keepNext/>
      <w:spacing w:before="0" w:after="0"/>
    </w:pPr>
    <w:rPr>
      <w:rFonts w:ascii="Verdana" w:hAnsi="Verdana" w:cs="Times New Roman"/>
      <w:color w:val="990033"/>
      <w:sz w:val="16"/>
      <w:szCs w:val="16"/>
    </w:rPr>
  </w:style>
  <w:style w:type="paragraph" w:customStyle="1" w:styleId="RedTextBold">
    <w:name w:val="Red Text Bold"/>
    <w:basedOn w:val="CaptionTextmainphoto"/>
    <w:rsid w:val="003B44E9"/>
    <w:rPr>
      <w:b/>
      <w:i w:val="0"/>
      <w:sz w:val="16"/>
    </w:rPr>
  </w:style>
  <w:style w:type="paragraph" w:styleId="NormalWeb">
    <w:name w:val="Normal (Web)"/>
    <w:basedOn w:val="Normal"/>
    <w:uiPriority w:val="99"/>
    <w:rsid w:val="003B44E9"/>
    <w:pPr>
      <w:spacing w:before="144" w:after="144"/>
    </w:pPr>
    <w:rPr>
      <w:rFonts w:eastAsia="Batang"/>
      <w:lang w:eastAsia="ko-KR"/>
    </w:rPr>
  </w:style>
  <w:style w:type="paragraph" w:customStyle="1" w:styleId="CaptionTextWhite">
    <w:name w:val="Caption Text White"/>
    <w:basedOn w:val="Normal"/>
    <w:rsid w:val="003B44E9"/>
    <w:rPr>
      <w:rFonts w:ascii="Verdana" w:hAnsi="Verdana"/>
      <w:i/>
      <w:noProof/>
      <w:color w:val="FFFFFF"/>
      <w:sz w:val="14"/>
      <w:szCs w:val="20"/>
    </w:rPr>
  </w:style>
  <w:style w:type="paragraph" w:customStyle="1" w:styleId="PageNumbers">
    <w:name w:val="Page Numbers"/>
    <w:basedOn w:val="RedText"/>
    <w:rsid w:val="003B44E9"/>
    <w:rPr>
      <w:color w:val="FFFFFF"/>
      <w:sz w:val="14"/>
    </w:rPr>
  </w:style>
  <w:style w:type="paragraph" w:customStyle="1" w:styleId="PageTitle">
    <w:name w:val="Page Title"/>
    <w:basedOn w:val="Normal"/>
    <w:rsid w:val="003B44E9"/>
    <w:pPr>
      <w:keepNext/>
      <w:jc w:val="right"/>
      <w:outlineLvl w:val="8"/>
    </w:pPr>
    <w:rPr>
      <w:rFonts w:ascii="Monotype Corsiva" w:hAnsi="Monotype Corsiva"/>
      <w:color w:val="990033"/>
      <w:sz w:val="44"/>
      <w:szCs w:val="16"/>
    </w:rPr>
  </w:style>
  <w:style w:type="character" w:styleId="Hyperlink">
    <w:name w:val="Hyperlink"/>
    <w:basedOn w:val="DefaultParagraphFont"/>
    <w:rsid w:val="006B26D5"/>
    <w:rPr>
      <w:rFonts w:ascii="Verdana" w:hAnsi="Verdana"/>
      <w:color w:val="0000FF"/>
      <w:sz w:val="16"/>
      <w:u w:val="single"/>
    </w:rPr>
  </w:style>
  <w:style w:type="paragraph" w:customStyle="1" w:styleId="WhiteTextBold">
    <w:name w:val="White Text Bold"/>
    <w:basedOn w:val="Normal"/>
    <w:rsid w:val="006B26D5"/>
    <w:pPr>
      <w:keepNext/>
      <w:outlineLvl w:val="8"/>
    </w:pPr>
    <w:rPr>
      <w:rFonts w:ascii="Verdana" w:hAnsi="Verdana"/>
      <w:b/>
      <w:color w:val="FFFFFF"/>
      <w:sz w:val="16"/>
      <w:szCs w:val="16"/>
    </w:rPr>
  </w:style>
  <w:style w:type="paragraph" w:customStyle="1" w:styleId="WhiteText">
    <w:name w:val="White Text"/>
    <w:basedOn w:val="WhiteTextBold"/>
    <w:rsid w:val="006B26D5"/>
    <w:rPr>
      <w:b w:val="0"/>
    </w:rPr>
  </w:style>
  <w:style w:type="paragraph" w:customStyle="1" w:styleId="ReturnAddress">
    <w:name w:val="Return Address"/>
    <w:basedOn w:val="PageNumbers"/>
    <w:rsid w:val="006B26D5"/>
    <w:rPr>
      <w:color w:val="auto"/>
      <w:sz w:val="16"/>
    </w:rPr>
  </w:style>
  <w:style w:type="paragraph" w:customStyle="1" w:styleId="MailingAddress">
    <w:name w:val="Mailing Address"/>
    <w:basedOn w:val="Normal"/>
    <w:rsid w:val="006B26D5"/>
    <w:rPr>
      <w:rFonts w:ascii="Monotype Corsiva" w:hAnsi="Monotype Corsiva"/>
      <w:color w:val="990033"/>
      <w:sz w:val="28"/>
      <w:szCs w:val="28"/>
    </w:rPr>
  </w:style>
  <w:style w:type="paragraph" w:styleId="BalloonText">
    <w:name w:val="Balloon Text"/>
    <w:basedOn w:val="Normal"/>
    <w:link w:val="BalloonTextChar"/>
    <w:rsid w:val="00181122"/>
    <w:rPr>
      <w:rFonts w:ascii="Tahoma" w:hAnsi="Tahoma" w:cs="Tahoma"/>
      <w:sz w:val="16"/>
      <w:szCs w:val="16"/>
    </w:rPr>
  </w:style>
  <w:style w:type="character" w:customStyle="1" w:styleId="BalloonTextChar">
    <w:name w:val="Balloon Text Char"/>
    <w:basedOn w:val="DefaultParagraphFont"/>
    <w:link w:val="BalloonText"/>
    <w:rsid w:val="00181122"/>
    <w:rPr>
      <w:rFonts w:ascii="Tahoma" w:hAnsi="Tahoma" w:cs="Tahoma"/>
      <w:sz w:val="16"/>
      <w:szCs w:val="16"/>
      <w:lang w:val="en-US" w:eastAsia="en-US"/>
    </w:rPr>
  </w:style>
  <w:style w:type="paragraph" w:styleId="Header">
    <w:name w:val="header"/>
    <w:basedOn w:val="Normal"/>
    <w:link w:val="HeaderChar"/>
    <w:rsid w:val="00546C54"/>
    <w:pPr>
      <w:tabs>
        <w:tab w:val="center" w:pos="4513"/>
        <w:tab w:val="right" w:pos="9026"/>
      </w:tabs>
    </w:pPr>
  </w:style>
  <w:style w:type="character" w:customStyle="1" w:styleId="HeaderChar">
    <w:name w:val="Header Char"/>
    <w:basedOn w:val="DefaultParagraphFont"/>
    <w:link w:val="Header"/>
    <w:rsid w:val="00546C54"/>
    <w:rPr>
      <w:sz w:val="24"/>
      <w:szCs w:val="24"/>
      <w:lang w:val="en-US" w:eastAsia="en-US"/>
    </w:rPr>
  </w:style>
  <w:style w:type="paragraph" w:styleId="Footer">
    <w:name w:val="footer"/>
    <w:basedOn w:val="Normal"/>
    <w:link w:val="FooterChar"/>
    <w:rsid w:val="00546C54"/>
    <w:pPr>
      <w:tabs>
        <w:tab w:val="center" w:pos="4513"/>
        <w:tab w:val="right" w:pos="9026"/>
      </w:tabs>
    </w:pPr>
  </w:style>
  <w:style w:type="character" w:customStyle="1" w:styleId="FooterChar">
    <w:name w:val="Footer Char"/>
    <w:basedOn w:val="DefaultParagraphFont"/>
    <w:link w:val="Footer"/>
    <w:rsid w:val="00546C54"/>
    <w:rPr>
      <w:sz w:val="24"/>
      <w:szCs w:val="24"/>
      <w:lang w:val="en-US" w:eastAsia="en-US"/>
    </w:rPr>
  </w:style>
  <w:style w:type="character" w:customStyle="1" w:styleId="BodyTextChar">
    <w:name w:val="Body Text Char"/>
    <w:basedOn w:val="DefaultParagraphFont"/>
    <w:link w:val="BodyText"/>
    <w:rsid w:val="00546C54"/>
    <w:rPr>
      <w:rFonts w:ascii="Trebuchet MS" w:hAnsi="Trebuchet MS"/>
      <w:color w:val="000000"/>
      <w:lang w:val="en-US" w:eastAsia="en-US"/>
    </w:rPr>
  </w:style>
  <w:style w:type="paragraph" w:styleId="ListParagraph">
    <w:name w:val="List Paragraph"/>
    <w:basedOn w:val="Normal"/>
    <w:qFormat/>
    <w:rsid w:val="007172B6"/>
    <w:pPr>
      <w:ind w:left="720"/>
      <w:contextualSpacing/>
    </w:pPr>
  </w:style>
  <w:style w:type="character" w:customStyle="1" w:styleId="Heading2Char">
    <w:name w:val="Heading 2 Char"/>
    <w:basedOn w:val="DefaultParagraphFont"/>
    <w:link w:val="Heading2"/>
    <w:semiHidden/>
    <w:rsid w:val="00FF152F"/>
    <w:rPr>
      <w:rFonts w:asciiTheme="majorHAnsi" w:eastAsiaTheme="majorEastAsia" w:hAnsiTheme="majorHAnsi" w:cstheme="majorBidi"/>
      <w:b/>
      <w:bCs/>
      <w:color w:val="4F81BD" w:themeColor="accent1"/>
      <w:sz w:val="26"/>
      <w:szCs w:val="26"/>
      <w:lang w:val="en-US" w:eastAsia="en-US"/>
    </w:rPr>
  </w:style>
  <w:style w:type="paragraph" w:styleId="PlainText">
    <w:name w:val="Plain Text"/>
    <w:basedOn w:val="Normal"/>
    <w:link w:val="PlainTextChar"/>
    <w:uiPriority w:val="99"/>
    <w:unhideWhenUsed/>
    <w:rsid w:val="00CF0ABB"/>
    <w:rPr>
      <w:rFonts w:ascii="Calibri" w:eastAsiaTheme="minorHAnsi" w:hAnsi="Calibri" w:cstheme="minorBidi"/>
      <w:sz w:val="22"/>
      <w:szCs w:val="21"/>
      <w:lang w:val="en-GB"/>
    </w:rPr>
  </w:style>
  <w:style w:type="character" w:customStyle="1" w:styleId="PlainTextChar">
    <w:name w:val="Plain Text Char"/>
    <w:basedOn w:val="DefaultParagraphFont"/>
    <w:link w:val="PlainText"/>
    <w:uiPriority w:val="99"/>
    <w:rsid w:val="00CF0ABB"/>
    <w:rPr>
      <w:rFonts w:ascii="Calibri" w:eastAsiaTheme="minorHAnsi" w:hAnsi="Calibri" w:cstheme="minorBidi"/>
      <w:sz w:val="22"/>
      <w:szCs w:val="21"/>
      <w:lang w:eastAsia="en-US"/>
    </w:rPr>
  </w:style>
  <w:style w:type="paragraph" w:styleId="NoSpacing">
    <w:name w:val="No Spacing"/>
    <w:link w:val="NoSpacingChar"/>
    <w:uiPriority w:val="1"/>
    <w:qFormat/>
    <w:rsid w:val="00F24D44"/>
    <w:rPr>
      <w:rFonts w:asciiTheme="minorHAnsi" w:eastAsiaTheme="minorHAnsi" w:hAnsiTheme="minorHAnsi" w:cstheme="minorBidi"/>
      <w:sz w:val="22"/>
      <w:szCs w:val="22"/>
      <w:lang w:eastAsia="en-US"/>
    </w:rPr>
  </w:style>
  <w:style w:type="paragraph" w:customStyle="1" w:styleId="Default">
    <w:name w:val="Default"/>
    <w:rsid w:val="006524DC"/>
    <w:pPr>
      <w:autoSpaceDE w:val="0"/>
      <w:autoSpaceDN w:val="0"/>
      <w:adjustRightInd w:val="0"/>
    </w:pPr>
    <w:rPr>
      <w:rFonts w:ascii="Monotype Corsiva" w:hAnsi="Monotype Corsiva" w:cs="Monotype Corsiva"/>
      <w:color w:val="000000"/>
      <w:sz w:val="24"/>
      <w:szCs w:val="24"/>
    </w:rPr>
  </w:style>
  <w:style w:type="character" w:styleId="Strong">
    <w:name w:val="Strong"/>
    <w:basedOn w:val="DefaultParagraphFont"/>
    <w:uiPriority w:val="22"/>
    <w:qFormat/>
    <w:rsid w:val="00030C76"/>
    <w:rPr>
      <w:b/>
      <w:bCs/>
    </w:rPr>
  </w:style>
  <w:style w:type="table" w:styleId="TableGrid">
    <w:name w:val="Table Grid"/>
    <w:basedOn w:val="TableNormal"/>
    <w:uiPriority w:val="59"/>
    <w:rsid w:val="00106EAF"/>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IndentChar">
    <w:name w:val="Body Text Indent Char"/>
    <w:basedOn w:val="DefaultParagraphFont"/>
    <w:link w:val="BodyTextIndent"/>
    <w:rsid w:val="009C16DF"/>
    <w:rPr>
      <w:rFonts w:ascii="Trebuchet MS" w:hAnsi="Trebuchet MS"/>
      <w:color w:val="003366"/>
      <w:sz w:val="18"/>
      <w:lang w:val="en-US" w:eastAsia="en-US"/>
    </w:rPr>
  </w:style>
  <w:style w:type="character" w:customStyle="1" w:styleId="Heading3Char">
    <w:name w:val="Heading 3 Char"/>
    <w:basedOn w:val="DefaultParagraphFont"/>
    <w:link w:val="Heading3"/>
    <w:semiHidden/>
    <w:rsid w:val="00AC1EAF"/>
    <w:rPr>
      <w:rFonts w:asciiTheme="majorHAnsi" w:eastAsiaTheme="majorEastAsia" w:hAnsiTheme="majorHAnsi" w:cstheme="majorBidi"/>
      <w:b/>
      <w:bCs/>
      <w:color w:val="4F81BD" w:themeColor="accent1"/>
      <w:sz w:val="24"/>
      <w:szCs w:val="24"/>
      <w:lang w:val="en-US" w:eastAsia="en-US"/>
    </w:rPr>
  </w:style>
  <w:style w:type="table" w:customStyle="1" w:styleId="TableGrid1">
    <w:name w:val="Table Grid1"/>
    <w:basedOn w:val="TableNormal"/>
    <w:next w:val="TableGrid"/>
    <w:uiPriority w:val="59"/>
    <w:rsid w:val="0037648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771CD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8E0CDA"/>
    <w:pPr>
      <w:spacing w:before="100" w:beforeAutospacing="1" w:after="100" w:afterAutospacing="1"/>
    </w:pPr>
    <w:rPr>
      <w:lang w:val="en-GB" w:eastAsia="en-GB"/>
    </w:rPr>
  </w:style>
  <w:style w:type="character" w:customStyle="1" w:styleId="contextualextensionhighlight">
    <w:name w:val="contextualextensionhighlight"/>
    <w:basedOn w:val="DefaultParagraphFont"/>
    <w:rsid w:val="008E0CDA"/>
  </w:style>
  <w:style w:type="character" w:customStyle="1" w:styleId="fontstyle01">
    <w:name w:val="fontstyle01"/>
    <w:basedOn w:val="DefaultParagraphFont"/>
    <w:rsid w:val="001A09FC"/>
    <w:rPr>
      <w:rFonts w:ascii="Verdana-Bold" w:hAnsi="Verdana-Bold" w:hint="default"/>
      <w:b/>
      <w:bCs/>
      <w:i w:val="0"/>
      <w:iCs w:val="0"/>
      <w:color w:val="000000"/>
      <w:sz w:val="22"/>
      <w:szCs w:val="22"/>
    </w:rPr>
  </w:style>
  <w:style w:type="character" w:customStyle="1" w:styleId="fontstyle21">
    <w:name w:val="fontstyle21"/>
    <w:basedOn w:val="DefaultParagraphFont"/>
    <w:rsid w:val="001A09FC"/>
    <w:rPr>
      <w:rFonts w:ascii="Verdana" w:hAnsi="Verdana" w:hint="default"/>
      <w:b w:val="0"/>
      <w:bCs w:val="0"/>
      <w:i w:val="0"/>
      <w:iCs w:val="0"/>
      <w:color w:val="000000"/>
      <w:sz w:val="22"/>
      <w:szCs w:val="22"/>
    </w:rPr>
  </w:style>
  <w:style w:type="character" w:customStyle="1" w:styleId="fontstyle31">
    <w:name w:val="fontstyle31"/>
    <w:basedOn w:val="DefaultParagraphFont"/>
    <w:rsid w:val="001A09FC"/>
    <w:rPr>
      <w:rFonts w:ascii="SymbolMT" w:hAnsi="SymbolMT" w:hint="default"/>
      <w:b w:val="0"/>
      <w:bCs w:val="0"/>
      <w:i w:val="0"/>
      <w:iCs w:val="0"/>
      <w:color w:val="000000"/>
      <w:sz w:val="22"/>
      <w:szCs w:val="22"/>
    </w:rPr>
  </w:style>
  <w:style w:type="paragraph" w:customStyle="1" w:styleId="gdp">
    <w:name w:val="gd_p"/>
    <w:basedOn w:val="Normal"/>
    <w:rsid w:val="00933EE6"/>
    <w:pPr>
      <w:spacing w:before="100" w:beforeAutospacing="1" w:after="100" w:afterAutospacing="1"/>
    </w:pPr>
    <w:rPr>
      <w:rFonts w:eastAsiaTheme="minorHAnsi"/>
      <w:lang w:val="en-GB" w:eastAsia="en-GB"/>
    </w:rPr>
  </w:style>
  <w:style w:type="character" w:styleId="Emphasis">
    <w:name w:val="Emphasis"/>
    <w:basedOn w:val="DefaultParagraphFont"/>
    <w:uiPriority w:val="20"/>
    <w:qFormat/>
    <w:rsid w:val="00596A53"/>
    <w:rPr>
      <w:i/>
      <w:iCs/>
    </w:rPr>
  </w:style>
  <w:style w:type="character" w:customStyle="1" w:styleId="NoSpacingChar">
    <w:name w:val="No Spacing Char"/>
    <w:link w:val="NoSpacing"/>
    <w:uiPriority w:val="1"/>
    <w:rsid w:val="00463195"/>
    <w:rPr>
      <w:rFonts w:asciiTheme="minorHAnsi" w:eastAsiaTheme="minorHAnsi" w:hAnsiTheme="minorHAnsi" w:cstheme="minorBidi"/>
      <w:sz w:val="22"/>
      <w:szCs w:val="22"/>
      <w:lang w:eastAsia="en-US"/>
    </w:rPr>
  </w:style>
  <w:style w:type="paragraph" w:customStyle="1" w:styleId="xxmsonormal">
    <w:name w:val="x_xmsonormal"/>
    <w:basedOn w:val="Normal"/>
    <w:uiPriority w:val="99"/>
    <w:rsid w:val="00E64E43"/>
    <w:pPr>
      <w:spacing w:before="100" w:beforeAutospacing="1" w:after="100" w:afterAutospacing="1"/>
    </w:pPr>
    <w:rPr>
      <w:lang w:val="en-GB" w:eastAsia="en-GB"/>
    </w:rPr>
  </w:style>
  <w:style w:type="character" w:customStyle="1" w:styleId="xcontextualextensionhighlight">
    <w:name w:val="x_contextualextensionhighlight"/>
    <w:basedOn w:val="DefaultParagraphFont"/>
    <w:rsid w:val="00E64E43"/>
  </w:style>
  <w:style w:type="paragraph" w:customStyle="1" w:styleId="BasicParagraph">
    <w:name w:val="[Basic Paragraph]"/>
    <w:basedOn w:val="Normal"/>
    <w:uiPriority w:val="99"/>
    <w:rsid w:val="001B708A"/>
    <w:pPr>
      <w:autoSpaceDE w:val="0"/>
      <w:autoSpaceDN w:val="0"/>
      <w:adjustRightInd w:val="0"/>
      <w:spacing w:line="288" w:lineRule="auto"/>
      <w:textAlignment w:val="center"/>
    </w:pPr>
    <w:rPr>
      <w:rFonts w:ascii="MinionPro-Regular" w:eastAsiaTheme="minorHAnsi" w:hAnsi="MinionPro-Regular" w:cs="MinionPro-Regular"/>
      <w:color w:val="000000"/>
    </w:rPr>
  </w:style>
  <w:style w:type="paragraph" w:customStyle="1" w:styleId="msonormalmailrucssattributepostfix">
    <w:name w:val="msonormal_mailru_css_attribute_postfix"/>
    <w:basedOn w:val="Normal"/>
    <w:rsid w:val="00825917"/>
    <w:pPr>
      <w:spacing w:before="100" w:beforeAutospacing="1" w:after="100" w:afterAutospacing="1"/>
    </w:pPr>
    <w:rPr>
      <w:rFonts w:eastAsiaTheme="minorHAnsi"/>
      <w:lang w:val="en-GB" w:eastAsia="en-GB"/>
    </w:rPr>
  </w:style>
  <w:style w:type="paragraph" w:customStyle="1" w:styleId="msoplaintextmailrucssattributepostfix">
    <w:name w:val="msoplaintext_mailru_css_attribute_postfix"/>
    <w:basedOn w:val="Normal"/>
    <w:rsid w:val="00825917"/>
    <w:pPr>
      <w:spacing w:before="100" w:beforeAutospacing="1" w:after="100" w:afterAutospacing="1"/>
    </w:pPr>
    <w:rPr>
      <w:rFonts w:eastAsiaTheme="minorHAnsi"/>
      <w:lang w:val="en-GB" w:eastAsia="en-GB"/>
    </w:rPr>
  </w:style>
  <w:style w:type="paragraph" w:customStyle="1" w:styleId="Pa2">
    <w:name w:val="Pa2"/>
    <w:basedOn w:val="Default"/>
    <w:next w:val="Default"/>
    <w:uiPriority w:val="99"/>
    <w:rsid w:val="00613760"/>
    <w:pPr>
      <w:spacing w:line="241" w:lineRule="atLeast"/>
    </w:pPr>
    <w:rPr>
      <w:rFonts w:ascii="PF DinText Std Medium" w:hAnsi="PF DinText Std Medium" w:cs="Times New Roman"/>
      <w:color w:val="auto"/>
    </w:rPr>
  </w:style>
  <w:style w:type="character" w:customStyle="1" w:styleId="A2">
    <w:name w:val="A2"/>
    <w:uiPriority w:val="99"/>
    <w:rsid w:val="00613760"/>
    <w:rPr>
      <w:rFonts w:cs="PF DinText Std Medium"/>
      <w:color w:val="000000"/>
      <w:sz w:val="34"/>
      <w:szCs w:val="34"/>
    </w:rPr>
  </w:style>
  <w:style w:type="character" w:styleId="FollowedHyperlink">
    <w:name w:val="FollowedHyperlink"/>
    <w:basedOn w:val="DefaultParagraphFont"/>
    <w:semiHidden/>
    <w:unhideWhenUsed/>
    <w:rsid w:val="0052576B"/>
    <w:rPr>
      <w:color w:val="800080" w:themeColor="followedHyperlink"/>
      <w:u w:val="single"/>
    </w:rPr>
  </w:style>
  <w:style w:type="paragraph" w:customStyle="1" w:styleId="xmsolistparagraph">
    <w:name w:val="x_msolistparagraph"/>
    <w:basedOn w:val="Normal"/>
    <w:rsid w:val="009E0641"/>
    <w:pPr>
      <w:ind w:left="720"/>
    </w:pPr>
    <w:rPr>
      <w:rFonts w:eastAsiaTheme="minorHAnsi"/>
      <w:lang w:val="en-GB" w:eastAsia="en-GB"/>
    </w:rPr>
  </w:style>
  <w:style w:type="character" w:customStyle="1" w:styleId="apple-converted-space">
    <w:name w:val="apple-converted-space"/>
    <w:basedOn w:val="DefaultParagraphFont"/>
    <w:rsid w:val="00DA51B2"/>
  </w:style>
  <w:style w:type="character" w:customStyle="1" w:styleId="contentpasted0">
    <w:name w:val="contentpasted0"/>
    <w:basedOn w:val="DefaultParagraphFont"/>
    <w:rsid w:val="00783C46"/>
  </w:style>
  <w:style w:type="paragraph" w:customStyle="1" w:styleId="xxxmsonormal">
    <w:name w:val="x_xxmsonormal"/>
    <w:basedOn w:val="Normal"/>
    <w:rsid w:val="00EB1D08"/>
    <w:pPr>
      <w:spacing w:before="100" w:beforeAutospacing="1" w:after="100" w:afterAutospacing="1"/>
    </w:pPr>
    <w:rPr>
      <w:lang w:val="en-GB" w:eastAsia="en-GB"/>
    </w:rPr>
  </w:style>
  <w:style w:type="character" w:customStyle="1" w:styleId="xxcontextualextensionhighlight">
    <w:name w:val="x_xcontextualextensionhighlight"/>
    <w:basedOn w:val="DefaultParagraphFont"/>
    <w:rsid w:val="00EB1D08"/>
  </w:style>
  <w:style w:type="character" w:customStyle="1" w:styleId="xxcontentpasted0">
    <w:name w:val="x_x_contentpasted0"/>
    <w:basedOn w:val="DefaultParagraphFont"/>
    <w:rsid w:val="00AF6FA1"/>
  </w:style>
  <w:style w:type="character" w:customStyle="1" w:styleId="xxcontentpasted1">
    <w:name w:val="x_x_contentpasted1"/>
    <w:basedOn w:val="DefaultParagraphFont"/>
    <w:rsid w:val="00AF6FA1"/>
  </w:style>
  <w:style w:type="paragraph" w:customStyle="1" w:styleId="xparagraph">
    <w:name w:val="x_paragraph"/>
    <w:basedOn w:val="Normal"/>
    <w:rsid w:val="008B0676"/>
    <w:pPr>
      <w:spacing w:before="100" w:beforeAutospacing="1" w:after="100" w:afterAutospacing="1"/>
    </w:pPr>
    <w:rPr>
      <w:rFonts w:eastAsiaTheme="minorHAnsi"/>
      <w:lang w:val="en-GB" w:eastAsia="en-GB"/>
    </w:rPr>
  </w:style>
  <w:style w:type="character" w:customStyle="1" w:styleId="markourxi2bef">
    <w:name w:val="markourxi2bef"/>
    <w:basedOn w:val="DefaultParagraphFont"/>
    <w:rsid w:val="002444DC"/>
  </w:style>
  <w:style w:type="character" w:customStyle="1" w:styleId="markzdozi6dqd">
    <w:name w:val="markzdozi6dqd"/>
    <w:basedOn w:val="DefaultParagraphFont"/>
    <w:rsid w:val="002444DC"/>
  </w:style>
  <w:style w:type="character" w:customStyle="1" w:styleId="UnresolvedMention1">
    <w:name w:val="Unresolved Mention1"/>
    <w:basedOn w:val="DefaultParagraphFont"/>
    <w:uiPriority w:val="99"/>
    <w:semiHidden/>
    <w:unhideWhenUsed/>
    <w:rsid w:val="00B60A47"/>
    <w:rPr>
      <w:color w:val="605E5C"/>
      <w:shd w:val="clear" w:color="auto" w:fill="E1DFDD"/>
    </w:rPr>
  </w:style>
  <w:style w:type="character" w:customStyle="1" w:styleId="UnresolvedMention2">
    <w:name w:val="Unresolved Mention2"/>
    <w:basedOn w:val="DefaultParagraphFont"/>
    <w:uiPriority w:val="99"/>
    <w:semiHidden/>
    <w:unhideWhenUsed/>
    <w:rsid w:val="00A356D6"/>
    <w:rPr>
      <w:color w:val="605E5C"/>
      <w:shd w:val="clear" w:color="auto" w:fill="E1DFDD"/>
    </w:rPr>
  </w:style>
  <w:style w:type="paragraph" w:customStyle="1" w:styleId="m-3462977633191267856xxmsonormal">
    <w:name w:val="m_-3462977633191267856xxmsonormal"/>
    <w:basedOn w:val="Normal"/>
    <w:rsid w:val="00142020"/>
    <w:pPr>
      <w:spacing w:before="100" w:beforeAutospacing="1" w:after="100" w:afterAutospacing="1"/>
    </w:pPr>
    <w:rPr>
      <w:rFonts w:ascii="Calibri" w:eastAsiaTheme="minorHAnsi" w:hAnsi="Calibri" w:cs="Calibri"/>
      <w:sz w:val="22"/>
      <w:szCs w:val="22"/>
      <w:lang w:val="en-GB" w:eastAsia="en-GB"/>
    </w:rPr>
  </w:style>
  <w:style w:type="character" w:customStyle="1" w:styleId="UnresolvedMention3">
    <w:name w:val="Unresolved Mention3"/>
    <w:basedOn w:val="DefaultParagraphFont"/>
    <w:uiPriority w:val="99"/>
    <w:semiHidden/>
    <w:unhideWhenUsed/>
    <w:rsid w:val="009E5859"/>
    <w:rPr>
      <w:color w:val="605E5C"/>
      <w:shd w:val="clear" w:color="auto" w:fill="E1DFDD"/>
    </w:rPr>
  </w:style>
  <w:style w:type="paragraph" w:customStyle="1" w:styleId="xxxxmsonormal">
    <w:name w:val="x_xxxmsonormal"/>
    <w:basedOn w:val="Normal"/>
    <w:rsid w:val="00A84C54"/>
    <w:pPr>
      <w:spacing w:before="100" w:beforeAutospacing="1" w:after="100" w:afterAutospacing="1"/>
    </w:pPr>
    <w:rPr>
      <w:rFonts w:eastAsiaTheme="minorHAnsi"/>
      <w:lang w:val="en-GB" w:eastAsia="en-GB"/>
    </w:rPr>
  </w:style>
  <w:style w:type="character" w:customStyle="1" w:styleId="contentpasted1">
    <w:name w:val="contentpasted1"/>
    <w:basedOn w:val="DefaultParagraphFont"/>
    <w:rsid w:val="00A84C54"/>
  </w:style>
  <w:style w:type="character" w:customStyle="1" w:styleId="xxxcontextualextensionhighlight">
    <w:name w:val="x_xxcontextualextensionhighlight"/>
    <w:basedOn w:val="DefaultParagraphFont"/>
    <w:rsid w:val="00A84C54"/>
  </w:style>
  <w:style w:type="character" w:customStyle="1" w:styleId="UnresolvedMention4">
    <w:name w:val="Unresolved Mention4"/>
    <w:basedOn w:val="DefaultParagraphFont"/>
    <w:uiPriority w:val="99"/>
    <w:semiHidden/>
    <w:unhideWhenUsed/>
    <w:rsid w:val="005142FF"/>
    <w:rPr>
      <w:color w:val="605E5C"/>
      <w:shd w:val="clear" w:color="auto" w:fill="E1DFDD"/>
    </w:rPr>
  </w:style>
  <w:style w:type="paragraph" w:customStyle="1" w:styleId="p1">
    <w:name w:val="p1"/>
    <w:basedOn w:val="Normal"/>
    <w:rsid w:val="006320D9"/>
    <w:pPr>
      <w:spacing w:before="100" w:beforeAutospacing="1" w:after="100" w:afterAutospacing="1"/>
    </w:pPr>
    <w:rPr>
      <w:rFonts w:ascii="Calibri" w:eastAsiaTheme="minorHAnsi" w:hAnsi="Calibri" w:cs="Calibri"/>
      <w:sz w:val="22"/>
      <w:szCs w:val="22"/>
      <w:lang w:val="en-GB" w:eastAsia="en-GB"/>
    </w:rPr>
  </w:style>
  <w:style w:type="character" w:customStyle="1" w:styleId="s1">
    <w:name w:val="s1"/>
    <w:basedOn w:val="DefaultParagraphFont"/>
    <w:rsid w:val="006320D9"/>
  </w:style>
  <w:style w:type="character" w:customStyle="1" w:styleId="UnresolvedMention5">
    <w:name w:val="Unresolved Mention5"/>
    <w:basedOn w:val="DefaultParagraphFont"/>
    <w:uiPriority w:val="99"/>
    <w:semiHidden/>
    <w:unhideWhenUsed/>
    <w:rsid w:val="004C5276"/>
    <w:rPr>
      <w:color w:val="605E5C"/>
      <w:shd w:val="clear" w:color="auto" w:fill="E1DFDD"/>
    </w:rPr>
  </w:style>
  <w:style w:type="character" w:customStyle="1" w:styleId="UnresolvedMention6">
    <w:name w:val="Unresolved Mention6"/>
    <w:basedOn w:val="DefaultParagraphFont"/>
    <w:uiPriority w:val="99"/>
    <w:semiHidden/>
    <w:unhideWhenUsed/>
    <w:rsid w:val="00D411B2"/>
    <w:rPr>
      <w:color w:val="605E5C"/>
      <w:shd w:val="clear" w:color="auto" w:fill="E1DFDD"/>
    </w:rPr>
  </w:style>
  <w:style w:type="character" w:customStyle="1" w:styleId="UnresolvedMention7">
    <w:name w:val="Unresolved Mention7"/>
    <w:basedOn w:val="DefaultParagraphFont"/>
    <w:uiPriority w:val="99"/>
    <w:semiHidden/>
    <w:unhideWhenUsed/>
    <w:rsid w:val="00AD3B82"/>
    <w:rPr>
      <w:color w:val="605E5C"/>
      <w:shd w:val="clear" w:color="auto" w:fill="E1DFDD"/>
    </w:rPr>
  </w:style>
  <w:style w:type="character" w:customStyle="1" w:styleId="UnresolvedMention8">
    <w:name w:val="Unresolved Mention8"/>
    <w:basedOn w:val="DefaultParagraphFont"/>
    <w:uiPriority w:val="99"/>
    <w:semiHidden/>
    <w:unhideWhenUsed/>
    <w:rsid w:val="002C6D8F"/>
    <w:rPr>
      <w:color w:val="605E5C"/>
      <w:shd w:val="clear" w:color="auto" w:fill="E1DFDD"/>
    </w:rPr>
  </w:style>
  <w:style w:type="paragraph" w:customStyle="1" w:styleId="xmsonormal0">
    <w:name w:val="xmsonormal"/>
    <w:basedOn w:val="Normal"/>
    <w:rsid w:val="00055D96"/>
    <w:rPr>
      <w:rFonts w:eastAsiaTheme="minorHAnsi"/>
      <w:lang w:val="en-GB" w:eastAsia="en-GB"/>
    </w:rPr>
  </w:style>
  <w:style w:type="character" w:customStyle="1" w:styleId="UnresolvedMention9">
    <w:name w:val="Unresolved Mention9"/>
    <w:basedOn w:val="DefaultParagraphFont"/>
    <w:uiPriority w:val="99"/>
    <w:semiHidden/>
    <w:unhideWhenUsed/>
    <w:rsid w:val="004A0792"/>
    <w:rPr>
      <w:color w:val="605E5C"/>
      <w:shd w:val="clear" w:color="auto" w:fill="E1DFDD"/>
    </w:rPr>
  </w:style>
  <w:style w:type="paragraph" w:customStyle="1" w:styleId="western">
    <w:name w:val="western"/>
    <w:basedOn w:val="Normal"/>
    <w:rsid w:val="00651941"/>
    <w:rPr>
      <w:rFonts w:ascii="Calibri" w:eastAsiaTheme="minorHAnsi" w:hAnsi="Calibri" w:cs="Calibri"/>
      <w:sz w:val="22"/>
      <w:szCs w:val="22"/>
      <w:lang w:val="en-GB" w:eastAsia="en-GB"/>
    </w:rPr>
  </w:style>
  <w:style w:type="paragraph" w:customStyle="1" w:styleId="elementtoproof">
    <w:name w:val="elementtoproof"/>
    <w:basedOn w:val="Normal"/>
    <w:uiPriority w:val="99"/>
    <w:semiHidden/>
    <w:rsid w:val="003A4193"/>
    <w:rPr>
      <w:rFonts w:ascii="Calibri" w:eastAsiaTheme="minorHAnsi" w:hAnsi="Calibri" w:cs="Calibri"/>
      <w:sz w:val="22"/>
      <w:szCs w:val="22"/>
      <w:lang w:val="en-GB" w:eastAsia="en-GB"/>
    </w:rPr>
  </w:style>
  <w:style w:type="character" w:customStyle="1" w:styleId="xcontentpasted0">
    <w:name w:val="x_contentpasted0"/>
    <w:basedOn w:val="DefaultParagraphFont"/>
    <w:rsid w:val="005A56C8"/>
  </w:style>
  <w:style w:type="character" w:customStyle="1" w:styleId="markqzal0d6tp">
    <w:name w:val="markqzal0d6tp"/>
    <w:basedOn w:val="DefaultParagraphFont"/>
    <w:rsid w:val="005A56C8"/>
  </w:style>
  <w:style w:type="character" w:customStyle="1" w:styleId="markn3e36vtby">
    <w:name w:val="markn3e36vtby"/>
    <w:basedOn w:val="DefaultParagraphFont"/>
    <w:rsid w:val="005A56C8"/>
  </w:style>
  <w:style w:type="character" w:customStyle="1" w:styleId="UnresolvedMention10">
    <w:name w:val="Unresolved Mention10"/>
    <w:basedOn w:val="DefaultParagraphFont"/>
    <w:uiPriority w:val="99"/>
    <w:semiHidden/>
    <w:unhideWhenUsed/>
    <w:rsid w:val="00741F06"/>
    <w:rPr>
      <w:color w:val="605E5C"/>
      <w:shd w:val="clear" w:color="auto" w:fill="E1DFDD"/>
    </w:rPr>
  </w:style>
  <w:style w:type="character" w:customStyle="1" w:styleId="UnresolvedMention11">
    <w:name w:val="Unresolved Mention11"/>
    <w:basedOn w:val="DefaultParagraphFont"/>
    <w:uiPriority w:val="99"/>
    <w:semiHidden/>
    <w:unhideWhenUsed/>
    <w:rsid w:val="00FE0EFA"/>
    <w:rPr>
      <w:color w:val="605E5C"/>
      <w:shd w:val="clear" w:color="auto" w:fill="E1DFDD"/>
    </w:rPr>
  </w:style>
  <w:style w:type="character" w:styleId="UnresolvedMention">
    <w:name w:val="Unresolved Mention"/>
    <w:basedOn w:val="DefaultParagraphFont"/>
    <w:uiPriority w:val="99"/>
    <w:semiHidden/>
    <w:unhideWhenUsed/>
    <w:rsid w:val="002E7E1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7040">
      <w:bodyDiv w:val="1"/>
      <w:marLeft w:val="0"/>
      <w:marRight w:val="0"/>
      <w:marTop w:val="0"/>
      <w:marBottom w:val="0"/>
      <w:divBdr>
        <w:top w:val="none" w:sz="0" w:space="0" w:color="auto"/>
        <w:left w:val="none" w:sz="0" w:space="0" w:color="auto"/>
        <w:bottom w:val="none" w:sz="0" w:space="0" w:color="auto"/>
        <w:right w:val="none" w:sz="0" w:space="0" w:color="auto"/>
      </w:divBdr>
    </w:div>
    <w:div w:id="3675143">
      <w:bodyDiv w:val="1"/>
      <w:marLeft w:val="0"/>
      <w:marRight w:val="0"/>
      <w:marTop w:val="0"/>
      <w:marBottom w:val="0"/>
      <w:divBdr>
        <w:top w:val="none" w:sz="0" w:space="0" w:color="auto"/>
        <w:left w:val="none" w:sz="0" w:space="0" w:color="auto"/>
        <w:bottom w:val="none" w:sz="0" w:space="0" w:color="auto"/>
        <w:right w:val="none" w:sz="0" w:space="0" w:color="auto"/>
      </w:divBdr>
    </w:div>
    <w:div w:id="10760732">
      <w:bodyDiv w:val="1"/>
      <w:marLeft w:val="0"/>
      <w:marRight w:val="0"/>
      <w:marTop w:val="0"/>
      <w:marBottom w:val="0"/>
      <w:divBdr>
        <w:top w:val="none" w:sz="0" w:space="0" w:color="auto"/>
        <w:left w:val="none" w:sz="0" w:space="0" w:color="auto"/>
        <w:bottom w:val="none" w:sz="0" w:space="0" w:color="auto"/>
        <w:right w:val="none" w:sz="0" w:space="0" w:color="auto"/>
      </w:divBdr>
    </w:div>
    <w:div w:id="13115888">
      <w:bodyDiv w:val="1"/>
      <w:marLeft w:val="0"/>
      <w:marRight w:val="0"/>
      <w:marTop w:val="0"/>
      <w:marBottom w:val="0"/>
      <w:divBdr>
        <w:top w:val="none" w:sz="0" w:space="0" w:color="auto"/>
        <w:left w:val="none" w:sz="0" w:space="0" w:color="auto"/>
        <w:bottom w:val="none" w:sz="0" w:space="0" w:color="auto"/>
        <w:right w:val="none" w:sz="0" w:space="0" w:color="auto"/>
      </w:divBdr>
    </w:div>
    <w:div w:id="13843386">
      <w:bodyDiv w:val="1"/>
      <w:marLeft w:val="0"/>
      <w:marRight w:val="0"/>
      <w:marTop w:val="0"/>
      <w:marBottom w:val="0"/>
      <w:divBdr>
        <w:top w:val="none" w:sz="0" w:space="0" w:color="auto"/>
        <w:left w:val="none" w:sz="0" w:space="0" w:color="auto"/>
        <w:bottom w:val="none" w:sz="0" w:space="0" w:color="auto"/>
        <w:right w:val="none" w:sz="0" w:space="0" w:color="auto"/>
      </w:divBdr>
    </w:div>
    <w:div w:id="15927878">
      <w:bodyDiv w:val="1"/>
      <w:marLeft w:val="0"/>
      <w:marRight w:val="0"/>
      <w:marTop w:val="0"/>
      <w:marBottom w:val="0"/>
      <w:divBdr>
        <w:top w:val="none" w:sz="0" w:space="0" w:color="auto"/>
        <w:left w:val="none" w:sz="0" w:space="0" w:color="auto"/>
        <w:bottom w:val="none" w:sz="0" w:space="0" w:color="auto"/>
        <w:right w:val="none" w:sz="0" w:space="0" w:color="auto"/>
      </w:divBdr>
    </w:div>
    <w:div w:id="17121497">
      <w:bodyDiv w:val="1"/>
      <w:marLeft w:val="0"/>
      <w:marRight w:val="0"/>
      <w:marTop w:val="0"/>
      <w:marBottom w:val="0"/>
      <w:divBdr>
        <w:top w:val="none" w:sz="0" w:space="0" w:color="auto"/>
        <w:left w:val="none" w:sz="0" w:space="0" w:color="auto"/>
        <w:bottom w:val="none" w:sz="0" w:space="0" w:color="auto"/>
        <w:right w:val="none" w:sz="0" w:space="0" w:color="auto"/>
      </w:divBdr>
    </w:div>
    <w:div w:id="26491824">
      <w:bodyDiv w:val="1"/>
      <w:marLeft w:val="0"/>
      <w:marRight w:val="0"/>
      <w:marTop w:val="0"/>
      <w:marBottom w:val="0"/>
      <w:divBdr>
        <w:top w:val="none" w:sz="0" w:space="0" w:color="auto"/>
        <w:left w:val="none" w:sz="0" w:space="0" w:color="auto"/>
        <w:bottom w:val="none" w:sz="0" w:space="0" w:color="auto"/>
        <w:right w:val="none" w:sz="0" w:space="0" w:color="auto"/>
      </w:divBdr>
    </w:div>
    <w:div w:id="30300208">
      <w:bodyDiv w:val="1"/>
      <w:marLeft w:val="300"/>
      <w:marRight w:val="300"/>
      <w:marTop w:val="300"/>
      <w:marBottom w:val="300"/>
      <w:divBdr>
        <w:top w:val="none" w:sz="0" w:space="0" w:color="auto"/>
        <w:left w:val="none" w:sz="0" w:space="0" w:color="auto"/>
        <w:bottom w:val="none" w:sz="0" w:space="0" w:color="auto"/>
        <w:right w:val="none" w:sz="0" w:space="0" w:color="auto"/>
      </w:divBdr>
    </w:div>
    <w:div w:id="31809348">
      <w:bodyDiv w:val="1"/>
      <w:marLeft w:val="0"/>
      <w:marRight w:val="0"/>
      <w:marTop w:val="0"/>
      <w:marBottom w:val="0"/>
      <w:divBdr>
        <w:top w:val="none" w:sz="0" w:space="0" w:color="auto"/>
        <w:left w:val="none" w:sz="0" w:space="0" w:color="auto"/>
        <w:bottom w:val="none" w:sz="0" w:space="0" w:color="auto"/>
        <w:right w:val="none" w:sz="0" w:space="0" w:color="auto"/>
      </w:divBdr>
    </w:div>
    <w:div w:id="38169040">
      <w:bodyDiv w:val="1"/>
      <w:marLeft w:val="0"/>
      <w:marRight w:val="0"/>
      <w:marTop w:val="0"/>
      <w:marBottom w:val="0"/>
      <w:divBdr>
        <w:top w:val="none" w:sz="0" w:space="0" w:color="auto"/>
        <w:left w:val="none" w:sz="0" w:space="0" w:color="auto"/>
        <w:bottom w:val="none" w:sz="0" w:space="0" w:color="auto"/>
        <w:right w:val="none" w:sz="0" w:space="0" w:color="auto"/>
      </w:divBdr>
      <w:divsChild>
        <w:div w:id="2062484674">
          <w:marLeft w:val="0"/>
          <w:marRight w:val="0"/>
          <w:marTop w:val="0"/>
          <w:marBottom w:val="0"/>
          <w:divBdr>
            <w:top w:val="none" w:sz="0" w:space="0" w:color="auto"/>
            <w:left w:val="none" w:sz="0" w:space="0" w:color="auto"/>
            <w:bottom w:val="none" w:sz="0" w:space="0" w:color="auto"/>
            <w:right w:val="none" w:sz="0" w:space="0" w:color="auto"/>
          </w:divBdr>
          <w:divsChild>
            <w:div w:id="1922595248">
              <w:marLeft w:val="0"/>
              <w:marRight w:val="0"/>
              <w:marTop w:val="0"/>
              <w:marBottom w:val="0"/>
              <w:divBdr>
                <w:top w:val="none" w:sz="0" w:space="0" w:color="auto"/>
                <w:left w:val="none" w:sz="0" w:space="0" w:color="auto"/>
                <w:bottom w:val="none" w:sz="0" w:space="0" w:color="auto"/>
                <w:right w:val="none" w:sz="0" w:space="0" w:color="auto"/>
              </w:divBdr>
              <w:divsChild>
                <w:div w:id="1117720493">
                  <w:marLeft w:val="0"/>
                  <w:marRight w:val="0"/>
                  <w:marTop w:val="195"/>
                  <w:marBottom w:val="0"/>
                  <w:divBdr>
                    <w:top w:val="none" w:sz="0" w:space="0" w:color="auto"/>
                    <w:left w:val="none" w:sz="0" w:space="0" w:color="auto"/>
                    <w:bottom w:val="none" w:sz="0" w:space="0" w:color="auto"/>
                    <w:right w:val="none" w:sz="0" w:space="0" w:color="auto"/>
                  </w:divBdr>
                  <w:divsChild>
                    <w:div w:id="1881277715">
                      <w:marLeft w:val="0"/>
                      <w:marRight w:val="0"/>
                      <w:marTop w:val="0"/>
                      <w:marBottom w:val="0"/>
                      <w:divBdr>
                        <w:top w:val="none" w:sz="0" w:space="0" w:color="auto"/>
                        <w:left w:val="none" w:sz="0" w:space="0" w:color="auto"/>
                        <w:bottom w:val="none" w:sz="0" w:space="0" w:color="auto"/>
                        <w:right w:val="none" w:sz="0" w:space="0" w:color="auto"/>
                      </w:divBdr>
                      <w:divsChild>
                        <w:div w:id="1436366624">
                          <w:marLeft w:val="0"/>
                          <w:marRight w:val="0"/>
                          <w:marTop w:val="0"/>
                          <w:marBottom w:val="0"/>
                          <w:divBdr>
                            <w:top w:val="none" w:sz="0" w:space="0" w:color="auto"/>
                            <w:left w:val="none" w:sz="0" w:space="0" w:color="auto"/>
                            <w:bottom w:val="none" w:sz="0" w:space="0" w:color="auto"/>
                            <w:right w:val="none" w:sz="0" w:space="0" w:color="auto"/>
                          </w:divBdr>
                          <w:divsChild>
                            <w:div w:id="525946571">
                              <w:marLeft w:val="0"/>
                              <w:marRight w:val="0"/>
                              <w:marTop w:val="0"/>
                              <w:marBottom w:val="0"/>
                              <w:divBdr>
                                <w:top w:val="none" w:sz="0" w:space="0" w:color="auto"/>
                                <w:left w:val="none" w:sz="0" w:space="0" w:color="auto"/>
                                <w:bottom w:val="none" w:sz="0" w:space="0" w:color="auto"/>
                                <w:right w:val="none" w:sz="0" w:space="0" w:color="auto"/>
                              </w:divBdr>
                              <w:divsChild>
                                <w:div w:id="538320579">
                                  <w:marLeft w:val="0"/>
                                  <w:marRight w:val="0"/>
                                  <w:marTop w:val="0"/>
                                  <w:marBottom w:val="0"/>
                                  <w:divBdr>
                                    <w:top w:val="none" w:sz="0" w:space="0" w:color="auto"/>
                                    <w:left w:val="none" w:sz="0" w:space="0" w:color="auto"/>
                                    <w:bottom w:val="none" w:sz="0" w:space="0" w:color="auto"/>
                                    <w:right w:val="none" w:sz="0" w:space="0" w:color="auto"/>
                                  </w:divBdr>
                                  <w:divsChild>
                                    <w:div w:id="2132019205">
                                      <w:marLeft w:val="0"/>
                                      <w:marRight w:val="0"/>
                                      <w:marTop w:val="0"/>
                                      <w:marBottom w:val="0"/>
                                      <w:divBdr>
                                        <w:top w:val="none" w:sz="0" w:space="0" w:color="auto"/>
                                        <w:left w:val="none" w:sz="0" w:space="0" w:color="auto"/>
                                        <w:bottom w:val="none" w:sz="0" w:space="0" w:color="auto"/>
                                        <w:right w:val="none" w:sz="0" w:space="0" w:color="auto"/>
                                      </w:divBdr>
                                      <w:divsChild>
                                        <w:div w:id="176890065">
                                          <w:marLeft w:val="0"/>
                                          <w:marRight w:val="0"/>
                                          <w:marTop w:val="0"/>
                                          <w:marBottom w:val="0"/>
                                          <w:divBdr>
                                            <w:top w:val="none" w:sz="0" w:space="0" w:color="auto"/>
                                            <w:left w:val="none" w:sz="0" w:space="0" w:color="auto"/>
                                            <w:bottom w:val="none" w:sz="0" w:space="0" w:color="auto"/>
                                            <w:right w:val="none" w:sz="0" w:space="0" w:color="auto"/>
                                          </w:divBdr>
                                          <w:divsChild>
                                            <w:div w:id="233050921">
                                              <w:marLeft w:val="0"/>
                                              <w:marRight w:val="0"/>
                                              <w:marTop w:val="0"/>
                                              <w:marBottom w:val="180"/>
                                              <w:divBdr>
                                                <w:top w:val="none" w:sz="0" w:space="0" w:color="auto"/>
                                                <w:left w:val="none" w:sz="0" w:space="0" w:color="auto"/>
                                                <w:bottom w:val="none" w:sz="0" w:space="0" w:color="auto"/>
                                                <w:right w:val="none" w:sz="0" w:space="0" w:color="auto"/>
                                              </w:divBdr>
                                              <w:divsChild>
                                                <w:div w:id="1263882893">
                                                  <w:marLeft w:val="0"/>
                                                  <w:marRight w:val="0"/>
                                                  <w:marTop w:val="0"/>
                                                  <w:marBottom w:val="0"/>
                                                  <w:divBdr>
                                                    <w:top w:val="none" w:sz="0" w:space="0" w:color="auto"/>
                                                    <w:left w:val="none" w:sz="0" w:space="0" w:color="auto"/>
                                                    <w:bottom w:val="none" w:sz="0" w:space="0" w:color="auto"/>
                                                    <w:right w:val="none" w:sz="0" w:space="0" w:color="auto"/>
                                                  </w:divBdr>
                                                  <w:divsChild>
                                                    <w:div w:id="2048599001">
                                                      <w:marLeft w:val="0"/>
                                                      <w:marRight w:val="0"/>
                                                      <w:marTop w:val="0"/>
                                                      <w:marBottom w:val="0"/>
                                                      <w:divBdr>
                                                        <w:top w:val="none" w:sz="0" w:space="0" w:color="auto"/>
                                                        <w:left w:val="none" w:sz="0" w:space="0" w:color="auto"/>
                                                        <w:bottom w:val="none" w:sz="0" w:space="0" w:color="auto"/>
                                                        <w:right w:val="none" w:sz="0" w:space="0" w:color="auto"/>
                                                      </w:divBdr>
                                                      <w:divsChild>
                                                        <w:div w:id="56827639">
                                                          <w:marLeft w:val="0"/>
                                                          <w:marRight w:val="0"/>
                                                          <w:marTop w:val="0"/>
                                                          <w:marBottom w:val="0"/>
                                                          <w:divBdr>
                                                            <w:top w:val="none" w:sz="0" w:space="0" w:color="auto"/>
                                                            <w:left w:val="none" w:sz="0" w:space="0" w:color="auto"/>
                                                            <w:bottom w:val="none" w:sz="0" w:space="0" w:color="auto"/>
                                                            <w:right w:val="none" w:sz="0" w:space="0" w:color="auto"/>
                                                          </w:divBdr>
                                                          <w:divsChild>
                                                            <w:div w:id="1246959461">
                                                              <w:marLeft w:val="0"/>
                                                              <w:marRight w:val="0"/>
                                                              <w:marTop w:val="0"/>
                                                              <w:marBottom w:val="0"/>
                                                              <w:divBdr>
                                                                <w:top w:val="none" w:sz="0" w:space="0" w:color="auto"/>
                                                                <w:left w:val="none" w:sz="0" w:space="0" w:color="auto"/>
                                                                <w:bottom w:val="none" w:sz="0" w:space="0" w:color="auto"/>
                                                                <w:right w:val="none" w:sz="0" w:space="0" w:color="auto"/>
                                                              </w:divBdr>
                                                              <w:divsChild>
                                                                <w:div w:id="401871959">
                                                                  <w:marLeft w:val="0"/>
                                                                  <w:marRight w:val="0"/>
                                                                  <w:marTop w:val="0"/>
                                                                  <w:marBottom w:val="0"/>
                                                                  <w:divBdr>
                                                                    <w:top w:val="none" w:sz="0" w:space="0" w:color="auto"/>
                                                                    <w:left w:val="none" w:sz="0" w:space="0" w:color="auto"/>
                                                                    <w:bottom w:val="none" w:sz="0" w:space="0" w:color="auto"/>
                                                                    <w:right w:val="none" w:sz="0" w:space="0" w:color="auto"/>
                                                                  </w:divBdr>
                                                                  <w:divsChild>
                                                                    <w:div w:id="1180699226">
                                                                      <w:marLeft w:val="0"/>
                                                                      <w:marRight w:val="0"/>
                                                                      <w:marTop w:val="0"/>
                                                                      <w:marBottom w:val="0"/>
                                                                      <w:divBdr>
                                                                        <w:top w:val="none" w:sz="0" w:space="0" w:color="auto"/>
                                                                        <w:left w:val="none" w:sz="0" w:space="0" w:color="auto"/>
                                                                        <w:bottom w:val="none" w:sz="0" w:space="0" w:color="auto"/>
                                                                        <w:right w:val="none" w:sz="0" w:space="0" w:color="auto"/>
                                                                      </w:divBdr>
                                                                      <w:divsChild>
                                                                        <w:div w:id="87342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2945016">
      <w:bodyDiv w:val="1"/>
      <w:marLeft w:val="0"/>
      <w:marRight w:val="0"/>
      <w:marTop w:val="0"/>
      <w:marBottom w:val="0"/>
      <w:divBdr>
        <w:top w:val="none" w:sz="0" w:space="0" w:color="auto"/>
        <w:left w:val="none" w:sz="0" w:space="0" w:color="auto"/>
        <w:bottom w:val="none" w:sz="0" w:space="0" w:color="auto"/>
        <w:right w:val="none" w:sz="0" w:space="0" w:color="auto"/>
      </w:divBdr>
    </w:div>
    <w:div w:id="43259050">
      <w:bodyDiv w:val="1"/>
      <w:marLeft w:val="0"/>
      <w:marRight w:val="0"/>
      <w:marTop w:val="0"/>
      <w:marBottom w:val="0"/>
      <w:divBdr>
        <w:top w:val="none" w:sz="0" w:space="0" w:color="auto"/>
        <w:left w:val="none" w:sz="0" w:space="0" w:color="auto"/>
        <w:bottom w:val="none" w:sz="0" w:space="0" w:color="auto"/>
        <w:right w:val="none" w:sz="0" w:space="0" w:color="auto"/>
      </w:divBdr>
    </w:div>
    <w:div w:id="43987736">
      <w:bodyDiv w:val="1"/>
      <w:marLeft w:val="0"/>
      <w:marRight w:val="0"/>
      <w:marTop w:val="0"/>
      <w:marBottom w:val="0"/>
      <w:divBdr>
        <w:top w:val="none" w:sz="0" w:space="0" w:color="auto"/>
        <w:left w:val="none" w:sz="0" w:space="0" w:color="auto"/>
        <w:bottom w:val="none" w:sz="0" w:space="0" w:color="auto"/>
        <w:right w:val="none" w:sz="0" w:space="0" w:color="auto"/>
      </w:divBdr>
    </w:div>
    <w:div w:id="44724535">
      <w:bodyDiv w:val="1"/>
      <w:marLeft w:val="0"/>
      <w:marRight w:val="0"/>
      <w:marTop w:val="0"/>
      <w:marBottom w:val="0"/>
      <w:divBdr>
        <w:top w:val="none" w:sz="0" w:space="0" w:color="auto"/>
        <w:left w:val="none" w:sz="0" w:space="0" w:color="auto"/>
        <w:bottom w:val="none" w:sz="0" w:space="0" w:color="auto"/>
        <w:right w:val="none" w:sz="0" w:space="0" w:color="auto"/>
      </w:divBdr>
    </w:div>
    <w:div w:id="44838651">
      <w:bodyDiv w:val="1"/>
      <w:marLeft w:val="0"/>
      <w:marRight w:val="0"/>
      <w:marTop w:val="0"/>
      <w:marBottom w:val="0"/>
      <w:divBdr>
        <w:top w:val="none" w:sz="0" w:space="0" w:color="auto"/>
        <w:left w:val="none" w:sz="0" w:space="0" w:color="auto"/>
        <w:bottom w:val="none" w:sz="0" w:space="0" w:color="auto"/>
        <w:right w:val="none" w:sz="0" w:space="0" w:color="auto"/>
      </w:divBdr>
    </w:div>
    <w:div w:id="51734266">
      <w:bodyDiv w:val="1"/>
      <w:marLeft w:val="0"/>
      <w:marRight w:val="0"/>
      <w:marTop w:val="0"/>
      <w:marBottom w:val="0"/>
      <w:divBdr>
        <w:top w:val="none" w:sz="0" w:space="0" w:color="auto"/>
        <w:left w:val="none" w:sz="0" w:space="0" w:color="auto"/>
        <w:bottom w:val="none" w:sz="0" w:space="0" w:color="auto"/>
        <w:right w:val="none" w:sz="0" w:space="0" w:color="auto"/>
      </w:divBdr>
    </w:div>
    <w:div w:id="54092306">
      <w:bodyDiv w:val="1"/>
      <w:marLeft w:val="0"/>
      <w:marRight w:val="0"/>
      <w:marTop w:val="0"/>
      <w:marBottom w:val="0"/>
      <w:divBdr>
        <w:top w:val="none" w:sz="0" w:space="0" w:color="auto"/>
        <w:left w:val="none" w:sz="0" w:space="0" w:color="auto"/>
        <w:bottom w:val="none" w:sz="0" w:space="0" w:color="auto"/>
        <w:right w:val="none" w:sz="0" w:space="0" w:color="auto"/>
      </w:divBdr>
    </w:div>
    <w:div w:id="56246592">
      <w:bodyDiv w:val="1"/>
      <w:marLeft w:val="0"/>
      <w:marRight w:val="0"/>
      <w:marTop w:val="0"/>
      <w:marBottom w:val="0"/>
      <w:divBdr>
        <w:top w:val="none" w:sz="0" w:space="0" w:color="auto"/>
        <w:left w:val="none" w:sz="0" w:space="0" w:color="auto"/>
        <w:bottom w:val="none" w:sz="0" w:space="0" w:color="auto"/>
        <w:right w:val="none" w:sz="0" w:space="0" w:color="auto"/>
      </w:divBdr>
    </w:div>
    <w:div w:id="57479855">
      <w:bodyDiv w:val="1"/>
      <w:marLeft w:val="0"/>
      <w:marRight w:val="0"/>
      <w:marTop w:val="0"/>
      <w:marBottom w:val="0"/>
      <w:divBdr>
        <w:top w:val="none" w:sz="0" w:space="0" w:color="auto"/>
        <w:left w:val="none" w:sz="0" w:space="0" w:color="auto"/>
        <w:bottom w:val="none" w:sz="0" w:space="0" w:color="auto"/>
        <w:right w:val="none" w:sz="0" w:space="0" w:color="auto"/>
      </w:divBdr>
    </w:div>
    <w:div w:id="67509313">
      <w:bodyDiv w:val="1"/>
      <w:marLeft w:val="0"/>
      <w:marRight w:val="0"/>
      <w:marTop w:val="0"/>
      <w:marBottom w:val="0"/>
      <w:divBdr>
        <w:top w:val="none" w:sz="0" w:space="0" w:color="auto"/>
        <w:left w:val="none" w:sz="0" w:space="0" w:color="auto"/>
        <w:bottom w:val="none" w:sz="0" w:space="0" w:color="auto"/>
        <w:right w:val="none" w:sz="0" w:space="0" w:color="auto"/>
      </w:divBdr>
    </w:div>
    <w:div w:id="69546701">
      <w:bodyDiv w:val="1"/>
      <w:marLeft w:val="0"/>
      <w:marRight w:val="0"/>
      <w:marTop w:val="0"/>
      <w:marBottom w:val="0"/>
      <w:divBdr>
        <w:top w:val="none" w:sz="0" w:space="0" w:color="auto"/>
        <w:left w:val="none" w:sz="0" w:space="0" w:color="auto"/>
        <w:bottom w:val="none" w:sz="0" w:space="0" w:color="auto"/>
        <w:right w:val="none" w:sz="0" w:space="0" w:color="auto"/>
      </w:divBdr>
      <w:divsChild>
        <w:div w:id="1686322837">
          <w:marLeft w:val="0"/>
          <w:marRight w:val="0"/>
          <w:marTop w:val="0"/>
          <w:marBottom w:val="0"/>
          <w:divBdr>
            <w:top w:val="none" w:sz="0" w:space="0" w:color="auto"/>
            <w:left w:val="none" w:sz="0" w:space="0" w:color="auto"/>
            <w:bottom w:val="none" w:sz="0" w:space="0" w:color="auto"/>
            <w:right w:val="none" w:sz="0" w:space="0" w:color="auto"/>
          </w:divBdr>
          <w:divsChild>
            <w:div w:id="1329938362">
              <w:marLeft w:val="0"/>
              <w:marRight w:val="0"/>
              <w:marTop w:val="0"/>
              <w:marBottom w:val="0"/>
              <w:divBdr>
                <w:top w:val="none" w:sz="0" w:space="0" w:color="auto"/>
                <w:left w:val="none" w:sz="0" w:space="0" w:color="auto"/>
                <w:bottom w:val="none" w:sz="0" w:space="0" w:color="auto"/>
                <w:right w:val="none" w:sz="0" w:space="0" w:color="auto"/>
              </w:divBdr>
              <w:divsChild>
                <w:div w:id="1802382398">
                  <w:marLeft w:val="0"/>
                  <w:marRight w:val="0"/>
                  <w:marTop w:val="0"/>
                  <w:marBottom w:val="0"/>
                  <w:divBdr>
                    <w:top w:val="none" w:sz="0" w:space="0" w:color="auto"/>
                    <w:left w:val="none" w:sz="0" w:space="0" w:color="auto"/>
                    <w:bottom w:val="none" w:sz="0" w:space="0" w:color="auto"/>
                    <w:right w:val="none" w:sz="0" w:space="0" w:color="auto"/>
                  </w:divBdr>
                  <w:divsChild>
                    <w:div w:id="176819157">
                      <w:marLeft w:val="0"/>
                      <w:marRight w:val="0"/>
                      <w:marTop w:val="0"/>
                      <w:marBottom w:val="0"/>
                      <w:divBdr>
                        <w:top w:val="none" w:sz="0" w:space="0" w:color="auto"/>
                        <w:left w:val="none" w:sz="0" w:space="0" w:color="auto"/>
                        <w:bottom w:val="none" w:sz="0" w:space="0" w:color="auto"/>
                        <w:right w:val="none" w:sz="0" w:space="0" w:color="auto"/>
                      </w:divBdr>
                      <w:divsChild>
                        <w:div w:id="1575432629">
                          <w:marLeft w:val="0"/>
                          <w:marRight w:val="0"/>
                          <w:marTop w:val="0"/>
                          <w:marBottom w:val="0"/>
                          <w:divBdr>
                            <w:top w:val="none" w:sz="0" w:space="0" w:color="auto"/>
                            <w:left w:val="none" w:sz="0" w:space="0" w:color="auto"/>
                            <w:bottom w:val="none" w:sz="0" w:space="0" w:color="auto"/>
                            <w:right w:val="none" w:sz="0" w:space="0" w:color="auto"/>
                          </w:divBdr>
                          <w:divsChild>
                            <w:div w:id="1704399932">
                              <w:marLeft w:val="0"/>
                              <w:marRight w:val="0"/>
                              <w:marTop w:val="0"/>
                              <w:marBottom w:val="0"/>
                              <w:divBdr>
                                <w:top w:val="none" w:sz="0" w:space="0" w:color="auto"/>
                                <w:left w:val="none" w:sz="0" w:space="0" w:color="auto"/>
                                <w:bottom w:val="none" w:sz="0" w:space="0" w:color="auto"/>
                                <w:right w:val="none" w:sz="0" w:space="0" w:color="auto"/>
                              </w:divBdr>
                              <w:divsChild>
                                <w:div w:id="1588493303">
                                  <w:marLeft w:val="0"/>
                                  <w:marRight w:val="0"/>
                                  <w:marTop w:val="0"/>
                                  <w:marBottom w:val="150"/>
                                  <w:divBdr>
                                    <w:top w:val="none" w:sz="0" w:space="0" w:color="auto"/>
                                    <w:left w:val="none" w:sz="0" w:space="0" w:color="auto"/>
                                    <w:bottom w:val="none" w:sz="0" w:space="0" w:color="auto"/>
                                    <w:right w:val="none" w:sz="0" w:space="0" w:color="auto"/>
                                  </w:divBdr>
                                  <w:divsChild>
                                    <w:div w:id="815538264">
                                      <w:marLeft w:val="0"/>
                                      <w:marRight w:val="0"/>
                                      <w:marTop w:val="0"/>
                                      <w:marBottom w:val="0"/>
                                      <w:divBdr>
                                        <w:top w:val="none" w:sz="0" w:space="0" w:color="auto"/>
                                        <w:left w:val="none" w:sz="0" w:space="0" w:color="auto"/>
                                        <w:bottom w:val="none" w:sz="0" w:space="0" w:color="auto"/>
                                        <w:right w:val="none" w:sz="0" w:space="0" w:color="auto"/>
                                      </w:divBdr>
                                      <w:divsChild>
                                        <w:div w:id="129082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1700299">
      <w:bodyDiv w:val="1"/>
      <w:marLeft w:val="0"/>
      <w:marRight w:val="0"/>
      <w:marTop w:val="0"/>
      <w:marBottom w:val="0"/>
      <w:divBdr>
        <w:top w:val="none" w:sz="0" w:space="0" w:color="auto"/>
        <w:left w:val="none" w:sz="0" w:space="0" w:color="auto"/>
        <w:bottom w:val="none" w:sz="0" w:space="0" w:color="auto"/>
        <w:right w:val="none" w:sz="0" w:space="0" w:color="auto"/>
      </w:divBdr>
    </w:div>
    <w:div w:id="81151155">
      <w:bodyDiv w:val="1"/>
      <w:marLeft w:val="0"/>
      <w:marRight w:val="0"/>
      <w:marTop w:val="0"/>
      <w:marBottom w:val="0"/>
      <w:divBdr>
        <w:top w:val="none" w:sz="0" w:space="0" w:color="auto"/>
        <w:left w:val="none" w:sz="0" w:space="0" w:color="auto"/>
        <w:bottom w:val="none" w:sz="0" w:space="0" w:color="auto"/>
        <w:right w:val="none" w:sz="0" w:space="0" w:color="auto"/>
      </w:divBdr>
    </w:div>
    <w:div w:id="82190319">
      <w:bodyDiv w:val="1"/>
      <w:marLeft w:val="0"/>
      <w:marRight w:val="0"/>
      <w:marTop w:val="0"/>
      <w:marBottom w:val="0"/>
      <w:divBdr>
        <w:top w:val="none" w:sz="0" w:space="0" w:color="auto"/>
        <w:left w:val="none" w:sz="0" w:space="0" w:color="auto"/>
        <w:bottom w:val="none" w:sz="0" w:space="0" w:color="auto"/>
        <w:right w:val="none" w:sz="0" w:space="0" w:color="auto"/>
      </w:divBdr>
    </w:div>
    <w:div w:id="93597657">
      <w:bodyDiv w:val="1"/>
      <w:marLeft w:val="0"/>
      <w:marRight w:val="0"/>
      <w:marTop w:val="0"/>
      <w:marBottom w:val="0"/>
      <w:divBdr>
        <w:top w:val="none" w:sz="0" w:space="0" w:color="auto"/>
        <w:left w:val="none" w:sz="0" w:space="0" w:color="auto"/>
        <w:bottom w:val="none" w:sz="0" w:space="0" w:color="auto"/>
        <w:right w:val="none" w:sz="0" w:space="0" w:color="auto"/>
      </w:divBdr>
    </w:div>
    <w:div w:id="94836961">
      <w:bodyDiv w:val="1"/>
      <w:marLeft w:val="0"/>
      <w:marRight w:val="0"/>
      <w:marTop w:val="0"/>
      <w:marBottom w:val="0"/>
      <w:divBdr>
        <w:top w:val="none" w:sz="0" w:space="0" w:color="auto"/>
        <w:left w:val="none" w:sz="0" w:space="0" w:color="auto"/>
        <w:bottom w:val="none" w:sz="0" w:space="0" w:color="auto"/>
        <w:right w:val="none" w:sz="0" w:space="0" w:color="auto"/>
      </w:divBdr>
    </w:div>
    <w:div w:id="97799335">
      <w:bodyDiv w:val="1"/>
      <w:marLeft w:val="0"/>
      <w:marRight w:val="0"/>
      <w:marTop w:val="0"/>
      <w:marBottom w:val="0"/>
      <w:divBdr>
        <w:top w:val="none" w:sz="0" w:space="0" w:color="auto"/>
        <w:left w:val="none" w:sz="0" w:space="0" w:color="auto"/>
        <w:bottom w:val="none" w:sz="0" w:space="0" w:color="auto"/>
        <w:right w:val="none" w:sz="0" w:space="0" w:color="auto"/>
      </w:divBdr>
    </w:div>
    <w:div w:id="102960403">
      <w:bodyDiv w:val="1"/>
      <w:marLeft w:val="0"/>
      <w:marRight w:val="0"/>
      <w:marTop w:val="0"/>
      <w:marBottom w:val="0"/>
      <w:divBdr>
        <w:top w:val="none" w:sz="0" w:space="0" w:color="auto"/>
        <w:left w:val="none" w:sz="0" w:space="0" w:color="auto"/>
        <w:bottom w:val="none" w:sz="0" w:space="0" w:color="auto"/>
        <w:right w:val="none" w:sz="0" w:space="0" w:color="auto"/>
      </w:divBdr>
    </w:div>
    <w:div w:id="108357730">
      <w:bodyDiv w:val="1"/>
      <w:marLeft w:val="0"/>
      <w:marRight w:val="0"/>
      <w:marTop w:val="0"/>
      <w:marBottom w:val="0"/>
      <w:divBdr>
        <w:top w:val="none" w:sz="0" w:space="0" w:color="auto"/>
        <w:left w:val="none" w:sz="0" w:space="0" w:color="auto"/>
        <w:bottom w:val="none" w:sz="0" w:space="0" w:color="auto"/>
        <w:right w:val="none" w:sz="0" w:space="0" w:color="auto"/>
      </w:divBdr>
    </w:div>
    <w:div w:id="112481634">
      <w:bodyDiv w:val="1"/>
      <w:marLeft w:val="0"/>
      <w:marRight w:val="0"/>
      <w:marTop w:val="0"/>
      <w:marBottom w:val="0"/>
      <w:divBdr>
        <w:top w:val="none" w:sz="0" w:space="0" w:color="auto"/>
        <w:left w:val="none" w:sz="0" w:space="0" w:color="auto"/>
        <w:bottom w:val="none" w:sz="0" w:space="0" w:color="auto"/>
        <w:right w:val="none" w:sz="0" w:space="0" w:color="auto"/>
      </w:divBdr>
    </w:div>
    <w:div w:id="126360919">
      <w:bodyDiv w:val="1"/>
      <w:marLeft w:val="0"/>
      <w:marRight w:val="0"/>
      <w:marTop w:val="0"/>
      <w:marBottom w:val="0"/>
      <w:divBdr>
        <w:top w:val="none" w:sz="0" w:space="0" w:color="auto"/>
        <w:left w:val="none" w:sz="0" w:space="0" w:color="auto"/>
        <w:bottom w:val="none" w:sz="0" w:space="0" w:color="auto"/>
        <w:right w:val="none" w:sz="0" w:space="0" w:color="auto"/>
      </w:divBdr>
    </w:div>
    <w:div w:id="126971189">
      <w:bodyDiv w:val="1"/>
      <w:marLeft w:val="0"/>
      <w:marRight w:val="0"/>
      <w:marTop w:val="0"/>
      <w:marBottom w:val="0"/>
      <w:divBdr>
        <w:top w:val="none" w:sz="0" w:space="0" w:color="auto"/>
        <w:left w:val="none" w:sz="0" w:space="0" w:color="auto"/>
        <w:bottom w:val="none" w:sz="0" w:space="0" w:color="auto"/>
        <w:right w:val="none" w:sz="0" w:space="0" w:color="auto"/>
      </w:divBdr>
    </w:div>
    <w:div w:id="131531095">
      <w:bodyDiv w:val="1"/>
      <w:marLeft w:val="0"/>
      <w:marRight w:val="0"/>
      <w:marTop w:val="0"/>
      <w:marBottom w:val="0"/>
      <w:divBdr>
        <w:top w:val="none" w:sz="0" w:space="0" w:color="auto"/>
        <w:left w:val="none" w:sz="0" w:space="0" w:color="auto"/>
        <w:bottom w:val="none" w:sz="0" w:space="0" w:color="auto"/>
        <w:right w:val="none" w:sz="0" w:space="0" w:color="auto"/>
      </w:divBdr>
    </w:div>
    <w:div w:id="132606216">
      <w:bodyDiv w:val="1"/>
      <w:marLeft w:val="0"/>
      <w:marRight w:val="0"/>
      <w:marTop w:val="0"/>
      <w:marBottom w:val="0"/>
      <w:divBdr>
        <w:top w:val="none" w:sz="0" w:space="0" w:color="auto"/>
        <w:left w:val="none" w:sz="0" w:space="0" w:color="auto"/>
        <w:bottom w:val="none" w:sz="0" w:space="0" w:color="auto"/>
        <w:right w:val="none" w:sz="0" w:space="0" w:color="auto"/>
      </w:divBdr>
    </w:div>
    <w:div w:id="133766408">
      <w:bodyDiv w:val="1"/>
      <w:marLeft w:val="0"/>
      <w:marRight w:val="0"/>
      <w:marTop w:val="0"/>
      <w:marBottom w:val="0"/>
      <w:divBdr>
        <w:top w:val="none" w:sz="0" w:space="0" w:color="auto"/>
        <w:left w:val="none" w:sz="0" w:space="0" w:color="auto"/>
        <w:bottom w:val="none" w:sz="0" w:space="0" w:color="auto"/>
        <w:right w:val="none" w:sz="0" w:space="0" w:color="auto"/>
      </w:divBdr>
    </w:div>
    <w:div w:id="134300594">
      <w:bodyDiv w:val="1"/>
      <w:marLeft w:val="0"/>
      <w:marRight w:val="0"/>
      <w:marTop w:val="0"/>
      <w:marBottom w:val="0"/>
      <w:divBdr>
        <w:top w:val="none" w:sz="0" w:space="0" w:color="auto"/>
        <w:left w:val="none" w:sz="0" w:space="0" w:color="auto"/>
        <w:bottom w:val="none" w:sz="0" w:space="0" w:color="auto"/>
        <w:right w:val="none" w:sz="0" w:space="0" w:color="auto"/>
      </w:divBdr>
    </w:div>
    <w:div w:id="134421426">
      <w:bodyDiv w:val="1"/>
      <w:marLeft w:val="0"/>
      <w:marRight w:val="0"/>
      <w:marTop w:val="0"/>
      <w:marBottom w:val="0"/>
      <w:divBdr>
        <w:top w:val="none" w:sz="0" w:space="0" w:color="auto"/>
        <w:left w:val="none" w:sz="0" w:space="0" w:color="auto"/>
        <w:bottom w:val="none" w:sz="0" w:space="0" w:color="auto"/>
        <w:right w:val="none" w:sz="0" w:space="0" w:color="auto"/>
      </w:divBdr>
    </w:div>
    <w:div w:id="136142597">
      <w:bodyDiv w:val="1"/>
      <w:marLeft w:val="300"/>
      <w:marRight w:val="300"/>
      <w:marTop w:val="300"/>
      <w:marBottom w:val="300"/>
      <w:divBdr>
        <w:top w:val="none" w:sz="0" w:space="0" w:color="auto"/>
        <w:left w:val="none" w:sz="0" w:space="0" w:color="auto"/>
        <w:bottom w:val="none" w:sz="0" w:space="0" w:color="auto"/>
        <w:right w:val="none" w:sz="0" w:space="0" w:color="auto"/>
      </w:divBdr>
    </w:div>
    <w:div w:id="138813505">
      <w:bodyDiv w:val="1"/>
      <w:marLeft w:val="0"/>
      <w:marRight w:val="0"/>
      <w:marTop w:val="0"/>
      <w:marBottom w:val="0"/>
      <w:divBdr>
        <w:top w:val="none" w:sz="0" w:space="0" w:color="auto"/>
        <w:left w:val="none" w:sz="0" w:space="0" w:color="auto"/>
        <w:bottom w:val="none" w:sz="0" w:space="0" w:color="auto"/>
        <w:right w:val="none" w:sz="0" w:space="0" w:color="auto"/>
      </w:divBdr>
    </w:div>
    <w:div w:id="139008748">
      <w:bodyDiv w:val="1"/>
      <w:marLeft w:val="0"/>
      <w:marRight w:val="0"/>
      <w:marTop w:val="0"/>
      <w:marBottom w:val="0"/>
      <w:divBdr>
        <w:top w:val="none" w:sz="0" w:space="0" w:color="auto"/>
        <w:left w:val="none" w:sz="0" w:space="0" w:color="auto"/>
        <w:bottom w:val="none" w:sz="0" w:space="0" w:color="auto"/>
        <w:right w:val="none" w:sz="0" w:space="0" w:color="auto"/>
      </w:divBdr>
    </w:div>
    <w:div w:id="143206779">
      <w:bodyDiv w:val="1"/>
      <w:marLeft w:val="0"/>
      <w:marRight w:val="0"/>
      <w:marTop w:val="0"/>
      <w:marBottom w:val="0"/>
      <w:divBdr>
        <w:top w:val="none" w:sz="0" w:space="0" w:color="auto"/>
        <w:left w:val="none" w:sz="0" w:space="0" w:color="auto"/>
        <w:bottom w:val="none" w:sz="0" w:space="0" w:color="auto"/>
        <w:right w:val="none" w:sz="0" w:space="0" w:color="auto"/>
      </w:divBdr>
    </w:div>
    <w:div w:id="148790289">
      <w:bodyDiv w:val="1"/>
      <w:marLeft w:val="0"/>
      <w:marRight w:val="0"/>
      <w:marTop w:val="0"/>
      <w:marBottom w:val="0"/>
      <w:divBdr>
        <w:top w:val="none" w:sz="0" w:space="0" w:color="auto"/>
        <w:left w:val="none" w:sz="0" w:space="0" w:color="auto"/>
        <w:bottom w:val="none" w:sz="0" w:space="0" w:color="auto"/>
        <w:right w:val="none" w:sz="0" w:space="0" w:color="auto"/>
      </w:divBdr>
    </w:div>
    <w:div w:id="153109015">
      <w:bodyDiv w:val="1"/>
      <w:marLeft w:val="0"/>
      <w:marRight w:val="0"/>
      <w:marTop w:val="0"/>
      <w:marBottom w:val="0"/>
      <w:divBdr>
        <w:top w:val="none" w:sz="0" w:space="0" w:color="auto"/>
        <w:left w:val="none" w:sz="0" w:space="0" w:color="auto"/>
        <w:bottom w:val="none" w:sz="0" w:space="0" w:color="auto"/>
        <w:right w:val="none" w:sz="0" w:space="0" w:color="auto"/>
      </w:divBdr>
    </w:div>
    <w:div w:id="158812798">
      <w:bodyDiv w:val="1"/>
      <w:marLeft w:val="0"/>
      <w:marRight w:val="0"/>
      <w:marTop w:val="0"/>
      <w:marBottom w:val="0"/>
      <w:divBdr>
        <w:top w:val="none" w:sz="0" w:space="0" w:color="auto"/>
        <w:left w:val="none" w:sz="0" w:space="0" w:color="auto"/>
        <w:bottom w:val="none" w:sz="0" w:space="0" w:color="auto"/>
        <w:right w:val="none" w:sz="0" w:space="0" w:color="auto"/>
      </w:divBdr>
      <w:divsChild>
        <w:div w:id="1628923788">
          <w:marLeft w:val="0"/>
          <w:marRight w:val="0"/>
          <w:marTop w:val="0"/>
          <w:marBottom w:val="0"/>
          <w:divBdr>
            <w:top w:val="none" w:sz="0" w:space="0" w:color="auto"/>
            <w:left w:val="none" w:sz="0" w:space="0" w:color="auto"/>
            <w:bottom w:val="none" w:sz="0" w:space="0" w:color="auto"/>
            <w:right w:val="none" w:sz="0" w:space="0" w:color="auto"/>
          </w:divBdr>
          <w:divsChild>
            <w:div w:id="1107240398">
              <w:marLeft w:val="0"/>
              <w:marRight w:val="0"/>
              <w:marTop w:val="0"/>
              <w:marBottom w:val="0"/>
              <w:divBdr>
                <w:top w:val="none" w:sz="0" w:space="0" w:color="auto"/>
                <w:left w:val="none" w:sz="0" w:space="0" w:color="auto"/>
                <w:bottom w:val="none" w:sz="0" w:space="0" w:color="auto"/>
                <w:right w:val="none" w:sz="0" w:space="0" w:color="auto"/>
              </w:divBdr>
              <w:divsChild>
                <w:div w:id="1205366984">
                  <w:marLeft w:val="0"/>
                  <w:marRight w:val="0"/>
                  <w:marTop w:val="195"/>
                  <w:marBottom w:val="0"/>
                  <w:divBdr>
                    <w:top w:val="none" w:sz="0" w:space="0" w:color="auto"/>
                    <w:left w:val="none" w:sz="0" w:space="0" w:color="auto"/>
                    <w:bottom w:val="none" w:sz="0" w:space="0" w:color="auto"/>
                    <w:right w:val="none" w:sz="0" w:space="0" w:color="auto"/>
                  </w:divBdr>
                  <w:divsChild>
                    <w:div w:id="1116752916">
                      <w:marLeft w:val="0"/>
                      <w:marRight w:val="0"/>
                      <w:marTop w:val="0"/>
                      <w:marBottom w:val="0"/>
                      <w:divBdr>
                        <w:top w:val="none" w:sz="0" w:space="0" w:color="auto"/>
                        <w:left w:val="none" w:sz="0" w:space="0" w:color="auto"/>
                        <w:bottom w:val="none" w:sz="0" w:space="0" w:color="auto"/>
                        <w:right w:val="none" w:sz="0" w:space="0" w:color="auto"/>
                      </w:divBdr>
                      <w:divsChild>
                        <w:div w:id="2051567462">
                          <w:marLeft w:val="0"/>
                          <w:marRight w:val="0"/>
                          <w:marTop w:val="0"/>
                          <w:marBottom w:val="0"/>
                          <w:divBdr>
                            <w:top w:val="none" w:sz="0" w:space="0" w:color="auto"/>
                            <w:left w:val="none" w:sz="0" w:space="0" w:color="auto"/>
                            <w:bottom w:val="none" w:sz="0" w:space="0" w:color="auto"/>
                            <w:right w:val="none" w:sz="0" w:space="0" w:color="auto"/>
                          </w:divBdr>
                          <w:divsChild>
                            <w:div w:id="375352914">
                              <w:marLeft w:val="0"/>
                              <w:marRight w:val="0"/>
                              <w:marTop w:val="0"/>
                              <w:marBottom w:val="0"/>
                              <w:divBdr>
                                <w:top w:val="none" w:sz="0" w:space="0" w:color="auto"/>
                                <w:left w:val="none" w:sz="0" w:space="0" w:color="auto"/>
                                <w:bottom w:val="none" w:sz="0" w:space="0" w:color="auto"/>
                                <w:right w:val="none" w:sz="0" w:space="0" w:color="auto"/>
                              </w:divBdr>
                              <w:divsChild>
                                <w:div w:id="1867669658">
                                  <w:marLeft w:val="0"/>
                                  <w:marRight w:val="0"/>
                                  <w:marTop w:val="0"/>
                                  <w:marBottom w:val="0"/>
                                  <w:divBdr>
                                    <w:top w:val="none" w:sz="0" w:space="0" w:color="auto"/>
                                    <w:left w:val="none" w:sz="0" w:space="0" w:color="auto"/>
                                    <w:bottom w:val="none" w:sz="0" w:space="0" w:color="auto"/>
                                    <w:right w:val="none" w:sz="0" w:space="0" w:color="auto"/>
                                  </w:divBdr>
                                  <w:divsChild>
                                    <w:div w:id="1239897827">
                                      <w:marLeft w:val="0"/>
                                      <w:marRight w:val="0"/>
                                      <w:marTop w:val="0"/>
                                      <w:marBottom w:val="0"/>
                                      <w:divBdr>
                                        <w:top w:val="none" w:sz="0" w:space="0" w:color="auto"/>
                                        <w:left w:val="none" w:sz="0" w:space="0" w:color="auto"/>
                                        <w:bottom w:val="none" w:sz="0" w:space="0" w:color="auto"/>
                                        <w:right w:val="none" w:sz="0" w:space="0" w:color="auto"/>
                                      </w:divBdr>
                                      <w:divsChild>
                                        <w:div w:id="314838666">
                                          <w:marLeft w:val="0"/>
                                          <w:marRight w:val="0"/>
                                          <w:marTop w:val="0"/>
                                          <w:marBottom w:val="0"/>
                                          <w:divBdr>
                                            <w:top w:val="none" w:sz="0" w:space="0" w:color="auto"/>
                                            <w:left w:val="none" w:sz="0" w:space="0" w:color="auto"/>
                                            <w:bottom w:val="none" w:sz="0" w:space="0" w:color="auto"/>
                                            <w:right w:val="none" w:sz="0" w:space="0" w:color="auto"/>
                                          </w:divBdr>
                                          <w:divsChild>
                                            <w:div w:id="1801267517">
                                              <w:marLeft w:val="0"/>
                                              <w:marRight w:val="0"/>
                                              <w:marTop w:val="0"/>
                                              <w:marBottom w:val="0"/>
                                              <w:divBdr>
                                                <w:top w:val="none" w:sz="0" w:space="0" w:color="auto"/>
                                                <w:left w:val="none" w:sz="0" w:space="0" w:color="auto"/>
                                                <w:bottom w:val="none" w:sz="0" w:space="0" w:color="auto"/>
                                                <w:right w:val="none" w:sz="0" w:space="0" w:color="auto"/>
                                              </w:divBdr>
                                              <w:divsChild>
                                                <w:div w:id="1591696210">
                                                  <w:marLeft w:val="0"/>
                                                  <w:marRight w:val="0"/>
                                                  <w:marTop w:val="0"/>
                                                  <w:marBottom w:val="0"/>
                                                  <w:divBdr>
                                                    <w:top w:val="none" w:sz="0" w:space="0" w:color="auto"/>
                                                    <w:left w:val="none" w:sz="0" w:space="0" w:color="auto"/>
                                                    <w:bottom w:val="none" w:sz="0" w:space="0" w:color="auto"/>
                                                    <w:right w:val="none" w:sz="0" w:space="0" w:color="auto"/>
                                                  </w:divBdr>
                                                  <w:divsChild>
                                                    <w:div w:id="1069578641">
                                                      <w:marLeft w:val="0"/>
                                                      <w:marRight w:val="0"/>
                                                      <w:marTop w:val="0"/>
                                                      <w:marBottom w:val="180"/>
                                                      <w:divBdr>
                                                        <w:top w:val="none" w:sz="0" w:space="0" w:color="auto"/>
                                                        <w:left w:val="none" w:sz="0" w:space="0" w:color="auto"/>
                                                        <w:bottom w:val="none" w:sz="0" w:space="0" w:color="auto"/>
                                                        <w:right w:val="none" w:sz="0" w:space="0" w:color="auto"/>
                                                      </w:divBdr>
                                                      <w:divsChild>
                                                        <w:div w:id="755513863">
                                                          <w:marLeft w:val="0"/>
                                                          <w:marRight w:val="0"/>
                                                          <w:marTop w:val="0"/>
                                                          <w:marBottom w:val="0"/>
                                                          <w:divBdr>
                                                            <w:top w:val="none" w:sz="0" w:space="0" w:color="auto"/>
                                                            <w:left w:val="none" w:sz="0" w:space="0" w:color="auto"/>
                                                            <w:bottom w:val="none" w:sz="0" w:space="0" w:color="auto"/>
                                                            <w:right w:val="none" w:sz="0" w:space="0" w:color="auto"/>
                                                          </w:divBdr>
                                                          <w:divsChild>
                                                            <w:div w:id="2001931683">
                                                              <w:marLeft w:val="0"/>
                                                              <w:marRight w:val="0"/>
                                                              <w:marTop w:val="0"/>
                                                              <w:marBottom w:val="0"/>
                                                              <w:divBdr>
                                                                <w:top w:val="none" w:sz="0" w:space="0" w:color="auto"/>
                                                                <w:left w:val="none" w:sz="0" w:space="0" w:color="auto"/>
                                                                <w:bottom w:val="none" w:sz="0" w:space="0" w:color="auto"/>
                                                                <w:right w:val="none" w:sz="0" w:space="0" w:color="auto"/>
                                                              </w:divBdr>
                                                              <w:divsChild>
                                                                <w:div w:id="1702587646">
                                                                  <w:marLeft w:val="0"/>
                                                                  <w:marRight w:val="0"/>
                                                                  <w:marTop w:val="0"/>
                                                                  <w:marBottom w:val="0"/>
                                                                  <w:divBdr>
                                                                    <w:top w:val="none" w:sz="0" w:space="0" w:color="auto"/>
                                                                    <w:left w:val="none" w:sz="0" w:space="0" w:color="auto"/>
                                                                    <w:bottom w:val="none" w:sz="0" w:space="0" w:color="auto"/>
                                                                    <w:right w:val="none" w:sz="0" w:space="0" w:color="auto"/>
                                                                  </w:divBdr>
                                                                  <w:divsChild>
                                                                    <w:div w:id="1990284436">
                                                                      <w:marLeft w:val="0"/>
                                                                      <w:marRight w:val="0"/>
                                                                      <w:marTop w:val="0"/>
                                                                      <w:marBottom w:val="0"/>
                                                                      <w:divBdr>
                                                                        <w:top w:val="none" w:sz="0" w:space="0" w:color="auto"/>
                                                                        <w:left w:val="none" w:sz="0" w:space="0" w:color="auto"/>
                                                                        <w:bottom w:val="none" w:sz="0" w:space="0" w:color="auto"/>
                                                                        <w:right w:val="none" w:sz="0" w:space="0" w:color="auto"/>
                                                                      </w:divBdr>
                                                                      <w:divsChild>
                                                                        <w:div w:id="1127313756">
                                                                          <w:marLeft w:val="0"/>
                                                                          <w:marRight w:val="0"/>
                                                                          <w:marTop w:val="0"/>
                                                                          <w:marBottom w:val="0"/>
                                                                          <w:divBdr>
                                                                            <w:top w:val="none" w:sz="0" w:space="0" w:color="auto"/>
                                                                            <w:left w:val="none" w:sz="0" w:space="0" w:color="auto"/>
                                                                            <w:bottom w:val="none" w:sz="0" w:space="0" w:color="auto"/>
                                                                            <w:right w:val="none" w:sz="0" w:space="0" w:color="auto"/>
                                                                          </w:divBdr>
                                                                          <w:divsChild>
                                                                            <w:div w:id="175651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9739798">
      <w:bodyDiv w:val="1"/>
      <w:marLeft w:val="0"/>
      <w:marRight w:val="0"/>
      <w:marTop w:val="0"/>
      <w:marBottom w:val="0"/>
      <w:divBdr>
        <w:top w:val="none" w:sz="0" w:space="0" w:color="auto"/>
        <w:left w:val="none" w:sz="0" w:space="0" w:color="auto"/>
        <w:bottom w:val="none" w:sz="0" w:space="0" w:color="auto"/>
        <w:right w:val="none" w:sz="0" w:space="0" w:color="auto"/>
      </w:divBdr>
    </w:div>
    <w:div w:id="164053148">
      <w:bodyDiv w:val="1"/>
      <w:marLeft w:val="0"/>
      <w:marRight w:val="0"/>
      <w:marTop w:val="0"/>
      <w:marBottom w:val="0"/>
      <w:divBdr>
        <w:top w:val="none" w:sz="0" w:space="0" w:color="auto"/>
        <w:left w:val="none" w:sz="0" w:space="0" w:color="auto"/>
        <w:bottom w:val="none" w:sz="0" w:space="0" w:color="auto"/>
        <w:right w:val="none" w:sz="0" w:space="0" w:color="auto"/>
      </w:divBdr>
    </w:div>
    <w:div w:id="173081074">
      <w:bodyDiv w:val="1"/>
      <w:marLeft w:val="0"/>
      <w:marRight w:val="0"/>
      <w:marTop w:val="0"/>
      <w:marBottom w:val="0"/>
      <w:divBdr>
        <w:top w:val="none" w:sz="0" w:space="0" w:color="auto"/>
        <w:left w:val="none" w:sz="0" w:space="0" w:color="auto"/>
        <w:bottom w:val="none" w:sz="0" w:space="0" w:color="auto"/>
        <w:right w:val="none" w:sz="0" w:space="0" w:color="auto"/>
      </w:divBdr>
    </w:div>
    <w:div w:id="174661610">
      <w:bodyDiv w:val="1"/>
      <w:marLeft w:val="0"/>
      <w:marRight w:val="0"/>
      <w:marTop w:val="0"/>
      <w:marBottom w:val="0"/>
      <w:divBdr>
        <w:top w:val="none" w:sz="0" w:space="0" w:color="auto"/>
        <w:left w:val="none" w:sz="0" w:space="0" w:color="auto"/>
        <w:bottom w:val="none" w:sz="0" w:space="0" w:color="auto"/>
        <w:right w:val="none" w:sz="0" w:space="0" w:color="auto"/>
      </w:divBdr>
    </w:div>
    <w:div w:id="181283870">
      <w:bodyDiv w:val="1"/>
      <w:marLeft w:val="0"/>
      <w:marRight w:val="0"/>
      <w:marTop w:val="0"/>
      <w:marBottom w:val="0"/>
      <w:divBdr>
        <w:top w:val="none" w:sz="0" w:space="0" w:color="auto"/>
        <w:left w:val="none" w:sz="0" w:space="0" w:color="auto"/>
        <w:bottom w:val="none" w:sz="0" w:space="0" w:color="auto"/>
        <w:right w:val="none" w:sz="0" w:space="0" w:color="auto"/>
      </w:divBdr>
    </w:div>
    <w:div w:id="182407399">
      <w:bodyDiv w:val="1"/>
      <w:marLeft w:val="0"/>
      <w:marRight w:val="0"/>
      <w:marTop w:val="0"/>
      <w:marBottom w:val="0"/>
      <w:divBdr>
        <w:top w:val="none" w:sz="0" w:space="0" w:color="auto"/>
        <w:left w:val="none" w:sz="0" w:space="0" w:color="auto"/>
        <w:bottom w:val="none" w:sz="0" w:space="0" w:color="auto"/>
        <w:right w:val="none" w:sz="0" w:space="0" w:color="auto"/>
      </w:divBdr>
    </w:div>
    <w:div w:id="184247748">
      <w:bodyDiv w:val="1"/>
      <w:marLeft w:val="0"/>
      <w:marRight w:val="0"/>
      <w:marTop w:val="0"/>
      <w:marBottom w:val="0"/>
      <w:divBdr>
        <w:top w:val="none" w:sz="0" w:space="0" w:color="auto"/>
        <w:left w:val="none" w:sz="0" w:space="0" w:color="auto"/>
        <w:bottom w:val="none" w:sz="0" w:space="0" w:color="auto"/>
        <w:right w:val="none" w:sz="0" w:space="0" w:color="auto"/>
      </w:divBdr>
    </w:div>
    <w:div w:id="185292317">
      <w:bodyDiv w:val="1"/>
      <w:marLeft w:val="0"/>
      <w:marRight w:val="0"/>
      <w:marTop w:val="0"/>
      <w:marBottom w:val="0"/>
      <w:divBdr>
        <w:top w:val="none" w:sz="0" w:space="0" w:color="auto"/>
        <w:left w:val="none" w:sz="0" w:space="0" w:color="auto"/>
        <w:bottom w:val="none" w:sz="0" w:space="0" w:color="auto"/>
        <w:right w:val="none" w:sz="0" w:space="0" w:color="auto"/>
      </w:divBdr>
    </w:div>
    <w:div w:id="185558240">
      <w:bodyDiv w:val="1"/>
      <w:marLeft w:val="0"/>
      <w:marRight w:val="0"/>
      <w:marTop w:val="0"/>
      <w:marBottom w:val="0"/>
      <w:divBdr>
        <w:top w:val="none" w:sz="0" w:space="0" w:color="auto"/>
        <w:left w:val="none" w:sz="0" w:space="0" w:color="auto"/>
        <w:bottom w:val="none" w:sz="0" w:space="0" w:color="auto"/>
        <w:right w:val="none" w:sz="0" w:space="0" w:color="auto"/>
      </w:divBdr>
    </w:div>
    <w:div w:id="195898356">
      <w:bodyDiv w:val="1"/>
      <w:marLeft w:val="0"/>
      <w:marRight w:val="0"/>
      <w:marTop w:val="0"/>
      <w:marBottom w:val="0"/>
      <w:divBdr>
        <w:top w:val="none" w:sz="0" w:space="0" w:color="auto"/>
        <w:left w:val="none" w:sz="0" w:space="0" w:color="auto"/>
        <w:bottom w:val="none" w:sz="0" w:space="0" w:color="auto"/>
        <w:right w:val="none" w:sz="0" w:space="0" w:color="auto"/>
      </w:divBdr>
    </w:div>
    <w:div w:id="200555941">
      <w:bodyDiv w:val="1"/>
      <w:marLeft w:val="0"/>
      <w:marRight w:val="0"/>
      <w:marTop w:val="0"/>
      <w:marBottom w:val="0"/>
      <w:divBdr>
        <w:top w:val="none" w:sz="0" w:space="0" w:color="auto"/>
        <w:left w:val="none" w:sz="0" w:space="0" w:color="auto"/>
        <w:bottom w:val="none" w:sz="0" w:space="0" w:color="auto"/>
        <w:right w:val="none" w:sz="0" w:space="0" w:color="auto"/>
      </w:divBdr>
    </w:div>
    <w:div w:id="202131460">
      <w:bodyDiv w:val="1"/>
      <w:marLeft w:val="0"/>
      <w:marRight w:val="0"/>
      <w:marTop w:val="0"/>
      <w:marBottom w:val="0"/>
      <w:divBdr>
        <w:top w:val="none" w:sz="0" w:space="0" w:color="auto"/>
        <w:left w:val="none" w:sz="0" w:space="0" w:color="auto"/>
        <w:bottom w:val="none" w:sz="0" w:space="0" w:color="auto"/>
        <w:right w:val="none" w:sz="0" w:space="0" w:color="auto"/>
      </w:divBdr>
    </w:div>
    <w:div w:id="203250743">
      <w:bodyDiv w:val="1"/>
      <w:marLeft w:val="0"/>
      <w:marRight w:val="0"/>
      <w:marTop w:val="0"/>
      <w:marBottom w:val="0"/>
      <w:divBdr>
        <w:top w:val="none" w:sz="0" w:space="0" w:color="auto"/>
        <w:left w:val="none" w:sz="0" w:space="0" w:color="auto"/>
        <w:bottom w:val="none" w:sz="0" w:space="0" w:color="auto"/>
        <w:right w:val="none" w:sz="0" w:space="0" w:color="auto"/>
      </w:divBdr>
    </w:div>
    <w:div w:id="210962205">
      <w:bodyDiv w:val="1"/>
      <w:marLeft w:val="0"/>
      <w:marRight w:val="0"/>
      <w:marTop w:val="0"/>
      <w:marBottom w:val="0"/>
      <w:divBdr>
        <w:top w:val="none" w:sz="0" w:space="0" w:color="auto"/>
        <w:left w:val="none" w:sz="0" w:space="0" w:color="auto"/>
        <w:bottom w:val="none" w:sz="0" w:space="0" w:color="auto"/>
        <w:right w:val="none" w:sz="0" w:space="0" w:color="auto"/>
      </w:divBdr>
    </w:div>
    <w:div w:id="211230062">
      <w:bodyDiv w:val="1"/>
      <w:marLeft w:val="0"/>
      <w:marRight w:val="0"/>
      <w:marTop w:val="0"/>
      <w:marBottom w:val="0"/>
      <w:divBdr>
        <w:top w:val="none" w:sz="0" w:space="0" w:color="auto"/>
        <w:left w:val="none" w:sz="0" w:space="0" w:color="auto"/>
        <w:bottom w:val="none" w:sz="0" w:space="0" w:color="auto"/>
        <w:right w:val="none" w:sz="0" w:space="0" w:color="auto"/>
      </w:divBdr>
    </w:div>
    <w:div w:id="219706021">
      <w:bodyDiv w:val="1"/>
      <w:marLeft w:val="0"/>
      <w:marRight w:val="0"/>
      <w:marTop w:val="0"/>
      <w:marBottom w:val="0"/>
      <w:divBdr>
        <w:top w:val="none" w:sz="0" w:space="0" w:color="auto"/>
        <w:left w:val="none" w:sz="0" w:space="0" w:color="auto"/>
        <w:bottom w:val="none" w:sz="0" w:space="0" w:color="auto"/>
        <w:right w:val="none" w:sz="0" w:space="0" w:color="auto"/>
      </w:divBdr>
    </w:div>
    <w:div w:id="220673803">
      <w:bodyDiv w:val="1"/>
      <w:marLeft w:val="0"/>
      <w:marRight w:val="0"/>
      <w:marTop w:val="0"/>
      <w:marBottom w:val="0"/>
      <w:divBdr>
        <w:top w:val="none" w:sz="0" w:space="0" w:color="auto"/>
        <w:left w:val="none" w:sz="0" w:space="0" w:color="auto"/>
        <w:bottom w:val="none" w:sz="0" w:space="0" w:color="auto"/>
        <w:right w:val="none" w:sz="0" w:space="0" w:color="auto"/>
      </w:divBdr>
    </w:div>
    <w:div w:id="221138601">
      <w:bodyDiv w:val="1"/>
      <w:marLeft w:val="0"/>
      <w:marRight w:val="0"/>
      <w:marTop w:val="0"/>
      <w:marBottom w:val="0"/>
      <w:divBdr>
        <w:top w:val="none" w:sz="0" w:space="0" w:color="auto"/>
        <w:left w:val="none" w:sz="0" w:space="0" w:color="auto"/>
        <w:bottom w:val="none" w:sz="0" w:space="0" w:color="auto"/>
        <w:right w:val="none" w:sz="0" w:space="0" w:color="auto"/>
      </w:divBdr>
      <w:divsChild>
        <w:div w:id="971718174">
          <w:marLeft w:val="0"/>
          <w:marRight w:val="0"/>
          <w:marTop w:val="0"/>
          <w:marBottom w:val="0"/>
          <w:divBdr>
            <w:top w:val="none" w:sz="0" w:space="0" w:color="auto"/>
            <w:left w:val="none" w:sz="0" w:space="0" w:color="auto"/>
            <w:bottom w:val="none" w:sz="0" w:space="0" w:color="auto"/>
            <w:right w:val="none" w:sz="0" w:space="0" w:color="auto"/>
          </w:divBdr>
          <w:divsChild>
            <w:div w:id="1662151889">
              <w:marLeft w:val="0"/>
              <w:marRight w:val="0"/>
              <w:marTop w:val="0"/>
              <w:marBottom w:val="0"/>
              <w:divBdr>
                <w:top w:val="none" w:sz="0" w:space="0" w:color="auto"/>
                <w:left w:val="none" w:sz="0" w:space="0" w:color="auto"/>
                <w:bottom w:val="none" w:sz="0" w:space="0" w:color="auto"/>
                <w:right w:val="none" w:sz="0" w:space="0" w:color="auto"/>
              </w:divBdr>
              <w:divsChild>
                <w:div w:id="866212209">
                  <w:marLeft w:val="0"/>
                  <w:marRight w:val="0"/>
                  <w:marTop w:val="0"/>
                  <w:marBottom w:val="0"/>
                  <w:divBdr>
                    <w:top w:val="none" w:sz="0" w:space="0" w:color="auto"/>
                    <w:left w:val="none" w:sz="0" w:space="0" w:color="auto"/>
                    <w:bottom w:val="none" w:sz="0" w:space="0" w:color="auto"/>
                    <w:right w:val="none" w:sz="0" w:space="0" w:color="auto"/>
                  </w:divBdr>
                  <w:divsChild>
                    <w:div w:id="187061348">
                      <w:marLeft w:val="0"/>
                      <w:marRight w:val="0"/>
                      <w:marTop w:val="0"/>
                      <w:marBottom w:val="0"/>
                      <w:divBdr>
                        <w:top w:val="none" w:sz="0" w:space="0" w:color="auto"/>
                        <w:left w:val="none" w:sz="0" w:space="0" w:color="auto"/>
                        <w:bottom w:val="none" w:sz="0" w:space="0" w:color="auto"/>
                        <w:right w:val="none" w:sz="0" w:space="0" w:color="auto"/>
                      </w:divBdr>
                      <w:divsChild>
                        <w:div w:id="1204363039">
                          <w:marLeft w:val="0"/>
                          <w:marRight w:val="0"/>
                          <w:marTop w:val="0"/>
                          <w:marBottom w:val="0"/>
                          <w:divBdr>
                            <w:top w:val="none" w:sz="0" w:space="0" w:color="auto"/>
                            <w:left w:val="none" w:sz="0" w:space="0" w:color="auto"/>
                            <w:bottom w:val="none" w:sz="0" w:space="0" w:color="auto"/>
                            <w:right w:val="none" w:sz="0" w:space="0" w:color="auto"/>
                          </w:divBdr>
                          <w:divsChild>
                            <w:div w:id="978459131">
                              <w:marLeft w:val="0"/>
                              <w:marRight w:val="0"/>
                              <w:marTop w:val="0"/>
                              <w:marBottom w:val="0"/>
                              <w:divBdr>
                                <w:top w:val="none" w:sz="0" w:space="0" w:color="auto"/>
                                <w:left w:val="none" w:sz="0" w:space="0" w:color="auto"/>
                                <w:bottom w:val="none" w:sz="0" w:space="0" w:color="auto"/>
                                <w:right w:val="none" w:sz="0" w:space="0" w:color="auto"/>
                              </w:divBdr>
                              <w:divsChild>
                                <w:div w:id="1246379971">
                                  <w:marLeft w:val="0"/>
                                  <w:marRight w:val="0"/>
                                  <w:marTop w:val="0"/>
                                  <w:marBottom w:val="0"/>
                                  <w:divBdr>
                                    <w:top w:val="none" w:sz="0" w:space="0" w:color="auto"/>
                                    <w:left w:val="none" w:sz="0" w:space="0" w:color="auto"/>
                                    <w:bottom w:val="none" w:sz="0" w:space="0" w:color="auto"/>
                                    <w:right w:val="none" w:sz="0" w:space="0" w:color="auto"/>
                                  </w:divBdr>
                                  <w:divsChild>
                                    <w:div w:id="93331674">
                                      <w:marLeft w:val="0"/>
                                      <w:marRight w:val="0"/>
                                      <w:marTop w:val="0"/>
                                      <w:marBottom w:val="0"/>
                                      <w:divBdr>
                                        <w:top w:val="none" w:sz="0" w:space="0" w:color="auto"/>
                                        <w:left w:val="none" w:sz="0" w:space="0" w:color="auto"/>
                                        <w:bottom w:val="none" w:sz="0" w:space="0" w:color="auto"/>
                                        <w:right w:val="none" w:sz="0" w:space="0" w:color="auto"/>
                                      </w:divBdr>
                                      <w:divsChild>
                                        <w:div w:id="365059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23372482">
      <w:bodyDiv w:val="1"/>
      <w:marLeft w:val="0"/>
      <w:marRight w:val="0"/>
      <w:marTop w:val="0"/>
      <w:marBottom w:val="0"/>
      <w:divBdr>
        <w:top w:val="none" w:sz="0" w:space="0" w:color="auto"/>
        <w:left w:val="none" w:sz="0" w:space="0" w:color="auto"/>
        <w:bottom w:val="none" w:sz="0" w:space="0" w:color="auto"/>
        <w:right w:val="none" w:sz="0" w:space="0" w:color="auto"/>
      </w:divBdr>
    </w:div>
    <w:div w:id="232199390">
      <w:bodyDiv w:val="1"/>
      <w:marLeft w:val="0"/>
      <w:marRight w:val="0"/>
      <w:marTop w:val="0"/>
      <w:marBottom w:val="0"/>
      <w:divBdr>
        <w:top w:val="none" w:sz="0" w:space="0" w:color="auto"/>
        <w:left w:val="none" w:sz="0" w:space="0" w:color="auto"/>
        <w:bottom w:val="none" w:sz="0" w:space="0" w:color="auto"/>
        <w:right w:val="none" w:sz="0" w:space="0" w:color="auto"/>
      </w:divBdr>
    </w:div>
    <w:div w:id="235360150">
      <w:bodyDiv w:val="1"/>
      <w:marLeft w:val="0"/>
      <w:marRight w:val="0"/>
      <w:marTop w:val="0"/>
      <w:marBottom w:val="0"/>
      <w:divBdr>
        <w:top w:val="none" w:sz="0" w:space="0" w:color="auto"/>
        <w:left w:val="none" w:sz="0" w:space="0" w:color="auto"/>
        <w:bottom w:val="none" w:sz="0" w:space="0" w:color="auto"/>
        <w:right w:val="none" w:sz="0" w:space="0" w:color="auto"/>
      </w:divBdr>
    </w:div>
    <w:div w:id="235672926">
      <w:bodyDiv w:val="1"/>
      <w:marLeft w:val="0"/>
      <w:marRight w:val="0"/>
      <w:marTop w:val="0"/>
      <w:marBottom w:val="0"/>
      <w:divBdr>
        <w:top w:val="none" w:sz="0" w:space="0" w:color="auto"/>
        <w:left w:val="none" w:sz="0" w:space="0" w:color="auto"/>
        <w:bottom w:val="none" w:sz="0" w:space="0" w:color="auto"/>
        <w:right w:val="none" w:sz="0" w:space="0" w:color="auto"/>
      </w:divBdr>
    </w:div>
    <w:div w:id="236790065">
      <w:bodyDiv w:val="1"/>
      <w:marLeft w:val="0"/>
      <w:marRight w:val="0"/>
      <w:marTop w:val="0"/>
      <w:marBottom w:val="0"/>
      <w:divBdr>
        <w:top w:val="none" w:sz="0" w:space="0" w:color="auto"/>
        <w:left w:val="none" w:sz="0" w:space="0" w:color="auto"/>
        <w:bottom w:val="none" w:sz="0" w:space="0" w:color="auto"/>
        <w:right w:val="none" w:sz="0" w:space="0" w:color="auto"/>
      </w:divBdr>
    </w:div>
    <w:div w:id="237833385">
      <w:bodyDiv w:val="1"/>
      <w:marLeft w:val="0"/>
      <w:marRight w:val="0"/>
      <w:marTop w:val="0"/>
      <w:marBottom w:val="0"/>
      <w:divBdr>
        <w:top w:val="none" w:sz="0" w:space="0" w:color="auto"/>
        <w:left w:val="none" w:sz="0" w:space="0" w:color="auto"/>
        <w:bottom w:val="none" w:sz="0" w:space="0" w:color="auto"/>
        <w:right w:val="none" w:sz="0" w:space="0" w:color="auto"/>
      </w:divBdr>
    </w:div>
    <w:div w:id="239289512">
      <w:bodyDiv w:val="1"/>
      <w:marLeft w:val="0"/>
      <w:marRight w:val="0"/>
      <w:marTop w:val="0"/>
      <w:marBottom w:val="0"/>
      <w:divBdr>
        <w:top w:val="none" w:sz="0" w:space="0" w:color="auto"/>
        <w:left w:val="none" w:sz="0" w:space="0" w:color="auto"/>
        <w:bottom w:val="none" w:sz="0" w:space="0" w:color="auto"/>
        <w:right w:val="none" w:sz="0" w:space="0" w:color="auto"/>
      </w:divBdr>
    </w:div>
    <w:div w:id="240916770">
      <w:bodyDiv w:val="1"/>
      <w:marLeft w:val="0"/>
      <w:marRight w:val="0"/>
      <w:marTop w:val="0"/>
      <w:marBottom w:val="0"/>
      <w:divBdr>
        <w:top w:val="none" w:sz="0" w:space="0" w:color="auto"/>
        <w:left w:val="none" w:sz="0" w:space="0" w:color="auto"/>
        <w:bottom w:val="none" w:sz="0" w:space="0" w:color="auto"/>
        <w:right w:val="none" w:sz="0" w:space="0" w:color="auto"/>
      </w:divBdr>
    </w:div>
    <w:div w:id="241255625">
      <w:bodyDiv w:val="1"/>
      <w:marLeft w:val="0"/>
      <w:marRight w:val="0"/>
      <w:marTop w:val="0"/>
      <w:marBottom w:val="0"/>
      <w:divBdr>
        <w:top w:val="none" w:sz="0" w:space="0" w:color="auto"/>
        <w:left w:val="none" w:sz="0" w:space="0" w:color="auto"/>
        <w:bottom w:val="none" w:sz="0" w:space="0" w:color="auto"/>
        <w:right w:val="none" w:sz="0" w:space="0" w:color="auto"/>
      </w:divBdr>
    </w:div>
    <w:div w:id="241720871">
      <w:bodyDiv w:val="1"/>
      <w:marLeft w:val="0"/>
      <w:marRight w:val="0"/>
      <w:marTop w:val="0"/>
      <w:marBottom w:val="0"/>
      <w:divBdr>
        <w:top w:val="none" w:sz="0" w:space="0" w:color="auto"/>
        <w:left w:val="none" w:sz="0" w:space="0" w:color="auto"/>
        <w:bottom w:val="none" w:sz="0" w:space="0" w:color="auto"/>
        <w:right w:val="none" w:sz="0" w:space="0" w:color="auto"/>
      </w:divBdr>
    </w:div>
    <w:div w:id="242567431">
      <w:bodyDiv w:val="1"/>
      <w:marLeft w:val="0"/>
      <w:marRight w:val="0"/>
      <w:marTop w:val="0"/>
      <w:marBottom w:val="0"/>
      <w:divBdr>
        <w:top w:val="none" w:sz="0" w:space="0" w:color="auto"/>
        <w:left w:val="none" w:sz="0" w:space="0" w:color="auto"/>
        <w:bottom w:val="none" w:sz="0" w:space="0" w:color="auto"/>
        <w:right w:val="none" w:sz="0" w:space="0" w:color="auto"/>
      </w:divBdr>
    </w:div>
    <w:div w:id="247080718">
      <w:bodyDiv w:val="1"/>
      <w:marLeft w:val="0"/>
      <w:marRight w:val="0"/>
      <w:marTop w:val="0"/>
      <w:marBottom w:val="0"/>
      <w:divBdr>
        <w:top w:val="none" w:sz="0" w:space="0" w:color="auto"/>
        <w:left w:val="none" w:sz="0" w:space="0" w:color="auto"/>
        <w:bottom w:val="none" w:sz="0" w:space="0" w:color="auto"/>
        <w:right w:val="none" w:sz="0" w:space="0" w:color="auto"/>
      </w:divBdr>
    </w:div>
    <w:div w:id="254829997">
      <w:bodyDiv w:val="1"/>
      <w:marLeft w:val="0"/>
      <w:marRight w:val="0"/>
      <w:marTop w:val="0"/>
      <w:marBottom w:val="0"/>
      <w:divBdr>
        <w:top w:val="none" w:sz="0" w:space="0" w:color="auto"/>
        <w:left w:val="none" w:sz="0" w:space="0" w:color="auto"/>
        <w:bottom w:val="none" w:sz="0" w:space="0" w:color="auto"/>
        <w:right w:val="none" w:sz="0" w:space="0" w:color="auto"/>
      </w:divBdr>
    </w:div>
    <w:div w:id="263392221">
      <w:bodyDiv w:val="1"/>
      <w:marLeft w:val="0"/>
      <w:marRight w:val="0"/>
      <w:marTop w:val="0"/>
      <w:marBottom w:val="0"/>
      <w:divBdr>
        <w:top w:val="none" w:sz="0" w:space="0" w:color="auto"/>
        <w:left w:val="none" w:sz="0" w:space="0" w:color="auto"/>
        <w:bottom w:val="none" w:sz="0" w:space="0" w:color="auto"/>
        <w:right w:val="none" w:sz="0" w:space="0" w:color="auto"/>
      </w:divBdr>
    </w:div>
    <w:div w:id="269747729">
      <w:bodyDiv w:val="1"/>
      <w:marLeft w:val="0"/>
      <w:marRight w:val="0"/>
      <w:marTop w:val="0"/>
      <w:marBottom w:val="0"/>
      <w:divBdr>
        <w:top w:val="none" w:sz="0" w:space="0" w:color="auto"/>
        <w:left w:val="none" w:sz="0" w:space="0" w:color="auto"/>
        <w:bottom w:val="none" w:sz="0" w:space="0" w:color="auto"/>
        <w:right w:val="none" w:sz="0" w:space="0" w:color="auto"/>
      </w:divBdr>
    </w:div>
    <w:div w:id="273749816">
      <w:bodyDiv w:val="1"/>
      <w:marLeft w:val="0"/>
      <w:marRight w:val="0"/>
      <w:marTop w:val="0"/>
      <w:marBottom w:val="0"/>
      <w:divBdr>
        <w:top w:val="none" w:sz="0" w:space="0" w:color="auto"/>
        <w:left w:val="none" w:sz="0" w:space="0" w:color="auto"/>
        <w:bottom w:val="none" w:sz="0" w:space="0" w:color="auto"/>
        <w:right w:val="none" w:sz="0" w:space="0" w:color="auto"/>
      </w:divBdr>
    </w:div>
    <w:div w:id="286740579">
      <w:bodyDiv w:val="1"/>
      <w:marLeft w:val="0"/>
      <w:marRight w:val="0"/>
      <w:marTop w:val="0"/>
      <w:marBottom w:val="0"/>
      <w:divBdr>
        <w:top w:val="none" w:sz="0" w:space="0" w:color="auto"/>
        <w:left w:val="none" w:sz="0" w:space="0" w:color="auto"/>
        <w:bottom w:val="none" w:sz="0" w:space="0" w:color="auto"/>
        <w:right w:val="none" w:sz="0" w:space="0" w:color="auto"/>
      </w:divBdr>
    </w:div>
    <w:div w:id="292948320">
      <w:bodyDiv w:val="1"/>
      <w:marLeft w:val="0"/>
      <w:marRight w:val="0"/>
      <w:marTop w:val="0"/>
      <w:marBottom w:val="0"/>
      <w:divBdr>
        <w:top w:val="none" w:sz="0" w:space="0" w:color="auto"/>
        <w:left w:val="none" w:sz="0" w:space="0" w:color="auto"/>
        <w:bottom w:val="none" w:sz="0" w:space="0" w:color="auto"/>
        <w:right w:val="none" w:sz="0" w:space="0" w:color="auto"/>
      </w:divBdr>
    </w:div>
    <w:div w:id="295256166">
      <w:bodyDiv w:val="1"/>
      <w:marLeft w:val="0"/>
      <w:marRight w:val="0"/>
      <w:marTop w:val="0"/>
      <w:marBottom w:val="0"/>
      <w:divBdr>
        <w:top w:val="none" w:sz="0" w:space="0" w:color="auto"/>
        <w:left w:val="none" w:sz="0" w:space="0" w:color="auto"/>
        <w:bottom w:val="none" w:sz="0" w:space="0" w:color="auto"/>
        <w:right w:val="none" w:sz="0" w:space="0" w:color="auto"/>
      </w:divBdr>
      <w:divsChild>
        <w:div w:id="1121653144">
          <w:marLeft w:val="0"/>
          <w:marRight w:val="0"/>
          <w:marTop w:val="0"/>
          <w:marBottom w:val="0"/>
          <w:divBdr>
            <w:top w:val="none" w:sz="0" w:space="0" w:color="auto"/>
            <w:left w:val="none" w:sz="0" w:space="0" w:color="auto"/>
            <w:bottom w:val="none" w:sz="0" w:space="0" w:color="auto"/>
            <w:right w:val="none" w:sz="0" w:space="0" w:color="auto"/>
          </w:divBdr>
          <w:divsChild>
            <w:div w:id="2060741221">
              <w:marLeft w:val="0"/>
              <w:marRight w:val="0"/>
              <w:marTop w:val="0"/>
              <w:marBottom w:val="0"/>
              <w:divBdr>
                <w:top w:val="none" w:sz="0" w:space="0" w:color="auto"/>
                <w:left w:val="none" w:sz="0" w:space="0" w:color="auto"/>
                <w:bottom w:val="none" w:sz="0" w:space="0" w:color="auto"/>
                <w:right w:val="none" w:sz="0" w:space="0" w:color="auto"/>
              </w:divBdr>
              <w:divsChild>
                <w:div w:id="374694658">
                  <w:marLeft w:val="0"/>
                  <w:marRight w:val="0"/>
                  <w:marTop w:val="195"/>
                  <w:marBottom w:val="0"/>
                  <w:divBdr>
                    <w:top w:val="none" w:sz="0" w:space="0" w:color="auto"/>
                    <w:left w:val="none" w:sz="0" w:space="0" w:color="auto"/>
                    <w:bottom w:val="none" w:sz="0" w:space="0" w:color="auto"/>
                    <w:right w:val="none" w:sz="0" w:space="0" w:color="auto"/>
                  </w:divBdr>
                  <w:divsChild>
                    <w:div w:id="1460611706">
                      <w:marLeft w:val="0"/>
                      <w:marRight w:val="0"/>
                      <w:marTop w:val="0"/>
                      <w:marBottom w:val="0"/>
                      <w:divBdr>
                        <w:top w:val="none" w:sz="0" w:space="0" w:color="auto"/>
                        <w:left w:val="none" w:sz="0" w:space="0" w:color="auto"/>
                        <w:bottom w:val="none" w:sz="0" w:space="0" w:color="auto"/>
                        <w:right w:val="none" w:sz="0" w:space="0" w:color="auto"/>
                      </w:divBdr>
                      <w:divsChild>
                        <w:div w:id="969750431">
                          <w:marLeft w:val="0"/>
                          <w:marRight w:val="0"/>
                          <w:marTop w:val="0"/>
                          <w:marBottom w:val="0"/>
                          <w:divBdr>
                            <w:top w:val="none" w:sz="0" w:space="0" w:color="auto"/>
                            <w:left w:val="none" w:sz="0" w:space="0" w:color="auto"/>
                            <w:bottom w:val="none" w:sz="0" w:space="0" w:color="auto"/>
                            <w:right w:val="none" w:sz="0" w:space="0" w:color="auto"/>
                          </w:divBdr>
                          <w:divsChild>
                            <w:div w:id="746459332">
                              <w:marLeft w:val="0"/>
                              <w:marRight w:val="0"/>
                              <w:marTop w:val="0"/>
                              <w:marBottom w:val="0"/>
                              <w:divBdr>
                                <w:top w:val="none" w:sz="0" w:space="0" w:color="auto"/>
                                <w:left w:val="none" w:sz="0" w:space="0" w:color="auto"/>
                                <w:bottom w:val="none" w:sz="0" w:space="0" w:color="auto"/>
                                <w:right w:val="none" w:sz="0" w:space="0" w:color="auto"/>
                              </w:divBdr>
                              <w:divsChild>
                                <w:div w:id="639843220">
                                  <w:marLeft w:val="0"/>
                                  <w:marRight w:val="0"/>
                                  <w:marTop w:val="0"/>
                                  <w:marBottom w:val="0"/>
                                  <w:divBdr>
                                    <w:top w:val="none" w:sz="0" w:space="0" w:color="auto"/>
                                    <w:left w:val="none" w:sz="0" w:space="0" w:color="auto"/>
                                    <w:bottom w:val="none" w:sz="0" w:space="0" w:color="auto"/>
                                    <w:right w:val="none" w:sz="0" w:space="0" w:color="auto"/>
                                  </w:divBdr>
                                  <w:divsChild>
                                    <w:div w:id="805657594">
                                      <w:marLeft w:val="0"/>
                                      <w:marRight w:val="0"/>
                                      <w:marTop w:val="0"/>
                                      <w:marBottom w:val="0"/>
                                      <w:divBdr>
                                        <w:top w:val="none" w:sz="0" w:space="0" w:color="auto"/>
                                        <w:left w:val="none" w:sz="0" w:space="0" w:color="auto"/>
                                        <w:bottom w:val="none" w:sz="0" w:space="0" w:color="auto"/>
                                        <w:right w:val="none" w:sz="0" w:space="0" w:color="auto"/>
                                      </w:divBdr>
                                      <w:divsChild>
                                        <w:div w:id="145972212">
                                          <w:marLeft w:val="0"/>
                                          <w:marRight w:val="0"/>
                                          <w:marTop w:val="0"/>
                                          <w:marBottom w:val="0"/>
                                          <w:divBdr>
                                            <w:top w:val="none" w:sz="0" w:space="0" w:color="auto"/>
                                            <w:left w:val="none" w:sz="0" w:space="0" w:color="auto"/>
                                            <w:bottom w:val="none" w:sz="0" w:space="0" w:color="auto"/>
                                            <w:right w:val="none" w:sz="0" w:space="0" w:color="auto"/>
                                          </w:divBdr>
                                          <w:divsChild>
                                            <w:div w:id="1464538984">
                                              <w:marLeft w:val="0"/>
                                              <w:marRight w:val="0"/>
                                              <w:marTop w:val="0"/>
                                              <w:marBottom w:val="180"/>
                                              <w:divBdr>
                                                <w:top w:val="none" w:sz="0" w:space="0" w:color="auto"/>
                                                <w:left w:val="none" w:sz="0" w:space="0" w:color="auto"/>
                                                <w:bottom w:val="none" w:sz="0" w:space="0" w:color="auto"/>
                                                <w:right w:val="none" w:sz="0" w:space="0" w:color="auto"/>
                                              </w:divBdr>
                                              <w:divsChild>
                                                <w:div w:id="1047337975">
                                                  <w:marLeft w:val="0"/>
                                                  <w:marRight w:val="0"/>
                                                  <w:marTop w:val="0"/>
                                                  <w:marBottom w:val="0"/>
                                                  <w:divBdr>
                                                    <w:top w:val="none" w:sz="0" w:space="0" w:color="auto"/>
                                                    <w:left w:val="none" w:sz="0" w:space="0" w:color="auto"/>
                                                    <w:bottom w:val="none" w:sz="0" w:space="0" w:color="auto"/>
                                                    <w:right w:val="none" w:sz="0" w:space="0" w:color="auto"/>
                                                  </w:divBdr>
                                                  <w:divsChild>
                                                    <w:div w:id="1679388898">
                                                      <w:marLeft w:val="0"/>
                                                      <w:marRight w:val="0"/>
                                                      <w:marTop w:val="0"/>
                                                      <w:marBottom w:val="0"/>
                                                      <w:divBdr>
                                                        <w:top w:val="none" w:sz="0" w:space="0" w:color="auto"/>
                                                        <w:left w:val="none" w:sz="0" w:space="0" w:color="auto"/>
                                                        <w:bottom w:val="none" w:sz="0" w:space="0" w:color="auto"/>
                                                        <w:right w:val="none" w:sz="0" w:space="0" w:color="auto"/>
                                                      </w:divBdr>
                                                      <w:divsChild>
                                                        <w:div w:id="1956404076">
                                                          <w:marLeft w:val="0"/>
                                                          <w:marRight w:val="0"/>
                                                          <w:marTop w:val="0"/>
                                                          <w:marBottom w:val="0"/>
                                                          <w:divBdr>
                                                            <w:top w:val="none" w:sz="0" w:space="0" w:color="auto"/>
                                                            <w:left w:val="none" w:sz="0" w:space="0" w:color="auto"/>
                                                            <w:bottom w:val="none" w:sz="0" w:space="0" w:color="auto"/>
                                                            <w:right w:val="none" w:sz="0" w:space="0" w:color="auto"/>
                                                          </w:divBdr>
                                                          <w:divsChild>
                                                            <w:div w:id="661394560">
                                                              <w:marLeft w:val="0"/>
                                                              <w:marRight w:val="0"/>
                                                              <w:marTop w:val="0"/>
                                                              <w:marBottom w:val="0"/>
                                                              <w:divBdr>
                                                                <w:top w:val="none" w:sz="0" w:space="0" w:color="auto"/>
                                                                <w:left w:val="none" w:sz="0" w:space="0" w:color="auto"/>
                                                                <w:bottom w:val="none" w:sz="0" w:space="0" w:color="auto"/>
                                                                <w:right w:val="none" w:sz="0" w:space="0" w:color="auto"/>
                                                              </w:divBdr>
                                                              <w:divsChild>
                                                                <w:div w:id="925456641">
                                                                  <w:marLeft w:val="0"/>
                                                                  <w:marRight w:val="0"/>
                                                                  <w:marTop w:val="0"/>
                                                                  <w:marBottom w:val="0"/>
                                                                  <w:divBdr>
                                                                    <w:top w:val="none" w:sz="0" w:space="0" w:color="auto"/>
                                                                    <w:left w:val="none" w:sz="0" w:space="0" w:color="auto"/>
                                                                    <w:bottom w:val="none" w:sz="0" w:space="0" w:color="auto"/>
                                                                    <w:right w:val="none" w:sz="0" w:space="0" w:color="auto"/>
                                                                  </w:divBdr>
                                                                  <w:divsChild>
                                                                    <w:div w:id="1665888706">
                                                                      <w:marLeft w:val="0"/>
                                                                      <w:marRight w:val="0"/>
                                                                      <w:marTop w:val="0"/>
                                                                      <w:marBottom w:val="0"/>
                                                                      <w:divBdr>
                                                                        <w:top w:val="none" w:sz="0" w:space="0" w:color="auto"/>
                                                                        <w:left w:val="none" w:sz="0" w:space="0" w:color="auto"/>
                                                                        <w:bottom w:val="none" w:sz="0" w:space="0" w:color="auto"/>
                                                                        <w:right w:val="none" w:sz="0" w:space="0" w:color="auto"/>
                                                                      </w:divBdr>
                                                                      <w:divsChild>
                                                                        <w:div w:id="84621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98192863">
      <w:bodyDiv w:val="1"/>
      <w:marLeft w:val="0"/>
      <w:marRight w:val="0"/>
      <w:marTop w:val="0"/>
      <w:marBottom w:val="0"/>
      <w:divBdr>
        <w:top w:val="none" w:sz="0" w:space="0" w:color="auto"/>
        <w:left w:val="none" w:sz="0" w:space="0" w:color="auto"/>
        <w:bottom w:val="none" w:sz="0" w:space="0" w:color="auto"/>
        <w:right w:val="none" w:sz="0" w:space="0" w:color="auto"/>
      </w:divBdr>
      <w:divsChild>
        <w:div w:id="748885612">
          <w:marLeft w:val="0"/>
          <w:marRight w:val="0"/>
          <w:marTop w:val="0"/>
          <w:marBottom w:val="0"/>
          <w:divBdr>
            <w:top w:val="none" w:sz="0" w:space="0" w:color="auto"/>
            <w:left w:val="none" w:sz="0" w:space="0" w:color="auto"/>
            <w:bottom w:val="none" w:sz="0" w:space="0" w:color="auto"/>
            <w:right w:val="none" w:sz="0" w:space="0" w:color="auto"/>
          </w:divBdr>
        </w:div>
      </w:divsChild>
    </w:div>
    <w:div w:id="301889567">
      <w:bodyDiv w:val="1"/>
      <w:marLeft w:val="0"/>
      <w:marRight w:val="0"/>
      <w:marTop w:val="0"/>
      <w:marBottom w:val="0"/>
      <w:divBdr>
        <w:top w:val="none" w:sz="0" w:space="0" w:color="auto"/>
        <w:left w:val="none" w:sz="0" w:space="0" w:color="auto"/>
        <w:bottom w:val="none" w:sz="0" w:space="0" w:color="auto"/>
        <w:right w:val="none" w:sz="0" w:space="0" w:color="auto"/>
      </w:divBdr>
    </w:div>
    <w:div w:id="306714291">
      <w:bodyDiv w:val="1"/>
      <w:marLeft w:val="0"/>
      <w:marRight w:val="0"/>
      <w:marTop w:val="0"/>
      <w:marBottom w:val="0"/>
      <w:divBdr>
        <w:top w:val="none" w:sz="0" w:space="0" w:color="auto"/>
        <w:left w:val="none" w:sz="0" w:space="0" w:color="auto"/>
        <w:bottom w:val="none" w:sz="0" w:space="0" w:color="auto"/>
        <w:right w:val="none" w:sz="0" w:space="0" w:color="auto"/>
      </w:divBdr>
    </w:div>
    <w:div w:id="312830789">
      <w:bodyDiv w:val="1"/>
      <w:marLeft w:val="0"/>
      <w:marRight w:val="0"/>
      <w:marTop w:val="0"/>
      <w:marBottom w:val="0"/>
      <w:divBdr>
        <w:top w:val="none" w:sz="0" w:space="0" w:color="auto"/>
        <w:left w:val="none" w:sz="0" w:space="0" w:color="auto"/>
        <w:bottom w:val="none" w:sz="0" w:space="0" w:color="auto"/>
        <w:right w:val="none" w:sz="0" w:space="0" w:color="auto"/>
      </w:divBdr>
      <w:divsChild>
        <w:div w:id="1269511462">
          <w:marLeft w:val="0"/>
          <w:marRight w:val="0"/>
          <w:marTop w:val="0"/>
          <w:marBottom w:val="0"/>
          <w:divBdr>
            <w:top w:val="none" w:sz="0" w:space="0" w:color="auto"/>
            <w:left w:val="none" w:sz="0" w:space="0" w:color="auto"/>
            <w:bottom w:val="none" w:sz="0" w:space="0" w:color="auto"/>
            <w:right w:val="none" w:sz="0" w:space="0" w:color="auto"/>
          </w:divBdr>
          <w:divsChild>
            <w:div w:id="1863547871">
              <w:marLeft w:val="0"/>
              <w:marRight w:val="0"/>
              <w:marTop w:val="0"/>
              <w:marBottom w:val="0"/>
              <w:divBdr>
                <w:top w:val="none" w:sz="0" w:space="0" w:color="auto"/>
                <w:left w:val="none" w:sz="0" w:space="0" w:color="auto"/>
                <w:bottom w:val="none" w:sz="0" w:space="0" w:color="auto"/>
                <w:right w:val="none" w:sz="0" w:space="0" w:color="auto"/>
              </w:divBdr>
              <w:divsChild>
                <w:div w:id="289436209">
                  <w:marLeft w:val="0"/>
                  <w:marRight w:val="0"/>
                  <w:marTop w:val="195"/>
                  <w:marBottom w:val="0"/>
                  <w:divBdr>
                    <w:top w:val="none" w:sz="0" w:space="0" w:color="auto"/>
                    <w:left w:val="none" w:sz="0" w:space="0" w:color="auto"/>
                    <w:bottom w:val="none" w:sz="0" w:space="0" w:color="auto"/>
                    <w:right w:val="none" w:sz="0" w:space="0" w:color="auto"/>
                  </w:divBdr>
                  <w:divsChild>
                    <w:div w:id="219905176">
                      <w:marLeft w:val="0"/>
                      <w:marRight w:val="0"/>
                      <w:marTop w:val="0"/>
                      <w:marBottom w:val="0"/>
                      <w:divBdr>
                        <w:top w:val="none" w:sz="0" w:space="0" w:color="auto"/>
                        <w:left w:val="none" w:sz="0" w:space="0" w:color="auto"/>
                        <w:bottom w:val="none" w:sz="0" w:space="0" w:color="auto"/>
                        <w:right w:val="none" w:sz="0" w:space="0" w:color="auto"/>
                      </w:divBdr>
                      <w:divsChild>
                        <w:div w:id="1488277029">
                          <w:marLeft w:val="0"/>
                          <w:marRight w:val="0"/>
                          <w:marTop w:val="0"/>
                          <w:marBottom w:val="0"/>
                          <w:divBdr>
                            <w:top w:val="none" w:sz="0" w:space="0" w:color="auto"/>
                            <w:left w:val="none" w:sz="0" w:space="0" w:color="auto"/>
                            <w:bottom w:val="none" w:sz="0" w:space="0" w:color="auto"/>
                            <w:right w:val="none" w:sz="0" w:space="0" w:color="auto"/>
                          </w:divBdr>
                          <w:divsChild>
                            <w:div w:id="210657693">
                              <w:marLeft w:val="0"/>
                              <w:marRight w:val="0"/>
                              <w:marTop w:val="0"/>
                              <w:marBottom w:val="0"/>
                              <w:divBdr>
                                <w:top w:val="none" w:sz="0" w:space="0" w:color="auto"/>
                                <w:left w:val="none" w:sz="0" w:space="0" w:color="auto"/>
                                <w:bottom w:val="none" w:sz="0" w:space="0" w:color="auto"/>
                                <w:right w:val="none" w:sz="0" w:space="0" w:color="auto"/>
                              </w:divBdr>
                              <w:divsChild>
                                <w:div w:id="1034307609">
                                  <w:marLeft w:val="0"/>
                                  <w:marRight w:val="0"/>
                                  <w:marTop w:val="0"/>
                                  <w:marBottom w:val="0"/>
                                  <w:divBdr>
                                    <w:top w:val="none" w:sz="0" w:space="0" w:color="auto"/>
                                    <w:left w:val="none" w:sz="0" w:space="0" w:color="auto"/>
                                    <w:bottom w:val="none" w:sz="0" w:space="0" w:color="auto"/>
                                    <w:right w:val="none" w:sz="0" w:space="0" w:color="auto"/>
                                  </w:divBdr>
                                  <w:divsChild>
                                    <w:div w:id="1694190162">
                                      <w:marLeft w:val="0"/>
                                      <w:marRight w:val="0"/>
                                      <w:marTop w:val="0"/>
                                      <w:marBottom w:val="0"/>
                                      <w:divBdr>
                                        <w:top w:val="none" w:sz="0" w:space="0" w:color="auto"/>
                                        <w:left w:val="none" w:sz="0" w:space="0" w:color="auto"/>
                                        <w:bottom w:val="none" w:sz="0" w:space="0" w:color="auto"/>
                                        <w:right w:val="none" w:sz="0" w:space="0" w:color="auto"/>
                                      </w:divBdr>
                                      <w:divsChild>
                                        <w:div w:id="1365711122">
                                          <w:marLeft w:val="0"/>
                                          <w:marRight w:val="0"/>
                                          <w:marTop w:val="0"/>
                                          <w:marBottom w:val="0"/>
                                          <w:divBdr>
                                            <w:top w:val="none" w:sz="0" w:space="0" w:color="auto"/>
                                            <w:left w:val="none" w:sz="0" w:space="0" w:color="auto"/>
                                            <w:bottom w:val="none" w:sz="0" w:space="0" w:color="auto"/>
                                            <w:right w:val="none" w:sz="0" w:space="0" w:color="auto"/>
                                          </w:divBdr>
                                          <w:divsChild>
                                            <w:div w:id="1882670744">
                                              <w:marLeft w:val="0"/>
                                              <w:marRight w:val="0"/>
                                              <w:marTop w:val="0"/>
                                              <w:marBottom w:val="0"/>
                                              <w:divBdr>
                                                <w:top w:val="none" w:sz="0" w:space="0" w:color="auto"/>
                                                <w:left w:val="none" w:sz="0" w:space="0" w:color="auto"/>
                                                <w:bottom w:val="none" w:sz="0" w:space="0" w:color="auto"/>
                                                <w:right w:val="none" w:sz="0" w:space="0" w:color="auto"/>
                                              </w:divBdr>
                                              <w:divsChild>
                                                <w:div w:id="1476557882">
                                                  <w:marLeft w:val="0"/>
                                                  <w:marRight w:val="0"/>
                                                  <w:marTop w:val="0"/>
                                                  <w:marBottom w:val="0"/>
                                                  <w:divBdr>
                                                    <w:top w:val="none" w:sz="0" w:space="0" w:color="auto"/>
                                                    <w:left w:val="none" w:sz="0" w:space="0" w:color="auto"/>
                                                    <w:bottom w:val="none" w:sz="0" w:space="0" w:color="auto"/>
                                                    <w:right w:val="none" w:sz="0" w:space="0" w:color="auto"/>
                                                  </w:divBdr>
                                                  <w:divsChild>
                                                    <w:div w:id="610821286">
                                                      <w:marLeft w:val="0"/>
                                                      <w:marRight w:val="0"/>
                                                      <w:marTop w:val="0"/>
                                                      <w:marBottom w:val="180"/>
                                                      <w:divBdr>
                                                        <w:top w:val="none" w:sz="0" w:space="0" w:color="auto"/>
                                                        <w:left w:val="none" w:sz="0" w:space="0" w:color="auto"/>
                                                        <w:bottom w:val="none" w:sz="0" w:space="0" w:color="auto"/>
                                                        <w:right w:val="none" w:sz="0" w:space="0" w:color="auto"/>
                                                      </w:divBdr>
                                                      <w:divsChild>
                                                        <w:div w:id="132717024">
                                                          <w:marLeft w:val="0"/>
                                                          <w:marRight w:val="0"/>
                                                          <w:marTop w:val="0"/>
                                                          <w:marBottom w:val="0"/>
                                                          <w:divBdr>
                                                            <w:top w:val="none" w:sz="0" w:space="0" w:color="auto"/>
                                                            <w:left w:val="none" w:sz="0" w:space="0" w:color="auto"/>
                                                            <w:bottom w:val="none" w:sz="0" w:space="0" w:color="auto"/>
                                                            <w:right w:val="none" w:sz="0" w:space="0" w:color="auto"/>
                                                          </w:divBdr>
                                                          <w:divsChild>
                                                            <w:div w:id="1067609349">
                                                              <w:marLeft w:val="0"/>
                                                              <w:marRight w:val="0"/>
                                                              <w:marTop w:val="0"/>
                                                              <w:marBottom w:val="0"/>
                                                              <w:divBdr>
                                                                <w:top w:val="none" w:sz="0" w:space="0" w:color="auto"/>
                                                                <w:left w:val="none" w:sz="0" w:space="0" w:color="auto"/>
                                                                <w:bottom w:val="none" w:sz="0" w:space="0" w:color="auto"/>
                                                                <w:right w:val="none" w:sz="0" w:space="0" w:color="auto"/>
                                                              </w:divBdr>
                                                              <w:divsChild>
                                                                <w:div w:id="1682732569">
                                                                  <w:marLeft w:val="0"/>
                                                                  <w:marRight w:val="0"/>
                                                                  <w:marTop w:val="0"/>
                                                                  <w:marBottom w:val="0"/>
                                                                  <w:divBdr>
                                                                    <w:top w:val="none" w:sz="0" w:space="0" w:color="auto"/>
                                                                    <w:left w:val="none" w:sz="0" w:space="0" w:color="auto"/>
                                                                    <w:bottom w:val="none" w:sz="0" w:space="0" w:color="auto"/>
                                                                    <w:right w:val="none" w:sz="0" w:space="0" w:color="auto"/>
                                                                  </w:divBdr>
                                                                  <w:divsChild>
                                                                    <w:div w:id="847017221">
                                                                      <w:marLeft w:val="0"/>
                                                                      <w:marRight w:val="0"/>
                                                                      <w:marTop w:val="0"/>
                                                                      <w:marBottom w:val="0"/>
                                                                      <w:divBdr>
                                                                        <w:top w:val="none" w:sz="0" w:space="0" w:color="auto"/>
                                                                        <w:left w:val="none" w:sz="0" w:space="0" w:color="auto"/>
                                                                        <w:bottom w:val="none" w:sz="0" w:space="0" w:color="auto"/>
                                                                        <w:right w:val="none" w:sz="0" w:space="0" w:color="auto"/>
                                                                      </w:divBdr>
                                                                      <w:divsChild>
                                                                        <w:div w:id="1743480924">
                                                                          <w:marLeft w:val="0"/>
                                                                          <w:marRight w:val="0"/>
                                                                          <w:marTop w:val="0"/>
                                                                          <w:marBottom w:val="0"/>
                                                                          <w:divBdr>
                                                                            <w:top w:val="none" w:sz="0" w:space="0" w:color="auto"/>
                                                                            <w:left w:val="none" w:sz="0" w:space="0" w:color="auto"/>
                                                                            <w:bottom w:val="none" w:sz="0" w:space="0" w:color="auto"/>
                                                                            <w:right w:val="none" w:sz="0" w:space="0" w:color="auto"/>
                                                                          </w:divBdr>
                                                                          <w:divsChild>
                                                                            <w:div w:id="847720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18266536">
      <w:bodyDiv w:val="1"/>
      <w:marLeft w:val="0"/>
      <w:marRight w:val="0"/>
      <w:marTop w:val="0"/>
      <w:marBottom w:val="0"/>
      <w:divBdr>
        <w:top w:val="none" w:sz="0" w:space="0" w:color="auto"/>
        <w:left w:val="none" w:sz="0" w:space="0" w:color="auto"/>
        <w:bottom w:val="none" w:sz="0" w:space="0" w:color="auto"/>
        <w:right w:val="none" w:sz="0" w:space="0" w:color="auto"/>
      </w:divBdr>
    </w:div>
    <w:div w:id="320502634">
      <w:bodyDiv w:val="1"/>
      <w:marLeft w:val="0"/>
      <w:marRight w:val="0"/>
      <w:marTop w:val="0"/>
      <w:marBottom w:val="0"/>
      <w:divBdr>
        <w:top w:val="none" w:sz="0" w:space="0" w:color="auto"/>
        <w:left w:val="none" w:sz="0" w:space="0" w:color="auto"/>
        <w:bottom w:val="none" w:sz="0" w:space="0" w:color="auto"/>
        <w:right w:val="none" w:sz="0" w:space="0" w:color="auto"/>
      </w:divBdr>
    </w:div>
    <w:div w:id="320814587">
      <w:bodyDiv w:val="1"/>
      <w:marLeft w:val="0"/>
      <w:marRight w:val="0"/>
      <w:marTop w:val="0"/>
      <w:marBottom w:val="0"/>
      <w:divBdr>
        <w:top w:val="none" w:sz="0" w:space="0" w:color="auto"/>
        <w:left w:val="none" w:sz="0" w:space="0" w:color="auto"/>
        <w:bottom w:val="none" w:sz="0" w:space="0" w:color="auto"/>
        <w:right w:val="none" w:sz="0" w:space="0" w:color="auto"/>
      </w:divBdr>
    </w:div>
    <w:div w:id="321545344">
      <w:bodyDiv w:val="1"/>
      <w:marLeft w:val="0"/>
      <w:marRight w:val="0"/>
      <w:marTop w:val="0"/>
      <w:marBottom w:val="0"/>
      <w:divBdr>
        <w:top w:val="none" w:sz="0" w:space="0" w:color="auto"/>
        <w:left w:val="none" w:sz="0" w:space="0" w:color="auto"/>
        <w:bottom w:val="none" w:sz="0" w:space="0" w:color="auto"/>
        <w:right w:val="none" w:sz="0" w:space="0" w:color="auto"/>
      </w:divBdr>
    </w:div>
    <w:div w:id="331955149">
      <w:bodyDiv w:val="1"/>
      <w:marLeft w:val="0"/>
      <w:marRight w:val="0"/>
      <w:marTop w:val="0"/>
      <w:marBottom w:val="0"/>
      <w:divBdr>
        <w:top w:val="none" w:sz="0" w:space="0" w:color="auto"/>
        <w:left w:val="none" w:sz="0" w:space="0" w:color="auto"/>
        <w:bottom w:val="none" w:sz="0" w:space="0" w:color="auto"/>
        <w:right w:val="none" w:sz="0" w:space="0" w:color="auto"/>
      </w:divBdr>
    </w:div>
    <w:div w:id="334772904">
      <w:bodyDiv w:val="1"/>
      <w:marLeft w:val="0"/>
      <w:marRight w:val="0"/>
      <w:marTop w:val="0"/>
      <w:marBottom w:val="0"/>
      <w:divBdr>
        <w:top w:val="none" w:sz="0" w:space="0" w:color="auto"/>
        <w:left w:val="none" w:sz="0" w:space="0" w:color="auto"/>
        <w:bottom w:val="none" w:sz="0" w:space="0" w:color="auto"/>
        <w:right w:val="none" w:sz="0" w:space="0" w:color="auto"/>
      </w:divBdr>
    </w:div>
    <w:div w:id="336270760">
      <w:bodyDiv w:val="1"/>
      <w:marLeft w:val="0"/>
      <w:marRight w:val="0"/>
      <w:marTop w:val="0"/>
      <w:marBottom w:val="0"/>
      <w:divBdr>
        <w:top w:val="none" w:sz="0" w:space="0" w:color="auto"/>
        <w:left w:val="none" w:sz="0" w:space="0" w:color="auto"/>
        <w:bottom w:val="none" w:sz="0" w:space="0" w:color="auto"/>
        <w:right w:val="none" w:sz="0" w:space="0" w:color="auto"/>
      </w:divBdr>
    </w:div>
    <w:div w:id="338047204">
      <w:bodyDiv w:val="1"/>
      <w:marLeft w:val="0"/>
      <w:marRight w:val="0"/>
      <w:marTop w:val="0"/>
      <w:marBottom w:val="0"/>
      <w:divBdr>
        <w:top w:val="none" w:sz="0" w:space="0" w:color="auto"/>
        <w:left w:val="none" w:sz="0" w:space="0" w:color="auto"/>
        <w:bottom w:val="none" w:sz="0" w:space="0" w:color="auto"/>
        <w:right w:val="none" w:sz="0" w:space="0" w:color="auto"/>
      </w:divBdr>
    </w:div>
    <w:div w:id="346060602">
      <w:bodyDiv w:val="1"/>
      <w:marLeft w:val="0"/>
      <w:marRight w:val="0"/>
      <w:marTop w:val="0"/>
      <w:marBottom w:val="0"/>
      <w:divBdr>
        <w:top w:val="none" w:sz="0" w:space="0" w:color="auto"/>
        <w:left w:val="none" w:sz="0" w:space="0" w:color="auto"/>
        <w:bottom w:val="none" w:sz="0" w:space="0" w:color="auto"/>
        <w:right w:val="none" w:sz="0" w:space="0" w:color="auto"/>
      </w:divBdr>
      <w:divsChild>
        <w:div w:id="355205230">
          <w:marLeft w:val="0"/>
          <w:marRight w:val="0"/>
          <w:marTop w:val="0"/>
          <w:marBottom w:val="0"/>
          <w:divBdr>
            <w:top w:val="none" w:sz="0" w:space="0" w:color="auto"/>
            <w:left w:val="none" w:sz="0" w:space="0" w:color="auto"/>
            <w:bottom w:val="none" w:sz="0" w:space="0" w:color="auto"/>
            <w:right w:val="none" w:sz="0" w:space="0" w:color="auto"/>
          </w:divBdr>
          <w:divsChild>
            <w:div w:id="1568225047">
              <w:marLeft w:val="0"/>
              <w:marRight w:val="0"/>
              <w:marTop w:val="0"/>
              <w:marBottom w:val="0"/>
              <w:divBdr>
                <w:top w:val="none" w:sz="0" w:space="0" w:color="auto"/>
                <w:left w:val="none" w:sz="0" w:space="0" w:color="auto"/>
                <w:bottom w:val="none" w:sz="0" w:space="0" w:color="auto"/>
                <w:right w:val="none" w:sz="0" w:space="0" w:color="auto"/>
              </w:divBdr>
              <w:divsChild>
                <w:div w:id="547231111">
                  <w:marLeft w:val="0"/>
                  <w:marRight w:val="0"/>
                  <w:marTop w:val="0"/>
                  <w:marBottom w:val="0"/>
                  <w:divBdr>
                    <w:top w:val="none" w:sz="0" w:space="0" w:color="auto"/>
                    <w:left w:val="none" w:sz="0" w:space="0" w:color="auto"/>
                    <w:bottom w:val="none" w:sz="0" w:space="0" w:color="auto"/>
                    <w:right w:val="none" w:sz="0" w:space="0" w:color="auto"/>
                  </w:divBdr>
                  <w:divsChild>
                    <w:div w:id="426924686">
                      <w:marLeft w:val="0"/>
                      <w:marRight w:val="0"/>
                      <w:marTop w:val="0"/>
                      <w:marBottom w:val="0"/>
                      <w:divBdr>
                        <w:top w:val="none" w:sz="0" w:space="0" w:color="auto"/>
                        <w:left w:val="none" w:sz="0" w:space="0" w:color="auto"/>
                        <w:bottom w:val="none" w:sz="0" w:space="0" w:color="auto"/>
                        <w:right w:val="none" w:sz="0" w:space="0" w:color="auto"/>
                      </w:divBdr>
                      <w:divsChild>
                        <w:div w:id="205722643">
                          <w:marLeft w:val="0"/>
                          <w:marRight w:val="0"/>
                          <w:marTop w:val="0"/>
                          <w:marBottom w:val="0"/>
                          <w:divBdr>
                            <w:top w:val="none" w:sz="0" w:space="0" w:color="auto"/>
                            <w:left w:val="none" w:sz="0" w:space="0" w:color="auto"/>
                            <w:bottom w:val="none" w:sz="0" w:space="0" w:color="auto"/>
                            <w:right w:val="none" w:sz="0" w:space="0" w:color="auto"/>
                          </w:divBdr>
                          <w:divsChild>
                            <w:div w:id="419259082">
                              <w:marLeft w:val="0"/>
                              <w:marRight w:val="0"/>
                              <w:marTop w:val="0"/>
                              <w:marBottom w:val="0"/>
                              <w:divBdr>
                                <w:top w:val="none" w:sz="0" w:space="0" w:color="auto"/>
                                <w:left w:val="none" w:sz="0" w:space="0" w:color="auto"/>
                                <w:bottom w:val="none" w:sz="0" w:space="0" w:color="auto"/>
                                <w:right w:val="none" w:sz="0" w:space="0" w:color="auto"/>
                              </w:divBdr>
                              <w:divsChild>
                                <w:div w:id="1999962726">
                                  <w:marLeft w:val="0"/>
                                  <w:marRight w:val="0"/>
                                  <w:marTop w:val="0"/>
                                  <w:marBottom w:val="0"/>
                                  <w:divBdr>
                                    <w:top w:val="none" w:sz="0" w:space="0" w:color="auto"/>
                                    <w:left w:val="none" w:sz="0" w:space="0" w:color="auto"/>
                                    <w:bottom w:val="none" w:sz="0" w:space="0" w:color="auto"/>
                                    <w:right w:val="none" w:sz="0" w:space="0" w:color="auto"/>
                                  </w:divBdr>
                                  <w:divsChild>
                                    <w:div w:id="574389707">
                                      <w:marLeft w:val="0"/>
                                      <w:marRight w:val="0"/>
                                      <w:marTop w:val="0"/>
                                      <w:marBottom w:val="0"/>
                                      <w:divBdr>
                                        <w:top w:val="none" w:sz="0" w:space="0" w:color="auto"/>
                                        <w:left w:val="none" w:sz="0" w:space="0" w:color="auto"/>
                                        <w:bottom w:val="none" w:sz="0" w:space="0" w:color="auto"/>
                                        <w:right w:val="none" w:sz="0" w:space="0" w:color="auto"/>
                                      </w:divBdr>
                                      <w:divsChild>
                                        <w:div w:id="589462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51340554">
      <w:bodyDiv w:val="1"/>
      <w:marLeft w:val="0"/>
      <w:marRight w:val="0"/>
      <w:marTop w:val="0"/>
      <w:marBottom w:val="0"/>
      <w:divBdr>
        <w:top w:val="none" w:sz="0" w:space="0" w:color="auto"/>
        <w:left w:val="none" w:sz="0" w:space="0" w:color="auto"/>
        <w:bottom w:val="none" w:sz="0" w:space="0" w:color="auto"/>
        <w:right w:val="none" w:sz="0" w:space="0" w:color="auto"/>
      </w:divBdr>
    </w:div>
    <w:div w:id="354118282">
      <w:bodyDiv w:val="1"/>
      <w:marLeft w:val="0"/>
      <w:marRight w:val="0"/>
      <w:marTop w:val="0"/>
      <w:marBottom w:val="0"/>
      <w:divBdr>
        <w:top w:val="none" w:sz="0" w:space="0" w:color="auto"/>
        <w:left w:val="none" w:sz="0" w:space="0" w:color="auto"/>
        <w:bottom w:val="none" w:sz="0" w:space="0" w:color="auto"/>
        <w:right w:val="none" w:sz="0" w:space="0" w:color="auto"/>
      </w:divBdr>
    </w:div>
    <w:div w:id="354961958">
      <w:bodyDiv w:val="1"/>
      <w:marLeft w:val="0"/>
      <w:marRight w:val="0"/>
      <w:marTop w:val="0"/>
      <w:marBottom w:val="0"/>
      <w:divBdr>
        <w:top w:val="none" w:sz="0" w:space="0" w:color="auto"/>
        <w:left w:val="none" w:sz="0" w:space="0" w:color="auto"/>
        <w:bottom w:val="none" w:sz="0" w:space="0" w:color="auto"/>
        <w:right w:val="none" w:sz="0" w:space="0" w:color="auto"/>
      </w:divBdr>
    </w:div>
    <w:div w:id="362946978">
      <w:bodyDiv w:val="1"/>
      <w:marLeft w:val="0"/>
      <w:marRight w:val="0"/>
      <w:marTop w:val="0"/>
      <w:marBottom w:val="0"/>
      <w:divBdr>
        <w:top w:val="none" w:sz="0" w:space="0" w:color="auto"/>
        <w:left w:val="none" w:sz="0" w:space="0" w:color="auto"/>
        <w:bottom w:val="none" w:sz="0" w:space="0" w:color="auto"/>
        <w:right w:val="none" w:sz="0" w:space="0" w:color="auto"/>
      </w:divBdr>
    </w:div>
    <w:div w:id="363865781">
      <w:bodyDiv w:val="1"/>
      <w:marLeft w:val="0"/>
      <w:marRight w:val="0"/>
      <w:marTop w:val="0"/>
      <w:marBottom w:val="0"/>
      <w:divBdr>
        <w:top w:val="none" w:sz="0" w:space="0" w:color="auto"/>
        <w:left w:val="none" w:sz="0" w:space="0" w:color="auto"/>
        <w:bottom w:val="none" w:sz="0" w:space="0" w:color="auto"/>
        <w:right w:val="none" w:sz="0" w:space="0" w:color="auto"/>
      </w:divBdr>
    </w:div>
    <w:div w:id="365299092">
      <w:bodyDiv w:val="1"/>
      <w:marLeft w:val="0"/>
      <w:marRight w:val="0"/>
      <w:marTop w:val="0"/>
      <w:marBottom w:val="0"/>
      <w:divBdr>
        <w:top w:val="none" w:sz="0" w:space="0" w:color="auto"/>
        <w:left w:val="none" w:sz="0" w:space="0" w:color="auto"/>
        <w:bottom w:val="none" w:sz="0" w:space="0" w:color="auto"/>
        <w:right w:val="none" w:sz="0" w:space="0" w:color="auto"/>
      </w:divBdr>
    </w:div>
    <w:div w:id="370031342">
      <w:bodyDiv w:val="1"/>
      <w:marLeft w:val="0"/>
      <w:marRight w:val="0"/>
      <w:marTop w:val="0"/>
      <w:marBottom w:val="0"/>
      <w:divBdr>
        <w:top w:val="none" w:sz="0" w:space="0" w:color="auto"/>
        <w:left w:val="none" w:sz="0" w:space="0" w:color="auto"/>
        <w:bottom w:val="none" w:sz="0" w:space="0" w:color="auto"/>
        <w:right w:val="none" w:sz="0" w:space="0" w:color="auto"/>
      </w:divBdr>
    </w:div>
    <w:div w:id="372003612">
      <w:bodyDiv w:val="1"/>
      <w:marLeft w:val="0"/>
      <w:marRight w:val="0"/>
      <w:marTop w:val="0"/>
      <w:marBottom w:val="0"/>
      <w:divBdr>
        <w:top w:val="none" w:sz="0" w:space="0" w:color="auto"/>
        <w:left w:val="none" w:sz="0" w:space="0" w:color="auto"/>
        <w:bottom w:val="none" w:sz="0" w:space="0" w:color="auto"/>
        <w:right w:val="none" w:sz="0" w:space="0" w:color="auto"/>
      </w:divBdr>
    </w:div>
    <w:div w:id="379473956">
      <w:bodyDiv w:val="1"/>
      <w:marLeft w:val="0"/>
      <w:marRight w:val="0"/>
      <w:marTop w:val="0"/>
      <w:marBottom w:val="0"/>
      <w:divBdr>
        <w:top w:val="none" w:sz="0" w:space="0" w:color="auto"/>
        <w:left w:val="none" w:sz="0" w:space="0" w:color="auto"/>
        <w:bottom w:val="none" w:sz="0" w:space="0" w:color="auto"/>
        <w:right w:val="none" w:sz="0" w:space="0" w:color="auto"/>
      </w:divBdr>
    </w:div>
    <w:div w:id="380599440">
      <w:bodyDiv w:val="1"/>
      <w:marLeft w:val="0"/>
      <w:marRight w:val="0"/>
      <w:marTop w:val="0"/>
      <w:marBottom w:val="0"/>
      <w:divBdr>
        <w:top w:val="none" w:sz="0" w:space="0" w:color="auto"/>
        <w:left w:val="none" w:sz="0" w:space="0" w:color="auto"/>
        <w:bottom w:val="none" w:sz="0" w:space="0" w:color="auto"/>
        <w:right w:val="none" w:sz="0" w:space="0" w:color="auto"/>
      </w:divBdr>
    </w:div>
    <w:div w:id="385033053">
      <w:bodyDiv w:val="1"/>
      <w:marLeft w:val="0"/>
      <w:marRight w:val="0"/>
      <w:marTop w:val="0"/>
      <w:marBottom w:val="0"/>
      <w:divBdr>
        <w:top w:val="none" w:sz="0" w:space="0" w:color="auto"/>
        <w:left w:val="none" w:sz="0" w:space="0" w:color="auto"/>
        <w:bottom w:val="none" w:sz="0" w:space="0" w:color="auto"/>
        <w:right w:val="none" w:sz="0" w:space="0" w:color="auto"/>
      </w:divBdr>
    </w:div>
    <w:div w:id="394160076">
      <w:bodyDiv w:val="1"/>
      <w:marLeft w:val="0"/>
      <w:marRight w:val="0"/>
      <w:marTop w:val="0"/>
      <w:marBottom w:val="0"/>
      <w:divBdr>
        <w:top w:val="none" w:sz="0" w:space="0" w:color="auto"/>
        <w:left w:val="none" w:sz="0" w:space="0" w:color="auto"/>
        <w:bottom w:val="none" w:sz="0" w:space="0" w:color="auto"/>
        <w:right w:val="none" w:sz="0" w:space="0" w:color="auto"/>
      </w:divBdr>
    </w:div>
    <w:div w:id="395472061">
      <w:bodyDiv w:val="1"/>
      <w:marLeft w:val="0"/>
      <w:marRight w:val="0"/>
      <w:marTop w:val="0"/>
      <w:marBottom w:val="0"/>
      <w:divBdr>
        <w:top w:val="none" w:sz="0" w:space="0" w:color="auto"/>
        <w:left w:val="none" w:sz="0" w:space="0" w:color="auto"/>
        <w:bottom w:val="none" w:sz="0" w:space="0" w:color="auto"/>
        <w:right w:val="none" w:sz="0" w:space="0" w:color="auto"/>
      </w:divBdr>
    </w:div>
    <w:div w:id="396904733">
      <w:bodyDiv w:val="1"/>
      <w:marLeft w:val="0"/>
      <w:marRight w:val="0"/>
      <w:marTop w:val="0"/>
      <w:marBottom w:val="0"/>
      <w:divBdr>
        <w:top w:val="none" w:sz="0" w:space="0" w:color="auto"/>
        <w:left w:val="none" w:sz="0" w:space="0" w:color="auto"/>
        <w:bottom w:val="none" w:sz="0" w:space="0" w:color="auto"/>
        <w:right w:val="none" w:sz="0" w:space="0" w:color="auto"/>
      </w:divBdr>
    </w:div>
    <w:div w:id="398866749">
      <w:bodyDiv w:val="1"/>
      <w:marLeft w:val="0"/>
      <w:marRight w:val="0"/>
      <w:marTop w:val="0"/>
      <w:marBottom w:val="0"/>
      <w:divBdr>
        <w:top w:val="none" w:sz="0" w:space="0" w:color="auto"/>
        <w:left w:val="none" w:sz="0" w:space="0" w:color="auto"/>
        <w:bottom w:val="none" w:sz="0" w:space="0" w:color="auto"/>
        <w:right w:val="none" w:sz="0" w:space="0" w:color="auto"/>
      </w:divBdr>
    </w:div>
    <w:div w:id="401413984">
      <w:bodyDiv w:val="1"/>
      <w:marLeft w:val="0"/>
      <w:marRight w:val="0"/>
      <w:marTop w:val="0"/>
      <w:marBottom w:val="0"/>
      <w:divBdr>
        <w:top w:val="none" w:sz="0" w:space="0" w:color="auto"/>
        <w:left w:val="none" w:sz="0" w:space="0" w:color="auto"/>
        <w:bottom w:val="none" w:sz="0" w:space="0" w:color="auto"/>
        <w:right w:val="none" w:sz="0" w:space="0" w:color="auto"/>
      </w:divBdr>
    </w:div>
    <w:div w:id="401610711">
      <w:bodyDiv w:val="1"/>
      <w:marLeft w:val="0"/>
      <w:marRight w:val="0"/>
      <w:marTop w:val="0"/>
      <w:marBottom w:val="0"/>
      <w:divBdr>
        <w:top w:val="none" w:sz="0" w:space="0" w:color="auto"/>
        <w:left w:val="none" w:sz="0" w:space="0" w:color="auto"/>
        <w:bottom w:val="none" w:sz="0" w:space="0" w:color="auto"/>
        <w:right w:val="none" w:sz="0" w:space="0" w:color="auto"/>
      </w:divBdr>
    </w:div>
    <w:div w:id="403718510">
      <w:bodyDiv w:val="1"/>
      <w:marLeft w:val="0"/>
      <w:marRight w:val="0"/>
      <w:marTop w:val="0"/>
      <w:marBottom w:val="0"/>
      <w:divBdr>
        <w:top w:val="none" w:sz="0" w:space="0" w:color="auto"/>
        <w:left w:val="none" w:sz="0" w:space="0" w:color="auto"/>
        <w:bottom w:val="none" w:sz="0" w:space="0" w:color="auto"/>
        <w:right w:val="none" w:sz="0" w:space="0" w:color="auto"/>
      </w:divBdr>
    </w:div>
    <w:div w:id="403796919">
      <w:bodyDiv w:val="1"/>
      <w:marLeft w:val="0"/>
      <w:marRight w:val="0"/>
      <w:marTop w:val="0"/>
      <w:marBottom w:val="0"/>
      <w:divBdr>
        <w:top w:val="none" w:sz="0" w:space="0" w:color="auto"/>
        <w:left w:val="none" w:sz="0" w:space="0" w:color="auto"/>
        <w:bottom w:val="none" w:sz="0" w:space="0" w:color="auto"/>
        <w:right w:val="none" w:sz="0" w:space="0" w:color="auto"/>
      </w:divBdr>
    </w:div>
    <w:div w:id="404227326">
      <w:bodyDiv w:val="1"/>
      <w:marLeft w:val="0"/>
      <w:marRight w:val="0"/>
      <w:marTop w:val="0"/>
      <w:marBottom w:val="0"/>
      <w:divBdr>
        <w:top w:val="none" w:sz="0" w:space="0" w:color="auto"/>
        <w:left w:val="none" w:sz="0" w:space="0" w:color="auto"/>
        <w:bottom w:val="none" w:sz="0" w:space="0" w:color="auto"/>
        <w:right w:val="none" w:sz="0" w:space="0" w:color="auto"/>
      </w:divBdr>
    </w:div>
    <w:div w:id="405808705">
      <w:bodyDiv w:val="1"/>
      <w:marLeft w:val="0"/>
      <w:marRight w:val="0"/>
      <w:marTop w:val="0"/>
      <w:marBottom w:val="0"/>
      <w:divBdr>
        <w:top w:val="none" w:sz="0" w:space="0" w:color="auto"/>
        <w:left w:val="none" w:sz="0" w:space="0" w:color="auto"/>
        <w:bottom w:val="none" w:sz="0" w:space="0" w:color="auto"/>
        <w:right w:val="none" w:sz="0" w:space="0" w:color="auto"/>
      </w:divBdr>
    </w:div>
    <w:div w:id="410741534">
      <w:bodyDiv w:val="1"/>
      <w:marLeft w:val="0"/>
      <w:marRight w:val="0"/>
      <w:marTop w:val="0"/>
      <w:marBottom w:val="0"/>
      <w:divBdr>
        <w:top w:val="none" w:sz="0" w:space="0" w:color="auto"/>
        <w:left w:val="none" w:sz="0" w:space="0" w:color="auto"/>
        <w:bottom w:val="none" w:sz="0" w:space="0" w:color="auto"/>
        <w:right w:val="none" w:sz="0" w:space="0" w:color="auto"/>
      </w:divBdr>
    </w:div>
    <w:div w:id="413092381">
      <w:bodyDiv w:val="1"/>
      <w:marLeft w:val="0"/>
      <w:marRight w:val="0"/>
      <w:marTop w:val="0"/>
      <w:marBottom w:val="0"/>
      <w:divBdr>
        <w:top w:val="none" w:sz="0" w:space="0" w:color="auto"/>
        <w:left w:val="none" w:sz="0" w:space="0" w:color="auto"/>
        <w:bottom w:val="none" w:sz="0" w:space="0" w:color="auto"/>
        <w:right w:val="none" w:sz="0" w:space="0" w:color="auto"/>
      </w:divBdr>
    </w:div>
    <w:div w:id="418596597">
      <w:bodyDiv w:val="1"/>
      <w:marLeft w:val="0"/>
      <w:marRight w:val="0"/>
      <w:marTop w:val="0"/>
      <w:marBottom w:val="0"/>
      <w:divBdr>
        <w:top w:val="none" w:sz="0" w:space="0" w:color="auto"/>
        <w:left w:val="none" w:sz="0" w:space="0" w:color="auto"/>
        <w:bottom w:val="none" w:sz="0" w:space="0" w:color="auto"/>
        <w:right w:val="none" w:sz="0" w:space="0" w:color="auto"/>
      </w:divBdr>
    </w:div>
    <w:div w:id="419371323">
      <w:bodyDiv w:val="1"/>
      <w:marLeft w:val="0"/>
      <w:marRight w:val="0"/>
      <w:marTop w:val="0"/>
      <w:marBottom w:val="0"/>
      <w:divBdr>
        <w:top w:val="none" w:sz="0" w:space="0" w:color="auto"/>
        <w:left w:val="none" w:sz="0" w:space="0" w:color="auto"/>
        <w:bottom w:val="none" w:sz="0" w:space="0" w:color="auto"/>
        <w:right w:val="none" w:sz="0" w:space="0" w:color="auto"/>
      </w:divBdr>
    </w:div>
    <w:div w:id="423772464">
      <w:bodyDiv w:val="1"/>
      <w:marLeft w:val="0"/>
      <w:marRight w:val="0"/>
      <w:marTop w:val="0"/>
      <w:marBottom w:val="0"/>
      <w:divBdr>
        <w:top w:val="none" w:sz="0" w:space="0" w:color="auto"/>
        <w:left w:val="none" w:sz="0" w:space="0" w:color="auto"/>
        <w:bottom w:val="none" w:sz="0" w:space="0" w:color="auto"/>
        <w:right w:val="none" w:sz="0" w:space="0" w:color="auto"/>
      </w:divBdr>
    </w:div>
    <w:div w:id="424543881">
      <w:bodyDiv w:val="1"/>
      <w:marLeft w:val="0"/>
      <w:marRight w:val="0"/>
      <w:marTop w:val="0"/>
      <w:marBottom w:val="0"/>
      <w:divBdr>
        <w:top w:val="none" w:sz="0" w:space="0" w:color="auto"/>
        <w:left w:val="none" w:sz="0" w:space="0" w:color="auto"/>
        <w:bottom w:val="none" w:sz="0" w:space="0" w:color="auto"/>
        <w:right w:val="none" w:sz="0" w:space="0" w:color="auto"/>
      </w:divBdr>
    </w:div>
    <w:div w:id="426272628">
      <w:bodyDiv w:val="1"/>
      <w:marLeft w:val="0"/>
      <w:marRight w:val="0"/>
      <w:marTop w:val="0"/>
      <w:marBottom w:val="0"/>
      <w:divBdr>
        <w:top w:val="none" w:sz="0" w:space="0" w:color="auto"/>
        <w:left w:val="none" w:sz="0" w:space="0" w:color="auto"/>
        <w:bottom w:val="none" w:sz="0" w:space="0" w:color="auto"/>
        <w:right w:val="none" w:sz="0" w:space="0" w:color="auto"/>
      </w:divBdr>
    </w:div>
    <w:div w:id="426577562">
      <w:bodyDiv w:val="1"/>
      <w:marLeft w:val="0"/>
      <w:marRight w:val="0"/>
      <w:marTop w:val="0"/>
      <w:marBottom w:val="0"/>
      <w:divBdr>
        <w:top w:val="none" w:sz="0" w:space="0" w:color="auto"/>
        <w:left w:val="none" w:sz="0" w:space="0" w:color="auto"/>
        <w:bottom w:val="none" w:sz="0" w:space="0" w:color="auto"/>
        <w:right w:val="none" w:sz="0" w:space="0" w:color="auto"/>
      </w:divBdr>
    </w:div>
    <w:div w:id="427193075">
      <w:bodyDiv w:val="1"/>
      <w:marLeft w:val="300"/>
      <w:marRight w:val="300"/>
      <w:marTop w:val="300"/>
      <w:marBottom w:val="300"/>
      <w:divBdr>
        <w:top w:val="none" w:sz="0" w:space="0" w:color="auto"/>
        <w:left w:val="none" w:sz="0" w:space="0" w:color="auto"/>
        <w:bottom w:val="none" w:sz="0" w:space="0" w:color="auto"/>
        <w:right w:val="none" w:sz="0" w:space="0" w:color="auto"/>
      </w:divBdr>
    </w:div>
    <w:div w:id="427701221">
      <w:bodyDiv w:val="1"/>
      <w:marLeft w:val="0"/>
      <w:marRight w:val="0"/>
      <w:marTop w:val="0"/>
      <w:marBottom w:val="0"/>
      <w:divBdr>
        <w:top w:val="none" w:sz="0" w:space="0" w:color="auto"/>
        <w:left w:val="none" w:sz="0" w:space="0" w:color="auto"/>
        <w:bottom w:val="none" w:sz="0" w:space="0" w:color="auto"/>
        <w:right w:val="none" w:sz="0" w:space="0" w:color="auto"/>
      </w:divBdr>
    </w:div>
    <w:div w:id="428045203">
      <w:bodyDiv w:val="1"/>
      <w:marLeft w:val="0"/>
      <w:marRight w:val="0"/>
      <w:marTop w:val="0"/>
      <w:marBottom w:val="0"/>
      <w:divBdr>
        <w:top w:val="none" w:sz="0" w:space="0" w:color="auto"/>
        <w:left w:val="none" w:sz="0" w:space="0" w:color="auto"/>
        <w:bottom w:val="none" w:sz="0" w:space="0" w:color="auto"/>
        <w:right w:val="none" w:sz="0" w:space="0" w:color="auto"/>
      </w:divBdr>
    </w:div>
    <w:div w:id="432868647">
      <w:bodyDiv w:val="1"/>
      <w:marLeft w:val="0"/>
      <w:marRight w:val="0"/>
      <w:marTop w:val="0"/>
      <w:marBottom w:val="0"/>
      <w:divBdr>
        <w:top w:val="none" w:sz="0" w:space="0" w:color="auto"/>
        <w:left w:val="none" w:sz="0" w:space="0" w:color="auto"/>
        <w:bottom w:val="none" w:sz="0" w:space="0" w:color="auto"/>
        <w:right w:val="none" w:sz="0" w:space="0" w:color="auto"/>
      </w:divBdr>
    </w:div>
    <w:div w:id="433667275">
      <w:bodyDiv w:val="1"/>
      <w:marLeft w:val="0"/>
      <w:marRight w:val="0"/>
      <w:marTop w:val="0"/>
      <w:marBottom w:val="0"/>
      <w:divBdr>
        <w:top w:val="none" w:sz="0" w:space="0" w:color="auto"/>
        <w:left w:val="none" w:sz="0" w:space="0" w:color="auto"/>
        <w:bottom w:val="none" w:sz="0" w:space="0" w:color="auto"/>
        <w:right w:val="none" w:sz="0" w:space="0" w:color="auto"/>
      </w:divBdr>
    </w:div>
    <w:div w:id="435366230">
      <w:bodyDiv w:val="1"/>
      <w:marLeft w:val="0"/>
      <w:marRight w:val="0"/>
      <w:marTop w:val="0"/>
      <w:marBottom w:val="0"/>
      <w:divBdr>
        <w:top w:val="none" w:sz="0" w:space="0" w:color="auto"/>
        <w:left w:val="none" w:sz="0" w:space="0" w:color="auto"/>
        <w:bottom w:val="none" w:sz="0" w:space="0" w:color="auto"/>
        <w:right w:val="none" w:sz="0" w:space="0" w:color="auto"/>
      </w:divBdr>
    </w:div>
    <w:div w:id="443620671">
      <w:bodyDiv w:val="1"/>
      <w:marLeft w:val="0"/>
      <w:marRight w:val="0"/>
      <w:marTop w:val="0"/>
      <w:marBottom w:val="0"/>
      <w:divBdr>
        <w:top w:val="none" w:sz="0" w:space="0" w:color="auto"/>
        <w:left w:val="none" w:sz="0" w:space="0" w:color="auto"/>
        <w:bottom w:val="none" w:sz="0" w:space="0" w:color="auto"/>
        <w:right w:val="none" w:sz="0" w:space="0" w:color="auto"/>
      </w:divBdr>
    </w:div>
    <w:div w:id="446050973">
      <w:bodyDiv w:val="1"/>
      <w:marLeft w:val="0"/>
      <w:marRight w:val="0"/>
      <w:marTop w:val="0"/>
      <w:marBottom w:val="0"/>
      <w:divBdr>
        <w:top w:val="none" w:sz="0" w:space="0" w:color="auto"/>
        <w:left w:val="none" w:sz="0" w:space="0" w:color="auto"/>
        <w:bottom w:val="none" w:sz="0" w:space="0" w:color="auto"/>
        <w:right w:val="none" w:sz="0" w:space="0" w:color="auto"/>
      </w:divBdr>
    </w:div>
    <w:div w:id="448210077">
      <w:bodyDiv w:val="1"/>
      <w:marLeft w:val="0"/>
      <w:marRight w:val="0"/>
      <w:marTop w:val="0"/>
      <w:marBottom w:val="0"/>
      <w:divBdr>
        <w:top w:val="none" w:sz="0" w:space="0" w:color="auto"/>
        <w:left w:val="none" w:sz="0" w:space="0" w:color="auto"/>
        <w:bottom w:val="none" w:sz="0" w:space="0" w:color="auto"/>
        <w:right w:val="none" w:sz="0" w:space="0" w:color="auto"/>
      </w:divBdr>
    </w:div>
    <w:div w:id="451826951">
      <w:bodyDiv w:val="1"/>
      <w:marLeft w:val="0"/>
      <w:marRight w:val="0"/>
      <w:marTop w:val="0"/>
      <w:marBottom w:val="0"/>
      <w:divBdr>
        <w:top w:val="none" w:sz="0" w:space="0" w:color="auto"/>
        <w:left w:val="none" w:sz="0" w:space="0" w:color="auto"/>
        <w:bottom w:val="none" w:sz="0" w:space="0" w:color="auto"/>
        <w:right w:val="none" w:sz="0" w:space="0" w:color="auto"/>
      </w:divBdr>
    </w:div>
    <w:div w:id="460809789">
      <w:bodyDiv w:val="1"/>
      <w:marLeft w:val="0"/>
      <w:marRight w:val="0"/>
      <w:marTop w:val="0"/>
      <w:marBottom w:val="0"/>
      <w:divBdr>
        <w:top w:val="none" w:sz="0" w:space="0" w:color="auto"/>
        <w:left w:val="none" w:sz="0" w:space="0" w:color="auto"/>
        <w:bottom w:val="none" w:sz="0" w:space="0" w:color="auto"/>
        <w:right w:val="none" w:sz="0" w:space="0" w:color="auto"/>
      </w:divBdr>
    </w:div>
    <w:div w:id="462963837">
      <w:bodyDiv w:val="1"/>
      <w:marLeft w:val="0"/>
      <w:marRight w:val="0"/>
      <w:marTop w:val="0"/>
      <w:marBottom w:val="0"/>
      <w:divBdr>
        <w:top w:val="none" w:sz="0" w:space="0" w:color="auto"/>
        <w:left w:val="none" w:sz="0" w:space="0" w:color="auto"/>
        <w:bottom w:val="none" w:sz="0" w:space="0" w:color="auto"/>
        <w:right w:val="none" w:sz="0" w:space="0" w:color="auto"/>
      </w:divBdr>
    </w:div>
    <w:div w:id="463960403">
      <w:bodyDiv w:val="1"/>
      <w:marLeft w:val="0"/>
      <w:marRight w:val="0"/>
      <w:marTop w:val="0"/>
      <w:marBottom w:val="0"/>
      <w:divBdr>
        <w:top w:val="none" w:sz="0" w:space="0" w:color="auto"/>
        <w:left w:val="none" w:sz="0" w:space="0" w:color="auto"/>
        <w:bottom w:val="none" w:sz="0" w:space="0" w:color="auto"/>
        <w:right w:val="none" w:sz="0" w:space="0" w:color="auto"/>
      </w:divBdr>
    </w:div>
    <w:div w:id="470488375">
      <w:bodyDiv w:val="1"/>
      <w:marLeft w:val="0"/>
      <w:marRight w:val="0"/>
      <w:marTop w:val="0"/>
      <w:marBottom w:val="0"/>
      <w:divBdr>
        <w:top w:val="none" w:sz="0" w:space="0" w:color="auto"/>
        <w:left w:val="none" w:sz="0" w:space="0" w:color="auto"/>
        <w:bottom w:val="none" w:sz="0" w:space="0" w:color="auto"/>
        <w:right w:val="none" w:sz="0" w:space="0" w:color="auto"/>
      </w:divBdr>
    </w:div>
    <w:div w:id="477721368">
      <w:bodyDiv w:val="1"/>
      <w:marLeft w:val="0"/>
      <w:marRight w:val="0"/>
      <w:marTop w:val="0"/>
      <w:marBottom w:val="0"/>
      <w:divBdr>
        <w:top w:val="none" w:sz="0" w:space="0" w:color="auto"/>
        <w:left w:val="none" w:sz="0" w:space="0" w:color="auto"/>
        <w:bottom w:val="none" w:sz="0" w:space="0" w:color="auto"/>
        <w:right w:val="none" w:sz="0" w:space="0" w:color="auto"/>
      </w:divBdr>
    </w:div>
    <w:div w:id="479080231">
      <w:bodyDiv w:val="1"/>
      <w:marLeft w:val="0"/>
      <w:marRight w:val="0"/>
      <w:marTop w:val="0"/>
      <w:marBottom w:val="0"/>
      <w:divBdr>
        <w:top w:val="none" w:sz="0" w:space="0" w:color="auto"/>
        <w:left w:val="none" w:sz="0" w:space="0" w:color="auto"/>
        <w:bottom w:val="none" w:sz="0" w:space="0" w:color="auto"/>
        <w:right w:val="none" w:sz="0" w:space="0" w:color="auto"/>
      </w:divBdr>
    </w:div>
    <w:div w:id="480389105">
      <w:bodyDiv w:val="1"/>
      <w:marLeft w:val="0"/>
      <w:marRight w:val="0"/>
      <w:marTop w:val="0"/>
      <w:marBottom w:val="0"/>
      <w:divBdr>
        <w:top w:val="none" w:sz="0" w:space="0" w:color="auto"/>
        <w:left w:val="none" w:sz="0" w:space="0" w:color="auto"/>
        <w:bottom w:val="none" w:sz="0" w:space="0" w:color="auto"/>
        <w:right w:val="none" w:sz="0" w:space="0" w:color="auto"/>
      </w:divBdr>
    </w:div>
    <w:div w:id="484443434">
      <w:bodyDiv w:val="1"/>
      <w:marLeft w:val="0"/>
      <w:marRight w:val="0"/>
      <w:marTop w:val="0"/>
      <w:marBottom w:val="0"/>
      <w:divBdr>
        <w:top w:val="none" w:sz="0" w:space="0" w:color="auto"/>
        <w:left w:val="none" w:sz="0" w:space="0" w:color="auto"/>
        <w:bottom w:val="none" w:sz="0" w:space="0" w:color="auto"/>
        <w:right w:val="none" w:sz="0" w:space="0" w:color="auto"/>
      </w:divBdr>
    </w:div>
    <w:div w:id="486019495">
      <w:bodyDiv w:val="1"/>
      <w:marLeft w:val="0"/>
      <w:marRight w:val="0"/>
      <w:marTop w:val="0"/>
      <w:marBottom w:val="0"/>
      <w:divBdr>
        <w:top w:val="none" w:sz="0" w:space="0" w:color="auto"/>
        <w:left w:val="none" w:sz="0" w:space="0" w:color="auto"/>
        <w:bottom w:val="none" w:sz="0" w:space="0" w:color="auto"/>
        <w:right w:val="none" w:sz="0" w:space="0" w:color="auto"/>
      </w:divBdr>
    </w:div>
    <w:div w:id="486215113">
      <w:bodyDiv w:val="1"/>
      <w:marLeft w:val="0"/>
      <w:marRight w:val="0"/>
      <w:marTop w:val="0"/>
      <w:marBottom w:val="0"/>
      <w:divBdr>
        <w:top w:val="none" w:sz="0" w:space="0" w:color="auto"/>
        <w:left w:val="none" w:sz="0" w:space="0" w:color="auto"/>
        <w:bottom w:val="none" w:sz="0" w:space="0" w:color="auto"/>
        <w:right w:val="none" w:sz="0" w:space="0" w:color="auto"/>
      </w:divBdr>
    </w:div>
    <w:div w:id="490487620">
      <w:bodyDiv w:val="1"/>
      <w:marLeft w:val="0"/>
      <w:marRight w:val="0"/>
      <w:marTop w:val="0"/>
      <w:marBottom w:val="0"/>
      <w:divBdr>
        <w:top w:val="none" w:sz="0" w:space="0" w:color="auto"/>
        <w:left w:val="none" w:sz="0" w:space="0" w:color="auto"/>
        <w:bottom w:val="none" w:sz="0" w:space="0" w:color="auto"/>
        <w:right w:val="none" w:sz="0" w:space="0" w:color="auto"/>
      </w:divBdr>
    </w:div>
    <w:div w:id="500317265">
      <w:bodyDiv w:val="1"/>
      <w:marLeft w:val="0"/>
      <w:marRight w:val="0"/>
      <w:marTop w:val="0"/>
      <w:marBottom w:val="0"/>
      <w:divBdr>
        <w:top w:val="none" w:sz="0" w:space="0" w:color="auto"/>
        <w:left w:val="none" w:sz="0" w:space="0" w:color="auto"/>
        <w:bottom w:val="none" w:sz="0" w:space="0" w:color="auto"/>
        <w:right w:val="none" w:sz="0" w:space="0" w:color="auto"/>
      </w:divBdr>
    </w:div>
    <w:div w:id="501045020">
      <w:bodyDiv w:val="1"/>
      <w:marLeft w:val="0"/>
      <w:marRight w:val="0"/>
      <w:marTop w:val="0"/>
      <w:marBottom w:val="0"/>
      <w:divBdr>
        <w:top w:val="none" w:sz="0" w:space="0" w:color="auto"/>
        <w:left w:val="none" w:sz="0" w:space="0" w:color="auto"/>
        <w:bottom w:val="none" w:sz="0" w:space="0" w:color="auto"/>
        <w:right w:val="none" w:sz="0" w:space="0" w:color="auto"/>
      </w:divBdr>
    </w:div>
    <w:div w:id="508061032">
      <w:bodyDiv w:val="1"/>
      <w:marLeft w:val="0"/>
      <w:marRight w:val="0"/>
      <w:marTop w:val="0"/>
      <w:marBottom w:val="0"/>
      <w:divBdr>
        <w:top w:val="none" w:sz="0" w:space="0" w:color="auto"/>
        <w:left w:val="none" w:sz="0" w:space="0" w:color="auto"/>
        <w:bottom w:val="none" w:sz="0" w:space="0" w:color="auto"/>
        <w:right w:val="none" w:sz="0" w:space="0" w:color="auto"/>
      </w:divBdr>
    </w:div>
    <w:div w:id="508105335">
      <w:bodyDiv w:val="1"/>
      <w:marLeft w:val="0"/>
      <w:marRight w:val="0"/>
      <w:marTop w:val="0"/>
      <w:marBottom w:val="0"/>
      <w:divBdr>
        <w:top w:val="none" w:sz="0" w:space="0" w:color="auto"/>
        <w:left w:val="none" w:sz="0" w:space="0" w:color="auto"/>
        <w:bottom w:val="none" w:sz="0" w:space="0" w:color="auto"/>
        <w:right w:val="none" w:sz="0" w:space="0" w:color="auto"/>
      </w:divBdr>
    </w:div>
    <w:div w:id="513569015">
      <w:bodyDiv w:val="1"/>
      <w:marLeft w:val="0"/>
      <w:marRight w:val="0"/>
      <w:marTop w:val="0"/>
      <w:marBottom w:val="0"/>
      <w:divBdr>
        <w:top w:val="none" w:sz="0" w:space="0" w:color="auto"/>
        <w:left w:val="none" w:sz="0" w:space="0" w:color="auto"/>
        <w:bottom w:val="none" w:sz="0" w:space="0" w:color="auto"/>
        <w:right w:val="none" w:sz="0" w:space="0" w:color="auto"/>
      </w:divBdr>
    </w:div>
    <w:div w:id="519853971">
      <w:bodyDiv w:val="1"/>
      <w:marLeft w:val="0"/>
      <w:marRight w:val="0"/>
      <w:marTop w:val="0"/>
      <w:marBottom w:val="0"/>
      <w:divBdr>
        <w:top w:val="none" w:sz="0" w:space="0" w:color="auto"/>
        <w:left w:val="none" w:sz="0" w:space="0" w:color="auto"/>
        <w:bottom w:val="none" w:sz="0" w:space="0" w:color="auto"/>
        <w:right w:val="none" w:sz="0" w:space="0" w:color="auto"/>
      </w:divBdr>
    </w:div>
    <w:div w:id="522012192">
      <w:bodyDiv w:val="1"/>
      <w:marLeft w:val="0"/>
      <w:marRight w:val="0"/>
      <w:marTop w:val="0"/>
      <w:marBottom w:val="0"/>
      <w:divBdr>
        <w:top w:val="none" w:sz="0" w:space="0" w:color="auto"/>
        <w:left w:val="none" w:sz="0" w:space="0" w:color="auto"/>
        <w:bottom w:val="none" w:sz="0" w:space="0" w:color="auto"/>
        <w:right w:val="none" w:sz="0" w:space="0" w:color="auto"/>
      </w:divBdr>
    </w:div>
    <w:div w:id="525560561">
      <w:bodyDiv w:val="1"/>
      <w:marLeft w:val="0"/>
      <w:marRight w:val="0"/>
      <w:marTop w:val="0"/>
      <w:marBottom w:val="0"/>
      <w:divBdr>
        <w:top w:val="none" w:sz="0" w:space="0" w:color="auto"/>
        <w:left w:val="none" w:sz="0" w:space="0" w:color="auto"/>
        <w:bottom w:val="none" w:sz="0" w:space="0" w:color="auto"/>
        <w:right w:val="none" w:sz="0" w:space="0" w:color="auto"/>
      </w:divBdr>
    </w:div>
    <w:div w:id="528299849">
      <w:bodyDiv w:val="1"/>
      <w:marLeft w:val="0"/>
      <w:marRight w:val="0"/>
      <w:marTop w:val="0"/>
      <w:marBottom w:val="0"/>
      <w:divBdr>
        <w:top w:val="none" w:sz="0" w:space="0" w:color="auto"/>
        <w:left w:val="none" w:sz="0" w:space="0" w:color="auto"/>
        <w:bottom w:val="none" w:sz="0" w:space="0" w:color="auto"/>
        <w:right w:val="none" w:sz="0" w:space="0" w:color="auto"/>
      </w:divBdr>
    </w:div>
    <w:div w:id="529418858">
      <w:bodyDiv w:val="1"/>
      <w:marLeft w:val="0"/>
      <w:marRight w:val="0"/>
      <w:marTop w:val="0"/>
      <w:marBottom w:val="0"/>
      <w:divBdr>
        <w:top w:val="none" w:sz="0" w:space="0" w:color="auto"/>
        <w:left w:val="none" w:sz="0" w:space="0" w:color="auto"/>
        <w:bottom w:val="none" w:sz="0" w:space="0" w:color="auto"/>
        <w:right w:val="none" w:sz="0" w:space="0" w:color="auto"/>
      </w:divBdr>
    </w:div>
    <w:div w:id="534774681">
      <w:bodyDiv w:val="1"/>
      <w:marLeft w:val="0"/>
      <w:marRight w:val="0"/>
      <w:marTop w:val="0"/>
      <w:marBottom w:val="0"/>
      <w:divBdr>
        <w:top w:val="none" w:sz="0" w:space="0" w:color="auto"/>
        <w:left w:val="none" w:sz="0" w:space="0" w:color="auto"/>
        <w:bottom w:val="none" w:sz="0" w:space="0" w:color="auto"/>
        <w:right w:val="none" w:sz="0" w:space="0" w:color="auto"/>
      </w:divBdr>
    </w:div>
    <w:div w:id="536310765">
      <w:bodyDiv w:val="1"/>
      <w:marLeft w:val="0"/>
      <w:marRight w:val="0"/>
      <w:marTop w:val="0"/>
      <w:marBottom w:val="0"/>
      <w:divBdr>
        <w:top w:val="none" w:sz="0" w:space="0" w:color="auto"/>
        <w:left w:val="none" w:sz="0" w:space="0" w:color="auto"/>
        <w:bottom w:val="none" w:sz="0" w:space="0" w:color="auto"/>
        <w:right w:val="none" w:sz="0" w:space="0" w:color="auto"/>
      </w:divBdr>
    </w:div>
    <w:div w:id="544148130">
      <w:bodyDiv w:val="1"/>
      <w:marLeft w:val="0"/>
      <w:marRight w:val="0"/>
      <w:marTop w:val="0"/>
      <w:marBottom w:val="0"/>
      <w:divBdr>
        <w:top w:val="none" w:sz="0" w:space="0" w:color="auto"/>
        <w:left w:val="none" w:sz="0" w:space="0" w:color="auto"/>
        <w:bottom w:val="none" w:sz="0" w:space="0" w:color="auto"/>
        <w:right w:val="none" w:sz="0" w:space="0" w:color="auto"/>
      </w:divBdr>
    </w:div>
    <w:div w:id="545524935">
      <w:bodyDiv w:val="1"/>
      <w:marLeft w:val="0"/>
      <w:marRight w:val="0"/>
      <w:marTop w:val="0"/>
      <w:marBottom w:val="0"/>
      <w:divBdr>
        <w:top w:val="none" w:sz="0" w:space="0" w:color="auto"/>
        <w:left w:val="none" w:sz="0" w:space="0" w:color="auto"/>
        <w:bottom w:val="none" w:sz="0" w:space="0" w:color="auto"/>
        <w:right w:val="none" w:sz="0" w:space="0" w:color="auto"/>
      </w:divBdr>
    </w:div>
    <w:div w:id="546533578">
      <w:bodyDiv w:val="1"/>
      <w:marLeft w:val="0"/>
      <w:marRight w:val="0"/>
      <w:marTop w:val="0"/>
      <w:marBottom w:val="0"/>
      <w:divBdr>
        <w:top w:val="none" w:sz="0" w:space="0" w:color="auto"/>
        <w:left w:val="none" w:sz="0" w:space="0" w:color="auto"/>
        <w:bottom w:val="none" w:sz="0" w:space="0" w:color="auto"/>
        <w:right w:val="none" w:sz="0" w:space="0" w:color="auto"/>
      </w:divBdr>
    </w:div>
    <w:div w:id="547185322">
      <w:bodyDiv w:val="1"/>
      <w:marLeft w:val="0"/>
      <w:marRight w:val="0"/>
      <w:marTop w:val="0"/>
      <w:marBottom w:val="0"/>
      <w:divBdr>
        <w:top w:val="none" w:sz="0" w:space="0" w:color="auto"/>
        <w:left w:val="none" w:sz="0" w:space="0" w:color="auto"/>
        <w:bottom w:val="none" w:sz="0" w:space="0" w:color="auto"/>
        <w:right w:val="none" w:sz="0" w:space="0" w:color="auto"/>
      </w:divBdr>
    </w:div>
    <w:div w:id="547257854">
      <w:bodyDiv w:val="1"/>
      <w:marLeft w:val="0"/>
      <w:marRight w:val="0"/>
      <w:marTop w:val="0"/>
      <w:marBottom w:val="0"/>
      <w:divBdr>
        <w:top w:val="none" w:sz="0" w:space="0" w:color="auto"/>
        <w:left w:val="none" w:sz="0" w:space="0" w:color="auto"/>
        <w:bottom w:val="none" w:sz="0" w:space="0" w:color="auto"/>
        <w:right w:val="none" w:sz="0" w:space="0" w:color="auto"/>
      </w:divBdr>
    </w:div>
    <w:div w:id="553470419">
      <w:bodyDiv w:val="1"/>
      <w:marLeft w:val="0"/>
      <w:marRight w:val="0"/>
      <w:marTop w:val="0"/>
      <w:marBottom w:val="0"/>
      <w:divBdr>
        <w:top w:val="none" w:sz="0" w:space="0" w:color="auto"/>
        <w:left w:val="none" w:sz="0" w:space="0" w:color="auto"/>
        <w:bottom w:val="none" w:sz="0" w:space="0" w:color="auto"/>
        <w:right w:val="none" w:sz="0" w:space="0" w:color="auto"/>
      </w:divBdr>
      <w:divsChild>
        <w:div w:id="1610120271">
          <w:marLeft w:val="0"/>
          <w:marRight w:val="0"/>
          <w:marTop w:val="0"/>
          <w:marBottom w:val="0"/>
          <w:divBdr>
            <w:top w:val="none" w:sz="0" w:space="0" w:color="auto"/>
            <w:left w:val="none" w:sz="0" w:space="0" w:color="auto"/>
            <w:bottom w:val="none" w:sz="0" w:space="0" w:color="auto"/>
            <w:right w:val="none" w:sz="0" w:space="0" w:color="auto"/>
          </w:divBdr>
          <w:divsChild>
            <w:div w:id="2035882015">
              <w:marLeft w:val="0"/>
              <w:marRight w:val="0"/>
              <w:marTop w:val="0"/>
              <w:marBottom w:val="0"/>
              <w:divBdr>
                <w:top w:val="none" w:sz="0" w:space="0" w:color="auto"/>
                <w:left w:val="none" w:sz="0" w:space="0" w:color="auto"/>
                <w:bottom w:val="none" w:sz="0" w:space="0" w:color="auto"/>
                <w:right w:val="none" w:sz="0" w:space="0" w:color="auto"/>
              </w:divBdr>
              <w:divsChild>
                <w:div w:id="992373857">
                  <w:marLeft w:val="0"/>
                  <w:marRight w:val="0"/>
                  <w:marTop w:val="195"/>
                  <w:marBottom w:val="0"/>
                  <w:divBdr>
                    <w:top w:val="none" w:sz="0" w:space="0" w:color="auto"/>
                    <w:left w:val="none" w:sz="0" w:space="0" w:color="auto"/>
                    <w:bottom w:val="none" w:sz="0" w:space="0" w:color="auto"/>
                    <w:right w:val="none" w:sz="0" w:space="0" w:color="auto"/>
                  </w:divBdr>
                  <w:divsChild>
                    <w:div w:id="203375699">
                      <w:marLeft w:val="0"/>
                      <w:marRight w:val="0"/>
                      <w:marTop w:val="0"/>
                      <w:marBottom w:val="180"/>
                      <w:divBdr>
                        <w:top w:val="none" w:sz="0" w:space="0" w:color="auto"/>
                        <w:left w:val="none" w:sz="0" w:space="0" w:color="auto"/>
                        <w:bottom w:val="none" w:sz="0" w:space="0" w:color="auto"/>
                        <w:right w:val="none" w:sz="0" w:space="0" w:color="auto"/>
                      </w:divBdr>
                      <w:divsChild>
                        <w:div w:id="611910206">
                          <w:marLeft w:val="0"/>
                          <w:marRight w:val="0"/>
                          <w:marTop w:val="0"/>
                          <w:marBottom w:val="0"/>
                          <w:divBdr>
                            <w:top w:val="none" w:sz="0" w:space="0" w:color="auto"/>
                            <w:left w:val="none" w:sz="0" w:space="0" w:color="auto"/>
                            <w:bottom w:val="none" w:sz="0" w:space="0" w:color="auto"/>
                            <w:right w:val="none" w:sz="0" w:space="0" w:color="auto"/>
                          </w:divBdr>
                          <w:divsChild>
                            <w:div w:id="749278897">
                              <w:marLeft w:val="0"/>
                              <w:marRight w:val="0"/>
                              <w:marTop w:val="0"/>
                              <w:marBottom w:val="0"/>
                              <w:divBdr>
                                <w:top w:val="none" w:sz="0" w:space="0" w:color="auto"/>
                                <w:left w:val="none" w:sz="0" w:space="0" w:color="auto"/>
                                <w:bottom w:val="none" w:sz="0" w:space="0" w:color="auto"/>
                                <w:right w:val="none" w:sz="0" w:space="0" w:color="auto"/>
                              </w:divBdr>
                              <w:divsChild>
                                <w:div w:id="258216902">
                                  <w:marLeft w:val="0"/>
                                  <w:marRight w:val="0"/>
                                  <w:marTop w:val="0"/>
                                  <w:marBottom w:val="0"/>
                                  <w:divBdr>
                                    <w:top w:val="none" w:sz="0" w:space="0" w:color="auto"/>
                                    <w:left w:val="none" w:sz="0" w:space="0" w:color="auto"/>
                                    <w:bottom w:val="none" w:sz="0" w:space="0" w:color="auto"/>
                                    <w:right w:val="none" w:sz="0" w:space="0" w:color="auto"/>
                                  </w:divBdr>
                                  <w:divsChild>
                                    <w:div w:id="805397892">
                                      <w:marLeft w:val="0"/>
                                      <w:marRight w:val="0"/>
                                      <w:marTop w:val="0"/>
                                      <w:marBottom w:val="0"/>
                                      <w:divBdr>
                                        <w:top w:val="none" w:sz="0" w:space="0" w:color="auto"/>
                                        <w:left w:val="none" w:sz="0" w:space="0" w:color="auto"/>
                                        <w:bottom w:val="none" w:sz="0" w:space="0" w:color="auto"/>
                                        <w:right w:val="none" w:sz="0" w:space="0" w:color="auto"/>
                                      </w:divBdr>
                                      <w:divsChild>
                                        <w:div w:id="233012237">
                                          <w:marLeft w:val="0"/>
                                          <w:marRight w:val="0"/>
                                          <w:marTop w:val="0"/>
                                          <w:marBottom w:val="0"/>
                                          <w:divBdr>
                                            <w:top w:val="none" w:sz="0" w:space="0" w:color="auto"/>
                                            <w:left w:val="none" w:sz="0" w:space="0" w:color="auto"/>
                                            <w:bottom w:val="none" w:sz="0" w:space="0" w:color="auto"/>
                                            <w:right w:val="none" w:sz="0" w:space="0" w:color="auto"/>
                                          </w:divBdr>
                                          <w:divsChild>
                                            <w:div w:id="1963152190">
                                              <w:marLeft w:val="0"/>
                                              <w:marRight w:val="0"/>
                                              <w:marTop w:val="0"/>
                                              <w:marBottom w:val="0"/>
                                              <w:divBdr>
                                                <w:top w:val="none" w:sz="0" w:space="0" w:color="auto"/>
                                                <w:left w:val="none" w:sz="0" w:space="0" w:color="auto"/>
                                                <w:bottom w:val="none" w:sz="0" w:space="0" w:color="auto"/>
                                                <w:right w:val="none" w:sz="0" w:space="0" w:color="auto"/>
                                              </w:divBdr>
                                              <w:divsChild>
                                                <w:div w:id="66952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54775386">
      <w:bodyDiv w:val="1"/>
      <w:marLeft w:val="0"/>
      <w:marRight w:val="0"/>
      <w:marTop w:val="0"/>
      <w:marBottom w:val="0"/>
      <w:divBdr>
        <w:top w:val="none" w:sz="0" w:space="0" w:color="auto"/>
        <w:left w:val="none" w:sz="0" w:space="0" w:color="auto"/>
        <w:bottom w:val="none" w:sz="0" w:space="0" w:color="auto"/>
        <w:right w:val="none" w:sz="0" w:space="0" w:color="auto"/>
      </w:divBdr>
    </w:div>
    <w:div w:id="556551906">
      <w:bodyDiv w:val="1"/>
      <w:marLeft w:val="0"/>
      <w:marRight w:val="0"/>
      <w:marTop w:val="0"/>
      <w:marBottom w:val="0"/>
      <w:divBdr>
        <w:top w:val="none" w:sz="0" w:space="0" w:color="auto"/>
        <w:left w:val="none" w:sz="0" w:space="0" w:color="auto"/>
        <w:bottom w:val="none" w:sz="0" w:space="0" w:color="auto"/>
        <w:right w:val="none" w:sz="0" w:space="0" w:color="auto"/>
      </w:divBdr>
    </w:div>
    <w:div w:id="557400527">
      <w:bodyDiv w:val="1"/>
      <w:marLeft w:val="0"/>
      <w:marRight w:val="0"/>
      <w:marTop w:val="0"/>
      <w:marBottom w:val="0"/>
      <w:divBdr>
        <w:top w:val="none" w:sz="0" w:space="0" w:color="auto"/>
        <w:left w:val="none" w:sz="0" w:space="0" w:color="auto"/>
        <w:bottom w:val="none" w:sz="0" w:space="0" w:color="auto"/>
        <w:right w:val="none" w:sz="0" w:space="0" w:color="auto"/>
      </w:divBdr>
    </w:div>
    <w:div w:id="559554358">
      <w:bodyDiv w:val="1"/>
      <w:marLeft w:val="0"/>
      <w:marRight w:val="0"/>
      <w:marTop w:val="0"/>
      <w:marBottom w:val="0"/>
      <w:divBdr>
        <w:top w:val="none" w:sz="0" w:space="0" w:color="auto"/>
        <w:left w:val="none" w:sz="0" w:space="0" w:color="auto"/>
        <w:bottom w:val="none" w:sz="0" w:space="0" w:color="auto"/>
        <w:right w:val="none" w:sz="0" w:space="0" w:color="auto"/>
      </w:divBdr>
    </w:div>
    <w:div w:id="562957586">
      <w:bodyDiv w:val="1"/>
      <w:marLeft w:val="0"/>
      <w:marRight w:val="0"/>
      <w:marTop w:val="0"/>
      <w:marBottom w:val="0"/>
      <w:divBdr>
        <w:top w:val="none" w:sz="0" w:space="0" w:color="auto"/>
        <w:left w:val="none" w:sz="0" w:space="0" w:color="auto"/>
        <w:bottom w:val="none" w:sz="0" w:space="0" w:color="auto"/>
        <w:right w:val="none" w:sz="0" w:space="0" w:color="auto"/>
      </w:divBdr>
    </w:div>
    <w:div w:id="573005874">
      <w:bodyDiv w:val="1"/>
      <w:marLeft w:val="0"/>
      <w:marRight w:val="0"/>
      <w:marTop w:val="0"/>
      <w:marBottom w:val="0"/>
      <w:divBdr>
        <w:top w:val="none" w:sz="0" w:space="0" w:color="auto"/>
        <w:left w:val="none" w:sz="0" w:space="0" w:color="auto"/>
        <w:bottom w:val="none" w:sz="0" w:space="0" w:color="auto"/>
        <w:right w:val="none" w:sz="0" w:space="0" w:color="auto"/>
      </w:divBdr>
    </w:div>
    <w:div w:id="576671713">
      <w:bodyDiv w:val="1"/>
      <w:marLeft w:val="0"/>
      <w:marRight w:val="0"/>
      <w:marTop w:val="0"/>
      <w:marBottom w:val="0"/>
      <w:divBdr>
        <w:top w:val="none" w:sz="0" w:space="0" w:color="auto"/>
        <w:left w:val="none" w:sz="0" w:space="0" w:color="auto"/>
        <w:bottom w:val="none" w:sz="0" w:space="0" w:color="auto"/>
        <w:right w:val="none" w:sz="0" w:space="0" w:color="auto"/>
      </w:divBdr>
    </w:div>
    <w:div w:id="577179083">
      <w:bodyDiv w:val="1"/>
      <w:marLeft w:val="0"/>
      <w:marRight w:val="0"/>
      <w:marTop w:val="0"/>
      <w:marBottom w:val="0"/>
      <w:divBdr>
        <w:top w:val="none" w:sz="0" w:space="0" w:color="auto"/>
        <w:left w:val="none" w:sz="0" w:space="0" w:color="auto"/>
        <w:bottom w:val="none" w:sz="0" w:space="0" w:color="auto"/>
        <w:right w:val="none" w:sz="0" w:space="0" w:color="auto"/>
      </w:divBdr>
    </w:div>
    <w:div w:id="582029363">
      <w:bodyDiv w:val="1"/>
      <w:marLeft w:val="0"/>
      <w:marRight w:val="0"/>
      <w:marTop w:val="0"/>
      <w:marBottom w:val="0"/>
      <w:divBdr>
        <w:top w:val="none" w:sz="0" w:space="0" w:color="auto"/>
        <w:left w:val="none" w:sz="0" w:space="0" w:color="auto"/>
        <w:bottom w:val="none" w:sz="0" w:space="0" w:color="auto"/>
        <w:right w:val="none" w:sz="0" w:space="0" w:color="auto"/>
      </w:divBdr>
    </w:div>
    <w:div w:id="583144912">
      <w:bodyDiv w:val="1"/>
      <w:marLeft w:val="0"/>
      <w:marRight w:val="0"/>
      <w:marTop w:val="0"/>
      <w:marBottom w:val="0"/>
      <w:divBdr>
        <w:top w:val="none" w:sz="0" w:space="0" w:color="auto"/>
        <w:left w:val="none" w:sz="0" w:space="0" w:color="auto"/>
        <w:bottom w:val="none" w:sz="0" w:space="0" w:color="auto"/>
        <w:right w:val="none" w:sz="0" w:space="0" w:color="auto"/>
      </w:divBdr>
    </w:div>
    <w:div w:id="583731860">
      <w:bodyDiv w:val="1"/>
      <w:marLeft w:val="0"/>
      <w:marRight w:val="0"/>
      <w:marTop w:val="0"/>
      <w:marBottom w:val="0"/>
      <w:divBdr>
        <w:top w:val="none" w:sz="0" w:space="0" w:color="auto"/>
        <w:left w:val="none" w:sz="0" w:space="0" w:color="auto"/>
        <w:bottom w:val="none" w:sz="0" w:space="0" w:color="auto"/>
        <w:right w:val="none" w:sz="0" w:space="0" w:color="auto"/>
      </w:divBdr>
    </w:div>
    <w:div w:id="589244183">
      <w:bodyDiv w:val="1"/>
      <w:marLeft w:val="0"/>
      <w:marRight w:val="0"/>
      <w:marTop w:val="0"/>
      <w:marBottom w:val="0"/>
      <w:divBdr>
        <w:top w:val="none" w:sz="0" w:space="0" w:color="auto"/>
        <w:left w:val="none" w:sz="0" w:space="0" w:color="auto"/>
        <w:bottom w:val="none" w:sz="0" w:space="0" w:color="auto"/>
        <w:right w:val="none" w:sz="0" w:space="0" w:color="auto"/>
      </w:divBdr>
    </w:div>
    <w:div w:id="592130349">
      <w:bodyDiv w:val="1"/>
      <w:marLeft w:val="0"/>
      <w:marRight w:val="0"/>
      <w:marTop w:val="0"/>
      <w:marBottom w:val="0"/>
      <w:divBdr>
        <w:top w:val="none" w:sz="0" w:space="0" w:color="auto"/>
        <w:left w:val="none" w:sz="0" w:space="0" w:color="auto"/>
        <w:bottom w:val="none" w:sz="0" w:space="0" w:color="auto"/>
        <w:right w:val="none" w:sz="0" w:space="0" w:color="auto"/>
      </w:divBdr>
      <w:divsChild>
        <w:div w:id="1044863720">
          <w:marLeft w:val="0"/>
          <w:marRight w:val="0"/>
          <w:marTop w:val="0"/>
          <w:marBottom w:val="0"/>
          <w:divBdr>
            <w:top w:val="none" w:sz="0" w:space="0" w:color="auto"/>
            <w:left w:val="none" w:sz="0" w:space="0" w:color="auto"/>
            <w:bottom w:val="none" w:sz="0" w:space="0" w:color="auto"/>
            <w:right w:val="none" w:sz="0" w:space="0" w:color="auto"/>
          </w:divBdr>
          <w:divsChild>
            <w:div w:id="519242764">
              <w:marLeft w:val="0"/>
              <w:marRight w:val="0"/>
              <w:marTop w:val="0"/>
              <w:marBottom w:val="0"/>
              <w:divBdr>
                <w:top w:val="none" w:sz="0" w:space="0" w:color="auto"/>
                <w:left w:val="none" w:sz="0" w:space="0" w:color="auto"/>
                <w:bottom w:val="none" w:sz="0" w:space="0" w:color="auto"/>
                <w:right w:val="none" w:sz="0" w:space="0" w:color="auto"/>
              </w:divBdr>
              <w:divsChild>
                <w:div w:id="1127894492">
                  <w:marLeft w:val="0"/>
                  <w:marRight w:val="0"/>
                  <w:marTop w:val="0"/>
                  <w:marBottom w:val="0"/>
                  <w:divBdr>
                    <w:top w:val="none" w:sz="0" w:space="0" w:color="auto"/>
                    <w:left w:val="none" w:sz="0" w:space="0" w:color="auto"/>
                    <w:bottom w:val="none" w:sz="0" w:space="0" w:color="auto"/>
                    <w:right w:val="none" w:sz="0" w:space="0" w:color="auto"/>
                  </w:divBdr>
                  <w:divsChild>
                    <w:div w:id="1190031052">
                      <w:marLeft w:val="0"/>
                      <w:marRight w:val="0"/>
                      <w:marTop w:val="0"/>
                      <w:marBottom w:val="0"/>
                      <w:divBdr>
                        <w:top w:val="none" w:sz="0" w:space="0" w:color="auto"/>
                        <w:left w:val="none" w:sz="0" w:space="0" w:color="auto"/>
                        <w:bottom w:val="none" w:sz="0" w:space="0" w:color="auto"/>
                        <w:right w:val="none" w:sz="0" w:space="0" w:color="auto"/>
                      </w:divBdr>
                      <w:divsChild>
                        <w:div w:id="1552307838">
                          <w:marLeft w:val="0"/>
                          <w:marRight w:val="0"/>
                          <w:marTop w:val="0"/>
                          <w:marBottom w:val="0"/>
                          <w:divBdr>
                            <w:top w:val="none" w:sz="0" w:space="0" w:color="auto"/>
                            <w:left w:val="none" w:sz="0" w:space="0" w:color="auto"/>
                            <w:bottom w:val="none" w:sz="0" w:space="0" w:color="auto"/>
                            <w:right w:val="none" w:sz="0" w:space="0" w:color="auto"/>
                          </w:divBdr>
                          <w:divsChild>
                            <w:div w:id="1486315819">
                              <w:marLeft w:val="0"/>
                              <w:marRight w:val="0"/>
                              <w:marTop w:val="0"/>
                              <w:marBottom w:val="0"/>
                              <w:divBdr>
                                <w:top w:val="none" w:sz="0" w:space="0" w:color="auto"/>
                                <w:left w:val="none" w:sz="0" w:space="0" w:color="auto"/>
                                <w:bottom w:val="none" w:sz="0" w:space="0" w:color="auto"/>
                                <w:right w:val="none" w:sz="0" w:space="0" w:color="auto"/>
                              </w:divBdr>
                              <w:divsChild>
                                <w:div w:id="1147405578">
                                  <w:marLeft w:val="0"/>
                                  <w:marRight w:val="0"/>
                                  <w:marTop w:val="0"/>
                                  <w:marBottom w:val="0"/>
                                  <w:divBdr>
                                    <w:top w:val="none" w:sz="0" w:space="0" w:color="auto"/>
                                    <w:left w:val="none" w:sz="0" w:space="0" w:color="auto"/>
                                    <w:bottom w:val="none" w:sz="0" w:space="0" w:color="auto"/>
                                    <w:right w:val="none" w:sz="0" w:space="0" w:color="auto"/>
                                  </w:divBdr>
                                  <w:divsChild>
                                    <w:div w:id="1811165629">
                                      <w:marLeft w:val="0"/>
                                      <w:marRight w:val="0"/>
                                      <w:marTop w:val="0"/>
                                      <w:marBottom w:val="0"/>
                                      <w:divBdr>
                                        <w:top w:val="none" w:sz="0" w:space="0" w:color="auto"/>
                                        <w:left w:val="none" w:sz="0" w:space="0" w:color="auto"/>
                                        <w:bottom w:val="none" w:sz="0" w:space="0" w:color="auto"/>
                                        <w:right w:val="none" w:sz="0" w:space="0" w:color="auto"/>
                                      </w:divBdr>
                                      <w:divsChild>
                                        <w:div w:id="47343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93590185">
      <w:bodyDiv w:val="1"/>
      <w:marLeft w:val="0"/>
      <w:marRight w:val="0"/>
      <w:marTop w:val="0"/>
      <w:marBottom w:val="0"/>
      <w:divBdr>
        <w:top w:val="none" w:sz="0" w:space="0" w:color="auto"/>
        <w:left w:val="none" w:sz="0" w:space="0" w:color="auto"/>
        <w:bottom w:val="none" w:sz="0" w:space="0" w:color="auto"/>
        <w:right w:val="none" w:sz="0" w:space="0" w:color="auto"/>
      </w:divBdr>
    </w:div>
    <w:div w:id="598030320">
      <w:bodyDiv w:val="1"/>
      <w:marLeft w:val="0"/>
      <w:marRight w:val="0"/>
      <w:marTop w:val="0"/>
      <w:marBottom w:val="0"/>
      <w:divBdr>
        <w:top w:val="none" w:sz="0" w:space="0" w:color="auto"/>
        <w:left w:val="none" w:sz="0" w:space="0" w:color="auto"/>
        <w:bottom w:val="none" w:sz="0" w:space="0" w:color="auto"/>
        <w:right w:val="none" w:sz="0" w:space="0" w:color="auto"/>
      </w:divBdr>
    </w:div>
    <w:div w:id="599214466">
      <w:bodyDiv w:val="1"/>
      <w:marLeft w:val="0"/>
      <w:marRight w:val="0"/>
      <w:marTop w:val="0"/>
      <w:marBottom w:val="0"/>
      <w:divBdr>
        <w:top w:val="none" w:sz="0" w:space="0" w:color="auto"/>
        <w:left w:val="none" w:sz="0" w:space="0" w:color="auto"/>
        <w:bottom w:val="none" w:sz="0" w:space="0" w:color="auto"/>
        <w:right w:val="none" w:sz="0" w:space="0" w:color="auto"/>
      </w:divBdr>
    </w:div>
    <w:div w:id="604650957">
      <w:bodyDiv w:val="1"/>
      <w:marLeft w:val="0"/>
      <w:marRight w:val="0"/>
      <w:marTop w:val="0"/>
      <w:marBottom w:val="0"/>
      <w:divBdr>
        <w:top w:val="none" w:sz="0" w:space="0" w:color="auto"/>
        <w:left w:val="none" w:sz="0" w:space="0" w:color="auto"/>
        <w:bottom w:val="none" w:sz="0" w:space="0" w:color="auto"/>
        <w:right w:val="none" w:sz="0" w:space="0" w:color="auto"/>
      </w:divBdr>
    </w:div>
    <w:div w:id="607199841">
      <w:bodyDiv w:val="1"/>
      <w:marLeft w:val="0"/>
      <w:marRight w:val="0"/>
      <w:marTop w:val="0"/>
      <w:marBottom w:val="0"/>
      <w:divBdr>
        <w:top w:val="none" w:sz="0" w:space="0" w:color="auto"/>
        <w:left w:val="none" w:sz="0" w:space="0" w:color="auto"/>
        <w:bottom w:val="none" w:sz="0" w:space="0" w:color="auto"/>
        <w:right w:val="none" w:sz="0" w:space="0" w:color="auto"/>
      </w:divBdr>
    </w:div>
    <w:div w:id="607931692">
      <w:bodyDiv w:val="1"/>
      <w:marLeft w:val="0"/>
      <w:marRight w:val="0"/>
      <w:marTop w:val="0"/>
      <w:marBottom w:val="0"/>
      <w:divBdr>
        <w:top w:val="none" w:sz="0" w:space="0" w:color="auto"/>
        <w:left w:val="none" w:sz="0" w:space="0" w:color="auto"/>
        <w:bottom w:val="none" w:sz="0" w:space="0" w:color="auto"/>
        <w:right w:val="none" w:sz="0" w:space="0" w:color="auto"/>
      </w:divBdr>
    </w:div>
    <w:div w:id="610749597">
      <w:bodyDiv w:val="1"/>
      <w:marLeft w:val="0"/>
      <w:marRight w:val="0"/>
      <w:marTop w:val="0"/>
      <w:marBottom w:val="0"/>
      <w:divBdr>
        <w:top w:val="none" w:sz="0" w:space="0" w:color="auto"/>
        <w:left w:val="none" w:sz="0" w:space="0" w:color="auto"/>
        <w:bottom w:val="none" w:sz="0" w:space="0" w:color="auto"/>
        <w:right w:val="none" w:sz="0" w:space="0" w:color="auto"/>
      </w:divBdr>
    </w:div>
    <w:div w:id="611015133">
      <w:bodyDiv w:val="1"/>
      <w:marLeft w:val="0"/>
      <w:marRight w:val="0"/>
      <w:marTop w:val="0"/>
      <w:marBottom w:val="0"/>
      <w:divBdr>
        <w:top w:val="none" w:sz="0" w:space="0" w:color="auto"/>
        <w:left w:val="none" w:sz="0" w:space="0" w:color="auto"/>
        <w:bottom w:val="none" w:sz="0" w:space="0" w:color="auto"/>
        <w:right w:val="none" w:sz="0" w:space="0" w:color="auto"/>
      </w:divBdr>
    </w:div>
    <w:div w:id="613827026">
      <w:bodyDiv w:val="1"/>
      <w:marLeft w:val="0"/>
      <w:marRight w:val="0"/>
      <w:marTop w:val="0"/>
      <w:marBottom w:val="0"/>
      <w:divBdr>
        <w:top w:val="none" w:sz="0" w:space="0" w:color="auto"/>
        <w:left w:val="none" w:sz="0" w:space="0" w:color="auto"/>
        <w:bottom w:val="none" w:sz="0" w:space="0" w:color="auto"/>
        <w:right w:val="none" w:sz="0" w:space="0" w:color="auto"/>
      </w:divBdr>
    </w:div>
    <w:div w:id="617419305">
      <w:bodyDiv w:val="1"/>
      <w:marLeft w:val="0"/>
      <w:marRight w:val="0"/>
      <w:marTop w:val="0"/>
      <w:marBottom w:val="0"/>
      <w:divBdr>
        <w:top w:val="none" w:sz="0" w:space="0" w:color="auto"/>
        <w:left w:val="none" w:sz="0" w:space="0" w:color="auto"/>
        <w:bottom w:val="none" w:sz="0" w:space="0" w:color="auto"/>
        <w:right w:val="none" w:sz="0" w:space="0" w:color="auto"/>
      </w:divBdr>
    </w:div>
    <w:div w:id="621957238">
      <w:bodyDiv w:val="1"/>
      <w:marLeft w:val="0"/>
      <w:marRight w:val="0"/>
      <w:marTop w:val="0"/>
      <w:marBottom w:val="0"/>
      <w:divBdr>
        <w:top w:val="none" w:sz="0" w:space="0" w:color="auto"/>
        <w:left w:val="none" w:sz="0" w:space="0" w:color="auto"/>
        <w:bottom w:val="none" w:sz="0" w:space="0" w:color="auto"/>
        <w:right w:val="none" w:sz="0" w:space="0" w:color="auto"/>
      </w:divBdr>
    </w:div>
    <w:div w:id="625356132">
      <w:bodyDiv w:val="1"/>
      <w:marLeft w:val="0"/>
      <w:marRight w:val="0"/>
      <w:marTop w:val="0"/>
      <w:marBottom w:val="0"/>
      <w:divBdr>
        <w:top w:val="none" w:sz="0" w:space="0" w:color="auto"/>
        <w:left w:val="none" w:sz="0" w:space="0" w:color="auto"/>
        <w:bottom w:val="none" w:sz="0" w:space="0" w:color="auto"/>
        <w:right w:val="none" w:sz="0" w:space="0" w:color="auto"/>
      </w:divBdr>
    </w:div>
    <w:div w:id="634600349">
      <w:bodyDiv w:val="1"/>
      <w:marLeft w:val="0"/>
      <w:marRight w:val="0"/>
      <w:marTop w:val="0"/>
      <w:marBottom w:val="0"/>
      <w:divBdr>
        <w:top w:val="none" w:sz="0" w:space="0" w:color="auto"/>
        <w:left w:val="none" w:sz="0" w:space="0" w:color="auto"/>
        <w:bottom w:val="none" w:sz="0" w:space="0" w:color="auto"/>
        <w:right w:val="none" w:sz="0" w:space="0" w:color="auto"/>
      </w:divBdr>
    </w:div>
    <w:div w:id="634677983">
      <w:bodyDiv w:val="1"/>
      <w:marLeft w:val="0"/>
      <w:marRight w:val="0"/>
      <w:marTop w:val="0"/>
      <w:marBottom w:val="0"/>
      <w:divBdr>
        <w:top w:val="none" w:sz="0" w:space="0" w:color="auto"/>
        <w:left w:val="none" w:sz="0" w:space="0" w:color="auto"/>
        <w:bottom w:val="none" w:sz="0" w:space="0" w:color="auto"/>
        <w:right w:val="none" w:sz="0" w:space="0" w:color="auto"/>
      </w:divBdr>
    </w:div>
    <w:div w:id="634986309">
      <w:bodyDiv w:val="1"/>
      <w:marLeft w:val="0"/>
      <w:marRight w:val="0"/>
      <w:marTop w:val="0"/>
      <w:marBottom w:val="0"/>
      <w:divBdr>
        <w:top w:val="none" w:sz="0" w:space="0" w:color="auto"/>
        <w:left w:val="none" w:sz="0" w:space="0" w:color="auto"/>
        <w:bottom w:val="none" w:sz="0" w:space="0" w:color="auto"/>
        <w:right w:val="none" w:sz="0" w:space="0" w:color="auto"/>
      </w:divBdr>
    </w:div>
    <w:div w:id="636759801">
      <w:bodyDiv w:val="1"/>
      <w:marLeft w:val="0"/>
      <w:marRight w:val="0"/>
      <w:marTop w:val="0"/>
      <w:marBottom w:val="0"/>
      <w:divBdr>
        <w:top w:val="none" w:sz="0" w:space="0" w:color="auto"/>
        <w:left w:val="none" w:sz="0" w:space="0" w:color="auto"/>
        <w:bottom w:val="none" w:sz="0" w:space="0" w:color="auto"/>
        <w:right w:val="none" w:sz="0" w:space="0" w:color="auto"/>
      </w:divBdr>
    </w:div>
    <w:div w:id="640498678">
      <w:bodyDiv w:val="1"/>
      <w:marLeft w:val="0"/>
      <w:marRight w:val="0"/>
      <w:marTop w:val="0"/>
      <w:marBottom w:val="0"/>
      <w:divBdr>
        <w:top w:val="none" w:sz="0" w:space="0" w:color="auto"/>
        <w:left w:val="none" w:sz="0" w:space="0" w:color="auto"/>
        <w:bottom w:val="none" w:sz="0" w:space="0" w:color="auto"/>
        <w:right w:val="none" w:sz="0" w:space="0" w:color="auto"/>
      </w:divBdr>
    </w:div>
    <w:div w:id="646472903">
      <w:bodyDiv w:val="1"/>
      <w:marLeft w:val="0"/>
      <w:marRight w:val="0"/>
      <w:marTop w:val="0"/>
      <w:marBottom w:val="0"/>
      <w:divBdr>
        <w:top w:val="none" w:sz="0" w:space="0" w:color="auto"/>
        <w:left w:val="none" w:sz="0" w:space="0" w:color="auto"/>
        <w:bottom w:val="none" w:sz="0" w:space="0" w:color="auto"/>
        <w:right w:val="none" w:sz="0" w:space="0" w:color="auto"/>
      </w:divBdr>
    </w:div>
    <w:div w:id="647587033">
      <w:bodyDiv w:val="1"/>
      <w:marLeft w:val="0"/>
      <w:marRight w:val="0"/>
      <w:marTop w:val="0"/>
      <w:marBottom w:val="0"/>
      <w:divBdr>
        <w:top w:val="none" w:sz="0" w:space="0" w:color="auto"/>
        <w:left w:val="none" w:sz="0" w:space="0" w:color="auto"/>
        <w:bottom w:val="none" w:sz="0" w:space="0" w:color="auto"/>
        <w:right w:val="none" w:sz="0" w:space="0" w:color="auto"/>
      </w:divBdr>
    </w:div>
    <w:div w:id="649091411">
      <w:bodyDiv w:val="1"/>
      <w:marLeft w:val="0"/>
      <w:marRight w:val="0"/>
      <w:marTop w:val="0"/>
      <w:marBottom w:val="0"/>
      <w:divBdr>
        <w:top w:val="none" w:sz="0" w:space="0" w:color="auto"/>
        <w:left w:val="none" w:sz="0" w:space="0" w:color="auto"/>
        <w:bottom w:val="none" w:sz="0" w:space="0" w:color="auto"/>
        <w:right w:val="none" w:sz="0" w:space="0" w:color="auto"/>
      </w:divBdr>
    </w:div>
    <w:div w:id="651178510">
      <w:bodyDiv w:val="1"/>
      <w:marLeft w:val="0"/>
      <w:marRight w:val="0"/>
      <w:marTop w:val="0"/>
      <w:marBottom w:val="0"/>
      <w:divBdr>
        <w:top w:val="none" w:sz="0" w:space="0" w:color="auto"/>
        <w:left w:val="none" w:sz="0" w:space="0" w:color="auto"/>
        <w:bottom w:val="none" w:sz="0" w:space="0" w:color="auto"/>
        <w:right w:val="none" w:sz="0" w:space="0" w:color="auto"/>
      </w:divBdr>
    </w:div>
    <w:div w:id="656373984">
      <w:bodyDiv w:val="1"/>
      <w:marLeft w:val="0"/>
      <w:marRight w:val="0"/>
      <w:marTop w:val="0"/>
      <w:marBottom w:val="0"/>
      <w:divBdr>
        <w:top w:val="none" w:sz="0" w:space="0" w:color="auto"/>
        <w:left w:val="none" w:sz="0" w:space="0" w:color="auto"/>
        <w:bottom w:val="none" w:sz="0" w:space="0" w:color="auto"/>
        <w:right w:val="none" w:sz="0" w:space="0" w:color="auto"/>
      </w:divBdr>
    </w:div>
    <w:div w:id="663438525">
      <w:bodyDiv w:val="1"/>
      <w:marLeft w:val="0"/>
      <w:marRight w:val="0"/>
      <w:marTop w:val="0"/>
      <w:marBottom w:val="0"/>
      <w:divBdr>
        <w:top w:val="none" w:sz="0" w:space="0" w:color="auto"/>
        <w:left w:val="none" w:sz="0" w:space="0" w:color="auto"/>
        <w:bottom w:val="none" w:sz="0" w:space="0" w:color="auto"/>
        <w:right w:val="none" w:sz="0" w:space="0" w:color="auto"/>
      </w:divBdr>
    </w:div>
    <w:div w:id="666861497">
      <w:bodyDiv w:val="1"/>
      <w:marLeft w:val="0"/>
      <w:marRight w:val="0"/>
      <w:marTop w:val="0"/>
      <w:marBottom w:val="0"/>
      <w:divBdr>
        <w:top w:val="none" w:sz="0" w:space="0" w:color="auto"/>
        <w:left w:val="none" w:sz="0" w:space="0" w:color="auto"/>
        <w:bottom w:val="none" w:sz="0" w:space="0" w:color="auto"/>
        <w:right w:val="none" w:sz="0" w:space="0" w:color="auto"/>
      </w:divBdr>
    </w:div>
    <w:div w:id="668407164">
      <w:bodyDiv w:val="1"/>
      <w:marLeft w:val="0"/>
      <w:marRight w:val="0"/>
      <w:marTop w:val="0"/>
      <w:marBottom w:val="0"/>
      <w:divBdr>
        <w:top w:val="none" w:sz="0" w:space="0" w:color="auto"/>
        <w:left w:val="none" w:sz="0" w:space="0" w:color="auto"/>
        <w:bottom w:val="none" w:sz="0" w:space="0" w:color="auto"/>
        <w:right w:val="none" w:sz="0" w:space="0" w:color="auto"/>
      </w:divBdr>
    </w:div>
    <w:div w:id="672344668">
      <w:bodyDiv w:val="1"/>
      <w:marLeft w:val="0"/>
      <w:marRight w:val="0"/>
      <w:marTop w:val="0"/>
      <w:marBottom w:val="0"/>
      <w:divBdr>
        <w:top w:val="none" w:sz="0" w:space="0" w:color="auto"/>
        <w:left w:val="none" w:sz="0" w:space="0" w:color="auto"/>
        <w:bottom w:val="none" w:sz="0" w:space="0" w:color="auto"/>
        <w:right w:val="none" w:sz="0" w:space="0" w:color="auto"/>
      </w:divBdr>
    </w:div>
    <w:div w:id="673266436">
      <w:bodyDiv w:val="1"/>
      <w:marLeft w:val="0"/>
      <w:marRight w:val="0"/>
      <w:marTop w:val="0"/>
      <w:marBottom w:val="0"/>
      <w:divBdr>
        <w:top w:val="none" w:sz="0" w:space="0" w:color="auto"/>
        <w:left w:val="none" w:sz="0" w:space="0" w:color="auto"/>
        <w:bottom w:val="none" w:sz="0" w:space="0" w:color="auto"/>
        <w:right w:val="none" w:sz="0" w:space="0" w:color="auto"/>
      </w:divBdr>
    </w:div>
    <w:div w:id="674262568">
      <w:bodyDiv w:val="1"/>
      <w:marLeft w:val="0"/>
      <w:marRight w:val="0"/>
      <w:marTop w:val="0"/>
      <w:marBottom w:val="0"/>
      <w:divBdr>
        <w:top w:val="none" w:sz="0" w:space="0" w:color="auto"/>
        <w:left w:val="none" w:sz="0" w:space="0" w:color="auto"/>
        <w:bottom w:val="none" w:sz="0" w:space="0" w:color="auto"/>
        <w:right w:val="none" w:sz="0" w:space="0" w:color="auto"/>
      </w:divBdr>
    </w:div>
    <w:div w:id="676540323">
      <w:bodyDiv w:val="1"/>
      <w:marLeft w:val="0"/>
      <w:marRight w:val="0"/>
      <w:marTop w:val="0"/>
      <w:marBottom w:val="0"/>
      <w:divBdr>
        <w:top w:val="none" w:sz="0" w:space="0" w:color="auto"/>
        <w:left w:val="none" w:sz="0" w:space="0" w:color="auto"/>
        <w:bottom w:val="none" w:sz="0" w:space="0" w:color="auto"/>
        <w:right w:val="none" w:sz="0" w:space="0" w:color="auto"/>
      </w:divBdr>
    </w:div>
    <w:div w:id="679936221">
      <w:bodyDiv w:val="1"/>
      <w:marLeft w:val="0"/>
      <w:marRight w:val="0"/>
      <w:marTop w:val="0"/>
      <w:marBottom w:val="0"/>
      <w:divBdr>
        <w:top w:val="none" w:sz="0" w:space="0" w:color="auto"/>
        <w:left w:val="none" w:sz="0" w:space="0" w:color="auto"/>
        <w:bottom w:val="none" w:sz="0" w:space="0" w:color="auto"/>
        <w:right w:val="none" w:sz="0" w:space="0" w:color="auto"/>
      </w:divBdr>
    </w:div>
    <w:div w:id="679963343">
      <w:bodyDiv w:val="1"/>
      <w:marLeft w:val="0"/>
      <w:marRight w:val="0"/>
      <w:marTop w:val="0"/>
      <w:marBottom w:val="0"/>
      <w:divBdr>
        <w:top w:val="none" w:sz="0" w:space="0" w:color="auto"/>
        <w:left w:val="none" w:sz="0" w:space="0" w:color="auto"/>
        <w:bottom w:val="none" w:sz="0" w:space="0" w:color="auto"/>
        <w:right w:val="none" w:sz="0" w:space="0" w:color="auto"/>
      </w:divBdr>
    </w:div>
    <w:div w:id="682365506">
      <w:bodyDiv w:val="1"/>
      <w:marLeft w:val="0"/>
      <w:marRight w:val="0"/>
      <w:marTop w:val="0"/>
      <w:marBottom w:val="0"/>
      <w:divBdr>
        <w:top w:val="none" w:sz="0" w:space="0" w:color="auto"/>
        <w:left w:val="none" w:sz="0" w:space="0" w:color="auto"/>
        <w:bottom w:val="none" w:sz="0" w:space="0" w:color="auto"/>
        <w:right w:val="none" w:sz="0" w:space="0" w:color="auto"/>
      </w:divBdr>
    </w:div>
    <w:div w:id="684131574">
      <w:bodyDiv w:val="1"/>
      <w:marLeft w:val="0"/>
      <w:marRight w:val="0"/>
      <w:marTop w:val="0"/>
      <w:marBottom w:val="0"/>
      <w:divBdr>
        <w:top w:val="none" w:sz="0" w:space="0" w:color="auto"/>
        <w:left w:val="none" w:sz="0" w:space="0" w:color="auto"/>
        <w:bottom w:val="none" w:sz="0" w:space="0" w:color="auto"/>
        <w:right w:val="none" w:sz="0" w:space="0" w:color="auto"/>
      </w:divBdr>
    </w:div>
    <w:div w:id="685865066">
      <w:bodyDiv w:val="1"/>
      <w:marLeft w:val="0"/>
      <w:marRight w:val="0"/>
      <w:marTop w:val="0"/>
      <w:marBottom w:val="0"/>
      <w:divBdr>
        <w:top w:val="none" w:sz="0" w:space="0" w:color="auto"/>
        <w:left w:val="none" w:sz="0" w:space="0" w:color="auto"/>
        <w:bottom w:val="none" w:sz="0" w:space="0" w:color="auto"/>
        <w:right w:val="none" w:sz="0" w:space="0" w:color="auto"/>
      </w:divBdr>
    </w:div>
    <w:div w:id="691146642">
      <w:bodyDiv w:val="1"/>
      <w:marLeft w:val="0"/>
      <w:marRight w:val="0"/>
      <w:marTop w:val="0"/>
      <w:marBottom w:val="0"/>
      <w:divBdr>
        <w:top w:val="none" w:sz="0" w:space="0" w:color="auto"/>
        <w:left w:val="none" w:sz="0" w:space="0" w:color="auto"/>
        <w:bottom w:val="none" w:sz="0" w:space="0" w:color="auto"/>
        <w:right w:val="none" w:sz="0" w:space="0" w:color="auto"/>
      </w:divBdr>
    </w:div>
    <w:div w:id="691958845">
      <w:bodyDiv w:val="1"/>
      <w:marLeft w:val="0"/>
      <w:marRight w:val="0"/>
      <w:marTop w:val="0"/>
      <w:marBottom w:val="0"/>
      <w:divBdr>
        <w:top w:val="none" w:sz="0" w:space="0" w:color="auto"/>
        <w:left w:val="none" w:sz="0" w:space="0" w:color="auto"/>
        <w:bottom w:val="none" w:sz="0" w:space="0" w:color="auto"/>
        <w:right w:val="none" w:sz="0" w:space="0" w:color="auto"/>
      </w:divBdr>
    </w:div>
    <w:div w:id="695351915">
      <w:bodyDiv w:val="1"/>
      <w:marLeft w:val="0"/>
      <w:marRight w:val="0"/>
      <w:marTop w:val="0"/>
      <w:marBottom w:val="0"/>
      <w:divBdr>
        <w:top w:val="none" w:sz="0" w:space="0" w:color="auto"/>
        <w:left w:val="none" w:sz="0" w:space="0" w:color="auto"/>
        <w:bottom w:val="none" w:sz="0" w:space="0" w:color="auto"/>
        <w:right w:val="none" w:sz="0" w:space="0" w:color="auto"/>
      </w:divBdr>
    </w:div>
    <w:div w:id="697196835">
      <w:bodyDiv w:val="1"/>
      <w:marLeft w:val="0"/>
      <w:marRight w:val="0"/>
      <w:marTop w:val="0"/>
      <w:marBottom w:val="0"/>
      <w:divBdr>
        <w:top w:val="none" w:sz="0" w:space="0" w:color="auto"/>
        <w:left w:val="none" w:sz="0" w:space="0" w:color="auto"/>
        <w:bottom w:val="none" w:sz="0" w:space="0" w:color="auto"/>
        <w:right w:val="none" w:sz="0" w:space="0" w:color="auto"/>
      </w:divBdr>
    </w:div>
    <w:div w:id="700058419">
      <w:bodyDiv w:val="1"/>
      <w:marLeft w:val="300"/>
      <w:marRight w:val="300"/>
      <w:marTop w:val="300"/>
      <w:marBottom w:val="300"/>
      <w:divBdr>
        <w:top w:val="none" w:sz="0" w:space="0" w:color="auto"/>
        <w:left w:val="none" w:sz="0" w:space="0" w:color="auto"/>
        <w:bottom w:val="none" w:sz="0" w:space="0" w:color="auto"/>
        <w:right w:val="none" w:sz="0" w:space="0" w:color="auto"/>
      </w:divBdr>
      <w:divsChild>
        <w:div w:id="605966066">
          <w:blockQuote w:val="1"/>
          <w:marLeft w:val="720"/>
          <w:marRight w:val="720"/>
          <w:marTop w:val="100"/>
          <w:marBottom w:val="100"/>
          <w:divBdr>
            <w:top w:val="single" w:sz="2" w:space="2" w:color="CCCCCC"/>
            <w:left w:val="single" w:sz="2" w:space="0" w:color="CCCCCC"/>
            <w:bottom w:val="single" w:sz="2" w:space="2" w:color="CCCCCC"/>
            <w:right w:val="single" w:sz="2" w:space="0" w:color="CCCCCC"/>
          </w:divBdr>
        </w:div>
      </w:divsChild>
    </w:div>
    <w:div w:id="701708832">
      <w:bodyDiv w:val="1"/>
      <w:marLeft w:val="0"/>
      <w:marRight w:val="0"/>
      <w:marTop w:val="0"/>
      <w:marBottom w:val="0"/>
      <w:divBdr>
        <w:top w:val="none" w:sz="0" w:space="0" w:color="auto"/>
        <w:left w:val="none" w:sz="0" w:space="0" w:color="auto"/>
        <w:bottom w:val="none" w:sz="0" w:space="0" w:color="auto"/>
        <w:right w:val="none" w:sz="0" w:space="0" w:color="auto"/>
      </w:divBdr>
    </w:div>
    <w:div w:id="701979214">
      <w:bodyDiv w:val="1"/>
      <w:marLeft w:val="0"/>
      <w:marRight w:val="0"/>
      <w:marTop w:val="0"/>
      <w:marBottom w:val="0"/>
      <w:divBdr>
        <w:top w:val="none" w:sz="0" w:space="0" w:color="auto"/>
        <w:left w:val="none" w:sz="0" w:space="0" w:color="auto"/>
        <w:bottom w:val="none" w:sz="0" w:space="0" w:color="auto"/>
        <w:right w:val="none" w:sz="0" w:space="0" w:color="auto"/>
      </w:divBdr>
    </w:div>
    <w:div w:id="702021753">
      <w:bodyDiv w:val="1"/>
      <w:marLeft w:val="0"/>
      <w:marRight w:val="0"/>
      <w:marTop w:val="0"/>
      <w:marBottom w:val="0"/>
      <w:divBdr>
        <w:top w:val="none" w:sz="0" w:space="0" w:color="auto"/>
        <w:left w:val="none" w:sz="0" w:space="0" w:color="auto"/>
        <w:bottom w:val="none" w:sz="0" w:space="0" w:color="auto"/>
        <w:right w:val="none" w:sz="0" w:space="0" w:color="auto"/>
      </w:divBdr>
    </w:div>
    <w:div w:id="707804484">
      <w:bodyDiv w:val="1"/>
      <w:marLeft w:val="0"/>
      <w:marRight w:val="0"/>
      <w:marTop w:val="0"/>
      <w:marBottom w:val="0"/>
      <w:divBdr>
        <w:top w:val="none" w:sz="0" w:space="0" w:color="auto"/>
        <w:left w:val="none" w:sz="0" w:space="0" w:color="auto"/>
        <w:bottom w:val="none" w:sz="0" w:space="0" w:color="auto"/>
        <w:right w:val="none" w:sz="0" w:space="0" w:color="auto"/>
      </w:divBdr>
    </w:div>
    <w:div w:id="709647658">
      <w:bodyDiv w:val="1"/>
      <w:marLeft w:val="0"/>
      <w:marRight w:val="0"/>
      <w:marTop w:val="0"/>
      <w:marBottom w:val="0"/>
      <w:divBdr>
        <w:top w:val="none" w:sz="0" w:space="0" w:color="auto"/>
        <w:left w:val="none" w:sz="0" w:space="0" w:color="auto"/>
        <w:bottom w:val="none" w:sz="0" w:space="0" w:color="auto"/>
        <w:right w:val="none" w:sz="0" w:space="0" w:color="auto"/>
      </w:divBdr>
    </w:div>
    <w:div w:id="709839519">
      <w:bodyDiv w:val="1"/>
      <w:marLeft w:val="0"/>
      <w:marRight w:val="0"/>
      <w:marTop w:val="0"/>
      <w:marBottom w:val="0"/>
      <w:divBdr>
        <w:top w:val="none" w:sz="0" w:space="0" w:color="auto"/>
        <w:left w:val="none" w:sz="0" w:space="0" w:color="auto"/>
        <w:bottom w:val="none" w:sz="0" w:space="0" w:color="auto"/>
        <w:right w:val="none" w:sz="0" w:space="0" w:color="auto"/>
      </w:divBdr>
    </w:div>
    <w:div w:id="709960205">
      <w:bodyDiv w:val="1"/>
      <w:marLeft w:val="0"/>
      <w:marRight w:val="0"/>
      <w:marTop w:val="0"/>
      <w:marBottom w:val="0"/>
      <w:divBdr>
        <w:top w:val="none" w:sz="0" w:space="0" w:color="auto"/>
        <w:left w:val="none" w:sz="0" w:space="0" w:color="auto"/>
        <w:bottom w:val="none" w:sz="0" w:space="0" w:color="auto"/>
        <w:right w:val="none" w:sz="0" w:space="0" w:color="auto"/>
      </w:divBdr>
    </w:div>
    <w:div w:id="714306887">
      <w:bodyDiv w:val="1"/>
      <w:marLeft w:val="0"/>
      <w:marRight w:val="0"/>
      <w:marTop w:val="0"/>
      <w:marBottom w:val="0"/>
      <w:divBdr>
        <w:top w:val="none" w:sz="0" w:space="0" w:color="auto"/>
        <w:left w:val="none" w:sz="0" w:space="0" w:color="auto"/>
        <w:bottom w:val="none" w:sz="0" w:space="0" w:color="auto"/>
        <w:right w:val="none" w:sz="0" w:space="0" w:color="auto"/>
      </w:divBdr>
    </w:div>
    <w:div w:id="727730709">
      <w:bodyDiv w:val="1"/>
      <w:marLeft w:val="0"/>
      <w:marRight w:val="0"/>
      <w:marTop w:val="0"/>
      <w:marBottom w:val="0"/>
      <w:divBdr>
        <w:top w:val="none" w:sz="0" w:space="0" w:color="auto"/>
        <w:left w:val="none" w:sz="0" w:space="0" w:color="auto"/>
        <w:bottom w:val="none" w:sz="0" w:space="0" w:color="auto"/>
        <w:right w:val="none" w:sz="0" w:space="0" w:color="auto"/>
      </w:divBdr>
    </w:div>
    <w:div w:id="728309902">
      <w:bodyDiv w:val="1"/>
      <w:marLeft w:val="0"/>
      <w:marRight w:val="0"/>
      <w:marTop w:val="0"/>
      <w:marBottom w:val="0"/>
      <w:divBdr>
        <w:top w:val="none" w:sz="0" w:space="0" w:color="auto"/>
        <w:left w:val="none" w:sz="0" w:space="0" w:color="auto"/>
        <w:bottom w:val="none" w:sz="0" w:space="0" w:color="auto"/>
        <w:right w:val="none" w:sz="0" w:space="0" w:color="auto"/>
      </w:divBdr>
      <w:divsChild>
        <w:div w:id="390732549">
          <w:marLeft w:val="0"/>
          <w:marRight w:val="0"/>
          <w:marTop w:val="0"/>
          <w:marBottom w:val="0"/>
          <w:divBdr>
            <w:top w:val="none" w:sz="0" w:space="0" w:color="auto"/>
            <w:left w:val="none" w:sz="0" w:space="0" w:color="auto"/>
            <w:bottom w:val="none" w:sz="0" w:space="0" w:color="auto"/>
            <w:right w:val="none" w:sz="0" w:space="0" w:color="auto"/>
          </w:divBdr>
          <w:divsChild>
            <w:div w:id="1164978379">
              <w:marLeft w:val="0"/>
              <w:marRight w:val="0"/>
              <w:marTop w:val="0"/>
              <w:marBottom w:val="0"/>
              <w:divBdr>
                <w:top w:val="none" w:sz="0" w:space="0" w:color="auto"/>
                <w:left w:val="none" w:sz="0" w:space="0" w:color="auto"/>
                <w:bottom w:val="none" w:sz="0" w:space="0" w:color="auto"/>
                <w:right w:val="none" w:sz="0" w:space="0" w:color="auto"/>
              </w:divBdr>
              <w:divsChild>
                <w:div w:id="1509633963">
                  <w:marLeft w:val="0"/>
                  <w:marRight w:val="0"/>
                  <w:marTop w:val="0"/>
                  <w:marBottom w:val="0"/>
                  <w:divBdr>
                    <w:top w:val="none" w:sz="0" w:space="0" w:color="auto"/>
                    <w:left w:val="none" w:sz="0" w:space="0" w:color="auto"/>
                    <w:bottom w:val="none" w:sz="0" w:space="0" w:color="auto"/>
                    <w:right w:val="none" w:sz="0" w:space="0" w:color="auto"/>
                  </w:divBdr>
                  <w:divsChild>
                    <w:div w:id="1609892803">
                      <w:marLeft w:val="0"/>
                      <w:marRight w:val="0"/>
                      <w:marTop w:val="0"/>
                      <w:marBottom w:val="0"/>
                      <w:divBdr>
                        <w:top w:val="none" w:sz="0" w:space="0" w:color="auto"/>
                        <w:left w:val="none" w:sz="0" w:space="0" w:color="auto"/>
                        <w:bottom w:val="none" w:sz="0" w:space="0" w:color="auto"/>
                        <w:right w:val="none" w:sz="0" w:space="0" w:color="auto"/>
                      </w:divBdr>
                      <w:divsChild>
                        <w:div w:id="358361310">
                          <w:marLeft w:val="0"/>
                          <w:marRight w:val="0"/>
                          <w:marTop w:val="0"/>
                          <w:marBottom w:val="0"/>
                          <w:divBdr>
                            <w:top w:val="none" w:sz="0" w:space="0" w:color="auto"/>
                            <w:left w:val="none" w:sz="0" w:space="0" w:color="auto"/>
                            <w:bottom w:val="none" w:sz="0" w:space="0" w:color="auto"/>
                            <w:right w:val="none" w:sz="0" w:space="0" w:color="auto"/>
                          </w:divBdr>
                          <w:divsChild>
                            <w:div w:id="1546287537">
                              <w:marLeft w:val="0"/>
                              <w:marRight w:val="0"/>
                              <w:marTop w:val="0"/>
                              <w:marBottom w:val="0"/>
                              <w:divBdr>
                                <w:top w:val="none" w:sz="0" w:space="0" w:color="auto"/>
                                <w:left w:val="none" w:sz="0" w:space="0" w:color="auto"/>
                                <w:bottom w:val="none" w:sz="0" w:space="0" w:color="auto"/>
                                <w:right w:val="none" w:sz="0" w:space="0" w:color="auto"/>
                              </w:divBdr>
                              <w:divsChild>
                                <w:div w:id="821119130">
                                  <w:marLeft w:val="0"/>
                                  <w:marRight w:val="0"/>
                                  <w:marTop w:val="0"/>
                                  <w:marBottom w:val="150"/>
                                  <w:divBdr>
                                    <w:top w:val="none" w:sz="0" w:space="0" w:color="auto"/>
                                    <w:left w:val="none" w:sz="0" w:space="0" w:color="auto"/>
                                    <w:bottom w:val="none" w:sz="0" w:space="0" w:color="auto"/>
                                    <w:right w:val="none" w:sz="0" w:space="0" w:color="auto"/>
                                  </w:divBdr>
                                  <w:divsChild>
                                    <w:div w:id="101144944">
                                      <w:marLeft w:val="0"/>
                                      <w:marRight w:val="0"/>
                                      <w:marTop w:val="0"/>
                                      <w:marBottom w:val="0"/>
                                      <w:divBdr>
                                        <w:top w:val="none" w:sz="0" w:space="0" w:color="auto"/>
                                        <w:left w:val="none" w:sz="0" w:space="0" w:color="auto"/>
                                        <w:bottom w:val="none" w:sz="0" w:space="0" w:color="auto"/>
                                        <w:right w:val="none" w:sz="0" w:space="0" w:color="auto"/>
                                      </w:divBdr>
                                      <w:divsChild>
                                        <w:div w:id="1538740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28386726">
      <w:bodyDiv w:val="1"/>
      <w:marLeft w:val="0"/>
      <w:marRight w:val="0"/>
      <w:marTop w:val="0"/>
      <w:marBottom w:val="0"/>
      <w:divBdr>
        <w:top w:val="none" w:sz="0" w:space="0" w:color="auto"/>
        <w:left w:val="none" w:sz="0" w:space="0" w:color="auto"/>
        <w:bottom w:val="none" w:sz="0" w:space="0" w:color="auto"/>
        <w:right w:val="none" w:sz="0" w:space="0" w:color="auto"/>
      </w:divBdr>
    </w:div>
    <w:div w:id="737216766">
      <w:bodyDiv w:val="1"/>
      <w:marLeft w:val="0"/>
      <w:marRight w:val="0"/>
      <w:marTop w:val="0"/>
      <w:marBottom w:val="0"/>
      <w:divBdr>
        <w:top w:val="none" w:sz="0" w:space="0" w:color="auto"/>
        <w:left w:val="none" w:sz="0" w:space="0" w:color="auto"/>
        <w:bottom w:val="none" w:sz="0" w:space="0" w:color="auto"/>
        <w:right w:val="none" w:sz="0" w:space="0" w:color="auto"/>
      </w:divBdr>
    </w:div>
    <w:div w:id="737627768">
      <w:bodyDiv w:val="1"/>
      <w:marLeft w:val="0"/>
      <w:marRight w:val="0"/>
      <w:marTop w:val="0"/>
      <w:marBottom w:val="0"/>
      <w:divBdr>
        <w:top w:val="none" w:sz="0" w:space="0" w:color="auto"/>
        <w:left w:val="none" w:sz="0" w:space="0" w:color="auto"/>
        <w:bottom w:val="none" w:sz="0" w:space="0" w:color="auto"/>
        <w:right w:val="none" w:sz="0" w:space="0" w:color="auto"/>
      </w:divBdr>
    </w:div>
    <w:div w:id="739711091">
      <w:bodyDiv w:val="1"/>
      <w:marLeft w:val="0"/>
      <w:marRight w:val="0"/>
      <w:marTop w:val="0"/>
      <w:marBottom w:val="0"/>
      <w:divBdr>
        <w:top w:val="none" w:sz="0" w:space="0" w:color="auto"/>
        <w:left w:val="none" w:sz="0" w:space="0" w:color="auto"/>
        <w:bottom w:val="none" w:sz="0" w:space="0" w:color="auto"/>
        <w:right w:val="none" w:sz="0" w:space="0" w:color="auto"/>
      </w:divBdr>
      <w:divsChild>
        <w:div w:id="1316570578">
          <w:marLeft w:val="0"/>
          <w:marRight w:val="0"/>
          <w:marTop w:val="0"/>
          <w:marBottom w:val="0"/>
          <w:divBdr>
            <w:top w:val="none" w:sz="0" w:space="0" w:color="auto"/>
            <w:left w:val="none" w:sz="0" w:space="0" w:color="auto"/>
            <w:bottom w:val="none" w:sz="0" w:space="0" w:color="auto"/>
            <w:right w:val="none" w:sz="0" w:space="0" w:color="auto"/>
          </w:divBdr>
          <w:divsChild>
            <w:div w:id="18901103">
              <w:marLeft w:val="0"/>
              <w:marRight w:val="0"/>
              <w:marTop w:val="0"/>
              <w:marBottom w:val="0"/>
              <w:divBdr>
                <w:top w:val="none" w:sz="0" w:space="0" w:color="auto"/>
                <w:left w:val="none" w:sz="0" w:space="0" w:color="auto"/>
                <w:bottom w:val="none" w:sz="0" w:space="0" w:color="auto"/>
                <w:right w:val="none" w:sz="0" w:space="0" w:color="auto"/>
              </w:divBdr>
              <w:divsChild>
                <w:div w:id="1786119845">
                  <w:marLeft w:val="0"/>
                  <w:marRight w:val="0"/>
                  <w:marTop w:val="0"/>
                  <w:marBottom w:val="0"/>
                  <w:divBdr>
                    <w:top w:val="none" w:sz="0" w:space="0" w:color="auto"/>
                    <w:left w:val="none" w:sz="0" w:space="0" w:color="auto"/>
                    <w:bottom w:val="none" w:sz="0" w:space="0" w:color="auto"/>
                    <w:right w:val="none" w:sz="0" w:space="0" w:color="auto"/>
                  </w:divBdr>
                </w:div>
              </w:divsChild>
            </w:div>
            <w:div w:id="1067805656">
              <w:marLeft w:val="0"/>
              <w:marRight w:val="0"/>
              <w:marTop w:val="0"/>
              <w:marBottom w:val="0"/>
              <w:divBdr>
                <w:top w:val="none" w:sz="0" w:space="0" w:color="auto"/>
                <w:left w:val="none" w:sz="0" w:space="0" w:color="auto"/>
                <w:bottom w:val="none" w:sz="0" w:space="0" w:color="auto"/>
                <w:right w:val="none" w:sz="0" w:space="0" w:color="auto"/>
              </w:divBdr>
            </w:div>
            <w:div w:id="1172843273">
              <w:marLeft w:val="0"/>
              <w:marRight w:val="0"/>
              <w:marTop w:val="0"/>
              <w:marBottom w:val="0"/>
              <w:divBdr>
                <w:top w:val="none" w:sz="0" w:space="0" w:color="auto"/>
                <w:left w:val="none" w:sz="0" w:space="0" w:color="auto"/>
                <w:bottom w:val="none" w:sz="0" w:space="0" w:color="auto"/>
                <w:right w:val="none" w:sz="0" w:space="0" w:color="auto"/>
              </w:divBdr>
              <w:divsChild>
                <w:div w:id="1321814263">
                  <w:marLeft w:val="0"/>
                  <w:marRight w:val="0"/>
                  <w:marTop w:val="0"/>
                  <w:marBottom w:val="0"/>
                  <w:divBdr>
                    <w:top w:val="none" w:sz="0" w:space="0" w:color="auto"/>
                    <w:left w:val="none" w:sz="0" w:space="0" w:color="auto"/>
                    <w:bottom w:val="none" w:sz="0" w:space="0" w:color="auto"/>
                    <w:right w:val="none" w:sz="0" w:space="0" w:color="auto"/>
                  </w:divBdr>
                </w:div>
              </w:divsChild>
            </w:div>
            <w:div w:id="1318071241">
              <w:marLeft w:val="0"/>
              <w:marRight w:val="0"/>
              <w:marTop w:val="0"/>
              <w:marBottom w:val="0"/>
              <w:divBdr>
                <w:top w:val="none" w:sz="0" w:space="0" w:color="auto"/>
                <w:left w:val="none" w:sz="0" w:space="0" w:color="auto"/>
                <w:bottom w:val="none" w:sz="0" w:space="0" w:color="auto"/>
                <w:right w:val="none" w:sz="0" w:space="0" w:color="auto"/>
              </w:divBdr>
              <w:divsChild>
                <w:div w:id="1932661366">
                  <w:marLeft w:val="0"/>
                  <w:marRight w:val="0"/>
                  <w:marTop w:val="0"/>
                  <w:marBottom w:val="0"/>
                  <w:divBdr>
                    <w:top w:val="none" w:sz="0" w:space="0" w:color="auto"/>
                    <w:left w:val="none" w:sz="0" w:space="0" w:color="auto"/>
                    <w:bottom w:val="none" w:sz="0" w:space="0" w:color="auto"/>
                    <w:right w:val="none" w:sz="0" w:space="0" w:color="auto"/>
                  </w:divBdr>
                </w:div>
              </w:divsChild>
            </w:div>
            <w:div w:id="175925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793587">
      <w:bodyDiv w:val="1"/>
      <w:marLeft w:val="0"/>
      <w:marRight w:val="0"/>
      <w:marTop w:val="0"/>
      <w:marBottom w:val="0"/>
      <w:divBdr>
        <w:top w:val="none" w:sz="0" w:space="0" w:color="auto"/>
        <w:left w:val="none" w:sz="0" w:space="0" w:color="auto"/>
        <w:bottom w:val="none" w:sz="0" w:space="0" w:color="auto"/>
        <w:right w:val="none" w:sz="0" w:space="0" w:color="auto"/>
      </w:divBdr>
    </w:div>
    <w:div w:id="749618702">
      <w:bodyDiv w:val="1"/>
      <w:marLeft w:val="0"/>
      <w:marRight w:val="0"/>
      <w:marTop w:val="0"/>
      <w:marBottom w:val="0"/>
      <w:divBdr>
        <w:top w:val="none" w:sz="0" w:space="0" w:color="auto"/>
        <w:left w:val="none" w:sz="0" w:space="0" w:color="auto"/>
        <w:bottom w:val="none" w:sz="0" w:space="0" w:color="auto"/>
        <w:right w:val="none" w:sz="0" w:space="0" w:color="auto"/>
      </w:divBdr>
    </w:div>
    <w:div w:id="753207889">
      <w:bodyDiv w:val="1"/>
      <w:marLeft w:val="0"/>
      <w:marRight w:val="0"/>
      <w:marTop w:val="0"/>
      <w:marBottom w:val="0"/>
      <w:divBdr>
        <w:top w:val="none" w:sz="0" w:space="0" w:color="auto"/>
        <w:left w:val="none" w:sz="0" w:space="0" w:color="auto"/>
        <w:bottom w:val="none" w:sz="0" w:space="0" w:color="auto"/>
        <w:right w:val="none" w:sz="0" w:space="0" w:color="auto"/>
      </w:divBdr>
    </w:div>
    <w:div w:id="756053169">
      <w:bodyDiv w:val="1"/>
      <w:marLeft w:val="0"/>
      <w:marRight w:val="0"/>
      <w:marTop w:val="0"/>
      <w:marBottom w:val="300"/>
      <w:divBdr>
        <w:top w:val="none" w:sz="0" w:space="0" w:color="auto"/>
        <w:left w:val="none" w:sz="0" w:space="0" w:color="auto"/>
        <w:bottom w:val="none" w:sz="0" w:space="0" w:color="auto"/>
        <w:right w:val="none" w:sz="0" w:space="0" w:color="auto"/>
      </w:divBdr>
      <w:divsChild>
        <w:div w:id="625310173">
          <w:marLeft w:val="0"/>
          <w:marRight w:val="0"/>
          <w:marTop w:val="0"/>
          <w:marBottom w:val="330"/>
          <w:divBdr>
            <w:top w:val="none" w:sz="0" w:space="0" w:color="auto"/>
            <w:left w:val="none" w:sz="0" w:space="0" w:color="auto"/>
            <w:bottom w:val="none" w:sz="0" w:space="0" w:color="auto"/>
            <w:right w:val="none" w:sz="0" w:space="0" w:color="auto"/>
          </w:divBdr>
          <w:divsChild>
            <w:div w:id="445122258">
              <w:marLeft w:val="0"/>
              <w:marRight w:val="0"/>
              <w:marTop w:val="0"/>
              <w:marBottom w:val="0"/>
              <w:divBdr>
                <w:top w:val="none" w:sz="0" w:space="0" w:color="auto"/>
                <w:left w:val="none" w:sz="0" w:space="0" w:color="auto"/>
                <w:bottom w:val="none" w:sz="0" w:space="0" w:color="auto"/>
                <w:right w:val="none" w:sz="0" w:space="0" w:color="auto"/>
              </w:divBdr>
              <w:divsChild>
                <w:div w:id="166713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452581">
      <w:bodyDiv w:val="1"/>
      <w:marLeft w:val="0"/>
      <w:marRight w:val="0"/>
      <w:marTop w:val="0"/>
      <w:marBottom w:val="0"/>
      <w:divBdr>
        <w:top w:val="none" w:sz="0" w:space="0" w:color="auto"/>
        <w:left w:val="none" w:sz="0" w:space="0" w:color="auto"/>
        <w:bottom w:val="none" w:sz="0" w:space="0" w:color="auto"/>
        <w:right w:val="none" w:sz="0" w:space="0" w:color="auto"/>
      </w:divBdr>
    </w:div>
    <w:div w:id="767778181">
      <w:bodyDiv w:val="1"/>
      <w:marLeft w:val="0"/>
      <w:marRight w:val="0"/>
      <w:marTop w:val="0"/>
      <w:marBottom w:val="0"/>
      <w:divBdr>
        <w:top w:val="none" w:sz="0" w:space="0" w:color="auto"/>
        <w:left w:val="none" w:sz="0" w:space="0" w:color="auto"/>
        <w:bottom w:val="none" w:sz="0" w:space="0" w:color="auto"/>
        <w:right w:val="none" w:sz="0" w:space="0" w:color="auto"/>
      </w:divBdr>
      <w:divsChild>
        <w:div w:id="1268344176">
          <w:marLeft w:val="0"/>
          <w:marRight w:val="0"/>
          <w:marTop w:val="0"/>
          <w:marBottom w:val="0"/>
          <w:divBdr>
            <w:top w:val="none" w:sz="0" w:space="0" w:color="auto"/>
            <w:left w:val="none" w:sz="0" w:space="0" w:color="auto"/>
            <w:bottom w:val="none" w:sz="0" w:space="0" w:color="auto"/>
            <w:right w:val="none" w:sz="0" w:space="0" w:color="auto"/>
          </w:divBdr>
          <w:divsChild>
            <w:div w:id="275334948">
              <w:marLeft w:val="0"/>
              <w:marRight w:val="0"/>
              <w:marTop w:val="0"/>
              <w:marBottom w:val="0"/>
              <w:divBdr>
                <w:top w:val="none" w:sz="0" w:space="0" w:color="auto"/>
                <w:left w:val="none" w:sz="0" w:space="0" w:color="auto"/>
                <w:bottom w:val="none" w:sz="0" w:space="0" w:color="auto"/>
                <w:right w:val="none" w:sz="0" w:space="0" w:color="auto"/>
              </w:divBdr>
              <w:divsChild>
                <w:div w:id="1186602290">
                  <w:marLeft w:val="0"/>
                  <w:marRight w:val="0"/>
                  <w:marTop w:val="0"/>
                  <w:marBottom w:val="0"/>
                  <w:divBdr>
                    <w:top w:val="none" w:sz="0" w:space="0" w:color="auto"/>
                    <w:left w:val="none" w:sz="0" w:space="0" w:color="auto"/>
                    <w:bottom w:val="none" w:sz="0" w:space="0" w:color="auto"/>
                    <w:right w:val="none" w:sz="0" w:space="0" w:color="auto"/>
                  </w:divBdr>
                  <w:divsChild>
                    <w:div w:id="338166436">
                      <w:marLeft w:val="0"/>
                      <w:marRight w:val="0"/>
                      <w:marTop w:val="0"/>
                      <w:marBottom w:val="0"/>
                      <w:divBdr>
                        <w:top w:val="none" w:sz="0" w:space="0" w:color="auto"/>
                        <w:left w:val="none" w:sz="0" w:space="0" w:color="auto"/>
                        <w:bottom w:val="none" w:sz="0" w:space="0" w:color="auto"/>
                        <w:right w:val="none" w:sz="0" w:space="0" w:color="auto"/>
                      </w:divBdr>
                      <w:divsChild>
                        <w:div w:id="1350641911">
                          <w:marLeft w:val="0"/>
                          <w:marRight w:val="0"/>
                          <w:marTop w:val="0"/>
                          <w:marBottom w:val="0"/>
                          <w:divBdr>
                            <w:top w:val="none" w:sz="0" w:space="0" w:color="auto"/>
                            <w:left w:val="none" w:sz="0" w:space="0" w:color="auto"/>
                            <w:bottom w:val="none" w:sz="0" w:space="0" w:color="auto"/>
                            <w:right w:val="none" w:sz="0" w:space="0" w:color="auto"/>
                          </w:divBdr>
                          <w:divsChild>
                            <w:div w:id="1952542183">
                              <w:marLeft w:val="0"/>
                              <w:marRight w:val="0"/>
                              <w:marTop w:val="0"/>
                              <w:marBottom w:val="0"/>
                              <w:divBdr>
                                <w:top w:val="none" w:sz="0" w:space="0" w:color="auto"/>
                                <w:left w:val="none" w:sz="0" w:space="0" w:color="auto"/>
                                <w:bottom w:val="none" w:sz="0" w:space="0" w:color="auto"/>
                                <w:right w:val="none" w:sz="0" w:space="0" w:color="auto"/>
                              </w:divBdr>
                              <w:divsChild>
                                <w:div w:id="91509852">
                                  <w:marLeft w:val="0"/>
                                  <w:marRight w:val="0"/>
                                  <w:marTop w:val="0"/>
                                  <w:marBottom w:val="150"/>
                                  <w:divBdr>
                                    <w:top w:val="none" w:sz="0" w:space="0" w:color="auto"/>
                                    <w:left w:val="none" w:sz="0" w:space="0" w:color="auto"/>
                                    <w:bottom w:val="none" w:sz="0" w:space="0" w:color="auto"/>
                                    <w:right w:val="none" w:sz="0" w:space="0" w:color="auto"/>
                                  </w:divBdr>
                                  <w:divsChild>
                                    <w:div w:id="141119454">
                                      <w:marLeft w:val="0"/>
                                      <w:marRight w:val="0"/>
                                      <w:marTop w:val="0"/>
                                      <w:marBottom w:val="0"/>
                                      <w:divBdr>
                                        <w:top w:val="none" w:sz="0" w:space="0" w:color="auto"/>
                                        <w:left w:val="none" w:sz="0" w:space="0" w:color="auto"/>
                                        <w:bottom w:val="none" w:sz="0" w:space="0" w:color="auto"/>
                                        <w:right w:val="none" w:sz="0" w:space="0" w:color="auto"/>
                                      </w:divBdr>
                                      <w:divsChild>
                                        <w:div w:id="64647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73476751">
      <w:bodyDiv w:val="1"/>
      <w:marLeft w:val="0"/>
      <w:marRight w:val="0"/>
      <w:marTop w:val="0"/>
      <w:marBottom w:val="0"/>
      <w:divBdr>
        <w:top w:val="none" w:sz="0" w:space="0" w:color="auto"/>
        <w:left w:val="none" w:sz="0" w:space="0" w:color="auto"/>
        <w:bottom w:val="none" w:sz="0" w:space="0" w:color="auto"/>
        <w:right w:val="none" w:sz="0" w:space="0" w:color="auto"/>
      </w:divBdr>
    </w:div>
    <w:div w:id="776145903">
      <w:bodyDiv w:val="1"/>
      <w:marLeft w:val="0"/>
      <w:marRight w:val="0"/>
      <w:marTop w:val="0"/>
      <w:marBottom w:val="0"/>
      <w:divBdr>
        <w:top w:val="none" w:sz="0" w:space="0" w:color="auto"/>
        <w:left w:val="none" w:sz="0" w:space="0" w:color="auto"/>
        <w:bottom w:val="none" w:sz="0" w:space="0" w:color="auto"/>
        <w:right w:val="none" w:sz="0" w:space="0" w:color="auto"/>
      </w:divBdr>
    </w:div>
    <w:div w:id="776564486">
      <w:bodyDiv w:val="1"/>
      <w:marLeft w:val="0"/>
      <w:marRight w:val="0"/>
      <w:marTop w:val="0"/>
      <w:marBottom w:val="0"/>
      <w:divBdr>
        <w:top w:val="none" w:sz="0" w:space="0" w:color="auto"/>
        <w:left w:val="none" w:sz="0" w:space="0" w:color="auto"/>
        <w:bottom w:val="none" w:sz="0" w:space="0" w:color="auto"/>
        <w:right w:val="none" w:sz="0" w:space="0" w:color="auto"/>
      </w:divBdr>
    </w:div>
    <w:div w:id="777021308">
      <w:bodyDiv w:val="1"/>
      <w:marLeft w:val="0"/>
      <w:marRight w:val="0"/>
      <w:marTop w:val="0"/>
      <w:marBottom w:val="0"/>
      <w:divBdr>
        <w:top w:val="none" w:sz="0" w:space="0" w:color="auto"/>
        <w:left w:val="none" w:sz="0" w:space="0" w:color="auto"/>
        <w:bottom w:val="none" w:sz="0" w:space="0" w:color="auto"/>
        <w:right w:val="none" w:sz="0" w:space="0" w:color="auto"/>
      </w:divBdr>
    </w:div>
    <w:div w:id="778837038">
      <w:bodyDiv w:val="1"/>
      <w:marLeft w:val="0"/>
      <w:marRight w:val="0"/>
      <w:marTop w:val="0"/>
      <w:marBottom w:val="0"/>
      <w:divBdr>
        <w:top w:val="none" w:sz="0" w:space="0" w:color="auto"/>
        <w:left w:val="none" w:sz="0" w:space="0" w:color="auto"/>
        <w:bottom w:val="none" w:sz="0" w:space="0" w:color="auto"/>
        <w:right w:val="none" w:sz="0" w:space="0" w:color="auto"/>
      </w:divBdr>
    </w:div>
    <w:div w:id="779180740">
      <w:bodyDiv w:val="1"/>
      <w:marLeft w:val="0"/>
      <w:marRight w:val="0"/>
      <w:marTop w:val="0"/>
      <w:marBottom w:val="0"/>
      <w:divBdr>
        <w:top w:val="none" w:sz="0" w:space="0" w:color="auto"/>
        <w:left w:val="none" w:sz="0" w:space="0" w:color="auto"/>
        <w:bottom w:val="none" w:sz="0" w:space="0" w:color="auto"/>
        <w:right w:val="none" w:sz="0" w:space="0" w:color="auto"/>
      </w:divBdr>
    </w:div>
    <w:div w:id="782772520">
      <w:bodyDiv w:val="1"/>
      <w:marLeft w:val="0"/>
      <w:marRight w:val="0"/>
      <w:marTop w:val="0"/>
      <w:marBottom w:val="0"/>
      <w:divBdr>
        <w:top w:val="none" w:sz="0" w:space="0" w:color="auto"/>
        <w:left w:val="none" w:sz="0" w:space="0" w:color="auto"/>
        <w:bottom w:val="none" w:sz="0" w:space="0" w:color="auto"/>
        <w:right w:val="none" w:sz="0" w:space="0" w:color="auto"/>
      </w:divBdr>
    </w:div>
    <w:div w:id="783039295">
      <w:bodyDiv w:val="1"/>
      <w:marLeft w:val="0"/>
      <w:marRight w:val="0"/>
      <w:marTop w:val="0"/>
      <w:marBottom w:val="0"/>
      <w:divBdr>
        <w:top w:val="none" w:sz="0" w:space="0" w:color="auto"/>
        <w:left w:val="none" w:sz="0" w:space="0" w:color="auto"/>
        <w:bottom w:val="none" w:sz="0" w:space="0" w:color="auto"/>
        <w:right w:val="none" w:sz="0" w:space="0" w:color="auto"/>
      </w:divBdr>
    </w:div>
    <w:div w:id="784272124">
      <w:bodyDiv w:val="1"/>
      <w:marLeft w:val="0"/>
      <w:marRight w:val="0"/>
      <w:marTop w:val="0"/>
      <w:marBottom w:val="0"/>
      <w:divBdr>
        <w:top w:val="none" w:sz="0" w:space="0" w:color="auto"/>
        <w:left w:val="none" w:sz="0" w:space="0" w:color="auto"/>
        <w:bottom w:val="none" w:sz="0" w:space="0" w:color="auto"/>
        <w:right w:val="none" w:sz="0" w:space="0" w:color="auto"/>
      </w:divBdr>
    </w:div>
    <w:div w:id="786505903">
      <w:bodyDiv w:val="1"/>
      <w:marLeft w:val="0"/>
      <w:marRight w:val="0"/>
      <w:marTop w:val="0"/>
      <w:marBottom w:val="0"/>
      <w:divBdr>
        <w:top w:val="none" w:sz="0" w:space="0" w:color="auto"/>
        <w:left w:val="none" w:sz="0" w:space="0" w:color="auto"/>
        <w:bottom w:val="none" w:sz="0" w:space="0" w:color="auto"/>
        <w:right w:val="none" w:sz="0" w:space="0" w:color="auto"/>
      </w:divBdr>
    </w:div>
    <w:div w:id="792405492">
      <w:bodyDiv w:val="1"/>
      <w:marLeft w:val="0"/>
      <w:marRight w:val="0"/>
      <w:marTop w:val="0"/>
      <w:marBottom w:val="0"/>
      <w:divBdr>
        <w:top w:val="none" w:sz="0" w:space="0" w:color="auto"/>
        <w:left w:val="none" w:sz="0" w:space="0" w:color="auto"/>
        <w:bottom w:val="none" w:sz="0" w:space="0" w:color="auto"/>
        <w:right w:val="none" w:sz="0" w:space="0" w:color="auto"/>
      </w:divBdr>
    </w:div>
    <w:div w:id="795686873">
      <w:bodyDiv w:val="1"/>
      <w:marLeft w:val="0"/>
      <w:marRight w:val="0"/>
      <w:marTop w:val="0"/>
      <w:marBottom w:val="0"/>
      <w:divBdr>
        <w:top w:val="none" w:sz="0" w:space="0" w:color="auto"/>
        <w:left w:val="none" w:sz="0" w:space="0" w:color="auto"/>
        <w:bottom w:val="none" w:sz="0" w:space="0" w:color="auto"/>
        <w:right w:val="none" w:sz="0" w:space="0" w:color="auto"/>
      </w:divBdr>
    </w:div>
    <w:div w:id="796070363">
      <w:bodyDiv w:val="1"/>
      <w:marLeft w:val="0"/>
      <w:marRight w:val="0"/>
      <w:marTop w:val="0"/>
      <w:marBottom w:val="0"/>
      <w:divBdr>
        <w:top w:val="none" w:sz="0" w:space="0" w:color="auto"/>
        <w:left w:val="none" w:sz="0" w:space="0" w:color="auto"/>
        <w:bottom w:val="none" w:sz="0" w:space="0" w:color="auto"/>
        <w:right w:val="none" w:sz="0" w:space="0" w:color="auto"/>
      </w:divBdr>
    </w:div>
    <w:div w:id="797769804">
      <w:bodyDiv w:val="1"/>
      <w:marLeft w:val="0"/>
      <w:marRight w:val="0"/>
      <w:marTop w:val="0"/>
      <w:marBottom w:val="0"/>
      <w:divBdr>
        <w:top w:val="none" w:sz="0" w:space="0" w:color="auto"/>
        <w:left w:val="none" w:sz="0" w:space="0" w:color="auto"/>
        <w:bottom w:val="none" w:sz="0" w:space="0" w:color="auto"/>
        <w:right w:val="none" w:sz="0" w:space="0" w:color="auto"/>
      </w:divBdr>
    </w:div>
    <w:div w:id="799416583">
      <w:bodyDiv w:val="1"/>
      <w:marLeft w:val="0"/>
      <w:marRight w:val="0"/>
      <w:marTop w:val="0"/>
      <w:marBottom w:val="0"/>
      <w:divBdr>
        <w:top w:val="none" w:sz="0" w:space="0" w:color="auto"/>
        <w:left w:val="none" w:sz="0" w:space="0" w:color="auto"/>
        <w:bottom w:val="none" w:sz="0" w:space="0" w:color="auto"/>
        <w:right w:val="none" w:sz="0" w:space="0" w:color="auto"/>
      </w:divBdr>
    </w:div>
    <w:div w:id="809322969">
      <w:bodyDiv w:val="1"/>
      <w:marLeft w:val="0"/>
      <w:marRight w:val="0"/>
      <w:marTop w:val="0"/>
      <w:marBottom w:val="0"/>
      <w:divBdr>
        <w:top w:val="none" w:sz="0" w:space="0" w:color="auto"/>
        <w:left w:val="none" w:sz="0" w:space="0" w:color="auto"/>
        <w:bottom w:val="none" w:sz="0" w:space="0" w:color="auto"/>
        <w:right w:val="none" w:sz="0" w:space="0" w:color="auto"/>
      </w:divBdr>
    </w:div>
    <w:div w:id="810900996">
      <w:bodyDiv w:val="1"/>
      <w:marLeft w:val="0"/>
      <w:marRight w:val="0"/>
      <w:marTop w:val="0"/>
      <w:marBottom w:val="0"/>
      <w:divBdr>
        <w:top w:val="none" w:sz="0" w:space="0" w:color="auto"/>
        <w:left w:val="none" w:sz="0" w:space="0" w:color="auto"/>
        <w:bottom w:val="none" w:sz="0" w:space="0" w:color="auto"/>
        <w:right w:val="none" w:sz="0" w:space="0" w:color="auto"/>
      </w:divBdr>
    </w:div>
    <w:div w:id="811754819">
      <w:bodyDiv w:val="1"/>
      <w:marLeft w:val="0"/>
      <w:marRight w:val="0"/>
      <w:marTop w:val="0"/>
      <w:marBottom w:val="0"/>
      <w:divBdr>
        <w:top w:val="none" w:sz="0" w:space="0" w:color="auto"/>
        <w:left w:val="none" w:sz="0" w:space="0" w:color="auto"/>
        <w:bottom w:val="none" w:sz="0" w:space="0" w:color="auto"/>
        <w:right w:val="none" w:sz="0" w:space="0" w:color="auto"/>
      </w:divBdr>
    </w:div>
    <w:div w:id="819034694">
      <w:bodyDiv w:val="1"/>
      <w:marLeft w:val="0"/>
      <w:marRight w:val="0"/>
      <w:marTop w:val="0"/>
      <w:marBottom w:val="0"/>
      <w:divBdr>
        <w:top w:val="none" w:sz="0" w:space="0" w:color="auto"/>
        <w:left w:val="none" w:sz="0" w:space="0" w:color="auto"/>
        <w:bottom w:val="none" w:sz="0" w:space="0" w:color="auto"/>
        <w:right w:val="none" w:sz="0" w:space="0" w:color="auto"/>
      </w:divBdr>
    </w:div>
    <w:div w:id="827206055">
      <w:bodyDiv w:val="1"/>
      <w:marLeft w:val="0"/>
      <w:marRight w:val="0"/>
      <w:marTop w:val="0"/>
      <w:marBottom w:val="0"/>
      <w:divBdr>
        <w:top w:val="none" w:sz="0" w:space="0" w:color="auto"/>
        <w:left w:val="none" w:sz="0" w:space="0" w:color="auto"/>
        <w:bottom w:val="none" w:sz="0" w:space="0" w:color="auto"/>
        <w:right w:val="none" w:sz="0" w:space="0" w:color="auto"/>
      </w:divBdr>
    </w:div>
    <w:div w:id="829101143">
      <w:bodyDiv w:val="1"/>
      <w:marLeft w:val="0"/>
      <w:marRight w:val="0"/>
      <w:marTop w:val="0"/>
      <w:marBottom w:val="0"/>
      <w:divBdr>
        <w:top w:val="none" w:sz="0" w:space="0" w:color="auto"/>
        <w:left w:val="none" w:sz="0" w:space="0" w:color="auto"/>
        <w:bottom w:val="none" w:sz="0" w:space="0" w:color="auto"/>
        <w:right w:val="none" w:sz="0" w:space="0" w:color="auto"/>
      </w:divBdr>
    </w:div>
    <w:div w:id="831675446">
      <w:bodyDiv w:val="1"/>
      <w:marLeft w:val="0"/>
      <w:marRight w:val="0"/>
      <w:marTop w:val="0"/>
      <w:marBottom w:val="0"/>
      <w:divBdr>
        <w:top w:val="none" w:sz="0" w:space="0" w:color="auto"/>
        <w:left w:val="none" w:sz="0" w:space="0" w:color="auto"/>
        <w:bottom w:val="none" w:sz="0" w:space="0" w:color="auto"/>
        <w:right w:val="none" w:sz="0" w:space="0" w:color="auto"/>
      </w:divBdr>
    </w:div>
    <w:div w:id="833910310">
      <w:bodyDiv w:val="1"/>
      <w:marLeft w:val="0"/>
      <w:marRight w:val="0"/>
      <w:marTop w:val="0"/>
      <w:marBottom w:val="0"/>
      <w:divBdr>
        <w:top w:val="none" w:sz="0" w:space="0" w:color="auto"/>
        <w:left w:val="none" w:sz="0" w:space="0" w:color="auto"/>
        <w:bottom w:val="none" w:sz="0" w:space="0" w:color="auto"/>
        <w:right w:val="none" w:sz="0" w:space="0" w:color="auto"/>
      </w:divBdr>
    </w:div>
    <w:div w:id="834689669">
      <w:bodyDiv w:val="1"/>
      <w:marLeft w:val="0"/>
      <w:marRight w:val="0"/>
      <w:marTop w:val="0"/>
      <w:marBottom w:val="0"/>
      <w:divBdr>
        <w:top w:val="none" w:sz="0" w:space="0" w:color="auto"/>
        <w:left w:val="none" w:sz="0" w:space="0" w:color="auto"/>
        <w:bottom w:val="none" w:sz="0" w:space="0" w:color="auto"/>
        <w:right w:val="none" w:sz="0" w:space="0" w:color="auto"/>
      </w:divBdr>
    </w:div>
    <w:div w:id="848561393">
      <w:bodyDiv w:val="1"/>
      <w:marLeft w:val="0"/>
      <w:marRight w:val="0"/>
      <w:marTop w:val="0"/>
      <w:marBottom w:val="0"/>
      <w:divBdr>
        <w:top w:val="none" w:sz="0" w:space="0" w:color="auto"/>
        <w:left w:val="none" w:sz="0" w:space="0" w:color="auto"/>
        <w:bottom w:val="none" w:sz="0" w:space="0" w:color="auto"/>
        <w:right w:val="none" w:sz="0" w:space="0" w:color="auto"/>
      </w:divBdr>
    </w:div>
    <w:div w:id="849030923">
      <w:bodyDiv w:val="1"/>
      <w:marLeft w:val="0"/>
      <w:marRight w:val="0"/>
      <w:marTop w:val="0"/>
      <w:marBottom w:val="0"/>
      <w:divBdr>
        <w:top w:val="none" w:sz="0" w:space="0" w:color="auto"/>
        <w:left w:val="none" w:sz="0" w:space="0" w:color="auto"/>
        <w:bottom w:val="none" w:sz="0" w:space="0" w:color="auto"/>
        <w:right w:val="none" w:sz="0" w:space="0" w:color="auto"/>
      </w:divBdr>
    </w:div>
    <w:div w:id="854002400">
      <w:bodyDiv w:val="1"/>
      <w:marLeft w:val="0"/>
      <w:marRight w:val="0"/>
      <w:marTop w:val="0"/>
      <w:marBottom w:val="0"/>
      <w:divBdr>
        <w:top w:val="none" w:sz="0" w:space="0" w:color="auto"/>
        <w:left w:val="none" w:sz="0" w:space="0" w:color="auto"/>
        <w:bottom w:val="none" w:sz="0" w:space="0" w:color="auto"/>
        <w:right w:val="none" w:sz="0" w:space="0" w:color="auto"/>
      </w:divBdr>
    </w:div>
    <w:div w:id="863591377">
      <w:bodyDiv w:val="1"/>
      <w:marLeft w:val="0"/>
      <w:marRight w:val="0"/>
      <w:marTop w:val="0"/>
      <w:marBottom w:val="0"/>
      <w:divBdr>
        <w:top w:val="none" w:sz="0" w:space="0" w:color="auto"/>
        <w:left w:val="none" w:sz="0" w:space="0" w:color="auto"/>
        <w:bottom w:val="none" w:sz="0" w:space="0" w:color="auto"/>
        <w:right w:val="none" w:sz="0" w:space="0" w:color="auto"/>
      </w:divBdr>
    </w:div>
    <w:div w:id="863637566">
      <w:bodyDiv w:val="1"/>
      <w:marLeft w:val="0"/>
      <w:marRight w:val="0"/>
      <w:marTop w:val="0"/>
      <w:marBottom w:val="0"/>
      <w:divBdr>
        <w:top w:val="none" w:sz="0" w:space="0" w:color="auto"/>
        <w:left w:val="none" w:sz="0" w:space="0" w:color="auto"/>
        <w:bottom w:val="none" w:sz="0" w:space="0" w:color="auto"/>
        <w:right w:val="none" w:sz="0" w:space="0" w:color="auto"/>
      </w:divBdr>
    </w:div>
    <w:div w:id="865145089">
      <w:bodyDiv w:val="1"/>
      <w:marLeft w:val="0"/>
      <w:marRight w:val="0"/>
      <w:marTop w:val="0"/>
      <w:marBottom w:val="0"/>
      <w:divBdr>
        <w:top w:val="none" w:sz="0" w:space="0" w:color="auto"/>
        <w:left w:val="none" w:sz="0" w:space="0" w:color="auto"/>
        <w:bottom w:val="none" w:sz="0" w:space="0" w:color="auto"/>
        <w:right w:val="none" w:sz="0" w:space="0" w:color="auto"/>
      </w:divBdr>
    </w:div>
    <w:div w:id="866985916">
      <w:bodyDiv w:val="1"/>
      <w:marLeft w:val="0"/>
      <w:marRight w:val="0"/>
      <w:marTop w:val="0"/>
      <w:marBottom w:val="0"/>
      <w:divBdr>
        <w:top w:val="none" w:sz="0" w:space="0" w:color="auto"/>
        <w:left w:val="none" w:sz="0" w:space="0" w:color="auto"/>
        <w:bottom w:val="none" w:sz="0" w:space="0" w:color="auto"/>
        <w:right w:val="none" w:sz="0" w:space="0" w:color="auto"/>
      </w:divBdr>
    </w:div>
    <w:div w:id="867526000">
      <w:bodyDiv w:val="1"/>
      <w:marLeft w:val="0"/>
      <w:marRight w:val="0"/>
      <w:marTop w:val="0"/>
      <w:marBottom w:val="0"/>
      <w:divBdr>
        <w:top w:val="none" w:sz="0" w:space="0" w:color="auto"/>
        <w:left w:val="none" w:sz="0" w:space="0" w:color="auto"/>
        <w:bottom w:val="none" w:sz="0" w:space="0" w:color="auto"/>
        <w:right w:val="none" w:sz="0" w:space="0" w:color="auto"/>
      </w:divBdr>
    </w:div>
    <w:div w:id="868029606">
      <w:bodyDiv w:val="1"/>
      <w:marLeft w:val="0"/>
      <w:marRight w:val="0"/>
      <w:marTop w:val="0"/>
      <w:marBottom w:val="0"/>
      <w:divBdr>
        <w:top w:val="none" w:sz="0" w:space="0" w:color="auto"/>
        <w:left w:val="none" w:sz="0" w:space="0" w:color="auto"/>
        <w:bottom w:val="none" w:sz="0" w:space="0" w:color="auto"/>
        <w:right w:val="none" w:sz="0" w:space="0" w:color="auto"/>
      </w:divBdr>
      <w:divsChild>
        <w:div w:id="1002121400">
          <w:marLeft w:val="0"/>
          <w:marRight w:val="0"/>
          <w:marTop w:val="0"/>
          <w:marBottom w:val="0"/>
          <w:divBdr>
            <w:top w:val="none" w:sz="0" w:space="0" w:color="auto"/>
            <w:left w:val="none" w:sz="0" w:space="0" w:color="auto"/>
            <w:bottom w:val="none" w:sz="0" w:space="0" w:color="auto"/>
            <w:right w:val="none" w:sz="0" w:space="0" w:color="auto"/>
          </w:divBdr>
          <w:divsChild>
            <w:div w:id="2071345381">
              <w:marLeft w:val="0"/>
              <w:marRight w:val="0"/>
              <w:marTop w:val="0"/>
              <w:marBottom w:val="0"/>
              <w:divBdr>
                <w:top w:val="none" w:sz="0" w:space="0" w:color="auto"/>
                <w:left w:val="none" w:sz="0" w:space="0" w:color="auto"/>
                <w:bottom w:val="none" w:sz="0" w:space="0" w:color="auto"/>
                <w:right w:val="none" w:sz="0" w:space="0" w:color="auto"/>
              </w:divBdr>
              <w:divsChild>
                <w:div w:id="422605725">
                  <w:marLeft w:val="0"/>
                  <w:marRight w:val="0"/>
                  <w:marTop w:val="0"/>
                  <w:marBottom w:val="0"/>
                  <w:divBdr>
                    <w:top w:val="none" w:sz="0" w:space="0" w:color="auto"/>
                    <w:left w:val="none" w:sz="0" w:space="0" w:color="auto"/>
                    <w:bottom w:val="none" w:sz="0" w:space="0" w:color="auto"/>
                    <w:right w:val="none" w:sz="0" w:space="0" w:color="auto"/>
                  </w:divBdr>
                  <w:divsChild>
                    <w:div w:id="774177686">
                      <w:marLeft w:val="0"/>
                      <w:marRight w:val="0"/>
                      <w:marTop w:val="0"/>
                      <w:marBottom w:val="0"/>
                      <w:divBdr>
                        <w:top w:val="none" w:sz="0" w:space="0" w:color="auto"/>
                        <w:left w:val="none" w:sz="0" w:space="0" w:color="auto"/>
                        <w:bottom w:val="none" w:sz="0" w:space="0" w:color="auto"/>
                        <w:right w:val="none" w:sz="0" w:space="0" w:color="auto"/>
                      </w:divBdr>
                      <w:divsChild>
                        <w:div w:id="1229919058">
                          <w:marLeft w:val="0"/>
                          <w:marRight w:val="0"/>
                          <w:marTop w:val="0"/>
                          <w:marBottom w:val="0"/>
                          <w:divBdr>
                            <w:top w:val="none" w:sz="0" w:space="0" w:color="auto"/>
                            <w:left w:val="none" w:sz="0" w:space="0" w:color="auto"/>
                            <w:bottom w:val="none" w:sz="0" w:space="0" w:color="auto"/>
                            <w:right w:val="none" w:sz="0" w:space="0" w:color="auto"/>
                          </w:divBdr>
                          <w:divsChild>
                            <w:div w:id="306015381">
                              <w:marLeft w:val="0"/>
                              <w:marRight w:val="0"/>
                              <w:marTop w:val="0"/>
                              <w:marBottom w:val="0"/>
                              <w:divBdr>
                                <w:top w:val="none" w:sz="0" w:space="0" w:color="auto"/>
                                <w:left w:val="none" w:sz="0" w:space="0" w:color="auto"/>
                                <w:bottom w:val="none" w:sz="0" w:space="0" w:color="auto"/>
                                <w:right w:val="none" w:sz="0" w:space="0" w:color="auto"/>
                              </w:divBdr>
                              <w:divsChild>
                                <w:div w:id="573976336">
                                  <w:marLeft w:val="0"/>
                                  <w:marRight w:val="0"/>
                                  <w:marTop w:val="0"/>
                                  <w:marBottom w:val="150"/>
                                  <w:divBdr>
                                    <w:top w:val="none" w:sz="0" w:space="0" w:color="auto"/>
                                    <w:left w:val="none" w:sz="0" w:space="0" w:color="auto"/>
                                    <w:bottom w:val="none" w:sz="0" w:space="0" w:color="auto"/>
                                    <w:right w:val="none" w:sz="0" w:space="0" w:color="auto"/>
                                  </w:divBdr>
                                  <w:divsChild>
                                    <w:div w:id="2034959982">
                                      <w:marLeft w:val="0"/>
                                      <w:marRight w:val="0"/>
                                      <w:marTop w:val="0"/>
                                      <w:marBottom w:val="0"/>
                                      <w:divBdr>
                                        <w:top w:val="none" w:sz="0" w:space="0" w:color="auto"/>
                                        <w:left w:val="none" w:sz="0" w:space="0" w:color="auto"/>
                                        <w:bottom w:val="none" w:sz="0" w:space="0" w:color="auto"/>
                                        <w:right w:val="none" w:sz="0" w:space="0" w:color="auto"/>
                                      </w:divBdr>
                                      <w:divsChild>
                                        <w:div w:id="45213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71694362">
      <w:bodyDiv w:val="1"/>
      <w:marLeft w:val="0"/>
      <w:marRight w:val="0"/>
      <w:marTop w:val="0"/>
      <w:marBottom w:val="0"/>
      <w:divBdr>
        <w:top w:val="none" w:sz="0" w:space="0" w:color="auto"/>
        <w:left w:val="none" w:sz="0" w:space="0" w:color="auto"/>
        <w:bottom w:val="none" w:sz="0" w:space="0" w:color="auto"/>
        <w:right w:val="none" w:sz="0" w:space="0" w:color="auto"/>
      </w:divBdr>
    </w:div>
    <w:div w:id="873540694">
      <w:bodyDiv w:val="1"/>
      <w:marLeft w:val="0"/>
      <w:marRight w:val="0"/>
      <w:marTop w:val="0"/>
      <w:marBottom w:val="0"/>
      <w:divBdr>
        <w:top w:val="none" w:sz="0" w:space="0" w:color="auto"/>
        <w:left w:val="none" w:sz="0" w:space="0" w:color="auto"/>
        <w:bottom w:val="none" w:sz="0" w:space="0" w:color="auto"/>
        <w:right w:val="none" w:sz="0" w:space="0" w:color="auto"/>
      </w:divBdr>
    </w:div>
    <w:div w:id="873932343">
      <w:bodyDiv w:val="1"/>
      <w:marLeft w:val="0"/>
      <w:marRight w:val="0"/>
      <w:marTop w:val="0"/>
      <w:marBottom w:val="0"/>
      <w:divBdr>
        <w:top w:val="none" w:sz="0" w:space="0" w:color="auto"/>
        <w:left w:val="none" w:sz="0" w:space="0" w:color="auto"/>
        <w:bottom w:val="none" w:sz="0" w:space="0" w:color="auto"/>
        <w:right w:val="none" w:sz="0" w:space="0" w:color="auto"/>
      </w:divBdr>
    </w:div>
    <w:div w:id="875192402">
      <w:bodyDiv w:val="1"/>
      <w:marLeft w:val="0"/>
      <w:marRight w:val="0"/>
      <w:marTop w:val="0"/>
      <w:marBottom w:val="0"/>
      <w:divBdr>
        <w:top w:val="none" w:sz="0" w:space="0" w:color="auto"/>
        <w:left w:val="none" w:sz="0" w:space="0" w:color="auto"/>
        <w:bottom w:val="none" w:sz="0" w:space="0" w:color="auto"/>
        <w:right w:val="none" w:sz="0" w:space="0" w:color="auto"/>
      </w:divBdr>
    </w:div>
    <w:div w:id="876822229">
      <w:bodyDiv w:val="1"/>
      <w:marLeft w:val="0"/>
      <w:marRight w:val="0"/>
      <w:marTop w:val="0"/>
      <w:marBottom w:val="0"/>
      <w:divBdr>
        <w:top w:val="none" w:sz="0" w:space="0" w:color="auto"/>
        <w:left w:val="none" w:sz="0" w:space="0" w:color="auto"/>
        <w:bottom w:val="none" w:sz="0" w:space="0" w:color="auto"/>
        <w:right w:val="none" w:sz="0" w:space="0" w:color="auto"/>
      </w:divBdr>
    </w:div>
    <w:div w:id="882861984">
      <w:bodyDiv w:val="1"/>
      <w:marLeft w:val="0"/>
      <w:marRight w:val="0"/>
      <w:marTop w:val="0"/>
      <w:marBottom w:val="0"/>
      <w:divBdr>
        <w:top w:val="none" w:sz="0" w:space="0" w:color="auto"/>
        <w:left w:val="none" w:sz="0" w:space="0" w:color="auto"/>
        <w:bottom w:val="none" w:sz="0" w:space="0" w:color="auto"/>
        <w:right w:val="none" w:sz="0" w:space="0" w:color="auto"/>
      </w:divBdr>
    </w:div>
    <w:div w:id="886795709">
      <w:bodyDiv w:val="1"/>
      <w:marLeft w:val="0"/>
      <w:marRight w:val="0"/>
      <w:marTop w:val="0"/>
      <w:marBottom w:val="0"/>
      <w:divBdr>
        <w:top w:val="none" w:sz="0" w:space="0" w:color="auto"/>
        <w:left w:val="none" w:sz="0" w:space="0" w:color="auto"/>
        <w:bottom w:val="none" w:sz="0" w:space="0" w:color="auto"/>
        <w:right w:val="none" w:sz="0" w:space="0" w:color="auto"/>
      </w:divBdr>
    </w:div>
    <w:div w:id="892423123">
      <w:bodyDiv w:val="1"/>
      <w:marLeft w:val="0"/>
      <w:marRight w:val="0"/>
      <w:marTop w:val="0"/>
      <w:marBottom w:val="0"/>
      <w:divBdr>
        <w:top w:val="none" w:sz="0" w:space="0" w:color="auto"/>
        <w:left w:val="none" w:sz="0" w:space="0" w:color="auto"/>
        <w:bottom w:val="none" w:sz="0" w:space="0" w:color="auto"/>
        <w:right w:val="none" w:sz="0" w:space="0" w:color="auto"/>
      </w:divBdr>
    </w:div>
    <w:div w:id="900870213">
      <w:bodyDiv w:val="1"/>
      <w:marLeft w:val="0"/>
      <w:marRight w:val="0"/>
      <w:marTop w:val="0"/>
      <w:marBottom w:val="0"/>
      <w:divBdr>
        <w:top w:val="none" w:sz="0" w:space="0" w:color="auto"/>
        <w:left w:val="none" w:sz="0" w:space="0" w:color="auto"/>
        <w:bottom w:val="none" w:sz="0" w:space="0" w:color="auto"/>
        <w:right w:val="none" w:sz="0" w:space="0" w:color="auto"/>
      </w:divBdr>
    </w:div>
    <w:div w:id="905994670">
      <w:bodyDiv w:val="1"/>
      <w:marLeft w:val="0"/>
      <w:marRight w:val="0"/>
      <w:marTop w:val="0"/>
      <w:marBottom w:val="0"/>
      <w:divBdr>
        <w:top w:val="none" w:sz="0" w:space="0" w:color="auto"/>
        <w:left w:val="none" w:sz="0" w:space="0" w:color="auto"/>
        <w:bottom w:val="none" w:sz="0" w:space="0" w:color="auto"/>
        <w:right w:val="none" w:sz="0" w:space="0" w:color="auto"/>
      </w:divBdr>
    </w:div>
    <w:div w:id="909196223">
      <w:bodyDiv w:val="1"/>
      <w:marLeft w:val="0"/>
      <w:marRight w:val="0"/>
      <w:marTop w:val="0"/>
      <w:marBottom w:val="0"/>
      <w:divBdr>
        <w:top w:val="none" w:sz="0" w:space="0" w:color="auto"/>
        <w:left w:val="none" w:sz="0" w:space="0" w:color="auto"/>
        <w:bottom w:val="none" w:sz="0" w:space="0" w:color="auto"/>
        <w:right w:val="none" w:sz="0" w:space="0" w:color="auto"/>
      </w:divBdr>
    </w:div>
    <w:div w:id="911549594">
      <w:bodyDiv w:val="1"/>
      <w:marLeft w:val="0"/>
      <w:marRight w:val="0"/>
      <w:marTop w:val="0"/>
      <w:marBottom w:val="0"/>
      <w:divBdr>
        <w:top w:val="none" w:sz="0" w:space="0" w:color="auto"/>
        <w:left w:val="none" w:sz="0" w:space="0" w:color="auto"/>
        <w:bottom w:val="none" w:sz="0" w:space="0" w:color="auto"/>
        <w:right w:val="none" w:sz="0" w:space="0" w:color="auto"/>
      </w:divBdr>
    </w:div>
    <w:div w:id="912854162">
      <w:bodyDiv w:val="1"/>
      <w:marLeft w:val="0"/>
      <w:marRight w:val="0"/>
      <w:marTop w:val="0"/>
      <w:marBottom w:val="0"/>
      <w:divBdr>
        <w:top w:val="none" w:sz="0" w:space="0" w:color="auto"/>
        <w:left w:val="none" w:sz="0" w:space="0" w:color="auto"/>
        <w:bottom w:val="none" w:sz="0" w:space="0" w:color="auto"/>
        <w:right w:val="none" w:sz="0" w:space="0" w:color="auto"/>
      </w:divBdr>
    </w:div>
    <w:div w:id="913398208">
      <w:bodyDiv w:val="1"/>
      <w:marLeft w:val="0"/>
      <w:marRight w:val="0"/>
      <w:marTop w:val="0"/>
      <w:marBottom w:val="0"/>
      <w:divBdr>
        <w:top w:val="none" w:sz="0" w:space="0" w:color="auto"/>
        <w:left w:val="none" w:sz="0" w:space="0" w:color="auto"/>
        <w:bottom w:val="none" w:sz="0" w:space="0" w:color="auto"/>
        <w:right w:val="none" w:sz="0" w:space="0" w:color="auto"/>
      </w:divBdr>
      <w:divsChild>
        <w:div w:id="363214913">
          <w:marLeft w:val="0"/>
          <w:marRight w:val="0"/>
          <w:marTop w:val="0"/>
          <w:marBottom w:val="0"/>
          <w:divBdr>
            <w:top w:val="none" w:sz="0" w:space="0" w:color="auto"/>
            <w:left w:val="none" w:sz="0" w:space="0" w:color="auto"/>
            <w:bottom w:val="none" w:sz="0" w:space="0" w:color="auto"/>
            <w:right w:val="none" w:sz="0" w:space="0" w:color="auto"/>
          </w:divBdr>
          <w:divsChild>
            <w:div w:id="2049210200">
              <w:marLeft w:val="0"/>
              <w:marRight w:val="0"/>
              <w:marTop w:val="0"/>
              <w:marBottom w:val="0"/>
              <w:divBdr>
                <w:top w:val="none" w:sz="0" w:space="0" w:color="auto"/>
                <w:left w:val="none" w:sz="0" w:space="0" w:color="auto"/>
                <w:bottom w:val="none" w:sz="0" w:space="0" w:color="auto"/>
                <w:right w:val="none" w:sz="0" w:space="0" w:color="auto"/>
              </w:divBdr>
              <w:divsChild>
                <w:div w:id="1769615570">
                  <w:marLeft w:val="0"/>
                  <w:marRight w:val="0"/>
                  <w:marTop w:val="195"/>
                  <w:marBottom w:val="0"/>
                  <w:divBdr>
                    <w:top w:val="none" w:sz="0" w:space="0" w:color="auto"/>
                    <w:left w:val="none" w:sz="0" w:space="0" w:color="auto"/>
                    <w:bottom w:val="none" w:sz="0" w:space="0" w:color="auto"/>
                    <w:right w:val="none" w:sz="0" w:space="0" w:color="auto"/>
                  </w:divBdr>
                  <w:divsChild>
                    <w:div w:id="1922829649">
                      <w:marLeft w:val="0"/>
                      <w:marRight w:val="0"/>
                      <w:marTop w:val="0"/>
                      <w:marBottom w:val="0"/>
                      <w:divBdr>
                        <w:top w:val="none" w:sz="0" w:space="0" w:color="auto"/>
                        <w:left w:val="none" w:sz="0" w:space="0" w:color="auto"/>
                        <w:bottom w:val="none" w:sz="0" w:space="0" w:color="auto"/>
                        <w:right w:val="none" w:sz="0" w:space="0" w:color="auto"/>
                      </w:divBdr>
                      <w:divsChild>
                        <w:div w:id="604535326">
                          <w:marLeft w:val="0"/>
                          <w:marRight w:val="0"/>
                          <w:marTop w:val="0"/>
                          <w:marBottom w:val="0"/>
                          <w:divBdr>
                            <w:top w:val="none" w:sz="0" w:space="0" w:color="auto"/>
                            <w:left w:val="none" w:sz="0" w:space="0" w:color="auto"/>
                            <w:bottom w:val="none" w:sz="0" w:space="0" w:color="auto"/>
                            <w:right w:val="none" w:sz="0" w:space="0" w:color="auto"/>
                          </w:divBdr>
                          <w:divsChild>
                            <w:div w:id="53354652">
                              <w:marLeft w:val="0"/>
                              <w:marRight w:val="0"/>
                              <w:marTop w:val="0"/>
                              <w:marBottom w:val="0"/>
                              <w:divBdr>
                                <w:top w:val="none" w:sz="0" w:space="0" w:color="auto"/>
                                <w:left w:val="none" w:sz="0" w:space="0" w:color="auto"/>
                                <w:bottom w:val="none" w:sz="0" w:space="0" w:color="auto"/>
                                <w:right w:val="none" w:sz="0" w:space="0" w:color="auto"/>
                              </w:divBdr>
                              <w:divsChild>
                                <w:div w:id="1642996828">
                                  <w:marLeft w:val="0"/>
                                  <w:marRight w:val="0"/>
                                  <w:marTop w:val="0"/>
                                  <w:marBottom w:val="0"/>
                                  <w:divBdr>
                                    <w:top w:val="none" w:sz="0" w:space="0" w:color="auto"/>
                                    <w:left w:val="none" w:sz="0" w:space="0" w:color="auto"/>
                                    <w:bottom w:val="none" w:sz="0" w:space="0" w:color="auto"/>
                                    <w:right w:val="none" w:sz="0" w:space="0" w:color="auto"/>
                                  </w:divBdr>
                                  <w:divsChild>
                                    <w:div w:id="2081632856">
                                      <w:marLeft w:val="0"/>
                                      <w:marRight w:val="0"/>
                                      <w:marTop w:val="0"/>
                                      <w:marBottom w:val="0"/>
                                      <w:divBdr>
                                        <w:top w:val="none" w:sz="0" w:space="0" w:color="auto"/>
                                        <w:left w:val="none" w:sz="0" w:space="0" w:color="auto"/>
                                        <w:bottom w:val="none" w:sz="0" w:space="0" w:color="auto"/>
                                        <w:right w:val="none" w:sz="0" w:space="0" w:color="auto"/>
                                      </w:divBdr>
                                      <w:divsChild>
                                        <w:div w:id="99684486">
                                          <w:marLeft w:val="0"/>
                                          <w:marRight w:val="0"/>
                                          <w:marTop w:val="0"/>
                                          <w:marBottom w:val="0"/>
                                          <w:divBdr>
                                            <w:top w:val="none" w:sz="0" w:space="0" w:color="auto"/>
                                            <w:left w:val="none" w:sz="0" w:space="0" w:color="auto"/>
                                            <w:bottom w:val="none" w:sz="0" w:space="0" w:color="auto"/>
                                            <w:right w:val="none" w:sz="0" w:space="0" w:color="auto"/>
                                          </w:divBdr>
                                          <w:divsChild>
                                            <w:div w:id="251161848">
                                              <w:marLeft w:val="0"/>
                                              <w:marRight w:val="0"/>
                                              <w:marTop w:val="0"/>
                                              <w:marBottom w:val="180"/>
                                              <w:divBdr>
                                                <w:top w:val="none" w:sz="0" w:space="0" w:color="auto"/>
                                                <w:left w:val="none" w:sz="0" w:space="0" w:color="auto"/>
                                                <w:bottom w:val="none" w:sz="0" w:space="0" w:color="auto"/>
                                                <w:right w:val="none" w:sz="0" w:space="0" w:color="auto"/>
                                              </w:divBdr>
                                              <w:divsChild>
                                                <w:div w:id="1108549888">
                                                  <w:marLeft w:val="0"/>
                                                  <w:marRight w:val="0"/>
                                                  <w:marTop w:val="0"/>
                                                  <w:marBottom w:val="0"/>
                                                  <w:divBdr>
                                                    <w:top w:val="none" w:sz="0" w:space="0" w:color="auto"/>
                                                    <w:left w:val="none" w:sz="0" w:space="0" w:color="auto"/>
                                                    <w:bottom w:val="none" w:sz="0" w:space="0" w:color="auto"/>
                                                    <w:right w:val="none" w:sz="0" w:space="0" w:color="auto"/>
                                                  </w:divBdr>
                                                  <w:divsChild>
                                                    <w:div w:id="1639339676">
                                                      <w:marLeft w:val="0"/>
                                                      <w:marRight w:val="0"/>
                                                      <w:marTop w:val="0"/>
                                                      <w:marBottom w:val="0"/>
                                                      <w:divBdr>
                                                        <w:top w:val="none" w:sz="0" w:space="0" w:color="auto"/>
                                                        <w:left w:val="none" w:sz="0" w:space="0" w:color="auto"/>
                                                        <w:bottom w:val="none" w:sz="0" w:space="0" w:color="auto"/>
                                                        <w:right w:val="none" w:sz="0" w:space="0" w:color="auto"/>
                                                      </w:divBdr>
                                                      <w:divsChild>
                                                        <w:div w:id="1729838210">
                                                          <w:marLeft w:val="0"/>
                                                          <w:marRight w:val="0"/>
                                                          <w:marTop w:val="0"/>
                                                          <w:marBottom w:val="0"/>
                                                          <w:divBdr>
                                                            <w:top w:val="none" w:sz="0" w:space="0" w:color="auto"/>
                                                            <w:left w:val="none" w:sz="0" w:space="0" w:color="auto"/>
                                                            <w:bottom w:val="none" w:sz="0" w:space="0" w:color="auto"/>
                                                            <w:right w:val="none" w:sz="0" w:space="0" w:color="auto"/>
                                                          </w:divBdr>
                                                          <w:divsChild>
                                                            <w:div w:id="222640111">
                                                              <w:marLeft w:val="0"/>
                                                              <w:marRight w:val="0"/>
                                                              <w:marTop w:val="0"/>
                                                              <w:marBottom w:val="0"/>
                                                              <w:divBdr>
                                                                <w:top w:val="none" w:sz="0" w:space="0" w:color="auto"/>
                                                                <w:left w:val="none" w:sz="0" w:space="0" w:color="auto"/>
                                                                <w:bottom w:val="none" w:sz="0" w:space="0" w:color="auto"/>
                                                                <w:right w:val="none" w:sz="0" w:space="0" w:color="auto"/>
                                                              </w:divBdr>
                                                              <w:divsChild>
                                                                <w:div w:id="1332181147">
                                                                  <w:marLeft w:val="0"/>
                                                                  <w:marRight w:val="0"/>
                                                                  <w:marTop w:val="0"/>
                                                                  <w:marBottom w:val="0"/>
                                                                  <w:divBdr>
                                                                    <w:top w:val="none" w:sz="0" w:space="0" w:color="auto"/>
                                                                    <w:left w:val="none" w:sz="0" w:space="0" w:color="auto"/>
                                                                    <w:bottom w:val="none" w:sz="0" w:space="0" w:color="auto"/>
                                                                    <w:right w:val="none" w:sz="0" w:space="0" w:color="auto"/>
                                                                  </w:divBdr>
                                                                  <w:divsChild>
                                                                    <w:div w:id="871501684">
                                                                      <w:marLeft w:val="0"/>
                                                                      <w:marRight w:val="0"/>
                                                                      <w:marTop w:val="0"/>
                                                                      <w:marBottom w:val="0"/>
                                                                      <w:divBdr>
                                                                        <w:top w:val="none" w:sz="0" w:space="0" w:color="auto"/>
                                                                        <w:left w:val="none" w:sz="0" w:space="0" w:color="auto"/>
                                                                        <w:bottom w:val="none" w:sz="0" w:space="0" w:color="auto"/>
                                                                        <w:right w:val="none" w:sz="0" w:space="0" w:color="auto"/>
                                                                      </w:divBdr>
                                                                      <w:divsChild>
                                                                        <w:div w:id="821656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15282301">
      <w:bodyDiv w:val="1"/>
      <w:marLeft w:val="0"/>
      <w:marRight w:val="0"/>
      <w:marTop w:val="0"/>
      <w:marBottom w:val="0"/>
      <w:divBdr>
        <w:top w:val="none" w:sz="0" w:space="0" w:color="auto"/>
        <w:left w:val="none" w:sz="0" w:space="0" w:color="auto"/>
        <w:bottom w:val="none" w:sz="0" w:space="0" w:color="auto"/>
        <w:right w:val="none" w:sz="0" w:space="0" w:color="auto"/>
      </w:divBdr>
    </w:div>
    <w:div w:id="920337041">
      <w:bodyDiv w:val="1"/>
      <w:marLeft w:val="0"/>
      <w:marRight w:val="0"/>
      <w:marTop w:val="0"/>
      <w:marBottom w:val="0"/>
      <w:divBdr>
        <w:top w:val="none" w:sz="0" w:space="0" w:color="auto"/>
        <w:left w:val="none" w:sz="0" w:space="0" w:color="auto"/>
        <w:bottom w:val="none" w:sz="0" w:space="0" w:color="auto"/>
        <w:right w:val="none" w:sz="0" w:space="0" w:color="auto"/>
      </w:divBdr>
    </w:div>
    <w:div w:id="921529441">
      <w:bodyDiv w:val="1"/>
      <w:marLeft w:val="0"/>
      <w:marRight w:val="0"/>
      <w:marTop w:val="0"/>
      <w:marBottom w:val="0"/>
      <w:divBdr>
        <w:top w:val="none" w:sz="0" w:space="0" w:color="auto"/>
        <w:left w:val="none" w:sz="0" w:space="0" w:color="auto"/>
        <w:bottom w:val="none" w:sz="0" w:space="0" w:color="auto"/>
        <w:right w:val="none" w:sz="0" w:space="0" w:color="auto"/>
      </w:divBdr>
    </w:div>
    <w:div w:id="926885864">
      <w:bodyDiv w:val="1"/>
      <w:marLeft w:val="0"/>
      <w:marRight w:val="0"/>
      <w:marTop w:val="0"/>
      <w:marBottom w:val="0"/>
      <w:divBdr>
        <w:top w:val="none" w:sz="0" w:space="0" w:color="auto"/>
        <w:left w:val="none" w:sz="0" w:space="0" w:color="auto"/>
        <w:bottom w:val="none" w:sz="0" w:space="0" w:color="auto"/>
        <w:right w:val="none" w:sz="0" w:space="0" w:color="auto"/>
      </w:divBdr>
      <w:divsChild>
        <w:div w:id="1782259509">
          <w:marLeft w:val="0"/>
          <w:marRight w:val="0"/>
          <w:marTop w:val="0"/>
          <w:marBottom w:val="0"/>
          <w:divBdr>
            <w:top w:val="none" w:sz="0" w:space="0" w:color="auto"/>
            <w:left w:val="none" w:sz="0" w:space="0" w:color="auto"/>
            <w:bottom w:val="none" w:sz="0" w:space="0" w:color="auto"/>
            <w:right w:val="none" w:sz="0" w:space="0" w:color="auto"/>
          </w:divBdr>
          <w:divsChild>
            <w:div w:id="2057969412">
              <w:marLeft w:val="0"/>
              <w:marRight w:val="0"/>
              <w:marTop w:val="0"/>
              <w:marBottom w:val="0"/>
              <w:divBdr>
                <w:top w:val="none" w:sz="0" w:space="0" w:color="auto"/>
                <w:left w:val="none" w:sz="0" w:space="0" w:color="auto"/>
                <w:bottom w:val="none" w:sz="0" w:space="0" w:color="auto"/>
                <w:right w:val="none" w:sz="0" w:space="0" w:color="auto"/>
              </w:divBdr>
              <w:divsChild>
                <w:div w:id="1596667764">
                  <w:marLeft w:val="0"/>
                  <w:marRight w:val="0"/>
                  <w:marTop w:val="0"/>
                  <w:marBottom w:val="0"/>
                  <w:divBdr>
                    <w:top w:val="none" w:sz="0" w:space="0" w:color="auto"/>
                    <w:left w:val="none" w:sz="0" w:space="0" w:color="auto"/>
                    <w:bottom w:val="none" w:sz="0" w:space="0" w:color="auto"/>
                    <w:right w:val="none" w:sz="0" w:space="0" w:color="auto"/>
                  </w:divBdr>
                  <w:divsChild>
                    <w:div w:id="295109811">
                      <w:marLeft w:val="0"/>
                      <w:marRight w:val="0"/>
                      <w:marTop w:val="0"/>
                      <w:marBottom w:val="0"/>
                      <w:divBdr>
                        <w:top w:val="none" w:sz="0" w:space="0" w:color="auto"/>
                        <w:left w:val="none" w:sz="0" w:space="0" w:color="auto"/>
                        <w:bottom w:val="none" w:sz="0" w:space="0" w:color="auto"/>
                        <w:right w:val="none" w:sz="0" w:space="0" w:color="auto"/>
                      </w:divBdr>
                      <w:divsChild>
                        <w:div w:id="894198558">
                          <w:marLeft w:val="0"/>
                          <w:marRight w:val="0"/>
                          <w:marTop w:val="0"/>
                          <w:marBottom w:val="0"/>
                          <w:divBdr>
                            <w:top w:val="none" w:sz="0" w:space="0" w:color="auto"/>
                            <w:left w:val="none" w:sz="0" w:space="0" w:color="auto"/>
                            <w:bottom w:val="none" w:sz="0" w:space="0" w:color="auto"/>
                            <w:right w:val="none" w:sz="0" w:space="0" w:color="auto"/>
                          </w:divBdr>
                          <w:divsChild>
                            <w:div w:id="28336480">
                              <w:marLeft w:val="0"/>
                              <w:marRight w:val="0"/>
                              <w:marTop w:val="0"/>
                              <w:marBottom w:val="0"/>
                              <w:divBdr>
                                <w:top w:val="none" w:sz="0" w:space="0" w:color="auto"/>
                                <w:left w:val="none" w:sz="0" w:space="0" w:color="auto"/>
                                <w:bottom w:val="none" w:sz="0" w:space="0" w:color="auto"/>
                                <w:right w:val="none" w:sz="0" w:space="0" w:color="auto"/>
                              </w:divBdr>
                              <w:divsChild>
                                <w:div w:id="929436383">
                                  <w:marLeft w:val="0"/>
                                  <w:marRight w:val="0"/>
                                  <w:marTop w:val="0"/>
                                  <w:marBottom w:val="0"/>
                                  <w:divBdr>
                                    <w:top w:val="none" w:sz="0" w:space="0" w:color="auto"/>
                                    <w:left w:val="none" w:sz="0" w:space="0" w:color="auto"/>
                                    <w:bottom w:val="none" w:sz="0" w:space="0" w:color="auto"/>
                                    <w:right w:val="none" w:sz="0" w:space="0" w:color="auto"/>
                                  </w:divBdr>
                                  <w:divsChild>
                                    <w:div w:id="1074474983">
                                      <w:marLeft w:val="0"/>
                                      <w:marRight w:val="0"/>
                                      <w:marTop w:val="0"/>
                                      <w:marBottom w:val="0"/>
                                      <w:divBdr>
                                        <w:top w:val="none" w:sz="0" w:space="0" w:color="auto"/>
                                        <w:left w:val="none" w:sz="0" w:space="0" w:color="auto"/>
                                        <w:bottom w:val="none" w:sz="0" w:space="0" w:color="auto"/>
                                        <w:right w:val="none" w:sz="0" w:space="0" w:color="auto"/>
                                      </w:divBdr>
                                      <w:divsChild>
                                        <w:div w:id="424689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33395180">
      <w:bodyDiv w:val="1"/>
      <w:marLeft w:val="0"/>
      <w:marRight w:val="0"/>
      <w:marTop w:val="0"/>
      <w:marBottom w:val="0"/>
      <w:divBdr>
        <w:top w:val="none" w:sz="0" w:space="0" w:color="auto"/>
        <w:left w:val="none" w:sz="0" w:space="0" w:color="auto"/>
        <w:bottom w:val="none" w:sz="0" w:space="0" w:color="auto"/>
        <w:right w:val="none" w:sz="0" w:space="0" w:color="auto"/>
      </w:divBdr>
    </w:div>
    <w:div w:id="938758726">
      <w:bodyDiv w:val="1"/>
      <w:marLeft w:val="0"/>
      <w:marRight w:val="0"/>
      <w:marTop w:val="0"/>
      <w:marBottom w:val="0"/>
      <w:divBdr>
        <w:top w:val="none" w:sz="0" w:space="0" w:color="auto"/>
        <w:left w:val="none" w:sz="0" w:space="0" w:color="auto"/>
        <w:bottom w:val="none" w:sz="0" w:space="0" w:color="auto"/>
        <w:right w:val="none" w:sz="0" w:space="0" w:color="auto"/>
      </w:divBdr>
    </w:div>
    <w:div w:id="944076828">
      <w:bodyDiv w:val="1"/>
      <w:marLeft w:val="0"/>
      <w:marRight w:val="0"/>
      <w:marTop w:val="0"/>
      <w:marBottom w:val="0"/>
      <w:divBdr>
        <w:top w:val="none" w:sz="0" w:space="0" w:color="auto"/>
        <w:left w:val="none" w:sz="0" w:space="0" w:color="auto"/>
        <w:bottom w:val="none" w:sz="0" w:space="0" w:color="auto"/>
        <w:right w:val="none" w:sz="0" w:space="0" w:color="auto"/>
      </w:divBdr>
    </w:div>
    <w:div w:id="948388866">
      <w:bodyDiv w:val="1"/>
      <w:marLeft w:val="0"/>
      <w:marRight w:val="0"/>
      <w:marTop w:val="0"/>
      <w:marBottom w:val="0"/>
      <w:divBdr>
        <w:top w:val="none" w:sz="0" w:space="0" w:color="auto"/>
        <w:left w:val="none" w:sz="0" w:space="0" w:color="auto"/>
        <w:bottom w:val="none" w:sz="0" w:space="0" w:color="auto"/>
        <w:right w:val="none" w:sz="0" w:space="0" w:color="auto"/>
      </w:divBdr>
      <w:divsChild>
        <w:div w:id="376510864">
          <w:marLeft w:val="0"/>
          <w:marRight w:val="0"/>
          <w:marTop w:val="0"/>
          <w:marBottom w:val="0"/>
          <w:divBdr>
            <w:top w:val="none" w:sz="0" w:space="0" w:color="auto"/>
            <w:left w:val="none" w:sz="0" w:space="0" w:color="auto"/>
            <w:bottom w:val="none" w:sz="0" w:space="0" w:color="auto"/>
            <w:right w:val="none" w:sz="0" w:space="0" w:color="auto"/>
          </w:divBdr>
          <w:divsChild>
            <w:div w:id="1874880086">
              <w:marLeft w:val="0"/>
              <w:marRight w:val="0"/>
              <w:marTop w:val="0"/>
              <w:marBottom w:val="0"/>
              <w:divBdr>
                <w:top w:val="none" w:sz="0" w:space="0" w:color="auto"/>
                <w:left w:val="none" w:sz="0" w:space="0" w:color="auto"/>
                <w:bottom w:val="none" w:sz="0" w:space="0" w:color="auto"/>
                <w:right w:val="none" w:sz="0" w:space="0" w:color="auto"/>
              </w:divBdr>
              <w:divsChild>
                <w:div w:id="450977138">
                  <w:marLeft w:val="0"/>
                  <w:marRight w:val="0"/>
                  <w:marTop w:val="0"/>
                  <w:marBottom w:val="0"/>
                  <w:divBdr>
                    <w:top w:val="none" w:sz="0" w:space="0" w:color="auto"/>
                    <w:left w:val="none" w:sz="0" w:space="0" w:color="auto"/>
                    <w:bottom w:val="none" w:sz="0" w:space="0" w:color="auto"/>
                    <w:right w:val="none" w:sz="0" w:space="0" w:color="auto"/>
                  </w:divBdr>
                  <w:divsChild>
                    <w:div w:id="354231806">
                      <w:marLeft w:val="0"/>
                      <w:marRight w:val="0"/>
                      <w:marTop w:val="0"/>
                      <w:marBottom w:val="0"/>
                      <w:divBdr>
                        <w:top w:val="none" w:sz="0" w:space="0" w:color="auto"/>
                        <w:left w:val="none" w:sz="0" w:space="0" w:color="auto"/>
                        <w:bottom w:val="none" w:sz="0" w:space="0" w:color="auto"/>
                        <w:right w:val="none" w:sz="0" w:space="0" w:color="auto"/>
                      </w:divBdr>
                      <w:divsChild>
                        <w:div w:id="958727949">
                          <w:marLeft w:val="0"/>
                          <w:marRight w:val="0"/>
                          <w:marTop w:val="0"/>
                          <w:marBottom w:val="0"/>
                          <w:divBdr>
                            <w:top w:val="none" w:sz="0" w:space="0" w:color="auto"/>
                            <w:left w:val="none" w:sz="0" w:space="0" w:color="auto"/>
                            <w:bottom w:val="none" w:sz="0" w:space="0" w:color="auto"/>
                            <w:right w:val="none" w:sz="0" w:space="0" w:color="auto"/>
                          </w:divBdr>
                          <w:divsChild>
                            <w:div w:id="1270240814">
                              <w:marLeft w:val="0"/>
                              <w:marRight w:val="0"/>
                              <w:marTop w:val="0"/>
                              <w:marBottom w:val="0"/>
                              <w:divBdr>
                                <w:top w:val="none" w:sz="0" w:space="0" w:color="auto"/>
                                <w:left w:val="none" w:sz="0" w:space="0" w:color="auto"/>
                                <w:bottom w:val="none" w:sz="0" w:space="0" w:color="auto"/>
                                <w:right w:val="none" w:sz="0" w:space="0" w:color="auto"/>
                              </w:divBdr>
                              <w:divsChild>
                                <w:div w:id="579142384">
                                  <w:marLeft w:val="0"/>
                                  <w:marRight w:val="0"/>
                                  <w:marTop w:val="0"/>
                                  <w:marBottom w:val="150"/>
                                  <w:divBdr>
                                    <w:top w:val="none" w:sz="0" w:space="0" w:color="auto"/>
                                    <w:left w:val="none" w:sz="0" w:space="0" w:color="auto"/>
                                    <w:bottom w:val="none" w:sz="0" w:space="0" w:color="auto"/>
                                    <w:right w:val="none" w:sz="0" w:space="0" w:color="auto"/>
                                  </w:divBdr>
                                  <w:divsChild>
                                    <w:div w:id="37553707">
                                      <w:marLeft w:val="0"/>
                                      <w:marRight w:val="0"/>
                                      <w:marTop w:val="0"/>
                                      <w:marBottom w:val="0"/>
                                      <w:divBdr>
                                        <w:top w:val="none" w:sz="0" w:space="0" w:color="auto"/>
                                        <w:left w:val="none" w:sz="0" w:space="0" w:color="auto"/>
                                        <w:bottom w:val="none" w:sz="0" w:space="0" w:color="auto"/>
                                        <w:right w:val="none" w:sz="0" w:space="0" w:color="auto"/>
                                      </w:divBdr>
                                      <w:divsChild>
                                        <w:div w:id="167583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9241587">
      <w:bodyDiv w:val="1"/>
      <w:marLeft w:val="0"/>
      <w:marRight w:val="0"/>
      <w:marTop w:val="0"/>
      <w:marBottom w:val="0"/>
      <w:divBdr>
        <w:top w:val="none" w:sz="0" w:space="0" w:color="auto"/>
        <w:left w:val="none" w:sz="0" w:space="0" w:color="auto"/>
        <w:bottom w:val="none" w:sz="0" w:space="0" w:color="auto"/>
        <w:right w:val="none" w:sz="0" w:space="0" w:color="auto"/>
      </w:divBdr>
    </w:div>
    <w:div w:id="969629266">
      <w:bodyDiv w:val="1"/>
      <w:marLeft w:val="0"/>
      <w:marRight w:val="0"/>
      <w:marTop w:val="0"/>
      <w:marBottom w:val="0"/>
      <w:divBdr>
        <w:top w:val="none" w:sz="0" w:space="0" w:color="auto"/>
        <w:left w:val="none" w:sz="0" w:space="0" w:color="auto"/>
        <w:bottom w:val="none" w:sz="0" w:space="0" w:color="auto"/>
        <w:right w:val="none" w:sz="0" w:space="0" w:color="auto"/>
      </w:divBdr>
    </w:div>
    <w:div w:id="970015239">
      <w:bodyDiv w:val="1"/>
      <w:marLeft w:val="0"/>
      <w:marRight w:val="0"/>
      <w:marTop w:val="0"/>
      <w:marBottom w:val="0"/>
      <w:divBdr>
        <w:top w:val="none" w:sz="0" w:space="0" w:color="auto"/>
        <w:left w:val="none" w:sz="0" w:space="0" w:color="auto"/>
        <w:bottom w:val="none" w:sz="0" w:space="0" w:color="auto"/>
        <w:right w:val="none" w:sz="0" w:space="0" w:color="auto"/>
      </w:divBdr>
    </w:div>
    <w:div w:id="971325603">
      <w:bodyDiv w:val="1"/>
      <w:marLeft w:val="0"/>
      <w:marRight w:val="0"/>
      <w:marTop w:val="0"/>
      <w:marBottom w:val="0"/>
      <w:divBdr>
        <w:top w:val="none" w:sz="0" w:space="0" w:color="auto"/>
        <w:left w:val="none" w:sz="0" w:space="0" w:color="auto"/>
        <w:bottom w:val="none" w:sz="0" w:space="0" w:color="auto"/>
        <w:right w:val="none" w:sz="0" w:space="0" w:color="auto"/>
      </w:divBdr>
    </w:div>
    <w:div w:id="972448415">
      <w:bodyDiv w:val="1"/>
      <w:marLeft w:val="0"/>
      <w:marRight w:val="0"/>
      <w:marTop w:val="0"/>
      <w:marBottom w:val="0"/>
      <w:divBdr>
        <w:top w:val="none" w:sz="0" w:space="0" w:color="auto"/>
        <w:left w:val="none" w:sz="0" w:space="0" w:color="auto"/>
        <w:bottom w:val="none" w:sz="0" w:space="0" w:color="auto"/>
        <w:right w:val="none" w:sz="0" w:space="0" w:color="auto"/>
      </w:divBdr>
    </w:div>
    <w:div w:id="976837599">
      <w:bodyDiv w:val="1"/>
      <w:marLeft w:val="0"/>
      <w:marRight w:val="0"/>
      <w:marTop w:val="0"/>
      <w:marBottom w:val="0"/>
      <w:divBdr>
        <w:top w:val="none" w:sz="0" w:space="0" w:color="auto"/>
        <w:left w:val="none" w:sz="0" w:space="0" w:color="auto"/>
        <w:bottom w:val="none" w:sz="0" w:space="0" w:color="auto"/>
        <w:right w:val="none" w:sz="0" w:space="0" w:color="auto"/>
      </w:divBdr>
    </w:div>
    <w:div w:id="977537768">
      <w:bodyDiv w:val="1"/>
      <w:marLeft w:val="0"/>
      <w:marRight w:val="0"/>
      <w:marTop w:val="0"/>
      <w:marBottom w:val="0"/>
      <w:divBdr>
        <w:top w:val="none" w:sz="0" w:space="0" w:color="auto"/>
        <w:left w:val="none" w:sz="0" w:space="0" w:color="auto"/>
        <w:bottom w:val="none" w:sz="0" w:space="0" w:color="auto"/>
        <w:right w:val="none" w:sz="0" w:space="0" w:color="auto"/>
      </w:divBdr>
      <w:divsChild>
        <w:div w:id="1185902224">
          <w:marLeft w:val="0"/>
          <w:marRight w:val="0"/>
          <w:marTop w:val="0"/>
          <w:marBottom w:val="0"/>
          <w:divBdr>
            <w:top w:val="none" w:sz="0" w:space="0" w:color="auto"/>
            <w:left w:val="none" w:sz="0" w:space="0" w:color="auto"/>
            <w:bottom w:val="none" w:sz="0" w:space="0" w:color="auto"/>
            <w:right w:val="none" w:sz="0" w:space="0" w:color="auto"/>
          </w:divBdr>
          <w:divsChild>
            <w:div w:id="341247355">
              <w:marLeft w:val="0"/>
              <w:marRight w:val="0"/>
              <w:marTop w:val="0"/>
              <w:marBottom w:val="0"/>
              <w:divBdr>
                <w:top w:val="none" w:sz="0" w:space="0" w:color="auto"/>
                <w:left w:val="none" w:sz="0" w:space="0" w:color="auto"/>
                <w:bottom w:val="none" w:sz="0" w:space="0" w:color="auto"/>
                <w:right w:val="none" w:sz="0" w:space="0" w:color="auto"/>
              </w:divBdr>
              <w:divsChild>
                <w:div w:id="418332907">
                  <w:marLeft w:val="0"/>
                  <w:marRight w:val="0"/>
                  <w:marTop w:val="195"/>
                  <w:marBottom w:val="0"/>
                  <w:divBdr>
                    <w:top w:val="none" w:sz="0" w:space="0" w:color="auto"/>
                    <w:left w:val="none" w:sz="0" w:space="0" w:color="auto"/>
                    <w:bottom w:val="none" w:sz="0" w:space="0" w:color="auto"/>
                    <w:right w:val="none" w:sz="0" w:space="0" w:color="auto"/>
                  </w:divBdr>
                  <w:divsChild>
                    <w:div w:id="290480879">
                      <w:marLeft w:val="0"/>
                      <w:marRight w:val="0"/>
                      <w:marTop w:val="0"/>
                      <w:marBottom w:val="180"/>
                      <w:divBdr>
                        <w:top w:val="none" w:sz="0" w:space="0" w:color="auto"/>
                        <w:left w:val="none" w:sz="0" w:space="0" w:color="auto"/>
                        <w:bottom w:val="none" w:sz="0" w:space="0" w:color="auto"/>
                        <w:right w:val="none" w:sz="0" w:space="0" w:color="auto"/>
                      </w:divBdr>
                      <w:divsChild>
                        <w:div w:id="332345144">
                          <w:marLeft w:val="0"/>
                          <w:marRight w:val="0"/>
                          <w:marTop w:val="0"/>
                          <w:marBottom w:val="0"/>
                          <w:divBdr>
                            <w:top w:val="none" w:sz="0" w:space="0" w:color="auto"/>
                            <w:left w:val="none" w:sz="0" w:space="0" w:color="auto"/>
                            <w:bottom w:val="none" w:sz="0" w:space="0" w:color="auto"/>
                            <w:right w:val="none" w:sz="0" w:space="0" w:color="auto"/>
                          </w:divBdr>
                          <w:divsChild>
                            <w:div w:id="1183472070">
                              <w:marLeft w:val="0"/>
                              <w:marRight w:val="0"/>
                              <w:marTop w:val="0"/>
                              <w:marBottom w:val="0"/>
                              <w:divBdr>
                                <w:top w:val="none" w:sz="0" w:space="0" w:color="auto"/>
                                <w:left w:val="none" w:sz="0" w:space="0" w:color="auto"/>
                                <w:bottom w:val="none" w:sz="0" w:space="0" w:color="auto"/>
                                <w:right w:val="none" w:sz="0" w:space="0" w:color="auto"/>
                              </w:divBdr>
                              <w:divsChild>
                                <w:div w:id="545601492">
                                  <w:marLeft w:val="0"/>
                                  <w:marRight w:val="0"/>
                                  <w:marTop w:val="0"/>
                                  <w:marBottom w:val="0"/>
                                  <w:divBdr>
                                    <w:top w:val="none" w:sz="0" w:space="0" w:color="auto"/>
                                    <w:left w:val="none" w:sz="0" w:space="0" w:color="auto"/>
                                    <w:bottom w:val="none" w:sz="0" w:space="0" w:color="auto"/>
                                    <w:right w:val="none" w:sz="0" w:space="0" w:color="auto"/>
                                  </w:divBdr>
                                  <w:divsChild>
                                    <w:div w:id="1731540806">
                                      <w:marLeft w:val="0"/>
                                      <w:marRight w:val="0"/>
                                      <w:marTop w:val="0"/>
                                      <w:marBottom w:val="0"/>
                                      <w:divBdr>
                                        <w:top w:val="none" w:sz="0" w:space="0" w:color="auto"/>
                                        <w:left w:val="none" w:sz="0" w:space="0" w:color="auto"/>
                                        <w:bottom w:val="none" w:sz="0" w:space="0" w:color="auto"/>
                                        <w:right w:val="none" w:sz="0" w:space="0" w:color="auto"/>
                                      </w:divBdr>
                                      <w:divsChild>
                                        <w:div w:id="608976810">
                                          <w:marLeft w:val="0"/>
                                          <w:marRight w:val="0"/>
                                          <w:marTop w:val="0"/>
                                          <w:marBottom w:val="0"/>
                                          <w:divBdr>
                                            <w:top w:val="none" w:sz="0" w:space="0" w:color="auto"/>
                                            <w:left w:val="none" w:sz="0" w:space="0" w:color="auto"/>
                                            <w:bottom w:val="none" w:sz="0" w:space="0" w:color="auto"/>
                                            <w:right w:val="none" w:sz="0" w:space="0" w:color="auto"/>
                                          </w:divBdr>
                                          <w:divsChild>
                                            <w:div w:id="1526480498">
                                              <w:marLeft w:val="0"/>
                                              <w:marRight w:val="0"/>
                                              <w:marTop w:val="0"/>
                                              <w:marBottom w:val="0"/>
                                              <w:divBdr>
                                                <w:top w:val="none" w:sz="0" w:space="0" w:color="auto"/>
                                                <w:left w:val="none" w:sz="0" w:space="0" w:color="auto"/>
                                                <w:bottom w:val="none" w:sz="0" w:space="0" w:color="auto"/>
                                                <w:right w:val="none" w:sz="0" w:space="0" w:color="auto"/>
                                              </w:divBdr>
                                              <w:divsChild>
                                                <w:div w:id="147174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81542149">
      <w:bodyDiv w:val="1"/>
      <w:marLeft w:val="0"/>
      <w:marRight w:val="0"/>
      <w:marTop w:val="0"/>
      <w:marBottom w:val="0"/>
      <w:divBdr>
        <w:top w:val="none" w:sz="0" w:space="0" w:color="auto"/>
        <w:left w:val="none" w:sz="0" w:space="0" w:color="auto"/>
        <w:bottom w:val="none" w:sz="0" w:space="0" w:color="auto"/>
        <w:right w:val="none" w:sz="0" w:space="0" w:color="auto"/>
      </w:divBdr>
    </w:div>
    <w:div w:id="990904732">
      <w:bodyDiv w:val="1"/>
      <w:marLeft w:val="0"/>
      <w:marRight w:val="0"/>
      <w:marTop w:val="0"/>
      <w:marBottom w:val="0"/>
      <w:divBdr>
        <w:top w:val="none" w:sz="0" w:space="0" w:color="auto"/>
        <w:left w:val="none" w:sz="0" w:space="0" w:color="auto"/>
        <w:bottom w:val="none" w:sz="0" w:space="0" w:color="auto"/>
        <w:right w:val="none" w:sz="0" w:space="0" w:color="auto"/>
      </w:divBdr>
    </w:div>
    <w:div w:id="997998555">
      <w:bodyDiv w:val="1"/>
      <w:marLeft w:val="0"/>
      <w:marRight w:val="0"/>
      <w:marTop w:val="0"/>
      <w:marBottom w:val="0"/>
      <w:divBdr>
        <w:top w:val="none" w:sz="0" w:space="0" w:color="auto"/>
        <w:left w:val="none" w:sz="0" w:space="0" w:color="auto"/>
        <w:bottom w:val="none" w:sz="0" w:space="0" w:color="auto"/>
        <w:right w:val="none" w:sz="0" w:space="0" w:color="auto"/>
      </w:divBdr>
    </w:div>
    <w:div w:id="1005478357">
      <w:bodyDiv w:val="1"/>
      <w:marLeft w:val="0"/>
      <w:marRight w:val="0"/>
      <w:marTop w:val="0"/>
      <w:marBottom w:val="0"/>
      <w:divBdr>
        <w:top w:val="none" w:sz="0" w:space="0" w:color="auto"/>
        <w:left w:val="none" w:sz="0" w:space="0" w:color="auto"/>
        <w:bottom w:val="none" w:sz="0" w:space="0" w:color="auto"/>
        <w:right w:val="none" w:sz="0" w:space="0" w:color="auto"/>
      </w:divBdr>
    </w:div>
    <w:div w:id="1006830956">
      <w:bodyDiv w:val="1"/>
      <w:marLeft w:val="0"/>
      <w:marRight w:val="0"/>
      <w:marTop w:val="0"/>
      <w:marBottom w:val="0"/>
      <w:divBdr>
        <w:top w:val="none" w:sz="0" w:space="0" w:color="auto"/>
        <w:left w:val="none" w:sz="0" w:space="0" w:color="auto"/>
        <w:bottom w:val="none" w:sz="0" w:space="0" w:color="auto"/>
        <w:right w:val="none" w:sz="0" w:space="0" w:color="auto"/>
      </w:divBdr>
      <w:divsChild>
        <w:div w:id="1805003774">
          <w:marLeft w:val="0"/>
          <w:marRight w:val="0"/>
          <w:marTop w:val="0"/>
          <w:marBottom w:val="0"/>
          <w:divBdr>
            <w:top w:val="none" w:sz="0" w:space="0" w:color="auto"/>
            <w:left w:val="none" w:sz="0" w:space="0" w:color="auto"/>
            <w:bottom w:val="none" w:sz="0" w:space="0" w:color="auto"/>
            <w:right w:val="none" w:sz="0" w:space="0" w:color="auto"/>
          </w:divBdr>
          <w:divsChild>
            <w:div w:id="921183117">
              <w:marLeft w:val="0"/>
              <w:marRight w:val="0"/>
              <w:marTop w:val="0"/>
              <w:marBottom w:val="0"/>
              <w:divBdr>
                <w:top w:val="none" w:sz="0" w:space="0" w:color="auto"/>
                <w:left w:val="none" w:sz="0" w:space="0" w:color="auto"/>
                <w:bottom w:val="none" w:sz="0" w:space="0" w:color="auto"/>
                <w:right w:val="none" w:sz="0" w:space="0" w:color="auto"/>
              </w:divBdr>
              <w:divsChild>
                <w:div w:id="1804691998">
                  <w:marLeft w:val="0"/>
                  <w:marRight w:val="0"/>
                  <w:marTop w:val="195"/>
                  <w:marBottom w:val="0"/>
                  <w:divBdr>
                    <w:top w:val="none" w:sz="0" w:space="0" w:color="auto"/>
                    <w:left w:val="none" w:sz="0" w:space="0" w:color="auto"/>
                    <w:bottom w:val="none" w:sz="0" w:space="0" w:color="auto"/>
                    <w:right w:val="none" w:sz="0" w:space="0" w:color="auto"/>
                  </w:divBdr>
                  <w:divsChild>
                    <w:div w:id="487554360">
                      <w:marLeft w:val="0"/>
                      <w:marRight w:val="0"/>
                      <w:marTop w:val="0"/>
                      <w:marBottom w:val="0"/>
                      <w:divBdr>
                        <w:top w:val="none" w:sz="0" w:space="0" w:color="auto"/>
                        <w:left w:val="none" w:sz="0" w:space="0" w:color="auto"/>
                        <w:bottom w:val="none" w:sz="0" w:space="0" w:color="auto"/>
                        <w:right w:val="none" w:sz="0" w:space="0" w:color="auto"/>
                      </w:divBdr>
                      <w:divsChild>
                        <w:div w:id="1489512241">
                          <w:marLeft w:val="0"/>
                          <w:marRight w:val="0"/>
                          <w:marTop w:val="0"/>
                          <w:marBottom w:val="0"/>
                          <w:divBdr>
                            <w:top w:val="none" w:sz="0" w:space="0" w:color="auto"/>
                            <w:left w:val="none" w:sz="0" w:space="0" w:color="auto"/>
                            <w:bottom w:val="none" w:sz="0" w:space="0" w:color="auto"/>
                            <w:right w:val="none" w:sz="0" w:space="0" w:color="auto"/>
                          </w:divBdr>
                          <w:divsChild>
                            <w:div w:id="1179583384">
                              <w:marLeft w:val="0"/>
                              <w:marRight w:val="0"/>
                              <w:marTop w:val="0"/>
                              <w:marBottom w:val="0"/>
                              <w:divBdr>
                                <w:top w:val="none" w:sz="0" w:space="0" w:color="auto"/>
                                <w:left w:val="none" w:sz="0" w:space="0" w:color="auto"/>
                                <w:bottom w:val="none" w:sz="0" w:space="0" w:color="auto"/>
                                <w:right w:val="none" w:sz="0" w:space="0" w:color="auto"/>
                              </w:divBdr>
                              <w:divsChild>
                                <w:div w:id="458380919">
                                  <w:marLeft w:val="0"/>
                                  <w:marRight w:val="0"/>
                                  <w:marTop w:val="0"/>
                                  <w:marBottom w:val="0"/>
                                  <w:divBdr>
                                    <w:top w:val="none" w:sz="0" w:space="0" w:color="auto"/>
                                    <w:left w:val="none" w:sz="0" w:space="0" w:color="auto"/>
                                    <w:bottom w:val="none" w:sz="0" w:space="0" w:color="auto"/>
                                    <w:right w:val="none" w:sz="0" w:space="0" w:color="auto"/>
                                  </w:divBdr>
                                  <w:divsChild>
                                    <w:div w:id="1973098955">
                                      <w:marLeft w:val="0"/>
                                      <w:marRight w:val="0"/>
                                      <w:marTop w:val="0"/>
                                      <w:marBottom w:val="0"/>
                                      <w:divBdr>
                                        <w:top w:val="none" w:sz="0" w:space="0" w:color="auto"/>
                                        <w:left w:val="none" w:sz="0" w:space="0" w:color="auto"/>
                                        <w:bottom w:val="none" w:sz="0" w:space="0" w:color="auto"/>
                                        <w:right w:val="none" w:sz="0" w:space="0" w:color="auto"/>
                                      </w:divBdr>
                                      <w:divsChild>
                                        <w:div w:id="77872596">
                                          <w:marLeft w:val="0"/>
                                          <w:marRight w:val="0"/>
                                          <w:marTop w:val="0"/>
                                          <w:marBottom w:val="0"/>
                                          <w:divBdr>
                                            <w:top w:val="none" w:sz="0" w:space="0" w:color="auto"/>
                                            <w:left w:val="none" w:sz="0" w:space="0" w:color="auto"/>
                                            <w:bottom w:val="none" w:sz="0" w:space="0" w:color="auto"/>
                                            <w:right w:val="none" w:sz="0" w:space="0" w:color="auto"/>
                                          </w:divBdr>
                                          <w:divsChild>
                                            <w:div w:id="1011954952">
                                              <w:marLeft w:val="0"/>
                                              <w:marRight w:val="0"/>
                                              <w:marTop w:val="0"/>
                                              <w:marBottom w:val="180"/>
                                              <w:divBdr>
                                                <w:top w:val="none" w:sz="0" w:space="0" w:color="auto"/>
                                                <w:left w:val="none" w:sz="0" w:space="0" w:color="auto"/>
                                                <w:bottom w:val="none" w:sz="0" w:space="0" w:color="auto"/>
                                                <w:right w:val="none" w:sz="0" w:space="0" w:color="auto"/>
                                              </w:divBdr>
                                              <w:divsChild>
                                                <w:div w:id="1924292940">
                                                  <w:marLeft w:val="0"/>
                                                  <w:marRight w:val="0"/>
                                                  <w:marTop w:val="0"/>
                                                  <w:marBottom w:val="0"/>
                                                  <w:divBdr>
                                                    <w:top w:val="none" w:sz="0" w:space="0" w:color="auto"/>
                                                    <w:left w:val="none" w:sz="0" w:space="0" w:color="auto"/>
                                                    <w:bottom w:val="none" w:sz="0" w:space="0" w:color="auto"/>
                                                    <w:right w:val="none" w:sz="0" w:space="0" w:color="auto"/>
                                                  </w:divBdr>
                                                  <w:divsChild>
                                                    <w:div w:id="1678922287">
                                                      <w:marLeft w:val="0"/>
                                                      <w:marRight w:val="0"/>
                                                      <w:marTop w:val="0"/>
                                                      <w:marBottom w:val="0"/>
                                                      <w:divBdr>
                                                        <w:top w:val="none" w:sz="0" w:space="0" w:color="auto"/>
                                                        <w:left w:val="none" w:sz="0" w:space="0" w:color="auto"/>
                                                        <w:bottom w:val="none" w:sz="0" w:space="0" w:color="auto"/>
                                                        <w:right w:val="none" w:sz="0" w:space="0" w:color="auto"/>
                                                      </w:divBdr>
                                                      <w:divsChild>
                                                        <w:div w:id="1108428898">
                                                          <w:marLeft w:val="0"/>
                                                          <w:marRight w:val="0"/>
                                                          <w:marTop w:val="0"/>
                                                          <w:marBottom w:val="0"/>
                                                          <w:divBdr>
                                                            <w:top w:val="none" w:sz="0" w:space="0" w:color="auto"/>
                                                            <w:left w:val="none" w:sz="0" w:space="0" w:color="auto"/>
                                                            <w:bottom w:val="none" w:sz="0" w:space="0" w:color="auto"/>
                                                            <w:right w:val="none" w:sz="0" w:space="0" w:color="auto"/>
                                                          </w:divBdr>
                                                          <w:divsChild>
                                                            <w:div w:id="998120161">
                                                              <w:marLeft w:val="0"/>
                                                              <w:marRight w:val="0"/>
                                                              <w:marTop w:val="0"/>
                                                              <w:marBottom w:val="0"/>
                                                              <w:divBdr>
                                                                <w:top w:val="none" w:sz="0" w:space="0" w:color="auto"/>
                                                                <w:left w:val="none" w:sz="0" w:space="0" w:color="auto"/>
                                                                <w:bottom w:val="none" w:sz="0" w:space="0" w:color="auto"/>
                                                                <w:right w:val="none" w:sz="0" w:space="0" w:color="auto"/>
                                                              </w:divBdr>
                                                              <w:divsChild>
                                                                <w:div w:id="1794590666">
                                                                  <w:marLeft w:val="0"/>
                                                                  <w:marRight w:val="0"/>
                                                                  <w:marTop w:val="0"/>
                                                                  <w:marBottom w:val="0"/>
                                                                  <w:divBdr>
                                                                    <w:top w:val="none" w:sz="0" w:space="0" w:color="auto"/>
                                                                    <w:left w:val="none" w:sz="0" w:space="0" w:color="auto"/>
                                                                    <w:bottom w:val="none" w:sz="0" w:space="0" w:color="auto"/>
                                                                    <w:right w:val="none" w:sz="0" w:space="0" w:color="auto"/>
                                                                  </w:divBdr>
                                                                  <w:divsChild>
                                                                    <w:div w:id="1858812811">
                                                                      <w:marLeft w:val="0"/>
                                                                      <w:marRight w:val="0"/>
                                                                      <w:marTop w:val="0"/>
                                                                      <w:marBottom w:val="0"/>
                                                                      <w:divBdr>
                                                                        <w:top w:val="none" w:sz="0" w:space="0" w:color="auto"/>
                                                                        <w:left w:val="none" w:sz="0" w:space="0" w:color="auto"/>
                                                                        <w:bottom w:val="none" w:sz="0" w:space="0" w:color="auto"/>
                                                                        <w:right w:val="none" w:sz="0" w:space="0" w:color="auto"/>
                                                                      </w:divBdr>
                                                                      <w:divsChild>
                                                                        <w:div w:id="1828590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07758180">
      <w:bodyDiv w:val="1"/>
      <w:marLeft w:val="0"/>
      <w:marRight w:val="0"/>
      <w:marTop w:val="0"/>
      <w:marBottom w:val="0"/>
      <w:divBdr>
        <w:top w:val="none" w:sz="0" w:space="0" w:color="auto"/>
        <w:left w:val="none" w:sz="0" w:space="0" w:color="auto"/>
        <w:bottom w:val="none" w:sz="0" w:space="0" w:color="auto"/>
        <w:right w:val="none" w:sz="0" w:space="0" w:color="auto"/>
      </w:divBdr>
      <w:divsChild>
        <w:div w:id="587156523">
          <w:marLeft w:val="0"/>
          <w:marRight w:val="0"/>
          <w:marTop w:val="0"/>
          <w:marBottom w:val="0"/>
          <w:divBdr>
            <w:top w:val="none" w:sz="0" w:space="0" w:color="auto"/>
            <w:left w:val="none" w:sz="0" w:space="0" w:color="auto"/>
            <w:bottom w:val="none" w:sz="0" w:space="0" w:color="auto"/>
            <w:right w:val="none" w:sz="0" w:space="0" w:color="auto"/>
          </w:divBdr>
          <w:divsChild>
            <w:div w:id="1992296129">
              <w:marLeft w:val="0"/>
              <w:marRight w:val="0"/>
              <w:marTop w:val="0"/>
              <w:marBottom w:val="0"/>
              <w:divBdr>
                <w:top w:val="none" w:sz="0" w:space="0" w:color="auto"/>
                <w:left w:val="none" w:sz="0" w:space="0" w:color="auto"/>
                <w:bottom w:val="none" w:sz="0" w:space="0" w:color="auto"/>
                <w:right w:val="none" w:sz="0" w:space="0" w:color="auto"/>
              </w:divBdr>
              <w:divsChild>
                <w:div w:id="1088768375">
                  <w:marLeft w:val="0"/>
                  <w:marRight w:val="0"/>
                  <w:marTop w:val="0"/>
                  <w:marBottom w:val="0"/>
                  <w:divBdr>
                    <w:top w:val="none" w:sz="0" w:space="0" w:color="auto"/>
                    <w:left w:val="none" w:sz="0" w:space="0" w:color="auto"/>
                    <w:bottom w:val="none" w:sz="0" w:space="0" w:color="auto"/>
                    <w:right w:val="none" w:sz="0" w:space="0" w:color="auto"/>
                  </w:divBdr>
                  <w:divsChild>
                    <w:div w:id="1250580838">
                      <w:marLeft w:val="0"/>
                      <w:marRight w:val="0"/>
                      <w:marTop w:val="0"/>
                      <w:marBottom w:val="0"/>
                      <w:divBdr>
                        <w:top w:val="none" w:sz="0" w:space="0" w:color="auto"/>
                        <w:left w:val="none" w:sz="0" w:space="0" w:color="auto"/>
                        <w:bottom w:val="none" w:sz="0" w:space="0" w:color="auto"/>
                        <w:right w:val="none" w:sz="0" w:space="0" w:color="auto"/>
                      </w:divBdr>
                      <w:divsChild>
                        <w:div w:id="1489053253">
                          <w:marLeft w:val="0"/>
                          <w:marRight w:val="0"/>
                          <w:marTop w:val="0"/>
                          <w:marBottom w:val="0"/>
                          <w:divBdr>
                            <w:top w:val="none" w:sz="0" w:space="0" w:color="auto"/>
                            <w:left w:val="none" w:sz="0" w:space="0" w:color="auto"/>
                            <w:bottom w:val="none" w:sz="0" w:space="0" w:color="auto"/>
                            <w:right w:val="none" w:sz="0" w:space="0" w:color="auto"/>
                          </w:divBdr>
                          <w:divsChild>
                            <w:div w:id="898593806">
                              <w:marLeft w:val="0"/>
                              <w:marRight w:val="0"/>
                              <w:marTop w:val="0"/>
                              <w:marBottom w:val="0"/>
                              <w:divBdr>
                                <w:top w:val="none" w:sz="0" w:space="0" w:color="auto"/>
                                <w:left w:val="none" w:sz="0" w:space="0" w:color="auto"/>
                                <w:bottom w:val="none" w:sz="0" w:space="0" w:color="auto"/>
                                <w:right w:val="none" w:sz="0" w:space="0" w:color="auto"/>
                              </w:divBdr>
                              <w:divsChild>
                                <w:div w:id="704795165">
                                  <w:marLeft w:val="0"/>
                                  <w:marRight w:val="0"/>
                                  <w:marTop w:val="0"/>
                                  <w:marBottom w:val="150"/>
                                  <w:divBdr>
                                    <w:top w:val="none" w:sz="0" w:space="0" w:color="auto"/>
                                    <w:left w:val="none" w:sz="0" w:space="0" w:color="auto"/>
                                    <w:bottom w:val="none" w:sz="0" w:space="0" w:color="auto"/>
                                    <w:right w:val="none" w:sz="0" w:space="0" w:color="auto"/>
                                  </w:divBdr>
                                  <w:divsChild>
                                    <w:div w:id="69622992">
                                      <w:marLeft w:val="0"/>
                                      <w:marRight w:val="0"/>
                                      <w:marTop w:val="0"/>
                                      <w:marBottom w:val="0"/>
                                      <w:divBdr>
                                        <w:top w:val="none" w:sz="0" w:space="0" w:color="auto"/>
                                        <w:left w:val="none" w:sz="0" w:space="0" w:color="auto"/>
                                        <w:bottom w:val="none" w:sz="0" w:space="0" w:color="auto"/>
                                        <w:right w:val="none" w:sz="0" w:space="0" w:color="auto"/>
                                      </w:divBdr>
                                      <w:divsChild>
                                        <w:div w:id="879977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08869018">
      <w:bodyDiv w:val="1"/>
      <w:marLeft w:val="0"/>
      <w:marRight w:val="0"/>
      <w:marTop w:val="0"/>
      <w:marBottom w:val="0"/>
      <w:divBdr>
        <w:top w:val="none" w:sz="0" w:space="0" w:color="auto"/>
        <w:left w:val="none" w:sz="0" w:space="0" w:color="auto"/>
        <w:bottom w:val="none" w:sz="0" w:space="0" w:color="auto"/>
        <w:right w:val="none" w:sz="0" w:space="0" w:color="auto"/>
      </w:divBdr>
      <w:divsChild>
        <w:div w:id="90663641">
          <w:marLeft w:val="0"/>
          <w:marRight w:val="0"/>
          <w:marTop w:val="0"/>
          <w:marBottom w:val="0"/>
          <w:divBdr>
            <w:top w:val="none" w:sz="0" w:space="0" w:color="auto"/>
            <w:left w:val="none" w:sz="0" w:space="0" w:color="auto"/>
            <w:bottom w:val="none" w:sz="0" w:space="0" w:color="auto"/>
            <w:right w:val="none" w:sz="0" w:space="0" w:color="auto"/>
          </w:divBdr>
          <w:divsChild>
            <w:div w:id="1879969396">
              <w:marLeft w:val="0"/>
              <w:marRight w:val="0"/>
              <w:marTop w:val="0"/>
              <w:marBottom w:val="0"/>
              <w:divBdr>
                <w:top w:val="none" w:sz="0" w:space="0" w:color="auto"/>
                <w:left w:val="none" w:sz="0" w:space="0" w:color="auto"/>
                <w:bottom w:val="none" w:sz="0" w:space="0" w:color="auto"/>
                <w:right w:val="none" w:sz="0" w:space="0" w:color="auto"/>
              </w:divBdr>
              <w:divsChild>
                <w:div w:id="1674069173">
                  <w:marLeft w:val="0"/>
                  <w:marRight w:val="0"/>
                  <w:marTop w:val="0"/>
                  <w:marBottom w:val="0"/>
                  <w:divBdr>
                    <w:top w:val="none" w:sz="0" w:space="0" w:color="auto"/>
                    <w:left w:val="none" w:sz="0" w:space="0" w:color="auto"/>
                    <w:bottom w:val="none" w:sz="0" w:space="0" w:color="auto"/>
                    <w:right w:val="none" w:sz="0" w:space="0" w:color="auto"/>
                  </w:divBdr>
                  <w:divsChild>
                    <w:div w:id="978191249">
                      <w:marLeft w:val="0"/>
                      <w:marRight w:val="0"/>
                      <w:marTop w:val="0"/>
                      <w:marBottom w:val="0"/>
                      <w:divBdr>
                        <w:top w:val="none" w:sz="0" w:space="0" w:color="auto"/>
                        <w:left w:val="none" w:sz="0" w:space="0" w:color="auto"/>
                        <w:bottom w:val="none" w:sz="0" w:space="0" w:color="auto"/>
                        <w:right w:val="none" w:sz="0" w:space="0" w:color="auto"/>
                      </w:divBdr>
                      <w:divsChild>
                        <w:div w:id="1826117346">
                          <w:marLeft w:val="0"/>
                          <w:marRight w:val="0"/>
                          <w:marTop w:val="0"/>
                          <w:marBottom w:val="0"/>
                          <w:divBdr>
                            <w:top w:val="none" w:sz="0" w:space="0" w:color="auto"/>
                            <w:left w:val="none" w:sz="0" w:space="0" w:color="auto"/>
                            <w:bottom w:val="none" w:sz="0" w:space="0" w:color="auto"/>
                            <w:right w:val="none" w:sz="0" w:space="0" w:color="auto"/>
                          </w:divBdr>
                          <w:divsChild>
                            <w:div w:id="1254388447">
                              <w:marLeft w:val="0"/>
                              <w:marRight w:val="0"/>
                              <w:marTop w:val="0"/>
                              <w:marBottom w:val="0"/>
                              <w:divBdr>
                                <w:top w:val="none" w:sz="0" w:space="0" w:color="auto"/>
                                <w:left w:val="none" w:sz="0" w:space="0" w:color="auto"/>
                                <w:bottom w:val="none" w:sz="0" w:space="0" w:color="auto"/>
                                <w:right w:val="none" w:sz="0" w:space="0" w:color="auto"/>
                              </w:divBdr>
                              <w:divsChild>
                                <w:div w:id="119954744">
                                  <w:marLeft w:val="0"/>
                                  <w:marRight w:val="0"/>
                                  <w:marTop w:val="0"/>
                                  <w:marBottom w:val="0"/>
                                  <w:divBdr>
                                    <w:top w:val="none" w:sz="0" w:space="0" w:color="auto"/>
                                    <w:left w:val="none" w:sz="0" w:space="0" w:color="auto"/>
                                    <w:bottom w:val="none" w:sz="0" w:space="0" w:color="auto"/>
                                    <w:right w:val="none" w:sz="0" w:space="0" w:color="auto"/>
                                  </w:divBdr>
                                  <w:divsChild>
                                    <w:div w:id="1204169334">
                                      <w:marLeft w:val="0"/>
                                      <w:marRight w:val="0"/>
                                      <w:marTop w:val="0"/>
                                      <w:marBottom w:val="0"/>
                                      <w:divBdr>
                                        <w:top w:val="none" w:sz="0" w:space="0" w:color="auto"/>
                                        <w:left w:val="none" w:sz="0" w:space="0" w:color="auto"/>
                                        <w:bottom w:val="none" w:sz="0" w:space="0" w:color="auto"/>
                                        <w:right w:val="none" w:sz="0" w:space="0" w:color="auto"/>
                                      </w:divBdr>
                                      <w:divsChild>
                                        <w:div w:id="2143109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16081136">
      <w:bodyDiv w:val="1"/>
      <w:marLeft w:val="0"/>
      <w:marRight w:val="0"/>
      <w:marTop w:val="0"/>
      <w:marBottom w:val="0"/>
      <w:divBdr>
        <w:top w:val="none" w:sz="0" w:space="0" w:color="auto"/>
        <w:left w:val="none" w:sz="0" w:space="0" w:color="auto"/>
        <w:bottom w:val="none" w:sz="0" w:space="0" w:color="auto"/>
        <w:right w:val="none" w:sz="0" w:space="0" w:color="auto"/>
      </w:divBdr>
    </w:div>
    <w:div w:id="1017732078">
      <w:bodyDiv w:val="1"/>
      <w:marLeft w:val="0"/>
      <w:marRight w:val="0"/>
      <w:marTop w:val="0"/>
      <w:marBottom w:val="0"/>
      <w:divBdr>
        <w:top w:val="none" w:sz="0" w:space="0" w:color="auto"/>
        <w:left w:val="none" w:sz="0" w:space="0" w:color="auto"/>
        <w:bottom w:val="none" w:sz="0" w:space="0" w:color="auto"/>
        <w:right w:val="none" w:sz="0" w:space="0" w:color="auto"/>
      </w:divBdr>
    </w:div>
    <w:div w:id="1024400397">
      <w:bodyDiv w:val="1"/>
      <w:marLeft w:val="0"/>
      <w:marRight w:val="0"/>
      <w:marTop w:val="0"/>
      <w:marBottom w:val="0"/>
      <w:divBdr>
        <w:top w:val="none" w:sz="0" w:space="0" w:color="auto"/>
        <w:left w:val="none" w:sz="0" w:space="0" w:color="auto"/>
        <w:bottom w:val="none" w:sz="0" w:space="0" w:color="auto"/>
        <w:right w:val="none" w:sz="0" w:space="0" w:color="auto"/>
      </w:divBdr>
      <w:divsChild>
        <w:div w:id="788091728">
          <w:marLeft w:val="0"/>
          <w:marRight w:val="0"/>
          <w:marTop w:val="0"/>
          <w:marBottom w:val="0"/>
          <w:divBdr>
            <w:top w:val="none" w:sz="0" w:space="0" w:color="auto"/>
            <w:left w:val="none" w:sz="0" w:space="0" w:color="auto"/>
            <w:bottom w:val="none" w:sz="0" w:space="0" w:color="auto"/>
            <w:right w:val="none" w:sz="0" w:space="0" w:color="auto"/>
          </w:divBdr>
          <w:divsChild>
            <w:div w:id="853228442">
              <w:marLeft w:val="0"/>
              <w:marRight w:val="0"/>
              <w:marTop w:val="0"/>
              <w:marBottom w:val="0"/>
              <w:divBdr>
                <w:top w:val="none" w:sz="0" w:space="0" w:color="auto"/>
                <w:left w:val="none" w:sz="0" w:space="0" w:color="auto"/>
                <w:bottom w:val="none" w:sz="0" w:space="0" w:color="auto"/>
                <w:right w:val="none" w:sz="0" w:space="0" w:color="auto"/>
              </w:divBdr>
              <w:divsChild>
                <w:div w:id="374890207">
                  <w:marLeft w:val="0"/>
                  <w:marRight w:val="0"/>
                  <w:marTop w:val="195"/>
                  <w:marBottom w:val="0"/>
                  <w:divBdr>
                    <w:top w:val="none" w:sz="0" w:space="0" w:color="auto"/>
                    <w:left w:val="none" w:sz="0" w:space="0" w:color="auto"/>
                    <w:bottom w:val="none" w:sz="0" w:space="0" w:color="auto"/>
                    <w:right w:val="none" w:sz="0" w:space="0" w:color="auto"/>
                  </w:divBdr>
                  <w:divsChild>
                    <w:div w:id="1572809431">
                      <w:marLeft w:val="0"/>
                      <w:marRight w:val="0"/>
                      <w:marTop w:val="0"/>
                      <w:marBottom w:val="0"/>
                      <w:divBdr>
                        <w:top w:val="none" w:sz="0" w:space="0" w:color="auto"/>
                        <w:left w:val="none" w:sz="0" w:space="0" w:color="auto"/>
                        <w:bottom w:val="none" w:sz="0" w:space="0" w:color="auto"/>
                        <w:right w:val="none" w:sz="0" w:space="0" w:color="auto"/>
                      </w:divBdr>
                      <w:divsChild>
                        <w:div w:id="2091586237">
                          <w:marLeft w:val="0"/>
                          <w:marRight w:val="0"/>
                          <w:marTop w:val="0"/>
                          <w:marBottom w:val="0"/>
                          <w:divBdr>
                            <w:top w:val="none" w:sz="0" w:space="0" w:color="auto"/>
                            <w:left w:val="none" w:sz="0" w:space="0" w:color="auto"/>
                            <w:bottom w:val="none" w:sz="0" w:space="0" w:color="auto"/>
                            <w:right w:val="none" w:sz="0" w:space="0" w:color="auto"/>
                          </w:divBdr>
                          <w:divsChild>
                            <w:div w:id="1983074523">
                              <w:marLeft w:val="0"/>
                              <w:marRight w:val="0"/>
                              <w:marTop w:val="0"/>
                              <w:marBottom w:val="0"/>
                              <w:divBdr>
                                <w:top w:val="none" w:sz="0" w:space="0" w:color="auto"/>
                                <w:left w:val="none" w:sz="0" w:space="0" w:color="auto"/>
                                <w:bottom w:val="none" w:sz="0" w:space="0" w:color="auto"/>
                                <w:right w:val="none" w:sz="0" w:space="0" w:color="auto"/>
                              </w:divBdr>
                              <w:divsChild>
                                <w:div w:id="1664314872">
                                  <w:marLeft w:val="0"/>
                                  <w:marRight w:val="0"/>
                                  <w:marTop w:val="0"/>
                                  <w:marBottom w:val="0"/>
                                  <w:divBdr>
                                    <w:top w:val="none" w:sz="0" w:space="0" w:color="auto"/>
                                    <w:left w:val="none" w:sz="0" w:space="0" w:color="auto"/>
                                    <w:bottom w:val="none" w:sz="0" w:space="0" w:color="auto"/>
                                    <w:right w:val="none" w:sz="0" w:space="0" w:color="auto"/>
                                  </w:divBdr>
                                  <w:divsChild>
                                    <w:div w:id="1881866589">
                                      <w:marLeft w:val="0"/>
                                      <w:marRight w:val="0"/>
                                      <w:marTop w:val="0"/>
                                      <w:marBottom w:val="0"/>
                                      <w:divBdr>
                                        <w:top w:val="none" w:sz="0" w:space="0" w:color="auto"/>
                                        <w:left w:val="none" w:sz="0" w:space="0" w:color="auto"/>
                                        <w:bottom w:val="none" w:sz="0" w:space="0" w:color="auto"/>
                                        <w:right w:val="none" w:sz="0" w:space="0" w:color="auto"/>
                                      </w:divBdr>
                                      <w:divsChild>
                                        <w:div w:id="943196580">
                                          <w:marLeft w:val="0"/>
                                          <w:marRight w:val="0"/>
                                          <w:marTop w:val="0"/>
                                          <w:marBottom w:val="0"/>
                                          <w:divBdr>
                                            <w:top w:val="none" w:sz="0" w:space="0" w:color="auto"/>
                                            <w:left w:val="none" w:sz="0" w:space="0" w:color="auto"/>
                                            <w:bottom w:val="none" w:sz="0" w:space="0" w:color="auto"/>
                                            <w:right w:val="none" w:sz="0" w:space="0" w:color="auto"/>
                                          </w:divBdr>
                                          <w:divsChild>
                                            <w:div w:id="611282413">
                                              <w:marLeft w:val="0"/>
                                              <w:marRight w:val="0"/>
                                              <w:marTop w:val="0"/>
                                              <w:marBottom w:val="180"/>
                                              <w:divBdr>
                                                <w:top w:val="none" w:sz="0" w:space="0" w:color="auto"/>
                                                <w:left w:val="none" w:sz="0" w:space="0" w:color="auto"/>
                                                <w:bottom w:val="none" w:sz="0" w:space="0" w:color="auto"/>
                                                <w:right w:val="none" w:sz="0" w:space="0" w:color="auto"/>
                                              </w:divBdr>
                                              <w:divsChild>
                                                <w:div w:id="1350109426">
                                                  <w:marLeft w:val="0"/>
                                                  <w:marRight w:val="0"/>
                                                  <w:marTop w:val="0"/>
                                                  <w:marBottom w:val="0"/>
                                                  <w:divBdr>
                                                    <w:top w:val="none" w:sz="0" w:space="0" w:color="auto"/>
                                                    <w:left w:val="none" w:sz="0" w:space="0" w:color="auto"/>
                                                    <w:bottom w:val="none" w:sz="0" w:space="0" w:color="auto"/>
                                                    <w:right w:val="none" w:sz="0" w:space="0" w:color="auto"/>
                                                  </w:divBdr>
                                                  <w:divsChild>
                                                    <w:div w:id="1397314848">
                                                      <w:marLeft w:val="0"/>
                                                      <w:marRight w:val="0"/>
                                                      <w:marTop w:val="0"/>
                                                      <w:marBottom w:val="0"/>
                                                      <w:divBdr>
                                                        <w:top w:val="none" w:sz="0" w:space="0" w:color="auto"/>
                                                        <w:left w:val="none" w:sz="0" w:space="0" w:color="auto"/>
                                                        <w:bottom w:val="none" w:sz="0" w:space="0" w:color="auto"/>
                                                        <w:right w:val="none" w:sz="0" w:space="0" w:color="auto"/>
                                                      </w:divBdr>
                                                      <w:divsChild>
                                                        <w:div w:id="268857127">
                                                          <w:marLeft w:val="0"/>
                                                          <w:marRight w:val="0"/>
                                                          <w:marTop w:val="0"/>
                                                          <w:marBottom w:val="0"/>
                                                          <w:divBdr>
                                                            <w:top w:val="none" w:sz="0" w:space="0" w:color="auto"/>
                                                            <w:left w:val="none" w:sz="0" w:space="0" w:color="auto"/>
                                                            <w:bottom w:val="none" w:sz="0" w:space="0" w:color="auto"/>
                                                            <w:right w:val="none" w:sz="0" w:space="0" w:color="auto"/>
                                                          </w:divBdr>
                                                          <w:divsChild>
                                                            <w:div w:id="1915973203">
                                                              <w:marLeft w:val="0"/>
                                                              <w:marRight w:val="0"/>
                                                              <w:marTop w:val="0"/>
                                                              <w:marBottom w:val="0"/>
                                                              <w:divBdr>
                                                                <w:top w:val="none" w:sz="0" w:space="0" w:color="auto"/>
                                                                <w:left w:val="none" w:sz="0" w:space="0" w:color="auto"/>
                                                                <w:bottom w:val="none" w:sz="0" w:space="0" w:color="auto"/>
                                                                <w:right w:val="none" w:sz="0" w:space="0" w:color="auto"/>
                                                              </w:divBdr>
                                                              <w:divsChild>
                                                                <w:div w:id="1837765289">
                                                                  <w:marLeft w:val="0"/>
                                                                  <w:marRight w:val="0"/>
                                                                  <w:marTop w:val="0"/>
                                                                  <w:marBottom w:val="0"/>
                                                                  <w:divBdr>
                                                                    <w:top w:val="none" w:sz="0" w:space="0" w:color="auto"/>
                                                                    <w:left w:val="none" w:sz="0" w:space="0" w:color="auto"/>
                                                                    <w:bottom w:val="none" w:sz="0" w:space="0" w:color="auto"/>
                                                                    <w:right w:val="none" w:sz="0" w:space="0" w:color="auto"/>
                                                                  </w:divBdr>
                                                                  <w:divsChild>
                                                                    <w:div w:id="794762778">
                                                                      <w:marLeft w:val="0"/>
                                                                      <w:marRight w:val="0"/>
                                                                      <w:marTop w:val="0"/>
                                                                      <w:marBottom w:val="0"/>
                                                                      <w:divBdr>
                                                                        <w:top w:val="none" w:sz="0" w:space="0" w:color="auto"/>
                                                                        <w:left w:val="none" w:sz="0" w:space="0" w:color="auto"/>
                                                                        <w:bottom w:val="none" w:sz="0" w:space="0" w:color="auto"/>
                                                                        <w:right w:val="none" w:sz="0" w:space="0" w:color="auto"/>
                                                                      </w:divBdr>
                                                                      <w:divsChild>
                                                                        <w:div w:id="163135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9836689">
      <w:bodyDiv w:val="1"/>
      <w:marLeft w:val="0"/>
      <w:marRight w:val="0"/>
      <w:marTop w:val="0"/>
      <w:marBottom w:val="0"/>
      <w:divBdr>
        <w:top w:val="none" w:sz="0" w:space="0" w:color="auto"/>
        <w:left w:val="none" w:sz="0" w:space="0" w:color="auto"/>
        <w:bottom w:val="none" w:sz="0" w:space="0" w:color="auto"/>
        <w:right w:val="none" w:sz="0" w:space="0" w:color="auto"/>
      </w:divBdr>
    </w:div>
    <w:div w:id="1030031734">
      <w:bodyDiv w:val="1"/>
      <w:marLeft w:val="0"/>
      <w:marRight w:val="0"/>
      <w:marTop w:val="0"/>
      <w:marBottom w:val="0"/>
      <w:divBdr>
        <w:top w:val="none" w:sz="0" w:space="0" w:color="auto"/>
        <w:left w:val="none" w:sz="0" w:space="0" w:color="auto"/>
        <w:bottom w:val="none" w:sz="0" w:space="0" w:color="auto"/>
        <w:right w:val="none" w:sz="0" w:space="0" w:color="auto"/>
      </w:divBdr>
    </w:div>
    <w:div w:id="1032414885">
      <w:bodyDiv w:val="1"/>
      <w:marLeft w:val="0"/>
      <w:marRight w:val="0"/>
      <w:marTop w:val="0"/>
      <w:marBottom w:val="0"/>
      <w:divBdr>
        <w:top w:val="none" w:sz="0" w:space="0" w:color="auto"/>
        <w:left w:val="none" w:sz="0" w:space="0" w:color="auto"/>
        <w:bottom w:val="none" w:sz="0" w:space="0" w:color="auto"/>
        <w:right w:val="none" w:sz="0" w:space="0" w:color="auto"/>
      </w:divBdr>
    </w:div>
    <w:div w:id="1034648610">
      <w:bodyDiv w:val="1"/>
      <w:marLeft w:val="0"/>
      <w:marRight w:val="0"/>
      <w:marTop w:val="0"/>
      <w:marBottom w:val="0"/>
      <w:divBdr>
        <w:top w:val="none" w:sz="0" w:space="0" w:color="auto"/>
        <w:left w:val="none" w:sz="0" w:space="0" w:color="auto"/>
        <w:bottom w:val="none" w:sz="0" w:space="0" w:color="auto"/>
        <w:right w:val="none" w:sz="0" w:space="0" w:color="auto"/>
      </w:divBdr>
      <w:divsChild>
        <w:div w:id="788473850">
          <w:marLeft w:val="0"/>
          <w:marRight w:val="0"/>
          <w:marTop w:val="0"/>
          <w:marBottom w:val="0"/>
          <w:divBdr>
            <w:top w:val="none" w:sz="0" w:space="0" w:color="auto"/>
            <w:left w:val="none" w:sz="0" w:space="0" w:color="auto"/>
            <w:bottom w:val="none" w:sz="0" w:space="0" w:color="auto"/>
            <w:right w:val="none" w:sz="0" w:space="0" w:color="auto"/>
          </w:divBdr>
          <w:divsChild>
            <w:div w:id="2135246227">
              <w:marLeft w:val="0"/>
              <w:marRight w:val="0"/>
              <w:marTop w:val="0"/>
              <w:marBottom w:val="0"/>
              <w:divBdr>
                <w:top w:val="none" w:sz="0" w:space="0" w:color="auto"/>
                <w:left w:val="none" w:sz="0" w:space="0" w:color="auto"/>
                <w:bottom w:val="none" w:sz="0" w:space="0" w:color="auto"/>
                <w:right w:val="none" w:sz="0" w:space="0" w:color="auto"/>
              </w:divBdr>
              <w:divsChild>
                <w:div w:id="526867549">
                  <w:marLeft w:val="0"/>
                  <w:marRight w:val="0"/>
                  <w:marTop w:val="0"/>
                  <w:marBottom w:val="0"/>
                  <w:divBdr>
                    <w:top w:val="none" w:sz="0" w:space="0" w:color="auto"/>
                    <w:left w:val="none" w:sz="0" w:space="0" w:color="auto"/>
                    <w:bottom w:val="none" w:sz="0" w:space="0" w:color="auto"/>
                    <w:right w:val="none" w:sz="0" w:space="0" w:color="auto"/>
                  </w:divBdr>
                  <w:divsChild>
                    <w:div w:id="166679669">
                      <w:marLeft w:val="0"/>
                      <w:marRight w:val="0"/>
                      <w:marTop w:val="0"/>
                      <w:marBottom w:val="0"/>
                      <w:divBdr>
                        <w:top w:val="none" w:sz="0" w:space="0" w:color="auto"/>
                        <w:left w:val="none" w:sz="0" w:space="0" w:color="auto"/>
                        <w:bottom w:val="none" w:sz="0" w:space="0" w:color="auto"/>
                        <w:right w:val="none" w:sz="0" w:space="0" w:color="auto"/>
                      </w:divBdr>
                      <w:divsChild>
                        <w:div w:id="1240942430">
                          <w:marLeft w:val="0"/>
                          <w:marRight w:val="0"/>
                          <w:marTop w:val="0"/>
                          <w:marBottom w:val="0"/>
                          <w:divBdr>
                            <w:top w:val="none" w:sz="0" w:space="0" w:color="auto"/>
                            <w:left w:val="none" w:sz="0" w:space="0" w:color="auto"/>
                            <w:bottom w:val="none" w:sz="0" w:space="0" w:color="auto"/>
                            <w:right w:val="none" w:sz="0" w:space="0" w:color="auto"/>
                          </w:divBdr>
                          <w:divsChild>
                            <w:div w:id="611715111">
                              <w:marLeft w:val="0"/>
                              <w:marRight w:val="0"/>
                              <w:marTop w:val="0"/>
                              <w:marBottom w:val="0"/>
                              <w:divBdr>
                                <w:top w:val="none" w:sz="0" w:space="0" w:color="auto"/>
                                <w:left w:val="none" w:sz="0" w:space="0" w:color="auto"/>
                                <w:bottom w:val="none" w:sz="0" w:space="0" w:color="auto"/>
                                <w:right w:val="none" w:sz="0" w:space="0" w:color="auto"/>
                              </w:divBdr>
                              <w:divsChild>
                                <w:div w:id="1000082420">
                                  <w:marLeft w:val="0"/>
                                  <w:marRight w:val="0"/>
                                  <w:marTop w:val="0"/>
                                  <w:marBottom w:val="150"/>
                                  <w:divBdr>
                                    <w:top w:val="none" w:sz="0" w:space="0" w:color="auto"/>
                                    <w:left w:val="none" w:sz="0" w:space="0" w:color="auto"/>
                                    <w:bottom w:val="none" w:sz="0" w:space="0" w:color="auto"/>
                                    <w:right w:val="none" w:sz="0" w:space="0" w:color="auto"/>
                                  </w:divBdr>
                                  <w:divsChild>
                                    <w:div w:id="1395077939">
                                      <w:marLeft w:val="0"/>
                                      <w:marRight w:val="0"/>
                                      <w:marTop w:val="0"/>
                                      <w:marBottom w:val="0"/>
                                      <w:divBdr>
                                        <w:top w:val="none" w:sz="0" w:space="0" w:color="auto"/>
                                        <w:left w:val="none" w:sz="0" w:space="0" w:color="auto"/>
                                        <w:bottom w:val="none" w:sz="0" w:space="0" w:color="auto"/>
                                        <w:right w:val="none" w:sz="0" w:space="0" w:color="auto"/>
                                      </w:divBdr>
                                      <w:divsChild>
                                        <w:div w:id="1068529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35692564">
      <w:bodyDiv w:val="1"/>
      <w:marLeft w:val="0"/>
      <w:marRight w:val="0"/>
      <w:marTop w:val="0"/>
      <w:marBottom w:val="0"/>
      <w:divBdr>
        <w:top w:val="none" w:sz="0" w:space="0" w:color="auto"/>
        <w:left w:val="none" w:sz="0" w:space="0" w:color="auto"/>
        <w:bottom w:val="none" w:sz="0" w:space="0" w:color="auto"/>
        <w:right w:val="none" w:sz="0" w:space="0" w:color="auto"/>
      </w:divBdr>
    </w:div>
    <w:div w:id="1035812933">
      <w:bodyDiv w:val="1"/>
      <w:marLeft w:val="0"/>
      <w:marRight w:val="0"/>
      <w:marTop w:val="0"/>
      <w:marBottom w:val="0"/>
      <w:divBdr>
        <w:top w:val="none" w:sz="0" w:space="0" w:color="auto"/>
        <w:left w:val="none" w:sz="0" w:space="0" w:color="auto"/>
        <w:bottom w:val="none" w:sz="0" w:space="0" w:color="auto"/>
        <w:right w:val="none" w:sz="0" w:space="0" w:color="auto"/>
      </w:divBdr>
    </w:div>
    <w:div w:id="1036346808">
      <w:bodyDiv w:val="1"/>
      <w:marLeft w:val="0"/>
      <w:marRight w:val="0"/>
      <w:marTop w:val="0"/>
      <w:marBottom w:val="0"/>
      <w:divBdr>
        <w:top w:val="none" w:sz="0" w:space="0" w:color="auto"/>
        <w:left w:val="none" w:sz="0" w:space="0" w:color="auto"/>
        <w:bottom w:val="none" w:sz="0" w:space="0" w:color="auto"/>
        <w:right w:val="none" w:sz="0" w:space="0" w:color="auto"/>
      </w:divBdr>
    </w:div>
    <w:div w:id="1037511691">
      <w:bodyDiv w:val="1"/>
      <w:marLeft w:val="0"/>
      <w:marRight w:val="0"/>
      <w:marTop w:val="0"/>
      <w:marBottom w:val="0"/>
      <w:divBdr>
        <w:top w:val="none" w:sz="0" w:space="0" w:color="auto"/>
        <w:left w:val="none" w:sz="0" w:space="0" w:color="auto"/>
        <w:bottom w:val="none" w:sz="0" w:space="0" w:color="auto"/>
        <w:right w:val="none" w:sz="0" w:space="0" w:color="auto"/>
      </w:divBdr>
      <w:divsChild>
        <w:div w:id="1512599978">
          <w:marLeft w:val="0"/>
          <w:marRight w:val="0"/>
          <w:marTop w:val="0"/>
          <w:marBottom w:val="100"/>
          <w:divBdr>
            <w:top w:val="single" w:sz="2" w:space="0" w:color="FFFFFF"/>
            <w:left w:val="single" w:sz="2" w:space="0" w:color="FFFFFF"/>
            <w:bottom w:val="single" w:sz="2" w:space="0" w:color="FFFFFF"/>
            <w:right w:val="single" w:sz="2" w:space="0" w:color="FFFFFF"/>
          </w:divBdr>
          <w:divsChild>
            <w:div w:id="1722439745">
              <w:marLeft w:val="1815"/>
              <w:marRight w:val="0"/>
              <w:marTop w:val="0"/>
              <w:marBottom w:val="0"/>
              <w:divBdr>
                <w:top w:val="none" w:sz="0" w:space="0" w:color="auto"/>
                <w:left w:val="none" w:sz="0" w:space="0" w:color="auto"/>
                <w:bottom w:val="none" w:sz="0" w:space="0" w:color="auto"/>
                <w:right w:val="none" w:sz="0" w:space="0" w:color="auto"/>
              </w:divBdr>
              <w:divsChild>
                <w:div w:id="878055678">
                  <w:marLeft w:val="0"/>
                  <w:marRight w:val="0"/>
                  <w:marTop w:val="0"/>
                  <w:marBottom w:val="0"/>
                  <w:divBdr>
                    <w:top w:val="none" w:sz="0" w:space="0" w:color="auto"/>
                    <w:left w:val="none" w:sz="0" w:space="0" w:color="auto"/>
                    <w:bottom w:val="none" w:sz="0" w:space="0" w:color="auto"/>
                    <w:right w:val="none" w:sz="0" w:space="0" w:color="auto"/>
                  </w:divBdr>
                  <w:divsChild>
                    <w:div w:id="1825780611">
                      <w:marLeft w:val="0"/>
                      <w:marRight w:val="0"/>
                      <w:marTop w:val="225"/>
                      <w:marBottom w:val="0"/>
                      <w:divBdr>
                        <w:top w:val="single" w:sz="6" w:space="0" w:color="C480ED"/>
                        <w:left w:val="single" w:sz="6" w:space="0" w:color="C480ED"/>
                        <w:bottom w:val="single" w:sz="6" w:space="0" w:color="C480ED"/>
                        <w:right w:val="single" w:sz="6" w:space="0" w:color="C480ED"/>
                      </w:divBdr>
                      <w:divsChild>
                        <w:div w:id="226230865">
                          <w:marLeft w:val="300"/>
                          <w:marRight w:val="300"/>
                          <w:marTop w:val="21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1038244039">
      <w:bodyDiv w:val="1"/>
      <w:marLeft w:val="0"/>
      <w:marRight w:val="0"/>
      <w:marTop w:val="0"/>
      <w:marBottom w:val="0"/>
      <w:divBdr>
        <w:top w:val="none" w:sz="0" w:space="0" w:color="auto"/>
        <w:left w:val="none" w:sz="0" w:space="0" w:color="auto"/>
        <w:bottom w:val="none" w:sz="0" w:space="0" w:color="auto"/>
        <w:right w:val="none" w:sz="0" w:space="0" w:color="auto"/>
      </w:divBdr>
    </w:div>
    <w:div w:id="1043212503">
      <w:bodyDiv w:val="1"/>
      <w:marLeft w:val="0"/>
      <w:marRight w:val="0"/>
      <w:marTop w:val="0"/>
      <w:marBottom w:val="0"/>
      <w:divBdr>
        <w:top w:val="none" w:sz="0" w:space="0" w:color="auto"/>
        <w:left w:val="none" w:sz="0" w:space="0" w:color="auto"/>
        <w:bottom w:val="none" w:sz="0" w:space="0" w:color="auto"/>
        <w:right w:val="none" w:sz="0" w:space="0" w:color="auto"/>
      </w:divBdr>
    </w:div>
    <w:div w:id="1047291253">
      <w:bodyDiv w:val="1"/>
      <w:marLeft w:val="0"/>
      <w:marRight w:val="0"/>
      <w:marTop w:val="0"/>
      <w:marBottom w:val="0"/>
      <w:divBdr>
        <w:top w:val="none" w:sz="0" w:space="0" w:color="auto"/>
        <w:left w:val="none" w:sz="0" w:space="0" w:color="auto"/>
        <w:bottom w:val="none" w:sz="0" w:space="0" w:color="auto"/>
        <w:right w:val="none" w:sz="0" w:space="0" w:color="auto"/>
      </w:divBdr>
    </w:div>
    <w:div w:id="1054739828">
      <w:bodyDiv w:val="1"/>
      <w:marLeft w:val="0"/>
      <w:marRight w:val="0"/>
      <w:marTop w:val="0"/>
      <w:marBottom w:val="0"/>
      <w:divBdr>
        <w:top w:val="none" w:sz="0" w:space="0" w:color="auto"/>
        <w:left w:val="none" w:sz="0" w:space="0" w:color="auto"/>
        <w:bottom w:val="none" w:sz="0" w:space="0" w:color="auto"/>
        <w:right w:val="none" w:sz="0" w:space="0" w:color="auto"/>
      </w:divBdr>
    </w:div>
    <w:div w:id="1056975542">
      <w:bodyDiv w:val="1"/>
      <w:marLeft w:val="0"/>
      <w:marRight w:val="0"/>
      <w:marTop w:val="0"/>
      <w:marBottom w:val="0"/>
      <w:divBdr>
        <w:top w:val="none" w:sz="0" w:space="0" w:color="auto"/>
        <w:left w:val="none" w:sz="0" w:space="0" w:color="auto"/>
        <w:bottom w:val="none" w:sz="0" w:space="0" w:color="auto"/>
        <w:right w:val="none" w:sz="0" w:space="0" w:color="auto"/>
      </w:divBdr>
    </w:div>
    <w:div w:id="1065300263">
      <w:bodyDiv w:val="1"/>
      <w:marLeft w:val="0"/>
      <w:marRight w:val="0"/>
      <w:marTop w:val="0"/>
      <w:marBottom w:val="0"/>
      <w:divBdr>
        <w:top w:val="none" w:sz="0" w:space="0" w:color="auto"/>
        <w:left w:val="none" w:sz="0" w:space="0" w:color="auto"/>
        <w:bottom w:val="none" w:sz="0" w:space="0" w:color="auto"/>
        <w:right w:val="none" w:sz="0" w:space="0" w:color="auto"/>
      </w:divBdr>
    </w:div>
    <w:div w:id="1065447644">
      <w:bodyDiv w:val="1"/>
      <w:marLeft w:val="0"/>
      <w:marRight w:val="0"/>
      <w:marTop w:val="0"/>
      <w:marBottom w:val="0"/>
      <w:divBdr>
        <w:top w:val="none" w:sz="0" w:space="0" w:color="auto"/>
        <w:left w:val="none" w:sz="0" w:space="0" w:color="auto"/>
        <w:bottom w:val="none" w:sz="0" w:space="0" w:color="auto"/>
        <w:right w:val="none" w:sz="0" w:space="0" w:color="auto"/>
      </w:divBdr>
    </w:div>
    <w:div w:id="1069965645">
      <w:bodyDiv w:val="1"/>
      <w:marLeft w:val="0"/>
      <w:marRight w:val="0"/>
      <w:marTop w:val="0"/>
      <w:marBottom w:val="0"/>
      <w:divBdr>
        <w:top w:val="none" w:sz="0" w:space="0" w:color="auto"/>
        <w:left w:val="none" w:sz="0" w:space="0" w:color="auto"/>
        <w:bottom w:val="none" w:sz="0" w:space="0" w:color="auto"/>
        <w:right w:val="none" w:sz="0" w:space="0" w:color="auto"/>
      </w:divBdr>
      <w:divsChild>
        <w:div w:id="361247619">
          <w:marLeft w:val="0"/>
          <w:marRight w:val="0"/>
          <w:marTop w:val="0"/>
          <w:marBottom w:val="0"/>
          <w:divBdr>
            <w:top w:val="none" w:sz="0" w:space="0" w:color="auto"/>
            <w:left w:val="none" w:sz="0" w:space="0" w:color="auto"/>
            <w:bottom w:val="none" w:sz="0" w:space="0" w:color="auto"/>
            <w:right w:val="none" w:sz="0" w:space="0" w:color="auto"/>
          </w:divBdr>
          <w:divsChild>
            <w:div w:id="461310283">
              <w:marLeft w:val="0"/>
              <w:marRight w:val="0"/>
              <w:marTop w:val="0"/>
              <w:marBottom w:val="0"/>
              <w:divBdr>
                <w:top w:val="none" w:sz="0" w:space="0" w:color="auto"/>
                <w:left w:val="none" w:sz="0" w:space="0" w:color="auto"/>
                <w:bottom w:val="none" w:sz="0" w:space="0" w:color="auto"/>
                <w:right w:val="none" w:sz="0" w:space="0" w:color="auto"/>
              </w:divBdr>
              <w:divsChild>
                <w:div w:id="97413028">
                  <w:marLeft w:val="0"/>
                  <w:marRight w:val="0"/>
                  <w:marTop w:val="195"/>
                  <w:marBottom w:val="0"/>
                  <w:divBdr>
                    <w:top w:val="none" w:sz="0" w:space="0" w:color="auto"/>
                    <w:left w:val="none" w:sz="0" w:space="0" w:color="auto"/>
                    <w:bottom w:val="none" w:sz="0" w:space="0" w:color="auto"/>
                    <w:right w:val="none" w:sz="0" w:space="0" w:color="auto"/>
                  </w:divBdr>
                  <w:divsChild>
                    <w:div w:id="1907639825">
                      <w:marLeft w:val="0"/>
                      <w:marRight w:val="0"/>
                      <w:marTop w:val="0"/>
                      <w:marBottom w:val="0"/>
                      <w:divBdr>
                        <w:top w:val="none" w:sz="0" w:space="0" w:color="auto"/>
                        <w:left w:val="none" w:sz="0" w:space="0" w:color="auto"/>
                        <w:bottom w:val="none" w:sz="0" w:space="0" w:color="auto"/>
                        <w:right w:val="none" w:sz="0" w:space="0" w:color="auto"/>
                      </w:divBdr>
                      <w:divsChild>
                        <w:div w:id="1221021247">
                          <w:marLeft w:val="0"/>
                          <w:marRight w:val="0"/>
                          <w:marTop w:val="0"/>
                          <w:marBottom w:val="0"/>
                          <w:divBdr>
                            <w:top w:val="none" w:sz="0" w:space="0" w:color="auto"/>
                            <w:left w:val="none" w:sz="0" w:space="0" w:color="auto"/>
                            <w:bottom w:val="none" w:sz="0" w:space="0" w:color="auto"/>
                            <w:right w:val="none" w:sz="0" w:space="0" w:color="auto"/>
                          </w:divBdr>
                          <w:divsChild>
                            <w:div w:id="1043209343">
                              <w:marLeft w:val="0"/>
                              <w:marRight w:val="0"/>
                              <w:marTop w:val="0"/>
                              <w:marBottom w:val="0"/>
                              <w:divBdr>
                                <w:top w:val="none" w:sz="0" w:space="0" w:color="auto"/>
                                <w:left w:val="none" w:sz="0" w:space="0" w:color="auto"/>
                                <w:bottom w:val="none" w:sz="0" w:space="0" w:color="auto"/>
                                <w:right w:val="none" w:sz="0" w:space="0" w:color="auto"/>
                              </w:divBdr>
                              <w:divsChild>
                                <w:div w:id="2110345126">
                                  <w:marLeft w:val="0"/>
                                  <w:marRight w:val="0"/>
                                  <w:marTop w:val="0"/>
                                  <w:marBottom w:val="0"/>
                                  <w:divBdr>
                                    <w:top w:val="none" w:sz="0" w:space="0" w:color="auto"/>
                                    <w:left w:val="none" w:sz="0" w:space="0" w:color="auto"/>
                                    <w:bottom w:val="none" w:sz="0" w:space="0" w:color="auto"/>
                                    <w:right w:val="none" w:sz="0" w:space="0" w:color="auto"/>
                                  </w:divBdr>
                                  <w:divsChild>
                                    <w:div w:id="1616525906">
                                      <w:marLeft w:val="0"/>
                                      <w:marRight w:val="0"/>
                                      <w:marTop w:val="0"/>
                                      <w:marBottom w:val="0"/>
                                      <w:divBdr>
                                        <w:top w:val="none" w:sz="0" w:space="0" w:color="auto"/>
                                        <w:left w:val="none" w:sz="0" w:space="0" w:color="auto"/>
                                        <w:bottom w:val="none" w:sz="0" w:space="0" w:color="auto"/>
                                        <w:right w:val="none" w:sz="0" w:space="0" w:color="auto"/>
                                      </w:divBdr>
                                      <w:divsChild>
                                        <w:div w:id="1502814159">
                                          <w:marLeft w:val="0"/>
                                          <w:marRight w:val="0"/>
                                          <w:marTop w:val="0"/>
                                          <w:marBottom w:val="0"/>
                                          <w:divBdr>
                                            <w:top w:val="none" w:sz="0" w:space="0" w:color="auto"/>
                                            <w:left w:val="none" w:sz="0" w:space="0" w:color="auto"/>
                                            <w:bottom w:val="none" w:sz="0" w:space="0" w:color="auto"/>
                                            <w:right w:val="none" w:sz="0" w:space="0" w:color="auto"/>
                                          </w:divBdr>
                                          <w:divsChild>
                                            <w:div w:id="815224116">
                                              <w:marLeft w:val="0"/>
                                              <w:marRight w:val="0"/>
                                              <w:marTop w:val="0"/>
                                              <w:marBottom w:val="180"/>
                                              <w:divBdr>
                                                <w:top w:val="none" w:sz="0" w:space="0" w:color="auto"/>
                                                <w:left w:val="none" w:sz="0" w:space="0" w:color="auto"/>
                                                <w:bottom w:val="none" w:sz="0" w:space="0" w:color="auto"/>
                                                <w:right w:val="none" w:sz="0" w:space="0" w:color="auto"/>
                                              </w:divBdr>
                                              <w:divsChild>
                                                <w:div w:id="1156067336">
                                                  <w:marLeft w:val="0"/>
                                                  <w:marRight w:val="0"/>
                                                  <w:marTop w:val="0"/>
                                                  <w:marBottom w:val="0"/>
                                                  <w:divBdr>
                                                    <w:top w:val="none" w:sz="0" w:space="0" w:color="auto"/>
                                                    <w:left w:val="none" w:sz="0" w:space="0" w:color="auto"/>
                                                    <w:bottom w:val="none" w:sz="0" w:space="0" w:color="auto"/>
                                                    <w:right w:val="none" w:sz="0" w:space="0" w:color="auto"/>
                                                  </w:divBdr>
                                                  <w:divsChild>
                                                    <w:div w:id="209850928">
                                                      <w:marLeft w:val="0"/>
                                                      <w:marRight w:val="0"/>
                                                      <w:marTop w:val="0"/>
                                                      <w:marBottom w:val="0"/>
                                                      <w:divBdr>
                                                        <w:top w:val="none" w:sz="0" w:space="0" w:color="auto"/>
                                                        <w:left w:val="none" w:sz="0" w:space="0" w:color="auto"/>
                                                        <w:bottom w:val="none" w:sz="0" w:space="0" w:color="auto"/>
                                                        <w:right w:val="none" w:sz="0" w:space="0" w:color="auto"/>
                                                      </w:divBdr>
                                                      <w:divsChild>
                                                        <w:div w:id="116486652">
                                                          <w:marLeft w:val="0"/>
                                                          <w:marRight w:val="0"/>
                                                          <w:marTop w:val="0"/>
                                                          <w:marBottom w:val="0"/>
                                                          <w:divBdr>
                                                            <w:top w:val="none" w:sz="0" w:space="0" w:color="auto"/>
                                                            <w:left w:val="none" w:sz="0" w:space="0" w:color="auto"/>
                                                            <w:bottom w:val="none" w:sz="0" w:space="0" w:color="auto"/>
                                                            <w:right w:val="none" w:sz="0" w:space="0" w:color="auto"/>
                                                          </w:divBdr>
                                                          <w:divsChild>
                                                            <w:div w:id="872309480">
                                                              <w:marLeft w:val="0"/>
                                                              <w:marRight w:val="0"/>
                                                              <w:marTop w:val="0"/>
                                                              <w:marBottom w:val="0"/>
                                                              <w:divBdr>
                                                                <w:top w:val="none" w:sz="0" w:space="0" w:color="auto"/>
                                                                <w:left w:val="none" w:sz="0" w:space="0" w:color="auto"/>
                                                                <w:bottom w:val="none" w:sz="0" w:space="0" w:color="auto"/>
                                                                <w:right w:val="none" w:sz="0" w:space="0" w:color="auto"/>
                                                              </w:divBdr>
                                                              <w:divsChild>
                                                                <w:div w:id="612398807">
                                                                  <w:marLeft w:val="0"/>
                                                                  <w:marRight w:val="0"/>
                                                                  <w:marTop w:val="0"/>
                                                                  <w:marBottom w:val="0"/>
                                                                  <w:divBdr>
                                                                    <w:top w:val="none" w:sz="0" w:space="0" w:color="auto"/>
                                                                    <w:left w:val="none" w:sz="0" w:space="0" w:color="auto"/>
                                                                    <w:bottom w:val="none" w:sz="0" w:space="0" w:color="auto"/>
                                                                    <w:right w:val="none" w:sz="0" w:space="0" w:color="auto"/>
                                                                  </w:divBdr>
                                                                  <w:divsChild>
                                                                    <w:div w:id="1948924382">
                                                                      <w:marLeft w:val="0"/>
                                                                      <w:marRight w:val="0"/>
                                                                      <w:marTop w:val="0"/>
                                                                      <w:marBottom w:val="0"/>
                                                                      <w:divBdr>
                                                                        <w:top w:val="none" w:sz="0" w:space="0" w:color="auto"/>
                                                                        <w:left w:val="none" w:sz="0" w:space="0" w:color="auto"/>
                                                                        <w:bottom w:val="none" w:sz="0" w:space="0" w:color="auto"/>
                                                                        <w:right w:val="none" w:sz="0" w:space="0" w:color="auto"/>
                                                                      </w:divBdr>
                                                                      <w:divsChild>
                                                                        <w:div w:id="912737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70158850">
      <w:bodyDiv w:val="1"/>
      <w:marLeft w:val="0"/>
      <w:marRight w:val="0"/>
      <w:marTop w:val="0"/>
      <w:marBottom w:val="0"/>
      <w:divBdr>
        <w:top w:val="none" w:sz="0" w:space="0" w:color="auto"/>
        <w:left w:val="none" w:sz="0" w:space="0" w:color="auto"/>
        <w:bottom w:val="none" w:sz="0" w:space="0" w:color="auto"/>
        <w:right w:val="none" w:sz="0" w:space="0" w:color="auto"/>
      </w:divBdr>
    </w:div>
    <w:div w:id="1070421889">
      <w:bodyDiv w:val="1"/>
      <w:marLeft w:val="0"/>
      <w:marRight w:val="0"/>
      <w:marTop w:val="0"/>
      <w:marBottom w:val="0"/>
      <w:divBdr>
        <w:top w:val="none" w:sz="0" w:space="0" w:color="auto"/>
        <w:left w:val="none" w:sz="0" w:space="0" w:color="auto"/>
        <w:bottom w:val="none" w:sz="0" w:space="0" w:color="auto"/>
        <w:right w:val="none" w:sz="0" w:space="0" w:color="auto"/>
      </w:divBdr>
    </w:div>
    <w:div w:id="1071081125">
      <w:bodyDiv w:val="1"/>
      <w:marLeft w:val="0"/>
      <w:marRight w:val="0"/>
      <w:marTop w:val="0"/>
      <w:marBottom w:val="0"/>
      <w:divBdr>
        <w:top w:val="none" w:sz="0" w:space="0" w:color="auto"/>
        <w:left w:val="none" w:sz="0" w:space="0" w:color="auto"/>
        <w:bottom w:val="none" w:sz="0" w:space="0" w:color="auto"/>
        <w:right w:val="none" w:sz="0" w:space="0" w:color="auto"/>
      </w:divBdr>
    </w:div>
    <w:div w:id="1073234330">
      <w:bodyDiv w:val="1"/>
      <w:marLeft w:val="0"/>
      <w:marRight w:val="0"/>
      <w:marTop w:val="0"/>
      <w:marBottom w:val="0"/>
      <w:divBdr>
        <w:top w:val="none" w:sz="0" w:space="0" w:color="auto"/>
        <w:left w:val="none" w:sz="0" w:space="0" w:color="auto"/>
        <w:bottom w:val="none" w:sz="0" w:space="0" w:color="auto"/>
        <w:right w:val="none" w:sz="0" w:space="0" w:color="auto"/>
      </w:divBdr>
    </w:div>
    <w:div w:id="1076395295">
      <w:bodyDiv w:val="1"/>
      <w:marLeft w:val="0"/>
      <w:marRight w:val="0"/>
      <w:marTop w:val="0"/>
      <w:marBottom w:val="0"/>
      <w:divBdr>
        <w:top w:val="none" w:sz="0" w:space="0" w:color="auto"/>
        <w:left w:val="none" w:sz="0" w:space="0" w:color="auto"/>
        <w:bottom w:val="none" w:sz="0" w:space="0" w:color="auto"/>
        <w:right w:val="none" w:sz="0" w:space="0" w:color="auto"/>
      </w:divBdr>
      <w:divsChild>
        <w:div w:id="1487436617">
          <w:marLeft w:val="0"/>
          <w:marRight w:val="0"/>
          <w:marTop w:val="0"/>
          <w:marBottom w:val="0"/>
          <w:divBdr>
            <w:top w:val="none" w:sz="0" w:space="0" w:color="auto"/>
            <w:left w:val="none" w:sz="0" w:space="0" w:color="auto"/>
            <w:bottom w:val="none" w:sz="0" w:space="0" w:color="auto"/>
            <w:right w:val="none" w:sz="0" w:space="0" w:color="auto"/>
          </w:divBdr>
          <w:divsChild>
            <w:div w:id="451486044">
              <w:marLeft w:val="0"/>
              <w:marRight w:val="0"/>
              <w:marTop w:val="0"/>
              <w:marBottom w:val="0"/>
              <w:divBdr>
                <w:top w:val="none" w:sz="0" w:space="0" w:color="auto"/>
                <w:left w:val="none" w:sz="0" w:space="0" w:color="auto"/>
                <w:bottom w:val="none" w:sz="0" w:space="0" w:color="auto"/>
                <w:right w:val="none" w:sz="0" w:space="0" w:color="auto"/>
              </w:divBdr>
              <w:divsChild>
                <w:div w:id="1662199444">
                  <w:marLeft w:val="0"/>
                  <w:marRight w:val="0"/>
                  <w:marTop w:val="0"/>
                  <w:marBottom w:val="0"/>
                  <w:divBdr>
                    <w:top w:val="none" w:sz="0" w:space="0" w:color="auto"/>
                    <w:left w:val="none" w:sz="0" w:space="0" w:color="auto"/>
                    <w:bottom w:val="none" w:sz="0" w:space="0" w:color="auto"/>
                    <w:right w:val="none" w:sz="0" w:space="0" w:color="auto"/>
                  </w:divBdr>
                  <w:divsChild>
                    <w:div w:id="482548750">
                      <w:marLeft w:val="0"/>
                      <w:marRight w:val="0"/>
                      <w:marTop w:val="0"/>
                      <w:marBottom w:val="0"/>
                      <w:divBdr>
                        <w:top w:val="none" w:sz="0" w:space="0" w:color="auto"/>
                        <w:left w:val="none" w:sz="0" w:space="0" w:color="auto"/>
                        <w:bottom w:val="none" w:sz="0" w:space="0" w:color="auto"/>
                        <w:right w:val="none" w:sz="0" w:space="0" w:color="auto"/>
                      </w:divBdr>
                      <w:divsChild>
                        <w:div w:id="1005549750">
                          <w:marLeft w:val="0"/>
                          <w:marRight w:val="0"/>
                          <w:marTop w:val="0"/>
                          <w:marBottom w:val="0"/>
                          <w:divBdr>
                            <w:top w:val="none" w:sz="0" w:space="0" w:color="auto"/>
                            <w:left w:val="none" w:sz="0" w:space="0" w:color="auto"/>
                            <w:bottom w:val="none" w:sz="0" w:space="0" w:color="auto"/>
                            <w:right w:val="none" w:sz="0" w:space="0" w:color="auto"/>
                          </w:divBdr>
                          <w:divsChild>
                            <w:div w:id="338507174">
                              <w:marLeft w:val="0"/>
                              <w:marRight w:val="0"/>
                              <w:marTop w:val="0"/>
                              <w:marBottom w:val="0"/>
                              <w:divBdr>
                                <w:top w:val="none" w:sz="0" w:space="0" w:color="auto"/>
                                <w:left w:val="none" w:sz="0" w:space="0" w:color="auto"/>
                                <w:bottom w:val="none" w:sz="0" w:space="0" w:color="auto"/>
                                <w:right w:val="none" w:sz="0" w:space="0" w:color="auto"/>
                              </w:divBdr>
                              <w:divsChild>
                                <w:div w:id="1796755515">
                                  <w:marLeft w:val="0"/>
                                  <w:marRight w:val="0"/>
                                  <w:marTop w:val="0"/>
                                  <w:marBottom w:val="150"/>
                                  <w:divBdr>
                                    <w:top w:val="none" w:sz="0" w:space="0" w:color="auto"/>
                                    <w:left w:val="none" w:sz="0" w:space="0" w:color="auto"/>
                                    <w:bottom w:val="none" w:sz="0" w:space="0" w:color="auto"/>
                                    <w:right w:val="none" w:sz="0" w:space="0" w:color="auto"/>
                                  </w:divBdr>
                                  <w:divsChild>
                                    <w:div w:id="2060474871">
                                      <w:marLeft w:val="0"/>
                                      <w:marRight w:val="0"/>
                                      <w:marTop w:val="0"/>
                                      <w:marBottom w:val="0"/>
                                      <w:divBdr>
                                        <w:top w:val="none" w:sz="0" w:space="0" w:color="auto"/>
                                        <w:left w:val="none" w:sz="0" w:space="0" w:color="auto"/>
                                        <w:bottom w:val="none" w:sz="0" w:space="0" w:color="auto"/>
                                        <w:right w:val="none" w:sz="0" w:space="0" w:color="auto"/>
                                      </w:divBdr>
                                      <w:divsChild>
                                        <w:div w:id="77537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6560199">
      <w:bodyDiv w:val="1"/>
      <w:marLeft w:val="0"/>
      <w:marRight w:val="0"/>
      <w:marTop w:val="0"/>
      <w:marBottom w:val="0"/>
      <w:divBdr>
        <w:top w:val="none" w:sz="0" w:space="0" w:color="auto"/>
        <w:left w:val="none" w:sz="0" w:space="0" w:color="auto"/>
        <w:bottom w:val="none" w:sz="0" w:space="0" w:color="auto"/>
        <w:right w:val="none" w:sz="0" w:space="0" w:color="auto"/>
      </w:divBdr>
    </w:div>
    <w:div w:id="1080255414">
      <w:bodyDiv w:val="1"/>
      <w:marLeft w:val="0"/>
      <w:marRight w:val="0"/>
      <w:marTop w:val="0"/>
      <w:marBottom w:val="0"/>
      <w:divBdr>
        <w:top w:val="none" w:sz="0" w:space="0" w:color="auto"/>
        <w:left w:val="none" w:sz="0" w:space="0" w:color="auto"/>
        <w:bottom w:val="none" w:sz="0" w:space="0" w:color="auto"/>
        <w:right w:val="none" w:sz="0" w:space="0" w:color="auto"/>
      </w:divBdr>
    </w:div>
    <w:div w:id="1083332102">
      <w:bodyDiv w:val="1"/>
      <w:marLeft w:val="0"/>
      <w:marRight w:val="0"/>
      <w:marTop w:val="0"/>
      <w:marBottom w:val="0"/>
      <w:divBdr>
        <w:top w:val="none" w:sz="0" w:space="0" w:color="auto"/>
        <w:left w:val="none" w:sz="0" w:space="0" w:color="auto"/>
        <w:bottom w:val="none" w:sz="0" w:space="0" w:color="auto"/>
        <w:right w:val="none" w:sz="0" w:space="0" w:color="auto"/>
      </w:divBdr>
    </w:div>
    <w:div w:id="1087775020">
      <w:bodyDiv w:val="1"/>
      <w:marLeft w:val="0"/>
      <w:marRight w:val="0"/>
      <w:marTop w:val="0"/>
      <w:marBottom w:val="0"/>
      <w:divBdr>
        <w:top w:val="none" w:sz="0" w:space="0" w:color="auto"/>
        <w:left w:val="none" w:sz="0" w:space="0" w:color="auto"/>
        <w:bottom w:val="none" w:sz="0" w:space="0" w:color="auto"/>
        <w:right w:val="none" w:sz="0" w:space="0" w:color="auto"/>
      </w:divBdr>
    </w:div>
    <w:div w:id="1094325675">
      <w:bodyDiv w:val="1"/>
      <w:marLeft w:val="0"/>
      <w:marRight w:val="0"/>
      <w:marTop w:val="0"/>
      <w:marBottom w:val="0"/>
      <w:divBdr>
        <w:top w:val="none" w:sz="0" w:space="0" w:color="auto"/>
        <w:left w:val="none" w:sz="0" w:space="0" w:color="auto"/>
        <w:bottom w:val="none" w:sz="0" w:space="0" w:color="auto"/>
        <w:right w:val="none" w:sz="0" w:space="0" w:color="auto"/>
      </w:divBdr>
    </w:div>
    <w:div w:id="1094471764">
      <w:bodyDiv w:val="1"/>
      <w:marLeft w:val="0"/>
      <w:marRight w:val="0"/>
      <w:marTop w:val="0"/>
      <w:marBottom w:val="0"/>
      <w:divBdr>
        <w:top w:val="none" w:sz="0" w:space="0" w:color="auto"/>
        <w:left w:val="none" w:sz="0" w:space="0" w:color="auto"/>
        <w:bottom w:val="none" w:sz="0" w:space="0" w:color="auto"/>
        <w:right w:val="none" w:sz="0" w:space="0" w:color="auto"/>
      </w:divBdr>
    </w:div>
    <w:div w:id="1095324680">
      <w:bodyDiv w:val="1"/>
      <w:marLeft w:val="0"/>
      <w:marRight w:val="0"/>
      <w:marTop w:val="0"/>
      <w:marBottom w:val="0"/>
      <w:divBdr>
        <w:top w:val="none" w:sz="0" w:space="0" w:color="auto"/>
        <w:left w:val="none" w:sz="0" w:space="0" w:color="auto"/>
        <w:bottom w:val="none" w:sz="0" w:space="0" w:color="auto"/>
        <w:right w:val="none" w:sz="0" w:space="0" w:color="auto"/>
      </w:divBdr>
    </w:div>
    <w:div w:id="1095445662">
      <w:bodyDiv w:val="1"/>
      <w:marLeft w:val="0"/>
      <w:marRight w:val="0"/>
      <w:marTop w:val="0"/>
      <w:marBottom w:val="0"/>
      <w:divBdr>
        <w:top w:val="none" w:sz="0" w:space="0" w:color="auto"/>
        <w:left w:val="none" w:sz="0" w:space="0" w:color="auto"/>
        <w:bottom w:val="none" w:sz="0" w:space="0" w:color="auto"/>
        <w:right w:val="none" w:sz="0" w:space="0" w:color="auto"/>
      </w:divBdr>
    </w:div>
    <w:div w:id="1097210521">
      <w:bodyDiv w:val="1"/>
      <w:marLeft w:val="0"/>
      <w:marRight w:val="0"/>
      <w:marTop w:val="120"/>
      <w:marBottom w:val="120"/>
      <w:divBdr>
        <w:top w:val="none" w:sz="0" w:space="0" w:color="auto"/>
        <w:left w:val="none" w:sz="0" w:space="0" w:color="auto"/>
        <w:bottom w:val="none" w:sz="0" w:space="0" w:color="auto"/>
        <w:right w:val="none" w:sz="0" w:space="0" w:color="auto"/>
      </w:divBdr>
    </w:div>
    <w:div w:id="1099566091">
      <w:bodyDiv w:val="1"/>
      <w:marLeft w:val="0"/>
      <w:marRight w:val="0"/>
      <w:marTop w:val="0"/>
      <w:marBottom w:val="0"/>
      <w:divBdr>
        <w:top w:val="none" w:sz="0" w:space="0" w:color="auto"/>
        <w:left w:val="none" w:sz="0" w:space="0" w:color="auto"/>
        <w:bottom w:val="none" w:sz="0" w:space="0" w:color="auto"/>
        <w:right w:val="none" w:sz="0" w:space="0" w:color="auto"/>
      </w:divBdr>
    </w:div>
    <w:div w:id="1108430259">
      <w:bodyDiv w:val="1"/>
      <w:marLeft w:val="0"/>
      <w:marRight w:val="0"/>
      <w:marTop w:val="0"/>
      <w:marBottom w:val="0"/>
      <w:divBdr>
        <w:top w:val="none" w:sz="0" w:space="0" w:color="auto"/>
        <w:left w:val="none" w:sz="0" w:space="0" w:color="auto"/>
        <w:bottom w:val="none" w:sz="0" w:space="0" w:color="auto"/>
        <w:right w:val="none" w:sz="0" w:space="0" w:color="auto"/>
      </w:divBdr>
    </w:div>
    <w:div w:id="1113288974">
      <w:bodyDiv w:val="1"/>
      <w:marLeft w:val="0"/>
      <w:marRight w:val="0"/>
      <w:marTop w:val="0"/>
      <w:marBottom w:val="0"/>
      <w:divBdr>
        <w:top w:val="none" w:sz="0" w:space="0" w:color="auto"/>
        <w:left w:val="none" w:sz="0" w:space="0" w:color="auto"/>
        <w:bottom w:val="none" w:sz="0" w:space="0" w:color="auto"/>
        <w:right w:val="none" w:sz="0" w:space="0" w:color="auto"/>
      </w:divBdr>
      <w:divsChild>
        <w:div w:id="20209095">
          <w:marLeft w:val="0"/>
          <w:marRight w:val="0"/>
          <w:marTop w:val="0"/>
          <w:marBottom w:val="0"/>
          <w:divBdr>
            <w:top w:val="none" w:sz="0" w:space="0" w:color="auto"/>
            <w:left w:val="none" w:sz="0" w:space="0" w:color="auto"/>
            <w:bottom w:val="none" w:sz="0" w:space="0" w:color="auto"/>
            <w:right w:val="none" w:sz="0" w:space="0" w:color="auto"/>
          </w:divBdr>
          <w:divsChild>
            <w:div w:id="989484605">
              <w:marLeft w:val="0"/>
              <w:marRight w:val="0"/>
              <w:marTop w:val="0"/>
              <w:marBottom w:val="0"/>
              <w:divBdr>
                <w:top w:val="none" w:sz="0" w:space="0" w:color="auto"/>
                <w:left w:val="none" w:sz="0" w:space="0" w:color="auto"/>
                <w:bottom w:val="none" w:sz="0" w:space="0" w:color="auto"/>
                <w:right w:val="none" w:sz="0" w:space="0" w:color="auto"/>
              </w:divBdr>
              <w:divsChild>
                <w:div w:id="279723230">
                  <w:marLeft w:val="0"/>
                  <w:marRight w:val="0"/>
                  <w:marTop w:val="0"/>
                  <w:marBottom w:val="0"/>
                  <w:divBdr>
                    <w:top w:val="none" w:sz="0" w:space="0" w:color="auto"/>
                    <w:left w:val="none" w:sz="0" w:space="0" w:color="auto"/>
                    <w:bottom w:val="none" w:sz="0" w:space="0" w:color="auto"/>
                    <w:right w:val="none" w:sz="0" w:space="0" w:color="auto"/>
                  </w:divBdr>
                  <w:divsChild>
                    <w:div w:id="645402078">
                      <w:marLeft w:val="0"/>
                      <w:marRight w:val="0"/>
                      <w:marTop w:val="0"/>
                      <w:marBottom w:val="0"/>
                      <w:divBdr>
                        <w:top w:val="none" w:sz="0" w:space="0" w:color="auto"/>
                        <w:left w:val="none" w:sz="0" w:space="0" w:color="auto"/>
                        <w:bottom w:val="none" w:sz="0" w:space="0" w:color="auto"/>
                        <w:right w:val="none" w:sz="0" w:space="0" w:color="auto"/>
                      </w:divBdr>
                      <w:divsChild>
                        <w:div w:id="1085497105">
                          <w:marLeft w:val="0"/>
                          <w:marRight w:val="0"/>
                          <w:marTop w:val="0"/>
                          <w:marBottom w:val="0"/>
                          <w:divBdr>
                            <w:top w:val="none" w:sz="0" w:space="0" w:color="auto"/>
                            <w:left w:val="none" w:sz="0" w:space="0" w:color="auto"/>
                            <w:bottom w:val="none" w:sz="0" w:space="0" w:color="auto"/>
                            <w:right w:val="none" w:sz="0" w:space="0" w:color="auto"/>
                          </w:divBdr>
                          <w:divsChild>
                            <w:div w:id="1668434157">
                              <w:marLeft w:val="0"/>
                              <w:marRight w:val="0"/>
                              <w:marTop w:val="0"/>
                              <w:marBottom w:val="0"/>
                              <w:divBdr>
                                <w:top w:val="none" w:sz="0" w:space="0" w:color="auto"/>
                                <w:left w:val="none" w:sz="0" w:space="0" w:color="auto"/>
                                <w:bottom w:val="none" w:sz="0" w:space="0" w:color="auto"/>
                                <w:right w:val="none" w:sz="0" w:space="0" w:color="auto"/>
                              </w:divBdr>
                              <w:divsChild>
                                <w:div w:id="1157919728">
                                  <w:marLeft w:val="0"/>
                                  <w:marRight w:val="0"/>
                                  <w:marTop w:val="0"/>
                                  <w:marBottom w:val="150"/>
                                  <w:divBdr>
                                    <w:top w:val="none" w:sz="0" w:space="0" w:color="auto"/>
                                    <w:left w:val="none" w:sz="0" w:space="0" w:color="auto"/>
                                    <w:bottom w:val="none" w:sz="0" w:space="0" w:color="auto"/>
                                    <w:right w:val="none" w:sz="0" w:space="0" w:color="auto"/>
                                  </w:divBdr>
                                  <w:divsChild>
                                    <w:div w:id="65736537">
                                      <w:marLeft w:val="0"/>
                                      <w:marRight w:val="0"/>
                                      <w:marTop w:val="0"/>
                                      <w:marBottom w:val="0"/>
                                      <w:divBdr>
                                        <w:top w:val="none" w:sz="0" w:space="0" w:color="auto"/>
                                        <w:left w:val="none" w:sz="0" w:space="0" w:color="auto"/>
                                        <w:bottom w:val="none" w:sz="0" w:space="0" w:color="auto"/>
                                        <w:right w:val="none" w:sz="0" w:space="0" w:color="auto"/>
                                      </w:divBdr>
                                      <w:divsChild>
                                        <w:div w:id="354813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14784475">
      <w:bodyDiv w:val="1"/>
      <w:marLeft w:val="0"/>
      <w:marRight w:val="0"/>
      <w:marTop w:val="0"/>
      <w:marBottom w:val="0"/>
      <w:divBdr>
        <w:top w:val="none" w:sz="0" w:space="0" w:color="auto"/>
        <w:left w:val="none" w:sz="0" w:space="0" w:color="auto"/>
        <w:bottom w:val="none" w:sz="0" w:space="0" w:color="auto"/>
        <w:right w:val="none" w:sz="0" w:space="0" w:color="auto"/>
      </w:divBdr>
    </w:div>
    <w:div w:id="1118909713">
      <w:bodyDiv w:val="1"/>
      <w:marLeft w:val="0"/>
      <w:marRight w:val="0"/>
      <w:marTop w:val="0"/>
      <w:marBottom w:val="0"/>
      <w:divBdr>
        <w:top w:val="none" w:sz="0" w:space="0" w:color="auto"/>
        <w:left w:val="none" w:sz="0" w:space="0" w:color="auto"/>
        <w:bottom w:val="none" w:sz="0" w:space="0" w:color="auto"/>
        <w:right w:val="none" w:sz="0" w:space="0" w:color="auto"/>
      </w:divBdr>
    </w:div>
    <w:div w:id="1122842188">
      <w:bodyDiv w:val="1"/>
      <w:marLeft w:val="0"/>
      <w:marRight w:val="0"/>
      <w:marTop w:val="0"/>
      <w:marBottom w:val="0"/>
      <w:divBdr>
        <w:top w:val="none" w:sz="0" w:space="0" w:color="auto"/>
        <w:left w:val="none" w:sz="0" w:space="0" w:color="auto"/>
        <w:bottom w:val="none" w:sz="0" w:space="0" w:color="auto"/>
        <w:right w:val="none" w:sz="0" w:space="0" w:color="auto"/>
      </w:divBdr>
    </w:div>
    <w:div w:id="1125461679">
      <w:bodyDiv w:val="1"/>
      <w:marLeft w:val="0"/>
      <w:marRight w:val="0"/>
      <w:marTop w:val="0"/>
      <w:marBottom w:val="0"/>
      <w:divBdr>
        <w:top w:val="none" w:sz="0" w:space="0" w:color="auto"/>
        <w:left w:val="none" w:sz="0" w:space="0" w:color="auto"/>
        <w:bottom w:val="none" w:sz="0" w:space="0" w:color="auto"/>
        <w:right w:val="none" w:sz="0" w:space="0" w:color="auto"/>
      </w:divBdr>
    </w:div>
    <w:div w:id="1128163987">
      <w:bodyDiv w:val="1"/>
      <w:marLeft w:val="0"/>
      <w:marRight w:val="0"/>
      <w:marTop w:val="0"/>
      <w:marBottom w:val="0"/>
      <w:divBdr>
        <w:top w:val="none" w:sz="0" w:space="0" w:color="auto"/>
        <w:left w:val="none" w:sz="0" w:space="0" w:color="auto"/>
        <w:bottom w:val="none" w:sz="0" w:space="0" w:color="auto"/>
        <w:right w:val="none" w:sz="0" w:space="0" w:color="auto"/>
      </w:divBdr>
    </w:div>
    <w:div w:id="1130125267">
      <w:bodyDiv w:val="1"/>
      <w:marLeft w:val="0"/>
      <w:marRight w:val="0"/>
      <w:marTop w:val="0"/>
      <w:marBottom w:val="0"/>
      <w:divBdr>
        <w:top w:val="none" w:sz="0" w:space="0" w:color="auto"/>
        <w:left w:val="none" w:sz="0" w:space="0" w:color="auto"/>
        <w:bottom w:val="none" w:sz="0" w:space="0" w:color="auto"/>
        <w:right w:val="none" w:sz="0" w:space="0" w:color="auto"/>
      </w:divBdr>
    </w:div>
    <w:div w:id="1132135690">
      <w:bodyDiv w:val="1"/>
      <w:marLeft w:val="0"/>
      <w:marRight w:val="0"/>
      <w:marTop w:val="0"/>
      <w:marBottom w:val="0"/>
      <w:divBdr>
        <w:top w:val="none" w:sz="0" w:space="0" w:color="auto"/>
        <w:left w:val="none" w:sz="0" w:space="0" w:color="auto"/>
        <w:bottom w:val="none" w:sz="0" w:space="0" w:color="auto"/>
        <w:right w:val="none" w:sz="0" w:space="0" w:color="auto"/>
      </w:divBdr>
    </w:div>
    <w:div w:id="1132595863">
      <w:bodyDiv w:val="1"/>
      <w:marLeft w:val="0"/>
      <w:marRight w:val="0"/>
      <w:marTop w:val="0"/>
      <w:marBottom w:val="0"/>
      <w:divBdr>
        <w:top w:val="none" w:sz="0" w:space="0" w:color="auto"/>
        <w:left w:val="none" w:sz="0" w:space="0" w:color="auto"/>
        <w:bottom w:val="none" w:sz="0" w:space="0" w:color="auto"/>
        <w:right w:val="none" w:sz="0" w:space="0" w:color="auto"/>
      </w:divBdr>
    </w:div>
    <w:div w:id="1134326326">
      <w:bodyDiv w:val="1"/>
      <w:marLeft w:val="0"/>
      <w:marRight w:val="0"/>
      <w:marTop w:val="0"/>
      <w:marBottom w:val="0"/>
      <w:divBdr>
        <w:top w:val="none" w:sz="0" w:space="0" w:color="auto"/>
        <w:left w:val="none" w:sz="0" w:space="0" w:color="auto"/>
        <w:bottom w:val="none" w:sz="0" w:space="0" w:color="auto"/>
        <w:right w:val="none" w:sz="0" w:space="0" w:color="auto"/>
      </w:divBdr>
    </w:div>
    <w:div w:id="1139803047">
      <w:bodyDiv w:val="1"/>
      <w:marLeft w:val="0"/>
      <w:marRight w:val="0"/>
      <w:marTop w:val="0"/>
      <w:marBottom w:val="0"/>
      <w:divBdr>
        <w:top w:val="none" w:sz="0" w:space="0" w:color="auto"/>
        <w:left w:val="none" w:sz="0" w:space="0" w:color="auto"/>
        <w:bottom w:val="none" w:sz="0" w:space="0" w:color="auto"/>
        <w:right w:val="none" w:sz="0" w:space="0" w:color="auto"/>
      </w:divBdr>
    </w:div>
    <w:div w:id="1142039659">
      <w:bodyDiv w:val="1"/>
      <w:marLeft w:val="0"/>
      <w:marRight w:val="0"/>
      <w:marTop w:val="0"/>
      <w:marBottom w:val="0"/>
      <w:divBdr>
        <w:top w:val="none" w:sz="0" w:space="0" w:color="auto"/>
        <w:left w:val="none" w:sz="0" w:space="0" w:color="auto"/>
        <w:bottom w:val="none" w:sz="0" w:space="0" w:color="auto"/>
        <w:right w:val="none" w:sz="0" w:space="0" w:color="auto"/>
      </w:divBdr>
    </w:div>
    <w:div w:id="1148519787">
      <w:bodyDiv w:val="1"/>
      <w:marLeft w:val="0"/>
      <w:marRight w:val="0"/>
      <w:marTop w:val="0"/>
      <w:marBottom w:val="0"/>
      <w:divBdr>
        <w:top w:val="none" w:sz="0" w:space="0" w:color="auto"/>
        <w:left w:val="none" w:sz="0" w:space="0" w:color="auto"/>
        <w:bottom w:val="none" w:sz="0" w:space="0" w:color="auto"/>
        <w:right w:val="none" w:sz="0" w:space="0" w:color="auto"/>
      </w:divBdr>
    </w:div>
    <w:div w:id="1150026557">
      <w:bodyDiv w:val="1"/>
      <w:marLeft w:val="0"/>
      <w:marRight w:val="0"/>
      <w:marTop w:val="0"/>
      <w:marBottom w:val="0"/>
      <w:divBdr>
        <w:top w:val="none" w:sz="0" w:space="0" w:color="auto"/>
        <w:left w:val="none" w:sz="0" w:space="0" w:color="auto"/>
        <w:bottom w:val="none" w:sz="0" w:space="0" w:color="auto"/>
        <w:right w:val="none" w:sz="0" w:space="0" w:color="auto"/>
      </w:divBdr>
    </w:div>
    <w:div w:id="1150756616">
      <w:bodyDiv w:val="1"/>
      <w:marLeft w:val="0"/>
      <w:marRight w:val="0"/>
      <w:marTop w:val="0"/>
      <w:marBottom w:val="0"/>
      <w:divBdr>
        <w:top w:val="none" w:sz="0" w:space="0" w:color="auto"/>
        <w:left w:val="none" w:sz="0" w:space="0" w:color="auto"/>
        <w:bottom w:val="none" w:sz="0" w:space="0" w:color="auto"/>
        <w:right w:val="none" w:sz="0" w:space="0" w:color="auto"/>
      </w:divBdr>
    </w:div>
    <w:div w:id="1155101762">
      <w:bodyDiv w:val="1"/>
      <w:marLeft w:val="0"/>
      <w:marRight w:val="0"/>
      <w:marTop w:val="0"/>
      <w:marBottom w:val="0"/>
      <w:divBdr>
        <w:top w:val="none" w:sz="0" w:space="0" w:color="auto"/>
        <w:left w:val="none" w:sz="0" w:space="0" w:color="auto"/>
        <w:bottom w:val="none" w:sz="0" w:space="0" w:color="auto"/>
        <w:right w:val="none" w:sz="0" w:space="0" w:color="auto"/>
      </w:divBdr>
    </w:div>
    <w:div w:id="1155218149">
      <w:bodyDiv w:val="1"/>
      <w:marLeft w:val="0"/>
      <w:marRight w:val="0"/>
      <w:marTop w:val="0"/>
      <w:marBottom w:val="0"/>
      <w:divBdr>
        <w:top w:val="none" w:sz="0" w:space="0" w:color="auto"/>
        <w:left w:val="none" w:sz="0" w:space="0" w:color="auto"/>
        <w:bottom w:val="none" w:sz="0" w:space="0" w:color="auto"/>
        <w:right w:val="none" w:sz="0" w:space="0" w:color="auto"/>
      </w:divBdr>
    </w:div>
    <w:div w:id="1159537808">
      <w:bodyDiv w:val="1"/>
      <w:marLeft w:val="0"/>
      <w:marRight w:val="0"/>
      <w:marTop w:val="0"/>
      <w:marBottom w:val="0"/>
      <w:divBdr>
        <w:top w:val="none" w:sz="0" w:space="0" w:color="auto"/>
        <w:left w:val="none" w:sz="0" w:space="0" w:color="auto"/>
        <w:bottom w:val="none" w:sz="0" w:space="0" w:color="auto"/>
        <w:right w:val="none" w:sz="0" w:space="0" w:color="auto"/>
      </w:divBdr>
      <w:divsChild>
        <w:div w:id="729693712">
          <w:marLeft w:val="0"/>
          <w:marRight w:val="0"/>
          <w:marTop w:val="0"/>
          <w:marBottom w:val="0"/>
          <w:divBdr>
            <w:top w:val="none" w:sz="0" w:space="0" w:color="auto"/>
            <w:left w:val="none" w:sz="0" w:space="0" w:color="auto"/>
            <w:bottom w:val="none" w:sz="0" w:space="0" w:color="auto"/>
            <w:right w:val="none" w:sz="0" w:space="0" w:color="auto"/>
          </w:divBdr>
          <w:divsChild>
            <w:div w:id="127289580">
              <w:marLeft w:val="0"/>
              <w:marRight w:val="0"/>
              <w:marTop w:val="0"/>
              <w:marBottom w:val="0"/>
              <w:divBdr>
                <w:top w:val="none" w:sz="0" w:space="0" w:color="auto"/>
                <w:left w:val="none" w:sz="0" w:space="0" w:color="auto"/>
                <w:bottom w:val="none" w:sz="0" w:space="0" w:color="auto"/>
                <w:right w:val="none" w:sz="0" w:space="0" w:color="auto"/>
              </w:divBdr>
              <w:divsChild>
                <w:div w:id="93062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607463">
          <w:marLeft w:val="0"/>
          <w:marRight w:val="0"/>
          <w:marTop w:val="0"/>
          <w:marBottom w:val="0"/>
          <w:divBdr>
            <w:top w:val="none" w:sz="0" w:space="0" w:color="auto"/>
            <w:left w:val="none" w:sz="0" w:space="0" w:color="auto"/>
            <w:bottom w:val="none" w:sz="0" w:space="0" w:color="auto"/>
            <w:right w:val="none" w:sz="0" w:space="0" w:color="auto"/>
          </w:divBdr>
        </w:div>
      </w:divsChild>
    </w:div>
    <w:div w:id="1161698449">
      <w:bodyDiv w:val="1"/>
      <w:marLeft w:val="0"/>
      <w:marRight w:val="0"/>
      <w:marTop w:val="0"/>
      <w:marBottom w:val="0"/>
      <w:divBdr>
        <w:top w:val="none" w:sz="0" w:space="0" w:color="auto"/>
        <w:left w:val="none" w:sz="0" w:space="0" w:color="auto"/>
        <w:bottom w:val="none" w:sz="0" w:space="0" w:color="auto"/>
        <w:right w:val="none" w:sz="0" w:space="0" w:color="auto"/>
      </w:divBdr>
    </w:div>
    <w:div w:id="1164007424">
      <w:bodyDiv w:val="1"/>
      <w:marLeft w:val="0"/>
      <w:marRight w:val="0"/>
      <w:marTop w:val="0"/>
      <w:marBottom w:val="0"/>
      <w:divBdr>
        <w:top w:val="none" w:sz="0" w:space="0" w:color="auto"/>
        <w:left w:val="none" w:sz="0" w:space="0" w:color="auto"/>
        <w:bottom w:val="none" w:sz="0" w:space="0" w:color="auto"/>
        <w:right w:val="none" w:sz="0" w:space="0" w:color="auto"/>
      </w:divBdr>
      <w:divsChild>
        <w:div w:id="543367906">
          <w:marLeft w:val="0"/>
          <w:marRight w:val="0"/>
          <w:marTop w:val="0"/>
          <w:marBottom w:val="0"/>
          <w:divBdr>
            <w:top w:val="none" w:sz="0" w:space="0" w:color="auto"/>
            <w:left w:val="none" w:sz="0" w:space="0" w:color="auto"/>
            <w:bottom w:val="none" w:sz="0" w:space="0" w:color="auto"/>
            <w:right w:val="none" w:sz="0" w:space="0" w:color="auto"/>
          </w:divBdr>
          <w:divsChild>
            <w:div w:id="228611262">
              <w:marLeft w:val="0"/>
              <w:marRight w:val="0"/>
              <w:marTop w:val="0"/>
              <w:marBottom w:val="0"/>
              <w:divBdr>
                <w:top w:val="none" w:sz="0" w:space="0" w:color="auto"/>
                <w:left w:val="none" w:sz="0" w:space="0" w:color="auto"/>
                <w:bottom w:val="none" w:sz="0" w:space="0" w:color="auto"/>
                <w:right w:val="none" w:sz="0" w:space="0" w:color="auto"/>
              </w:divBdr>
              <w:divsChild>
                <w:div w:id="298268433">
                  <w:marLeft w:val="0"/>
                  <w:marRight w:val="0"/>
                  <w:marTop w:val="195"/>
                  <w:marBottom w:val="0"/>
                  <w:divBdr>
                    <w:top w:val="none" w:sz="0" w:space="0" w:color="auto"/>
                    <w:left w:val="none" w:sz="0" w:space="0" w:color="auto"/>
                    <w:bottom w:val="none" w:sz="0" w:space="0" w:color="auto"/>
                    <w:right w:val="none" w:sz="0" w:space="0" w:color="auto"/>
                  </w:divBdr>
                  <w:divsChild>
                    <w:div w:id="118646912">
                      <w:marLeft w:val="0"/>
                      <w:marRight w:val="0"/>
                      <w:marTop w:val="0"/>
                      <w:marBottom w:val="180"/>
                      <w:divBdr>
                        <w:top w:val="none" w:sz="0" w:space="0" w:color="auto"/>
                        <w:left w:val="none" w:sz="0" w:space="0" w:color="auto"/>
                        <w:bottom w:val="none" w:sz="0" w:space="0" w:color="auto"/>
                        <w:right w:val="none" w:sz="0" w:space="0" w:color="auto"/>
                      </w:divBdr>
                      <w:divsChild>
                        <w:div w:id="1815950456">
                          <w:marLeft w:val="0"/>
                          <w:marRight w:val="0"/>
                          <w:marTop w:val="0"/>
                          <w:marBottom w:val="0"/>
                          <w:divBdr>
                            <w:top w:val="none" w:sz="0" w:space="0" w:color="auto"/>
                            <w:left w:val="none" w:sz="0" w:space="0" w:color="auto"/>
                            <w:bottom w:val="none" w:sz="0" w:space="0" w:color="auto"/>
                            <w:right w:val="none" w:sz="0" w:space="0" w:color="auto"/>
                          </w:divBdr>
                          <w:divsChild>
                            <w:div w:id="390812150">
                              <w:marLeft w:val="0"/>
                              <w:marRight w:val="0"/>
                              <w:marTop w:val="0"/>
                              <w:marBottom w:val="0"/>
                              <w:divBdr>
                                <w:top w:val="none" w:sz="0" w:space="0" w:color="auto"/>
                                <w:left w:val="none" w:sz="0" w:space="0" w:color="auto"/>
                                <w:bottom w:val="none" w:sz="0" w:space="0" w:color="auto"/>
                                <w:right w:val="none" w:sz="0" w:space="0" w:color="auto"/>
                              </w:divBdr>
                              <w:divsChild>
                                <w:div w:id="764423942">
                                  <w:marLeft w:val="0"/>
                                  <w:marRight w:val="0"/>
                                  <w:marTop w:val="0"/>
                                  <w:marBottom w:val="0"/>
                                  <w:divBdr>
                                    <w:top w:val="none" w:sz="0" w:space="0" w:color="auto"/>
                                    <w:left w:val="none" w:sz="0" w:space="0" w:color="auto"/>
                                    <w:bottom w:val="none" w:sz="0" w:space="0" w:color="auto"/>
                                    <w:right w:val="none" w:sz="0" w:space="0" w:color="auto"/>
                                  </w:divBdr>
                                  <w:divsChild>
                                    <w:div w:id="1216044166">
                                      <w:marLeft w:val="0"/>
                                      <w:marRight w:val="0"/>
                                      <w:marTop w:val="0"/>
                                      <w:marBottom w:val="0"/>
                                      <w:divBdr>
                                        <w:top w:val="none" w:sz="0" w:space="0" w:color="auto"/>
                                        <w:left w:val="none" w:sz="0" w:space="0" w:color="auto"/>
                                        <w:bottom w:val="none" w:sz="0" w:space="0" w:color="auto"/>
                                        <w:right w:val="none" w:sz="0" w:space="0" w:color="auto"/>
                                      </w:divBdr>
                                      <w:divsChild>
                                        <w:div w:id="130097216">
                                          <w:marLeft w:val="0"/>
                                          <w:marRight w:val="0"/>
                                          <w:marTop w:val="0"/>
                                          <w:marBottom w:val="0"/>
                                          <w:divBdr>
                                            <w:top w:val="none" w:sz="0" w:space="0" w:color="auto"/>
                                            <w:left w:val="none" w:sz="0" w:space="0" w:color="auto"/>
                                            <w:bottom w:val="none" w:sz="0" w:space="0" w:color="auto"/>
                                            <w:right w:val="none" w:sz="0" w:space="0" w:color="auto"/>
                                          </w:divBdr>
                                          <w:divsChild>
                                            <w:div w:id="941884386">
                                              <w:marLeft w:val="0"/>
                                              <w:marRight w:val="0"/>
                                              <w:marTop w:val="0"/>
                                              <w:marBottom w:val="0"/>
                                              <w:divBdr>
                                                <w:top w:val="none" w:sz="0" w:space="0" w:color="auto"/>
                                                <w:left w:val="none" w:sz="0" w:space="0" w:color="auto"/>
                                                <w:bottom w:val="none" w:sz="0" w:space="0" w:color="auto"/>
                                                <w:right w:val="none" w:sz="0" w:space="0" w:color="auto"/>
                                              </w:divBdr>
                                              <w:divsChild>
                                                <w:div w:id="465701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77961100">
      <w:bodyDiv w:val="1"/>
      <w:marLeft w:val="0"/>
      <w:marRight w:val="0"/>
      <w:marTop w:val="0"/>
      <w:marBottom w:val="0"/>
      <w:divBdr>
        <w:top w:val="none" w:sz="0" w:space="0" w:color="auto"/>
        <w:left w:val="none" w:sz="0" w:space="0" w:color="auto"/>
        <w:bottom w:val="none" w:sz="0" w:space="0" w:color="auto"/>
        <w:right w:val="none" w:sz="0" w:space="0" w:color="auto"/>
      </w:divBdr>
    </w:div>
    <w:div w:id="1181704195">
      <w:bodyDiv w:val="1"/>
      <w:marLeft w:val="300"/>
      <w:marRight w:val="300"/>
      <w:marTop w:val="300"/>
      <w:marBottom w:val="300"/>
      <w:divBdr>
        <w:top w:val="none" w:sz="0" w:space="0" w:color="auto"/>
        <w:left w:val="none" w:sz="0" w:space="0" w:color="auto"/>
        <w:bottom w:val="none" w:sz="0" w:space="0" w:color="auto"/>
        <w:right w:val="none" w:sz="0" w:space="0" w:color="auto"/>
      </w:divBdr>
    </w:div>
    <w:div w:id="1181898709">
      <w:bodyDiv w:val="1"/>
      <w:marLeft w:val="0"/>
      <w:marRight w:val="0"/>
      <w:marTop w:val="0"/>
      <w:marBottom w:val="0"/>
      <w:divBdr>
        <w:top w:val="none" w:sz="0" w:space="0" w:color="auto"/>
        <w:left w:val="none" w:sz="0" w:space="0" w:color="auto"/>
        <w:bottom w:val="none" w:sz="0" w:space="0" w:color="auto"/>
        <w:right w:val="none" w:sz="0" w:space="0" w:color="auto"/>
      </w:divBdr>
    </w:div>
    <w:div w:id="1184632833">
      <w:bodyDiv w:val="1"/>
      <w:marLeft w:val="0"/>
      <w:marRight w:val="0"/>
      <w:marTop w:val="0"/>
      <w:marBottom w:val="0"/>
      <w:divBdr>
        <w:top w:val="none" w:sz="0" w:space="0" w:color="auto"/>
        <w:left w:val="none" w:sz="0" w:space="0" w:color="auto"/>
        <w:bottom w:val="none" w:sz="0" w:space="0" w:color="auto"/>
        <w:right w:val="none" w:sz="0" w:space="0" w:color="auto"/>
      </w:divBdr>
    </w:div>
    <w:div w:id="1185174563">
      <w:bodyDiv w:val="1"/>
      <w:marLeft w:val="0"/>
      <w:marRight w:val="0"/>
      <w:marTop w:val="0"/>
      <w:marBottom w:val="0"/>
      <w:divBdr>
        <w:top w:val="none" w:sz="0" w:space="0" w:color="auto"/>
        <w:left w:val="none" w:sz="0" w:space="0" w:color="auto"/>
        <w:bottom w:val="none" w:sz="0" w:space="0" w:color="auto"/>
        <w:right w:val="none" w:sz="0" w:space="0" w:color="auto"/>
      </w:divBdr>
    </w:div>
    <w:div w:id="1191727667">
      <w:bodyDiv w:val="1"/>
      <w:marLeft w:val="0"/>
      <w:marRight w:val="0"/>
      <w:marTop w:val="0"/>
      <w:marBottom w:val="0"/>
      <w:divBdr>
        <w:top w:val="none" w:sz="0" w:space="0" w:color="auto"/>
        <w:left w:val="none" w:sz="0" w:space="0" w:color="auto"/>
        <w:bottom w:val="none" w:sz="0" w:space="0" w:color="auto"/>
        <w:right w:val="none" w:sz="0" w:space="0" w:color="auto"/>
      </w:divBdr>
    </w:div>
    <w:div w:id="1191800543">
      <w:bodyDiv w:val="1"/>
      <w:marLeft w:val="0"/>
      <w:marRight w:val="0"/>
      <w:marTop w:val="0"/>
      <w:marBottom w:val="0"/>
      <w:divBdr>
        <w:top w:val="none" w:sz="0" w:space="0" w:color="auto"/>
        <w:left w:val="none" w:sz="0" w:space="0" w:color="auto"/>
        <w:bottom w:val="none" w:sz="0" w:space="0" w:color="auto"/>
        <w:right w:val="none" w:sz="0" w:space="0" w:color="auto"/>
      </w:divBdr>
    </w:div>
    <w:div w:id="1191912000">
      <w:bodyDiv w:val="1"/>
      <w:marLeft w:val="0"/>
      <w:marRight w:val="0"/>
      <w:marTop w:val="0"/>
      <w:marBottom w:val="0"/>
      <w:divBdr>
        <w:top w:val="none" w:sz="0" w:space="0" w:color="auto"/>
        <w:left w:val="none" w:sz="0" w:space="0" w:color="auto"/>
        <w:bottom w:val="none" w:sz="0" w:space="0" w:color="auto"/>
        <w:right w:val="none" w:sz="0" w:space="0" w:color="auto"/>
      </w:divBdr>
      <w:divsChild>
        <w:div w:id="1106582238">
          <w:marLeft w:val="0"/>
          <w:marRight w:val="0"/>
          <w:marTop w:val="0"/>
          <w:marBottom w:val="0"/>
          <w:divBdr>
            <w:top w:val="none" w:sz="0" w:space="0" w:color="auto"/>
            <w:left w:val="none" w:sz="0" w:space="0" w:color="auto"/>
            <w:bottom w:val="none" w:sz="0" w:space="0" w:color="auto"/>
            <w:right w:val="none" w:sz="0" w:space="0" w:color="auto"/>
          </w:divBdr>
          <w:divsChild>
            <w:div w:id="921911028">
              <w:marLeft w:val="0"/>
              <w:marRight w:val="0"/>
              <w:marTop w:val="0"/>
              <w:marBottom w:val="0"/>
              <w:divBdr>
                <w:top w:val="none" w:sz="0" w:space="0" w:color="auto"/>
                <w:left w:val="none" w:sz="0" w:space="0" w:color="auto"/>
                <w:bottom w:val="none" w:sz="0" w:space="0" w:color="auto"/>
                <w:right w:val="none" w:sz="0" w:space="0" w:color="auto"/>
              </w:divBdr>
              <w:divsChild>
                <w:div w:id="1504737884">
                  <w:marLeft w:val="0"/>
                  <w:marRight w:val="0"/>
                  <w:marTop w:val="0"/>
                  <w:marBottom w:val="0"/>
                  <w:divBdr>
                    <w:top w:val="none" w:sz="0" w:space="0" w:color="auto"/>
                    <w:left w:val="none" w:sz="0" w:space="0" w:color="auto"/>
                    <w:bottom w:val="none" w:sz="0" w:space="0" w:color="auto"/>
                    <w:right w:val="none" w:sz="0" w:space="0" w:color="auto"/>
                  </w:divBdr>
                  <w:divsChild>
                    <w:div w:id="677736555">
                      <w:marLeft w:val="0"/>
                      <w:marRight w:val="0"/>
                      <w:marTop w:val="0"/>
                      <w:marBottom w:val="0"/>
                      <w:divBdr>
                        <w:top w:val="none" w:sz="0" w:space="0" w:color="auto"/>
                        <w:left w:val="none" w:sz="0" w:space="0" w:color="auto"/>
                        <w:bottom w:val="none" w:sz="0" w:space="0" w:color="auto"/>
                        <w:right w:val="none" w:sz="0" w:space="0" w:color="auto"/>
                      </w:divBdr>
                      <w:divsChild>
                        <w:div w:id="1358241889">
                          <w:marLeft w:val="0"/>
                          <w:marRight w:val="0"/>
                          <w:marTop w:val="0"/>
                          <w:marBottom w:val="0"/>
                          <w:divBdr>
                            <w:top w:val="none" w:sz="0" w:space="0" w:color="auto"/>
                            <w:left w:val="none" w:sz="0" w:space="0" w:color="auto"/>
                            <w:bottom w:val="none" w:sz="0" w:space="0" w:color="auto"/>
                            <w:right w:val="none" w:sz="0" w:space="0" w:color="auto"/>
                          </w:divBdr>
                          <w:divsChild>
                            <w:div w:id="956333030">
                              <w:marLeft w:val="0"/>
                              <w:marRight w:val="0"/>
                              <w:marTop w:val="0"/>
                              <w:marBottom w:val="0"/>
                              <w:divBdr>
                                <w:top w:val="none" w:sz="0" w:space="0" w:color="auto"/>
                                <w:left w:val="none" w:sz="0" w:space="0" w:color="auto"/>
                                <w:bottom w:val="none" w:sz="0" w:space="0" w:color="auto"/>
                                <w:right w:val="none" w:sz="0" w:space="0" w:color="auto"/>
                              </w:divBdr>
                              <w:divsChild>
                                <w:div w:id="1237521094">
                                  <w:marLeft w:val="0"/>
                                  <w:marRight w:val="0"/>
                                  <w:marTop w:val="0"/>
                                  <w:marBottom w:val="0"/>
                                  <w:divBdr>
                                    <w:top w:val="none" w:sz="0" w:space="0" w:color="auto"/>
                                    <w:left w:val="none" w:sz="0" w:space="0" w:color="auto"/>
                                    <w:bottom w:val="none" w:sz="0" w:space="0" w:color="auto"/>
                                    <w:right w:val="none" w:sz="0" w:space="0" w:color="auto"/>
                                  </w:divBdr>
                                  <w:divsChild>
                                    <w:div w:id="1560094755">
                                      <w:marLeft w:val="0"/>
                                      <w:marRight w:val="0"/>
                                      <w:marTop w:val="0"/>
                                      <w:marBottom w:val="0"/>
                                      <w:divBdr>
                                        <w:top w:val="none" w:sz="0" w:space="0" w:color="auto"/>
                                        <w:left w:val="none" w:sz="0" w:space="0" w:color="auto"/>
                                        <w:bottom w:val="none" w:sz="0" w:space="0" w:color="auto"/>
                                        <w:right w:val="none" w:sz="0" w:space="0" w:color="auto"/>
                                      </w:divBdr>
                                      <w:divsChild>
                                        <w:div w:id="134755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92643685">
      <w:bodyDiv w:val="1"/>
      <w:marLeft w:val="0"/>
      <w:marRight w:val="0"/>
      <w:marTop w:val="0"/>
      <w:marBottom w:val="0"/>
      <w:divBdr>
        <w:top w:val="none" w:sz="0" w:space="0" w:color="auto"/>
        <w:left w:val="none" w:sz="0" w:space="0" w:color="auto"/>
        <w:bottom w:val="none" w:sz="0" w:space="0" w:color="auto"/>
        <w:right w:val="none" w:sz="0" w:space="0" w:color="auto"/>
      </w:divBdr>
    </w:div>
    <w:div w:id="1192838317">
      <w:bodyDiv w:val="1"/>
      <w:marLeft w:val="0"/>
      <w:marRight w:val="0"/>
      <w:marTop w:val="0"/>
      <w:marBottom w:val="0"/>
      <w:divBdr>
        <w:top w:val="none" w:sz="0" w:space="0" w:color="auto"/>
        <w:left w:val="none" w:sz="0" w:space="0" w:color="auto"/>
        <w:bottom w:val="none" w:sz="0" w:space="0" w:color="auto"/>
        <w:right w:val="none" w:sz="0" w:space="0" w:color="auto"/>
      </w:divBdr>
      <w:divsChild>
        <w:div w:id="1587572342">
          <w:marLeft w:val="0"/>
          <w:marRight w:val="0"/>
          <w:marTop w:val="0"/>
          <w:marBottom w:val="0"/>
          <w:divBdr>
            <w:top w:val="none" w:sz="0" w:space="0" w:color="auto"/>
            <w:left w:val="none" w:sz="0" w:space="0" w:color="auto"/>
            <w:bottom w:val="none" w:sz="0" w:space="0" w:color="auto"/>
            <w:right w:val="none" w:sz="0" w:space="0" w:color="auto"/>
          </w:divBdr>
          <w:divsChild>
            <w:div w:id="512303008">
              <w:marLeft w:val="0"/>
              <w:marRight w:val="0"/>
              <w:marTop w:val="0"/>
              <w:marBottom w:val="0"/>
              <w:divBdr>
                <w:top w:val="none" w:sz="0" w:space="0" w:color="auto"/>
                <w:left w:val="none" w:sz="0" w:space="0" w:color="auto"/>
                <w:bottom w:val="none" w:sz="0" w:space="0" w:color="auto"/>
                <w:right w:val="none" w:sz="0" w:space="0" w:color="auto"/>
              </w:divBdr>
              <w:divsChild>
                <w:div w:id="415975647">
                  <w:marLeft w:val="0"/>
                  <w:marRight w:val="0"/>
                  <w:marTop w:val="0"/>
                  <w:marBottom w:val="0"/>
                  <w:divBdr>
                    <w:top w:val="none" w:sz="0" w:space="0" w:color="auto"/>
                    <w:left w:val="none" w:sz="0" w:space="0" w:color="auto"/>
                    <w:bottom w:val="none" w:sz="0" w:space="0" w:color="auto"/>
                    <w:right w:val="none" w:sz="0" w:space="0" w:color="auto"/>
                  </w:divBdr>
                  <w:divsChild>
                    <w:div w:id="1621305948">
                      <w:marLeft w:val="0"/>
                      <w:marRight w:val="0"/>
                      <w:marTop w:val="0"/>
                      <w:marBottom w:val="0"/>
                      <w:divBdr>
                        <w:top w:val="none" w:sz="0" w:space="0" w:color="auto"/>
                        <w:left w:val="none" w:sz="0" w:space="0" w:color="auto"/>
                        <w:bottom w:val="none" w:sz="0" w:space="0" w:color="auto"/>
                        <w:right w:val="none" w:sz="0" w:space="0" w:color="auto"/>
                      </w:divBdr>
                      <w:divsChild>
                        <w:div w:id="925118303">
                          <w:marLeft w:val="0"/>
                          <w:marRight w:val="0"/>
                          <w:marTop w:val="0"/>
                          <w:marBottom w:val="0"/>
                          <w:divBdr>
                            <w:top w:val="none" w:sz="0" w:space="0" w:color="auto"/>
                            <w:left w:val="none" w:sz="0" w:space="0" w:color="auto"/>
                            <w:bottom w:val="none" w:sz="0" w:space="0" w:color="auto"/>
                            <w:right w:val="none" w:sz="0" w:space="0" w:color="auto"/>
                          </w:divBdr>
                          <w:divsChild>
                            <w:div w:id="2111310670">
                              <w:marLeft w:val="0"/>
                              <w:marRight w:val="0"/>
                              <w:marTop w:val="0"/>
                              <w:marBottom w:val="0"/>
                              <w:divBdr>
                                <w:top w:val="none" w:sz="0" w:space="0" w:color="auto"/>
                                <w:left w:val="none" w:sz="0" w:space="0" w:color="auto"/>
                                <w:bottom w:val="none" w:sz="0" w:space="0" w:color="auto"/>
                                <w:right w:val="none" w:sz="0" w:space="0" w:color="auto"/>
                              </w:divBdr>
                              <w:divsChild>
                                <w:div w:id="1920627990">
                                  <w:marLeft w:val="0"/>
                                  <w:marRight w:val="0"/>
                                  <w:marTop w:val="0"/>
                                  <w:marBottom w:val="150"/>
                                  <w:divBdr>
                                    <w:top w:val="none" w:sz="0" w:space="0" w:color="auto"/>
                                    <w:left w:val="none" w:sz="0" w:space="0" w:color="auto"/>
                                    <w:bottom w:val="none" w:sz="0" w:space="0" w:color="auto"/>
                                    <w:right w:val="none" w:sz="0" w:space="0" w:color="auto"/>
                                  </w:divBdr>
                                  <w:divsChild>
                                    <w:div w:id="275449225">
                                      <w:marLeft w:val="0"/>
                                      <w:marRight w:val="0"/>
                                      <w:marTop w:val="0"/>
                                      <w:marBottom w:val="0"/>
                                      <w:divBdr>
                                        <w:top w:val="none" w:sz="0" w:space="0" w:color="auto"/>
                                        <w:left w:val="none" w:sz="0" w:space="0" w:color="auto"/>
                                        <w:bottom w:val="none" w:sz="0" w:space="0" w:color="auto"/>
                                        <w:right w:val="none" w:sz="0" w:space="0" w:color="auto"/>
                                      </w:divBdr>
                                      <w:divsChild>
                                        <w:div w:id="37604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93422110">
      <w:bodyDiv w:val="1"/>
      <w:marLeft w:val="0"/>
      <w:marRight w:val="0"/>
      <w:marTop w:val="0"/>
      <w:marBottom w:val="0"/>
      <w:divBdr>
        <w:top w:val="none" w:sz="0" w:space="0" w:color="auto"/>
        <w:left w:val="none" w:sz="0" w:space="0" w:color="auto"/>
        <w:bottom w:val="none" w:sz="0" w:space="0" w:color="auto"/>
        <w:right w:val="none" w:sz="0" w:space="0" w:color="auto"/>
      </w:divBdr>
    </w:div>
    <w:div w:id="1193491375">
      <w:bodyDiv w:val="1"/>
      <w:marLeft w:val="0"/>
      <w:marRight w:val="0"/>
      <w:marTop w:val="0"/>
      <w:marBottom w:val="0"/>
      <w:divBdr>
        <w:top w:val="none" w:sz="0" w:space="0" w:color="auto"/>
        <w:left w:val="none" w:sz="0" w:space="0" w:color="auto"/>
        <w:bottom w:val="none" w:sz="0" w:space="0" w:color="auto"/>
        <w:right w:val="none" w:sz="0" w:space="0" w:color="auto"/>
      </w:divBdr>
    </w:div>
    <w:div w:id="1193615855">
      <w:bodyDiv w:val="1"/>
      <w:marLeft w:val="0"/>
      <w:marRight w:val="0"/>
      <w:marTop w:val="0"/>
      <w:marBottom w:val="0"/>
      <w:divBdr>
        <w:top w:val="none" w:sz="0" w:space="0" w:color="auto"/>
        <w:left w:val="none" w:sz="0" w:space="0" w:color="auto"/>
        <w:bottom w:val="none" w:sz="0" w:space="0" w:color="auto"/>
        <w:right w:val="none" w:sz="0" w:space="0" w:color="auto"/>
      </w:divBdr>
    </w:div>
    <w:div w:id="1198734461">
      <w:bodyDiv w:val="1"/>
      <w:marLeft w:val="0"/>
      <w:marRight w:val="0"/>
      <w:marTop w:val="0"/>
      <w:marBottom w:val="0"/>
      <w:divBdr>
        <w:top w:val="none" w:sz="0" w:space="0" w:color="auto"/>
        <w:left w:val="none" w:sz="0" w:space="0" w:color="auto"/>
        <w:bottom w:val="none" w:sz="0" w:space="0" w:color="auto"/>
        <w:right w:val="none" w:sz="0" w:space="0" w:color="auto"/>
      </w:divBdr>
    </w:div>
    <w:div w:id="1201819886">
      <w:bodyDiv w:val="1"/>
      <w:marLeft w:val="0"/>
      <w:marRight w:val="0"/>
      <w:marTop w:val="0"/>
      <w:marBottom w:val="0"/>
      <w:divBdr>
        <w:top w:val="none" w:sz="0" w:space="0" w:color="auto"/>
        <w:left w:val="none" w:sz="0" w:space="0" w:color="auto"/>
        <w:bottom w:val="none" w:sz="0" w:space="0" w:color="auto"/>
        <w:right w:val="none" w:sz="0" w:space="0" w:color="auto"/>
      </w:divBdr>
    </w:div>
    <w:div w:id="1204169571">
      <w:bodyDiv w:val="1"/>
      <w:marLeft w:val="0"/>
      <w:marRight w:val="0"/>
      <w:marTop w:val="0"/>
      <w:marBottom w:val="0"/>
      <w:divBdr>
        <w:top w:val="none" w:sz="0" w:space="0" w:color="auto"/>
        <w:left w:val="none" w:sz="0" w:space="0" w:color="auto"/>
        <w:bottom w:val="none" w:sz="0" w:space="0" w:color="auto"/>
        <w:right w:val="none" w:sz="0" w:space="0" w:color="auto"/>
      </w:divBdr>
    </w:div>
    <w:div w:id="1204563003">
      <w:bodyDiv w:val="1"/>
      <w:marLeft w:val="0"/>
      <w:marRight w:val="0"/>
      <w:marTop w:val="0"/>
      <w:marBottom w:val="0"/>
      <w:divBdr>
        <w:top w:val="none" w:sz="0" w:space="0" w:color="auto"/>
        <w:left w:val="none" w:sz="0" w:space="0" w:color="auto"/>
        <w:bottom w:val="none" w:sz="0" w:space="0" w:color="auto"/>
        <w:right w:val="none" w:sz="0" w:space="0" w:color="auto"/>
      </w:divBdr>
    </w:div>
    <w:div w:id="1206987781">
      <w:bodyDiv w:val="1"/>
      <w:marLeft w:val="0"/>
      <w:marRight w:val="0"/>
      <w:marTop w:val="0"/>
      <w:marBottom w:val="0"/>
      <w:divBdr>
        <w:top w:val="none" w:sz="0" w:space="0" w:color="auto"/>
        <w:left w:val="none" w:sz="0" w:space="0" w:color="auto"/>
        <w:bottom w:val="none" w:sz="0" w:space="0" w:color="auto"/>
        <w:right w:val="none" w:sz="0" w:space="0" w:color="auto"/>
      </w:divBdr>
    </w:div>
    <w:div w:id="1207832936">
      <w:bodyDiv w:val="1"/>
      <w:marLeft w:val="0"/>
      <w:marRight w:val="0"/>
      <w:marTop w:val="0"/>
      <w:marBottom w:val="0"/>
      <w:divBdr>
        <w:top w:val="none" w:sz="0" w:space="0" w:color="auto"/>
        <w:left w:val="none" w:sz="0" w:space="0" w:color="auto"/>
        <w:bottom w:val="none" w:sz="0" w:space="0" w:color="auto"/>
        <w:right w:val="none" w:sz="0" w:space="0" w:color="auto"/>
      </w:divBdr>
    </w:div>
    <w:div w:id="1208294186">
      <w:bodyDiv w:val="1"/>
      <w:marLeft w:val="0"/>
      <w:marRight w:val="0"/>
      <w:marTop w:val="0"/>
      <w:marBottom w:val="0"/>
      <w:divBdr>
        <w:top w:val="none" w:sz="0" w:space="0" w:color="auto"/>
        <w:left w:val="none" w:sz="0" w:space="0" w:color="auto"/>
        <w:bottom w:val="none" w:sz="0" w:space="0" w:color="auto"/>
        <w:right w:val="none" w:sz="0" w:space="0" w:color="auto"/>
      </w:divBdr>
    </w:div>
    <w:div w:id="1213343715">
      <w:bodyDiv w:val="1"/>
      <w:marLeft w:val="0"/>
      <w:marRight w:val="0"/>
      <w:marTop w:val="0"/>
      <w:marBottom w:val="0"/>
      <w:divBdr>
        <w:top w:val="none" w:sz="0" w:space="0" w:color="auto"/>
        <w:left w:val="none" w:sz="0" w:space="0" w:color="auto"/>
        <w:bottom w:val="none" w:sz="0" w:space="0" w:color="auto"/>
        <w:right w:val="none" w:sz="0" w:space="0" w:color="auto"/>
      </w:divBdr>
    </w:div>
    <w:div w:id="1226793338">
      <w:bodyDiv w:val="1"/>
      <w:marLeft w:val="0"/>
      <w:marRight w:val="0"/>
      <w:marTop w:val="0"/>
      <w:marBottom w:val="0"/>
      <w:divBdr>
        <w:top w:val="none" w:sz="0" w:space="0" w:color="auto"/>
        <w:left w:val="none" w:sz="0" w:space="0" w:color="auto"/>
        <w:bottom w:val="none" w:sz="0" w:space="0" w:color="auto"/>
        <w:right w:val="none" w:sz="0" w:space="0" w:color="auto"/>
      </w:divBdr>
    </w:div>
    <w:div w:id="1231845556">
      <w:bodyDiv w:val="1"/>
      <w:marLeft w:val="0"/>
      <w:marRight w:val="0"/>
      <w:marTop w:val="0"/>
      <w:marBottom w:val="0"/>
      <w:divBdr>
        <w:top w:val="none" w:sz="0" w:space="0" w:color="auto"/>
        <w:left w:val="none" w:sz="0" w:space="0" w:color="auto"/>
        <w:bottom w:val="none" w:sz="0" w:space="0" w:color="auto"/>
        <w:right w:val="none" w:sz="0" w:space="0" w:color="auto"/>
      </w:divBdr>
    </w:div>
    <w:div w:id="1248542134">
      <w:bodyDiv w:val="1"/>
      <w:marLeft w:val="0"/>
      <w:marRight w:val="0"/>
      <w:marTop w:val="0"/>
      <w:marBottom w:val="0"/>
      <w:divBdr>
        <w:top w:val="none" w:sz="0" w:space="0" w:color="auto"/>
        <w:left w:val="none" w:sz="0" w:space="0" w:color="auto"/>
        <w:bottom w:val="none" w:sz="0" w:space="0" w:color="auto"/>
        <w:right w:val="none" w:sz="0" w:space="0" w:color="auto"/>
      </w:divBdr>
    </w:div>
    <w:div w:id="1266498671">
      <w:bodyDiv w:val="1"/>
      <w:marLeft w:val="0"/>
      <w:marRight w:val="0"/>
      <w:marTop w:val="0"/>
      <w:marBottom w:val="0"/>
      <w:divBdr>
        <w:top w:val="none" w:sz="0" w:space="0" w:color="auto"/>
        <w:left w:val="none" w:sz="0" w:space="0" w:color="auto"/>
        <w:bottom w:val="none" w:sz="0" w:space="0" w:color="auto"/>
        <w:right w:val="none" w:sz="0" w:space="0" w:color="auto"/>
      </w:divBdr>
    </w:div>
    <w:div w:id="1268153043">
      <w:bodyDiv w:val="1"/>
      <w:marLeft w:val="0"/>
      <w:marRight w:val="0"/>
      <w:marTop w:val="0"/>
      <w:marBottom w:val="0"/>
      <w:divBdr>
        <w:top w:val="none" w:sz="0" w:space="0" w:color="auto"/>
        <w:left w:val="none" w:sz="0" w:space="0" w:color="auto"/>
        <w:bottom w:val="none" w:sz="0" w:space="0" w:color="auto"/>
        <w:right w:val="none" w:sz="0" w:space="0" w:color="auto"/>
      </w:divBdr>
    </w:div>
    <w:div w:id="1269005225">
      <w:bodyDiv w:val="1"/>
      <w:marLeft w:val="0"/>
      <w:marRight w:val="0"/>
      <w:marTop w:val="0"/>
      <w:marBottom w:val="0"/>
      <w:divBdr>
        <w:top w:val="none" w:sz="0" w:space="0" w:color="auto"/>
        <w:left w:val="none" w:sz="0" w:space="0" w:color="auto"/>
        <w:bottom w:val="none" w:sz="0" w:space="0" w:color="auto"/>
        <w:right w:val="none" w:sz="0" w:space="0" w:color="auto"/>
      </w:divBdr>
    </w:div>
    <w:div w:id="1276136193">
      <w:bodyDiv w:val="1"/>
      <w:marLeft w:val="0"/>
      <w:marRight w:val="0"/>
      <w:marTop w:val="0"/>
      <w:marBottom w:val="0"/>
      <w:divBdr>
        <w:top w:val="none" w:sz="0" w:space="0" w:color="auto"/>
        <w:left w:val="none" w:sz="0" w:space="0" w:color="auto"/>
        <w:bottom w:val="none" w:sz="0" w:space="0" w:color="auto"/>
        <w:right w:val="none" w:sz="0" w:space="0" w:color="auto"/>
      </w:divBdr>
    </w:div>
    <w:div w:id="1278756130">
      <w:bodyDiv w:val="1"/>
      <w:marLeft w:val="0"/>
      <w:marRight w:val="0"/>
      <w:marTop w:val="0"/>
      <w:marBottom w:val="0"/>
      <w:divBdr>
        <w:top w:val="none" w:sz="0" w:space="0" w:color="auto"/>
        <w:left w:val="none" w:sz="0" w:space="0" w:color="auto"/>
        <w:bottom w:val="none" w:sz="0" w:space="0" w:color="auto"/>
        <w:right w:val="none" w:sz="0" w:space="0" w:color="auto"/>
      </w:divBdr>
    </w:div>
    <w:div w:id="1281300177">
      <w:bodyDiv w:val="1"/>
      <w:marLeft w:val="0"/>
      <w:marRight w:val="0"/>
      <w:marTop w:val="0"/>
      <w:marBottom w:val="0"/>
      <w:divBdr>
        <w:top w:val="none" w:sz="0" w:space="0" w:color="auto"/>
        <w:left w:val="none" w:sz="0" w:space="0" w:color="auto"/>
        <w:bottom w:val="none" w:sz="0" w:space="0" w:color="auto"/>
        <w:right w:val="none" w:sz="0" w:space="0" w:color="auto"/>
      </w:divBdr>
    </w:div>
    <w:div w:id="1284265025">
      <w:bodyDiv w:val="1"/>
      <w:marLeft w:val="0"/>
      <w:marRight w:val="0"/>
      <w:marTop w:val="0"/>
      <w:marBottom w:val="0"/>
      <w:divBdr>
        <w:top w:val="none" w:sz="0" w:space="0" w:color="auto"/>
        <w:left w:val="none" w:sz="0" w:space="0" w:color="auto"/>
        <w:bottom w:val="none" w:sz="0" w:space="0" w:color="auto"/>
        <w:right w:val="none" w:sz="0" w:space="0" w:color="auto"/>
      </w:divBdr>
    </w:div>
    <w:div w:id="1284728588">
      <w:bodyDiv w:val="1"/>
      <w:marLeft w:val="0"/>
      <w:marRight w:val="0"/>
      <w:marTop w:val="0"/>
      <w:marBottom w:val="0"/>
      <w:divBdr>
        <w:top w:val="none" w:sz="0" w:space="0" w:color="auto"/>
        <w:left w:val="none" w:sz="0" w:space="0" w:color="auto"/>
        <w:bottom w:val="none" w:sz="0" w:space="0" w:color="auto"/>
        <w:right w:val="none" w:sz="0" w:space="0" w:color="auto"/>
      </w:divBdr>
      <w:divsChild>
        <w:div w:id="2028098721">
          <w:marLeft w:val="0"/>
          <w:marRight w:val="0"/>
          <w:marTop w:val="0"/>
          <w:marBottom w:val="0"/>
          <w:divBdr>
            <w:top w:val="none" w:sz="0" w:space="0" w:color="auto"/>
            <w:left w:val="none" w:sz="0" w:space="0" w:color="auto"/>
            <w:bottom w:val="none" w:sz="0" w:space="0" w:color="auto"/>
            <w:right w:val="none" w:sz="0" w:space="0" w:color="auto"/>
          </w:divBdr>
          <w:divsChild>
            <w:div w:id="540165168">
              <w:marLeft w:val="0"/>
              <w:marRight w:val="0"/>
              <w:marTop w:val="0"/>
              <w:marBottom w:val="0"/>
              <w:divBdr>
                <w:top w:val="none" w:sz="0" w:space="0" w:color="auto"/>
                <w:left w:val="none" w:sz="0" w:space="0" w:color="auto"/>
                <w:bottom w:val="none" w:sz="0" w:space="0" w:color="auto"/>
                <w:right w:val="none" w:sz="0" w:space="0" w:color="auto"/>
              </w:divBdr>
              <w:divsChild>
                <w:div w:id="1934629173">
                  <w:marLeft w:val="0"/>
                  <w:marRight w:val="0"/>
                  <w:marTop w:val="0"/>
                  <w:marBottom w:val="0"/>
                  <w:divBdr>
                    <w:top w:val="none" w:sz="0" w:space="0" w:color="auto"/>
                    <w:left w:val="none" w:sz="0" w:space="0" w:color="auto"/>
                    <w:bottom w:val="none" w:sz="0" w:space="0" w:color="auto"/>
                    <w:right w:val="none" w:sz="0" w:space="0" w:color="auto"/>
                  </w:divBdr>
                  <w:divsChild>
                    <w:div w:id="1326781508">
                      <w:marLeft w:val="0"/>
                      <w:marRight w:val="0"/>
                      <w:marTop w:val="0"/>
                      <w:marBottom w:val="0"/>
                      <w:divBdr>
                        <w:top w:val="none" w:sz="0" w:space="0" w:color="auto"/>
                        <w:left w:val="none" w:sz="0" w:space="0" w:color="auto"/>
                        <w:bottom w:val="none" w:sz="0" w:space="0" w:color="auto"/>
                        <w:right w:val="none" w:sz="0" w:space="0" w:color="auto"/>
                      </w:divBdr>
                      <w:divsChild>
                        <w:div w:id="1088037148">
                          <w:marLeft w:val="0"/>
                          <w:marRight w:val="0"/>
                          <w:marTop w:val="0"/>
                          <w:marBottom w:val="0"/>
                          <w:divBdr>
                            <w:top w:val="none" w:sz="0" w:space="0" w:color="auto"/>
                            <w:left w:val="none" w:sz="0" w:space="0" w:color="auto"/>
                            <w:bottom w:val="none" w:sz="0" w:space="0" w:color="auto"/>
                            <w:right w:val="none" w:sz="0" w:space="0" w:color="auto"/>
                          </w:divBdr>
                          <w:divsChild>
                            <w:div w:id="2045976823">
                              <w:marLeft w:val="0"/>
                              <w:marRight w:val="0"/>
                              <w:marTop w:val="0"/>
                              <w:marBottom w:val="0"/>
                              <w:divBdr>
                                <w:top w:val="none" w:sz="0" w:space="0" w:color="auto"/>
                                <w:left w:val="none" w:sz="0" w:space="0" w:color="auto"/>
                                <w:bottom w:val="none" w:sz="0" w:space="0" w:color="auto"/>
                                <w:right w:val="none" w:sz="0" w:space="0" w:color="auto"/>
                              </w:divBdr>
                              <w:divsChild>
                                <w:div w:id="28267005">
                                  <w:marLeft w:val="0"/>
                                  <w:marRight w:val="0"/>
                                  <w:marTop w:val="0"/>
                                  <w:marBottom w:val="0"/>
                                  <w:divBdr>
                                    <w:top w:val="none" w:sz="0" w:space="0" w:color="auto"/>
                                    <w:left w:val="none" w:sz="0" w:space="0" w:color="auto"/>
                                    <w:bottom w:val="none" w:sz="0" w:space="0" w:color="auto"/>
                                    <w:right w:val="none" w:sz="0" w:space="0" w:color="auto"/>
                                  </w:divBdr>
                                  <w:divsChild>
                                    <w:div w:id="1826359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4774430">
      <w:bodyDiv w:val="1"/>
      <w:marLeft w:val="0"/>
      <w:marRight w:val="0"/>
      <w:marTop w:val="0"/>
      <w:marBottom w:val="0"/>
      <w:divBdr>
        <w:top w:val="none" w:sz="0" w:space="0" w:color="auto"/>
        <w:left w:val="none" w:sz="0" w:space="0" w:color="auto"/>
        <w:bottom w:val="none" w:sz="0" w:space="0" w:color="auto"/>
        <w:right w:val="none" w:sz="0" w:space="0" w:color="auto"/>
      </w:divBdr>
    </w:div>
    <w:div w:id="1289824897">
      <w:bodyDiv w:val="1"/>
      <w:marLeft w:val="0"/>
      <w:marRight w:val="0"/>
      <w:marTop w:val="0"/>
      <w:marBottom w:val="0"/>
      <w:divBdr>
        <w:top w:val="none" w:sz="0" w:space="0" w:color="auto"/>
        <w:left w:val="none" w:sz="0" w:space="0" w:color="auto"/>
        <w:bottom w:val="none" w:sz="0" w:space="0" w:color="auto"/>
        <w:right w:val="none" w:sz="0" w:space="0" w:color="auto"/>
      </w:divBdr>
    </w:div>
    <w:div w:id="1293172720">
      <w:bodyDiv w:val="1"/>
      <w:marLeft w:val="0"/>
      <w:marRight w:val="0"/>
      <w:marTop w:val="0"/>
      <w:marBottom w:val="0"/>
      <w:divBdr>
        <w:top w:val="none" w:sz="0" w:space="0" w:color="auto"/>
        <w:left w:val="none" w:sz="0" w:space="0" w:color="auto"/>
        <w:bottom w:val="none" w:sz="0" w:space="0" w:color="auto"/>
        <w:right w:val="none" w:sz="0" w:space="0" w:color="auto"/>
      </w:divBdr>
    </w:div>
    <w:div w:id="1293516236">
      <w:bodyDiv w:val="1"/>
      <w:marLeft w:val="0"/>
      <w:marRight w:val="0"/>
      <w:marTop w:val="0"/>
      <w:marBottom w:val="0"/>
      <w:divBdr>
        <w:top w:val="none" w:sz="0" w:space="0" w:color="auto"/>
        <w:left w:val="none" w:sz="0" w:space="0" w:color="auto"/>
        <w:bottom w:val="none" w:sz="0" w:space="0" w:color="auto"/>
        <w:right w:val="none" w:sz="0" w:space="0" w:color="auto"/>
      </w:divBdr>
    </w:div>
    <w:div w:id="1293824337">
      <w:bodyDiv w:val="1"/>
      <w:marLeft w:val="0"/>
      <w:marRight w:val="0"/>
      <w:marTop w:val="0"/>
      <w:marBottom w:val="0"/>
      <w:divBdr>
        <w:top w:val="none" w:sz="0" w:space="0" w:color="auto"/>
        <w:left w:val="none" w:sz="0" w:space="0" w:color="auto"/>
        <w:bottom w:val="none" w:sz="0" w:space="0" w:color="auto"/>
        <w:right w:val="none" w:sz="0" w:space="0" w:color="auto"/>
      </w:divBdr>
    </w:div>
    <w:div w:id="1294601443">
      <w:bodyDiv w:val="1"/>
      <w:marLeft w:val="0"/>
      <w:marRight w:val="0"/>
      <w:marTop w:val="0"/>
      <w:marBottom w:val="0"/>
      <w:divBdr>
        <w:top w:val="none" w:sz="0" w:space="0" w:color="auto"/>
        <w:left w:val="none" w:sz="0" w:space="0" w:color="auto"/>
        <w:bottom w:val="none" w:sz="0" w:space="0" w:color="auto"/>
        <w:right w:val="none" w:sz="0" w:space="0" w:color="auto"/>
      </w:divBdr>
    </w:div>
    <w:div w:id="1301611046">
      <w:bodyDiv w:val="1"/>
      <w:marLeft w:val="0"/>
      <w:marRight w:val="0"/>
      <w:marTop w:val="0"/>
      <w:marBottom w:val="0"/>
      <w:divBdr>
        <w:top w:val="none" w:sz="0" w:space="0" w:color="auto"/>
        <w:left w:val="none" w:sz="0" w:space="0" w:color="auto"/>
        <w:bottom w:val="none" w:sz="0" w:space="0" w:color="auto"/>
        <w:right w:val="none" w:sz="0" w:space="0" w:color="auto"/>
      </w:divBdr>
    </w:div>
    <w:div w:id="1302157228">
      <w:bodyDiv w:val="1"/>
      <w:marLeft w:val="0"/>
      <w:marRight w:val="0"/>
      <w:marTop w:val="0"/>
      <w:marBottom w:val="0"/>
      <w:divBdr>
        <w:top w:val="none" w:sz="0" w:space="0" w:color="auto"/>
        <w:left w:val="none" w:sz="0" w:space="0" w:color="auto"/>
        <w:bottom w:val="none" w:sz="0" w:space="0" w:color="auto"/>
        <w:right w:val="none" w:sz="0" w:space="0" w:color="auto"/>
      </w:divBdr>
    </w:div>
    <w:div w:id="1303921073">
      <w:bodyDiv w:val="1"/>
      <w:marLeft w:val="0"/>
      <w:marRight w:val="0"/>
      <w:marTop w:val="0"/>
      <w:marBottom w:val="0"/>
      <w:divBdr>
        <w:top w:val="none" w:sz="0" w:space="0" w:color="auto"/>
        <w:left w:val="none" w:sz="0" w:space="0" w:color="auto"/>
        <w:bottom w:val="none" w:sz="0" w:space="0" w:color="auto"/>
        <w:right w:val="none" w:sz="0" w:space="0" w:color="auto"/>
      </w:divBdr>
      <w:divsChild>
        <w:div w:id="2082363430">
          <w:marLeft w:val="0"/>
          <w:marRight w:val="0"/>
          <w:marTop w:val="0"/>
          <w:marBottom w:val="0"/>
          <w:divBdr>
            <w:top w:val="none" w:sz="0" w:space="0" w:color="auto"/>
            <w:left w:val="none" w:sz="0" w:space="0" w:color="auto"/>
            <w:bottom w:val="none" w:sz="0" w:space="0" w:color="auto"/>
            <w:right w:val="none" w:sz="0" w:space="0" w:color="auto"/>
          </w:divBdr>
          <w:divsChild>
            <w:div w:id="133257759">
              <w:marLeft w:val="0"/>
              <w:marRight w:val="0"/>
              <w:marTop w:val="0"/>
              <w:marBottom w:val="0"/>
              <w:divBdr>
                <w:top w:val="none" w:sz="0" w:space="0" w:color="auto"/>
                <w:left w:val="none" w:sz="0" w:space="0" w:color="auto"/>
                <w:bottom w:val="none" w:sz="0" w:space="0" w:color="auto"/>
                <w:right w:val="none" w:sz="0" w:space="0" w:color="auto"/>
              </w:divBdr>
              <w:divsChild>
                <w:div w:id="1881896551">
                  <w:marLeft w:val="0"/>
                  <w:marRight w:val="0"/>
                  <w:marTop w:val="0"/>
                  <w:marBottom w:val="0"/>
                  <w:divBdr>
                    <w:top w:val="none" w:sz="0" w:space="0" w:color="auto"/>
                    <w:left w:val="none" w:sz="0" w:space="0" w:color="auto"/>
                    <w:bottom w:val="none" w:sz="0" w:space="0" w:color="auto"/>
                    <w:right w:val="none" w:sz="0" w:space="0" w:color="auto"/>
                  </w:divBdr>
                  <w:divsChild>
                    <w:div w:id="61953400">
                      <w:marLeft w:val="0"/>
                      <w:marRight w:val="0"/>
                      <w:marTop w:val="0"/>
                      <w:marBottom w:val="0"/>
                      <w:divBdr>
                        <w:top w:val="none" w:sz="0" w:space="0" w:color="auto"/>
                        <w:left w:val="none" w:sz="0" w:space="0" w:color="auto"/>
                        <w:bottom w:val="none" w:sz="0" w:space="0" w:color="auto"/>
                        <w:right w:val="none" w:sz="0" w:space="0" w:color="auto"/>
                      </w:divBdr>
                      <w:divsChild>
                        <w:div w:id="501241812">
                          <w:marLeft w:val="0"/>
                          <w:marRight w:val="0"/>
                          <w:marTop w:val="0"/>
                          <w:marBottom w:val="0"/>
                          <w:divBdr>
                            <w:top w:val="none" w:sz="0" w:space="0" w:color="auto"/>
                            <w:left w:val="none" w:sz="0" w:space="0" w:color="auto"/>
                            <w:bottom w:val="none" w:sz="0" w:space="0" w:color="auto"/>
                            <w:right w:val="none" w:sz="0" w:space="0" w:color="auto"/>
                          </w:divBdr>
                          <w:divsChild>
                            <w:div w:id="1597447467">
                              <w:marLeft w:val="0"/>
                              <w:marRight w:val="0"/>
                              <w:marTop w:val="0"/>
                              <w:marBottom w:val="0"/>
                              <w:divBdr>
                                <w:top w:val="none" w:sz="0" w:space="0" w:color="auto"/>
                                <w:left w:val="none" w:sz="0" w:space="0" w:color="auto"/>
                                <w:bottom w:val="none" w:sz="0" w:space="0" w:color="auto"/>
                                <w:right w:val="none" w:sz="0" w:space="0" w:color="auto"/>
                              </w:divBdr>
                              <w:divsChild>
                                <w:div w:id="19748195">
                                  <w:marLeft w:val="0"/>
                                  <w:marRight w:val="0"/>
                                  <w:marTop w:val="0"/>
                                  <w:marBottom w:val="150"/>
                                  <w:divBdr>
                                    <w:top w:val="none" w:sz="0" w:space="0" w:color="auto"/>
                                    <w:left w:val="none" w:sz="0" w:space="0" w:color="auto"/>
                                    <w:bottom w:val="none" w:sz="0" w:space="0" w:color="auto"/>
                                    <w:right w:val="none" w:sz="0" w:space="0" w:color="auto"/>
                                  </w:divBdr>
                                  <w:divsChild>
                                    <w:div w:id="1666124978">
                                      <w:marLeft w:val="0"/>
                                      <w:marRight w:val="0"/>
                                      <w:marTop w:val="0"/>
                                      <w:marBottom w:val="0"/>
                                      <w:divBdr>
                                        <w:top w:val="none" w:sz="0" w:space="0" w:color="auto"/>
                                        <w:left w:val="none" w:sz="0" w:space="0" w:color="auto"/>
                                        <w:bottom w:val="none" w:sz="0" w:space="0" w:color="auto"/>
                                        <w:right w:val="none" w:sz="0" w:space="0" w:color="auto"/>
                                      </w:divBdr>
                                      <w:divsChild>
                                        <w:div w:id="137411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15715319">
      <w:bodyDiv w:val="1"/>
      <w:marLeft w:val="0"/>
      <w:marRight w:val="0"/>
      <w:marTop w:val="0"/>
      <w:marBottom w:val="0"/>
      <w:divBdr>
        <w:top w:val="none" w:sz="0" w:space="0" w:color="auto"/>
        <w:left w:val="none" w:sz="0" w:space="0" w:color="auto"/>
        <w:bottom w:val="none" w:sz="0" w:space="0" w:color="auto"/>
        <w:right w:val="none" w:sz="0" w:space="0" w:color="auto"/>
      </w:divBdr>
    </w:div>
    <w:div w:id="1319308700">
      <w:bodyDiv w:val="1"/>
      <w:marLeft w:val="0"/>
      <w:marRight w:val="0"/>
      <w:marTop w:val="0"/>
      <w:marBottom w:val="0"/>
      <w:divBdr>
        <w:top w:val="none" w:sz="0" w:space="0" w:color="auto"/>
        <w:left w:val="none" w:sz="0" w:space="0" w:color="auto"/>
        <w:bottom w:val="none" w:sz="0" w:space="0" w:color="auto"/>
        <w:right w:val="none" w:sz="0" w:space="0" w:color="auto"/>
      </w:divBdr>
    </w:div>
    <w:div w:id="1319456236">
      <w:bodyDiv w:val="1"/>
      <w:marLeft w:val="0"/>
      <w:marRight w:val="0"/>
      <w:marTop w:val="0"/>
      <w:marBottom w:val="0"/>
      <w:divBdr>
        <w:top w:val="none" w:sz="0" w:space="0" w:color="auto"/>
        <w:left w:val="none" w:sz="0" w:space="0" w:color="auto"/>
        <w:bottom w:val="none" w:sz="0" w:space="0" w:color="auto"/>
        <w:right w:val="none" w:sz="0" w:space="0" w:color="auto"/>
      </w:divBdr>
    </w:div>
    <w:div w:id="1322394510">
      <w:bodyDiv w:val="1"/>
      <w:marLeft w:val="0"/>
      <w:marRight w:val="0"/>
      <w:marTop w:val="0"/>
      <w:marBottom w:val="0"/>
      <w:divBdr>
        <w:top w:val="none" w:sz="0" w:space="0" w:color="auto"/>
        <w:left w:val="none" w:sz="0" w:space="0" w:color="auto"/>
        <w:bottom w:val="none" w:sz="0" w:space="0" w:color="auto"/>
        <w:right w:val="none" w:sz="0" w:space="0" w:color="auto"/>
      </w:divBdr>
    </w:div>
    <w:div w:id="1326469197">
      <w:bodyDiv w:val="1"/>
      <w:marLeft w:val="0"/>
      <w:marRight w:val="0"/>
      <w:marTop w:val="0"/>
      <w:marBottom w:val="0"/>
      <w:divBdr>
        <w:top w:val="none" w:sz="0" w:space="0" w:color="auto"/>
        <w:left w:val="none" w:sz="0" w:space="0" w:color="auto"/>
        <w:bottom w:val="none" w:sz="0" w:space="0" w:color="auto"/>
        <w:right w:val="none" w:sz="0" w:space="0" w:color="auto"/>
      </w:divBdr>
    </w:div>
    <w:div w:id="1329361576">
      <w:bodyDiv w:val="1"/>
      <w:marLeft w:val="0"/>
      <w:marRight w:val="0"/>
      <w:marTop w:val="0"/>
      <w:marBottom w:val="0"/>
      <w:divBdr>
        <w:top w:val="none" w:sz="0" w:space="0" w:color="auto"/>
        <w:left w:val="none" w:sz="0" w:space="0" w:color="auto"/>
        <w:bottom w:val="none" w:sz="0" w:space="0" w:color="auto"/>
        <w:right w:val="none" w:sz="0" w:space="0" w:color="auto"/>
      </w:divBdr>
    </w:div>
    <w:div w:id="1329752906">
      <w:bodyDiv w:val="1"/>
      <w:marLeft w:val="0"/>
      <w:marRight w:val="0"/>
      <w:marTop w:val="0"/>
      <w:marBottom w:val="0"/>
      <w:divBdr>
        <w:top w:val="none" w:sz="0" w:space="0" w:color="auto"/>
        <w:left w:val="none" w:sz="0" w:space="0" w:color="auto"/>
        <w:bottom w:val="none" w:sz="0" w:space="0" w:color="auto"/>
        <w:right w:val="none" w:sz="0" w:space="0" w:color="auto"/>
      </w:divBdr>
      <w:divsChild>
        <w:div w:id="294725467">
          <w:marLeft w:val="0"/>
          <w:marRight w:val="0"/>
          <w:marTop w:val="0"/>
          <w:marBottom w:val="0"/>
          <w:divBdr>
            <w:top w:val="none" w:sz="0" w:space="0" w:color="auto"/>
            <w:left w:val="none" w:sz="0" w:space="0" w:color="auto"/>
            <w:bottom w:val="none" w:sz="0" w:space="0" w:color="auto"/>
            <w:right w:val="none" w:sz="0" w:space="0" w:color="auto"/>
          </w:divBdr>
          <w:divsChild>
            <w:div w:id="465851742">
              <w:marLeft w:val="0"/>
              <w:marRight w:val="0"/>
              <w:marTop w:val="0"/>
              <w:marBottom w:val="0"/>
              <w:divBdr>
                <w:top w:val="none" w:sz="0" w:space="0" w:color="auto"/>
                <w:left w:val="none" w:sz="0" w:space="0" w:color="auto"/>
                <w:bottom w:val="none" w:sz="0" w:space="0" w:color="auto"/>
                <w:right w:val="none" w:sz="0" w:space="0" w:color="auto"/>
              </w:divBdr>
              <w:divsChild>
                <w:div w:id="2131900104">
                  <w:marLeft w:val="0"/>
                  <w:marRight w:val="0"/>
                  <w:marTop w:val="0"/>
                  <w:marBottom w:val="0"/>
                  <w:divBdr>
                    <w:top w:val="none" w:sz="0" w:space="0" w:color="auto"/>
                    <w:left w:val="none" w:sz="0" w:space="0" w:color="auto"/>
                    <w:bottom w:val="none" w:sz="0" w:space="0" w:color="auto"/>
                    <w:right w:val="none" w:sz="0" w:space="0" w:color="auto"/>
                  </w:divBdr>
                  <w:divsChild>
                    <w:div w:id="1829248606">
                      <w:marLeft w:val="0"/>
                      <w:marRight w:val="0"/>
                      <w:marTop w:val="0"/>
                      <w:marBottom w:val="0"/>
                      <w:divBdr>
                        <w:top w:val="none" w:sz="0" w:space="0" w:color="auto"/>
                        <w:left w:val="none" w:sz="0" w:space="0" w:color="auto"/>
                        <w:bottom w:val="none" w:sz="0" w:space="0" w:color="auto"/>
                        <w:right w:val="none" w:sz="0" w:space="0" w:color="auto"/>
                      </w:divBdr>
                      <w:divsChild>
                        <w:div w:id="1132946165">
                          <w:marLeft w:val="0"/>
                          <w:marRight w:val="0"/>
                          <w:marTop w:val="0"/>
                          <w:marBottom w:val="0"/>
                          <w:divBdr>
                            <w:top w:val="none" w:sz="0" w:space="0" w:color="auto"/>
                            <w:left w:val="none" w:sz="0" w:space="0" w:color="auto"/>
                            <w:bottom w:val="none" w:sz="0" w:space="0" w:color="auto"/>
                            <w:right w:val="none" w:sz="0" w:space="0" w:color="auto"/>
                          </w:divBdr>
                          <w:divsChild>
                            <w:div w:id="842672276">
                              <w:marLeft w:val="0"/>
                              <w:marRight w:val="0"/>
                              <w:marTop w:val="0"/>
                              <w:marBottom w:val="0"/>
                              <w:divBdr>
                                <w:top w:val="none" w:sz="0" w:space="0" w:color="auto"/>
                                <w:left w:val="none" w:sz="0" w:space="0" w:color="auto"/>
                                <w:bottom w:val="none" w:sz="0" w:space="0" w:color="auto"/>
                                <w:right w:val="none" w:sz="0" w:space="0" w:color="auto"/>
                              </w:divBdr>
                              <w:divsChild>
                                <w:div w:id="1043407942">
                                  <w:marLeft w:val="0"/>
                                  <w:marRight w:val="0"/>
                                  <w:marTop w:val="0"/>
                                  <w:marBottom w:val="150"/>
                                  <w:divBdr>
                                    <w:top w:val="none" w:sz="0" w:space="0" w:color="auto"/>
                                    <w:left w:val="none" w:sz="0" w:space="0" w:color="auto"/>
                                    <w:bottom w:val="none" w:sz="0" w:space="0" w:color="auto"/>
                                    <w:right w:val="none" w:sz="0" w:space="0" w:color="auto"/>
                                  </w:divBdr>
                                  <w:divsChild>
                                    <w:div w:id="1336222641">
                                      <w:marLeft w:val="0"/>
                                      <w:marRight w:val="0"/>
                                      <w:marTop w:val="0"/>
                                      <w:marBottom w:val="0"/>
                                      <w:divBdr>
                                        <w:top w:val="none" w:sz="0" w:space="0" w:color="auto"/>
                                        <w:left w:val="none" w:sz="0" w:space="0" w:color="auto"/>
                                        <w:bottom w:val="none" w:sz="0" w:space="0" w:color="auto"/>
                                        <w:right w:val="none" w:sz="0" w:space="0" w:color="auto"/>
                                      </w:divBdr>
                                      <w:divsChild>
                                        <w:div w:id="116419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33528923">
      <w:bodyDiv w:val="1"/>
      <w:marLeft w:val="0"/>
      <w:marRight w:val="0"/>
      <w:marTop w:val="0"/>
      <w:marBottom w:val="0"/>
      <w:divBdr>
        <w:top w:val="none" w:sz="0" w:space="0" w:color="auto"/>
        <w:left w:val="none" w:sz="0" w:space="0" w:color="auto"/>
        <w:bottom w:val="none" w:sz="0" w:space="0" w:color="auto"/>
        <w:right w:val="none" w:sz="0" w:space="0" w:color="auto"/>
      </w:divBdr>
      <w:divsChild>
        <w:div w:id="1384404706">
          <w:marLeft w:val="0"/>
          <w:marRight w:val="0"/>
          <w:marTop w:val="0"/>
          <w:marBottom w:val="0"/>
          <w:divBdr>
            <w:top w:val="none" w:sz="0" w:space="0" w:color="auto"/>
            <w:left w:val="none" w:sz="0" w:space="0" w:color="auto"/>
            <w:bottom w:val="none" w:sz="0" w:space="0" w:color="auto"/>
            <w:right w:val="none" w:sz="0" w:space="0" w:color="auto"/>
          </w:divBdr>
          <w:divsChild>
            <w:div w:id="375858644">
              <w:marLeft w:val="0"/>
              <w:marRight w:val="0"/>
              <w:marTop w:val="0"/>
              <w:marBottom w:val="0"/>
              <w:divBdr>
                <w:top w:val="none" w:sz="0" w:space="0" w:color="auto"/>
                <w:left w:val="none" w:sz="0" w:space="0" w:color="auto"/>
                <w:bottom w:val="none" w:sz="0" w:space="0" w:color="auto"/>
                <w:right w:val="none" w:sz="0" w:space="0" w:color="auto"/>
              </w:divBdr>
              <w:divsChild>
                <w:div w:id="1949769921">
                  <w:marLeft w:val="0"/>
                  <w:marRight w:val="0"/>
                  <w:marTop w:val="195"/>
                  <w:marBottom w:val="0"/>
                  <w:divBdr>
                    <w:top w:val="none" w:sz="0" w:space="0" w:color="auto"/>
                    <w:left w:val="none" w:sz="0" w:space="0" w:color="auto"/>
                    <w:bottom w:val="none" w:sz="0" w:space="0" w:color="auto"/>
                    <w:right w:val="none" w:sz="0" w:space="0" w:color="auto"/>
                  </w:divBdr>
                  <w:divsChild>
                    <w:div w:id="1955013811">
                      <w:marLeft w:val="0"/>
                      <w:marRight w:val="0"/>
                      <w:marTop w:val="0"/>
                      <w:marBottom w:val="0"/>
                      <w:divBdr>
                        <w:top w:val="none" w:sz="0" w:space="0" w:color="auto"/>
                        <w:left w:val="none" w:sz="0" w:space="0" w:color="auto"/>
                        <w:bottom w:val="none" w:sz="0" w:space="0" w:color="auto"/>
                        <w:right w:val="none" w:sz="0" w:space="0" w:color="auto"/>
                      </w:divBdr>
                      <w:divsChild>
                        <w:div w:id="699748350">
                          <w:marLeft w:val="0"/>
                          <w:marRight w:val="0"/>
                          <w:marTop w:val="0"/>
                          <w:marBottom w:val="0"/>
                          <w:divBdr>
                            <w:top w:val="none" w:sz="0" w:space="0" w:color="auto"/>
                            <w:left w:val="none" w:sz="0" w:space="0" w:color="auto"/>
                            <w:bottom w:val="none" w:sz="0" w:space="0" w:color="auto"/>
                            <w:right w:val="none" w:sz="0" w:space="0" w:color="auto"/>
                          </w:divBdr>
                          <w:divsChild>
                            <w:div w:id="1705516742">
                              <w:marLeft w:val="0"/>
                              <w:marRight w:val="0"/>
                              <w:marTop w:val="0"/>
                              <w:marBottom w:val="0"/>
                              <w:divBdr>
                                <w:top w:val="none" w:sz="0" w:space="0" w:color="auto"/>
                                <w:left w:val="none" w:sz="0" w:space="0" w:color="auto"/>
                                <w:bottom w:val="none" w:sz="0" w:space="0" w:color="auto"/>
                                <w:right w:val="none" w:sz="0" w:space="0" w:color="auto"/>
                              </w:divBdr>
                              <w:divsChild>
                                <w:div w:id="1996450289">
                                  <w:marLeft w:val="0"/>
                                  <w:marRight w:val="0"/>
                                  <w:marTop w:val="0"/>
                                  <w:marBottom w:val="0"/>
                                  <w:divBdr>
                                    <w:top w:val="none" w:sz="0" w:space="0" w:color="auto"/>
                                    <w:left w:val="none" w:sz="0" w:space="0" w:color="auto"/>
                                    <w:bottom w:val="none" w:sz="0" w:space="0" w:color="auto"/>
                                    <w:right w:val="none" w:sz="0" w:space="0" w:color="auto"/>
                                  </w:divBdr>
                                  <w:divsChild>
                                    <w:div w:id="1745713434">
                                      <w:marLeft w:val="0"/>
                                      <w:marRight w:val="0"/>
                                      <w:marTop w:val="0"/>
                                      <w:marBottom w:val="0"/>
                                      <w:divBdr>
                                        <w:top w:val="none" w:sz="0" w:space="0" w:color="auto"/>
                                        <w:left w:val="none" w:sz="0" w:space="0" w:color="auto"/>
                                        <w:bottom w:val="none" w:sz="0" w:space="0" w:color="auto"/>
                                        <w:right w:val="none" w:sz="0" w:space="0" w:color="auto"/>
                                      </w:divBdr>
                                      <w:divsChild>
                                        <w:div w:id="2012177458">
                                          <w:marLeft w:val="0"/>
                                          <w:marRight w:val="0"/>
                                          <w:marTop w:val="0"/>
                                          <w:marBottom w:val="0"/>
                                          <w:divBdr>
                                            <w:top w:val="none" w:sz="0" w:space="0" w:color="auto"/>
                                            <w:left w:val="none" w:sz="0" w:space="0" w:color="auto"/>
                                            <w:bottom w:val="none" w:sz="0" w:space="0" w:color="auto"/>
                                            <w:right w:val="none" w:sz="0" w:space="0" w:color="auto"/>
                                          </w:divBdr>
                                          <w:divsChild>
                                            <w:div w:id="488398654">
                                              <w:marLeft w:val="0"/>
                                              <w:marRight w:val="0"/>
                                              <w:marTop w:val="0"/>
                                              <w:marBottom w:val="180"/>
                                              <w:divBdr>
                                                <w:top w:val="none" w:sz="0" w:space="0" w:color="auto"/>
                                                <w:left w:val="none" w:sz="0" w:space="0" w:color="auto"/>
                                                <w:bottom w:val="none" w:sz="0" w:space="0" w:color="auto"/>
                                                <w:right w:val="none" w:sz="0" w:space="0" w:color="auto"/>
                                              </w:divBdr>
                                              <w:divsChild>
                                                <w:div w:id="812525044">
                                                  <w:marLeft w:val="0"/>
                                                  <w:marRight w:val="0"/>
                                                  <w:marTop w:val="0"/>
                                                  <w:marBottom w:val="0"/>
                                                  <w:divBdr>
                                                    <w:top w:val="none" w:sz="0" w:space="0" w:color="auto"/>
                                                    <w:left w:val="none" w:sz="0" w:space="0" w:color="auto"/>
                                                    <w:bottom w:val="none" w:sz="0" w:space="0" w:color="auto"/>
                                                    <w:right w:val="none" w:sz="0" w:space="0" w:color="auto"/>
                                                  </w:divBdr>
                                                  <w:divsChild>
                                                    <w:div w:id="847600978">
                                                      <w:marLeft w:val="0"/>
                                                      <w:marRight w:val="0"/>
                                                      <w:marTop w:val="0"/>
                                                      <w:marBottom w:val="0"/>
                                                      <w:divBdr>
                                                        <w:top w:val="none" w:sz="0" w:space="0" w:color="auto"/>
                                                        <w:left w:val="none" w:sz="0" w:space="0" w:color="auto"/>
                                                        <w:bottom w:val="none" w:sz="0" w:space="0" w:color="auto"/>
                                                        <w:right w:val="none" w:sz="0" w:space="0" w:color="auto"/>
                                                      </w:divBdr>
                                                      <w:divsChild>
                                                        <w:div w:id="1033336738">
                                                          <w:marLeft w:val="0"/>
                                                          <w:marRight w:val="0"/>
                                                          <w:marTop w:val="0"/>
                                                          <w:marBottom w:val="0"/>
                                                          <w:divBdr>
                                                            <w:top w:val="none" w:sz="0" w:space="0" w:color="auto"/>
                                                            <w:left w:val="none" w:sz="0" w:space="0" w:color="auto"/>
                                                            <w:bottom w:val="none" w:sz="0" w:space="0" w:color="auto"/>
                                                            <w:right w:val="none" w:sz="0" w:space="0" w:color="auto"/>
                                                          </w:divBdr>
                                                          <w:divsChild>
                                                            <w:div w:id="1096094980">
                                                              <w:marLeft w:val="0"/>
                                                              <w:marRight w:val="0"/>
                                                              <w:marTop w:val="0"/>
                                                              <w:marBottom w:val="0"/>
                                                              <w:divBdr>
                                                                <w:top w:val="none" w:sz="0" w:space="0" w:color="auto"/>
                                                                <w:left w:val="none" w:sz="0" w:space="0" w:color="auto"/>
                                                                <w:bottom w:val="none" w:sz="0" w:space="0" w:color="auto"/>
                                                                <w:right w:val="none" w:sz="0" w:space="0" w:color="auto"/>
                                                              </w:divBdr>
                                                              <w:divsChild>
                                                                <w:div w:id="470756427">
                                                                  <w:marLeft w:val="0"/>
                                                                  <w:marRight w:val="0"/>
                                                                  <w:marTop w:val="0"/>
                                                                  <w:marBottom w:val="0"/>
                                                                  <w:divBdr>
                                                                    <w:top w:val="none" w:sz="0" w:space="0" w:color="auto"/>
                                                                    <w:left w:val="none" w:sz="0" w:space="0" w:color="auto"/>
                                                                    <w:bottom w:val="none" w:sz="0" w:space="0" w:color="auto"/>
                                                                    <w:right w:val="none" w:sz="0" w:space="0" w:color="auto"/>
                                                                  </w:divBdr>
                                                                  <w:divsChild>
                                                                    <w:div w:id="99760142">
                                                                      <w:marLeft w:val="0"/>
                                                                      <w:marRight w:val="0"/>
                                                                      <w:marTop w:val="0"/>
                                                                      <w:marBottom w:val="0"/>
                                                                      <w:divBdr>
                                                                        <w:top w:val="none" w:sz="0" w:space="0" w:color="auto"/>
                                                                        <w:left w:val="none" w:sz="0" w:space="0" w:color="auto"/>
                                                                        <w:bottom w:val="none" w:sz="0" w:space="0" w:color="auto"/>
                                                                        <w:right w:val="none" w:sz="0" w:space="0" w:color="auto"/>
                                                                      </w:divBdr>
                                                                      <w:divsChild>
                                                                        <w:div w:id="688993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3604817">
      <w:bodyDiv w:val="1"/>
      <w:marLeft w:val="0"/>
      <w:marRight w:val="0"/>
      <w:marTop w:val="0"/>
      <w:marBottom w:val="0"/>
      <w:divBdr>
        <w:top w:val="none" w:sz="0" w:space="0" w:color="auto"/>
        <w:left w:val="none" w:sz="0" w:space="0" w:color="auto"/>
        <w:bottom w:val="none" w:sz="0" w:space="0" w:color="auto"/>
        <w:right w:val="none" w:sz="0" w:space="0" w:color="auto"/>
      </w:divBdr>
    </w:div>
    <w:div w:id="1334991571">
      <w:bodyDiv w:val="1"/>
      <w:marLeft w:val="0"/>
      <w:marRight w:val="0"/>
      <w:marTop w:val="0"/>
      <w:marBottom w:val="0"/>
      <w:divBdr>
        <w:top w:val="none" w:sz="0" w:space="0" w:color="auto"/>
        <w:left w:val="none" w:sz="0" w:space="0" w:color="auto"/>
        <w:bottom w:val="none" w:sz="0" w:space="0" w:color="auto"/>
        <w:right w:val="none" w:sz="0" w:space="0" w:color="auto"/>
      </w:divBdr>
    </w:div>
    <w:div w:id="1335911271">
      <w:bodyDiv w:val="1"/>
      <w:marLeft w:val="0"/>
      <w:marRight w:val="0"/>
      <w:marTop w:val="0"/>
      <w:marBottom w:val="0"/>
      <w:divBdr>
        <w:top w:val="none" w:sz="0" w:space="0" w:color="auto"/>
        <w:left w:val="none" w:sz="0" w:space="0" w:color="auto"/>
        <w:bottom w:val="none" w:sz="0" w:space="0" w:color="auto"/>
        <w:right w:val="none" w:sz="0" w:space="0" w:color="auto"/>
      </w:divBdr>
    </w:div>
    <w:div w:id="1340691186">
      <w:bodyDiv w:val="1"/>
      <w:marLeft w:val="0"/>
      <w:marRight w:val="0"/>
      <w:marTop w:val="0"/>
      <w:marBottom w:val="0"/>
      <w:divBdr>
        <w:top w:val="none" w:sz="0" w:space="0" w:color="auto"/>
        <w:left w:val="none" w:sz="0" w:space="0" w:color="auto"/>
        <w:bottom w:val="none" w:sz="0" w:space="0" w:color="auto"/>
        <w:right w:val="none" w:sz="0" w:space="0" w:color="auto"/>
      </w:divBdr>
    </w:div>
    <w:div w:id="1341784127">
      <w:bodyDiv w:val="1"/>
      <w:marLeft w:val="0"/>
      <w:marRight w:val="0"/>
      <w:marTop w:val="0"/>
      <w:marBottom w:val="0"/>
      <w:divBdr>
        <w:top w:val="none" w:sz="0" w:space="0" w:color="auto"/>
        <w:left w:val="none" w:sz="0" w:space="0" w:color="auto"/>
        <w:bottom w:val="none" w:sz="0" w:space="0" w:color="auto"/>
        <w:right w:val="none" w:sz="0" w:space="0" w:color="auto"/>
      </w:divBdr>
    </w:div>
    <w:div w:id="1345398611">
      <w:bodyDiv w:val="1"/>
      <w:marLeft w:val="0"/>
      <w:marRight w:val="0"/>
      <w:marTop w:val="0"/>
      <w:marBottom w:val="0"/>
      <w:divBdr>
        <w:top w:val="none" w:sz="0" w:space="0" w:color="auto"/>
        <w:left w:val="none" w:sz="0" w:space="0" w:color="auto"/>
        <w:bottom w:val="none" w:sz="0" w:space="0" w:color="auto"/>
        <w:right w:val="none" w:sz="0" w:space="0" w:color="auto"/>
      </w:divBdr>
    </w:div>
    <w:div w:id="1348753269">
      <w:bodyDiv w:val="1"/>
      <w:marLeft w:val="0"/>
      <w:marRight w:val="0"/>
      <w:marTop w:val="0"/>
      <w:marBottom w:val="0"/>
      <w:divBdr>
        <w:top w:val="none" w:sz="0" w:space="0" w:color="auto"/>
        <w:left w:val="none" w:sz="0" w:space="0" w:color="auto"/>
        <w:bottom w:val="none" w:sz="0" w:space="0" w:color="auto"/>
        <w:right w:val="none" w:sz="0" w:space="0" w:color="auto"/>
      </w:divBdr>
    </w:div>
    <w:div w:id="1353340819">
      <w:bodyDiv w:val="1"/>
      <w:marLeft w:val="0"/>
      <w:marRight w:val="0"/>
      <w:marTop w:val="0"/>
      <w:marBottom w:val="0"/>
      <w:divBdr>
        <w:top w:val="none" w:sz="0" w:space="0" w:color="auto"/>
        <w:left w:val="none" w:sz="0" w:space="0" w:color="auto"/>
        <w:bottom w:val="none" w:sz="0" w:space="0" w:color="auto"/>
        <w:right w:val="none" w:sz="0" w:space="0" w:color="auto"/>
      </w:divBdr>
    </w:div>
    <w:div w:id="1354726439">
      <w:bodyDiv w:val="1"/>
      <w:marLeft w:val="0"/>
      <w:marRight w:val="0"/>
      <w:marTop w:val="0"/>
      <w:marBottom w:val="0"/>
      <w:divBdr>
        <w:top w:val="none" w:sz="0" w:space="0" w:color="auto"/>
        <w:left w:val="none" w:sz="0" w:space="0" w:color="auto"/>
        <w:bottom w:val="none" w:sz="0" w:space="0" w:color="auto"/>
        <w:right w:val="none" w:sz="0" w:space="0" w:color="auto"/>
      </w:divBdr>
    </w:div>
    <w:div w:id="1357195388">
      <w:bodyDiv w:val="1"/>
      <w:marLeft w:val="0"/>
      <w:marRight w:val="0"/>
      <w:marTop w:val="0"/>
      <w:marBottom w:val="0"/>
      <w:divBdr>
        <w:top w:val="none" w:sz="0" w:space="0" w:color="auto"/>
        <w:left w:val="none" w:sz="0" w:space="0" w:color="auto"/>
        <w:bottom w:val="none" w:sz="0" w:space="0" w:color="auto"/>
        <w:right w:val="none" w:sz="0" w:space="0" w:color="auto"/>
      </w:divBdr>
    </w:div>
    <w:div w:id="1359352589">
      <w:bodyDiv w:val="1"/>
      <w:marLeft w:val="0"/>
      <w:marRight w:val="0"/>
      <w:marTop w:val="0"/>
      <w:marBottom w:val="0"/>
      <w:divBdr>
        <w:top w:val="none" w:sz="0" w:space="0" w:color="auto"/>
        <w:left w:val="none" w:sz="0" w:space="0" w:color="auto"/>
        <w:bottom w:val="none" w:sz="0" w:space="0" w:color="auto"/>
        <w:right w:val="none" w:sz="0" w:space="0" w:color="auto"/>
      </w:divBdr>
    </w:div>
    <w:div w:id="1360736625">
      <w:bodyDiv w:val="1"/>
      <w:marLeft w:val="0"/>
      <w:marRight w:val="0"/>
      <w:marTop w:val="0"/>
      <w:marBottom w:val="0"/>
      <w:divBdr>
        <w:top w:val="none" w:sz="0" w:space="0" w:color="auto"/>
        <w:left w:val="none" w:sz="0" w:space="0" w:color="auto"/>
        <w:bottom w:val="none" w:sz="0" w:space="0" w:color="auto"/>
        <w:right w:val="none" w:sz="0" w:space="0" w:color="auto"/>
      </w:divBdr>
    </w:div>
    <w:div w:id="1362706347">
      <w:bodyDiv w:val="1"/>
      <w:marLeft w:val="0"/>
      <w:marRight w:val="0"/>
      <w:marTop w:val="0"/>
      <w:marBottom w:val="0"/>
      <w:divBdr>
        <w:top w:val="none" w:sz="0" w:space="0" w:color="auto"/>
        <w:left w:val="none" w:sz="0" w:space="0" w:color="auto"/>
        <w:bottom w:val="none" w:sz="0" w:space="0" w:color="auto"/>
        <w:right w:val="none" w:sz="0" w:space="0" w:color="auto"/>
      </w:divBdr>
    </w:div>
    <w:div w:id="1369642491">
      <w:bodyDiv w:val="1"/>
      <w:marLeft w:val="0"/>
      <w:marRight w:val="0"/>
      <w:marTop w:val="0"/>
      <w:marBottom w:val="0"/>
      <w:divBdr>
        <w:top w:val="none" w:sz="0" w:space="0" w:color="auto"/>
        <w:left w:val="none" w:sz="0" w:space="0" w:color="auto"/>
        <w:bottom w:val="none" w:sz="0" w:space="0" w:color="auto"/>
        <w:right w:val="none" w:sz="0" w:space="0" w:color="auto"/>
      </w:divBdr>
    </w:div>
    <w:div w:id="1371343105">
      <w:bodyDiv w:val="1"/>
      <w:marLeft w:val="0"/>
      <w:marRight w:val="0"/>
      <w:marTop w:val="0"/>
      <w:marBottom w:val="0"/>
      <w:divBdr>
        <w:top w:val="none" w:sz="0" w:space="0" w:color="auto"/>
        <w:left w:val="none" w:sz="0" w:space="0" w:color="auto"/>
        <w:bottom w:val="none" w:sz="0" w:space="0" w:color="auto"/>
        <w:right w:val="none" w:sz="0" w:space="0" w:color="auto"/>
      </w:divBdr>
    </w:div>
    <w:div w:id="1373187560">
      <w:bodyDiv w:val="1"/>
      <w:marLeft w:val="0"/>
      <w:marRight w:val="0"/>
      <w:marTop w:val="0"/>
      <w:marBottom w:val="0"/>
      <w:divBdr>
        <w:top w:val="none" w:sz="0" w:space="0" w:color="auto"/>
        <w:left w:val="none" w:sz="0" w:space="0" w:color="auto"/>
        <w:bottom w:val="none" w:sz="0" w:space="0" w:color="auto"/>
        <w:right w:val="none" w:sz="0" w:space="0" w:color="auto"/>
      </w:divBdr>
    </w:div>
    <w:div w:id="1373771848">
      <w:bodyDiv w:val="1"/>
      <w:marLeft w:val="0"/>
      <w:marRight w:val="0"/>
      <w:marTop w:val="0"/>
      <w:marBottom w:val="0"/>
      <w:divBdr>
        <w:top w:val="none" w:sz="0" w:space="0" w:color="auto"/>
        <w:left w:val="none" w:sz="0" w:space="0" w:color="auto"/>
        <w:bottom w:val="none" w:sz="0" w:space="0" w:color="auto"/>
        <w:right w:val="none" w:sz="0" w:space="0" w:color="auto"/>
      </w:divBdr>
    </w:div>
    <w:div w:id="1374427158">
      <w:bodyDiv w:val="1"/>
      <w:marLeft w:val="0"/>
      <w:marRight w:val="0"/>
      <w:marTop w:val="0"/>
      <w:marBottom w:val="0"/>
      <w:divBdr>
        <w:top w:val="none" w:sz="0" w:space="0" w:color="auto"/>
        <w:left w:val="none" w:sz="0" w:space="0" w:color="auto"/>
        <w:bottom w:val="none" w:sz="0" w:space="0" w:color="auto"/>
        <w:right w:val="none" w:sz="0" w:space="0" w:color="auto"/>
      </w:divBdr>
    </w:div>
    <w:div w:id="1375732970">
      <w:bodyDiv w:val="1"/>
      <w:marLeft w:val="0"/>
      <w:marRight w:val="0"/>
      <w:marTop w:val="0"/>
      <w:marBottom w:val="0"/>
      <w:divBdr>
        <w:top w:val="none" w:sz="0" w:space="0" w:color="auto"/>
        <w:left w:val="none" w:sz="0" w:space="0" w:color="auto"/>
        <w:bottom w:val="none" w:sz="0" w:space="0" w:color="auto"/>
        <w:right w:val="none" w:sz="0" w:space="0" w:color="auto"/>
      </w:divBdr>
    </w:div>
    <w:div w:id="1384718789">
      <w:bodyDiv w:val="1"/>
      <w:marLeft w:val="0"/>
      <w:marRight w:val="0"/>
      <w:marTop w:val="0"/>
      <w:marBottom w:val="0"/>
      <w:divBdr>
        <w:top w:val="none" w:sz="0" w:space="0" w:color="auto"/>
        <w:left w:val="none" w:sz="0" w:space="0" w:color="auto"/>
        <w:bottom w:val="none" w:sz="0" w:space="0" w:color="auto"/>
        <w:right w:val="none" w:sz="0" w:space="0" w:color="auto"/>
      </w:divBdr>
    </w:div>
    <w:div w:id="1384790539">
      <w:bodyDiv w:val="1"/>
      <w:marLeft w:val="0"/>
      <w:marRight w:val="0"/>
      <w:marTop w:val="0"/>
      <w:marBottom w:val="0"/>
      <w:divBdr>
        <w:top w:val="none" w:sz="0" w:space="0" w:color="auto"/>
        <w:left w:val="none" w:sz="0" w:space="0" w:color="auto"/>
        <w:bottom w:val="none" w:sz="0" w:space="0" w:color="auto"/>
        <w:right w:val="none" w:sz="0" w:space="0" w:color="auto"/>
      </w:divBdr>
    </w:div>
    <w:div w:id="1386174030">
      <w:bodyDiv w:val="1"/>
      <w:marLeft w:val="0"/>
      <w:marRight w:val="0"/>
      <w:marTop w:val="0"/>
      <w:marBottom w:val="0"/>
      <w:divBdr>
        <w:top w:val="none" w:sz="0" w:space="0" w:color="auto"/>
        <w:left w:val="none" w:sz="0" w:space="0" w:color="auto"/>
        <w:bottom w:val="none" w:sz="0" w:space="0" w:color="auto"/>
        <w:right w:val="none" w:sz="0" w:space="0" w:color="auto"/>
      </w:divBdr>
    </w:div>
    <w:div w:id="1386442970">
      <w:bodyDiv w:val="1"/>
      <w:marLeft w:val="0"/>
      <w:marRight w:val="0"/>
      <w:marTop w:val="0"/>
      <w:marBottom w:val="0"/>
      <w:divBdr>
        <w:top w:val="none" w:sz="0" w:space="0" w:color="auto"/>
        <w:left w:val="none" w:sz="0" w:space="0" w:color="auto"/>
        <w:bottom w:val="none" w:sz="0" w:space="0" w:color="auto"/>
        <w:right w:val="none" w:sz="0" w:space="0" w:color="auto"/>
      </w:divBdr>
    </w:div>
    <w:div w:id="1390878852">
      <w:bodyDiv w:val="1"/>
      <w:marLeft w:val="0"/>
      <w:marRight w:val="0"/>
      <w:marTop w:val="0"/>
      <w:marBottom w:val="0"/>
      <w:divBdr>
        <w:top w:val="none" w:sz="0" w:space="0" w:color="auto"/>
        <w:left w:val="none" w:sz="0" w:space="0" w:color="auto"/>
        <w:bottom w:val="none" w:sz="0" w:space="0" w:color="auto"/>
        <w:right w:val="none" w:sz="0" w:space="0" w:color="auto"/>
      </w:divBdr>
    </w:div>
    <w:div w:id="1393194687">
      <w:bodyDiv w:val="1"/>
      <w:marLeft w:val="0"/>
      <w:marRight w:val="0"/>
      <w:marTop w:val="0"/>
      <w:marBottom w:val="0"/>
      <w:divBdr>
        <w:top w:val="none" w:sz="0" w:space="0" w:color="auto"/>
        <w:left w:val="none" w:sz="0" w:space="0" w:color="auto"/>
        <w:bottom w:val="none" w:sz="0" w:space="0" w:color="auto"/>
        <w:right w:val="none" w:sz="0" w:space="0" w:color="auto"/>
      </w:divBdr>
    </w:div>
    <w:div w:id="1401561160">
      <w:bodyDiv w:val="1"/>
      <w:marLeft w:val="0"/>
      <w:marRight w:val="0"/>
      <w:marTop w:val="0"/>
      <w:marBottom w:val="0"/>
      <w:divBdr>
        <w:top w:val="none" w:sz="0" w:space="0" w:color="auto"/>
        <w:left w:val="none" w:sz="0" w:space="0" w:color="auto"/>
        <w:bottom w:val="none" w:sz="0" w:space="0" w:color="auto"/>
        <w:right w:val="none" w:sz="0" w:space="0" w:color="auto"/>
      </w:divBdr>
    </w:div>
    <w:div w:id="1401826448">
      <w:bodyDiv w:val="1"/>
      <w:marLeft w:val="0"/>
      <w:marRight w:val="0"/>
      <w:marTop w:val="0"/>
      <w:marBottom w:val="0"/>
      <w:divBdr>
        <w:top w:val="none" w:sz="0" w:space="0" w:color="auto"/>
        <w:left w:val="none" w:sz="0" w:space="0" w:color="auto"/>
        <w:bottom w:val="none" w:sz="0" w:space="0" w:color="auto"/>
        <w:right w:val="none" w:sz="0" w:space="0" w:color="auto"/>
      </w:divBdr>
    </w:div>
    <w:div w:id="1402172632">
      <w:bodyDiv w:val="1"/>
      <w:marLeft w:val="0"/>
      <w:marRight w:val="0"/>
      <w:marTop w:val="0"/>
      <w:marBottom w:val="0"/>
      <w:divBdr>
        <w:top w:val="none" w:sz="0" w:space="0" w:color="auto"/>
        <w:left w:val="none" w:sz="0" w:space="0" w:color="auto"/>
        <w:bottom w:val="none" w:sz="0" w:space="0" w:color="auto"/>
        <w:right w:val="none" w:sz="0" w:space="0" w:color="auto"/>
      </w:divBdr>
    </w:div>
    <w:div w:id="1403865994">
      <w:bodyDiv w:val="1"/>
      <w:marLeft w:val="0"/>
      <w:marRight w:val="0"/>
      <w:marTop w:val="0"/>
      <w:marBottom w:val="0"/>
      <w:divBdr>
        <w:top w:val="none" w:sz="0" w:space="0" w:color="auto"/>
        <w:left w:val="none" w:sz="0" w:space="0" w:color="auto"/>
        <w:bottom w:val="none" w:sz="0" w:space="0" w:color="auto"/>
        <w:right w:val="none" w:sz="0" w:space="0" w:color="auto"/>
      </w:divBdr>
    </w:div>
    <w:div w:id="1404251838">
      <w:bodyDiv w:val="1"/>
      <w:marLeft w:val="0"/>
      <w:marRight w:val="0"/>
      <w:marTop w:val="0"/>
      <w:marBottom w:val="0"/>
      <w:divBdr>
        <w:top w:val="none" w:sz="0" w:space="0" w:color="auto"/>
        <w:left w:val="none" w:sz="0" w:space="0" w:color="auto"/>
        <w:bottom w:val="none" w:sz="0" w:space="0" w:color="auto"/>
        <w:right w:val="none" w:sz="0" w:space="0" w:color="auto"/>
      </w:divBdr>
    </w:div>
    <w:div w:id="1408378183">
      <w:bodyDiv w:val="1"/>
      <w:marLeft w:val="0"/>
      <w:marRight w:val="0"/>
      <w:marTop w:val="0"/>
      <w:marBottom w:val="0"/>
      <w:divBdr>
        <w:top w:val="none" w:sz="0" w:space="0" w:color="auto"/>
        <w:left w:val="none" w:sz="0" w:space="0" w:color="auto"/>
        <w:bottom w:val="none" w:sz="0" w:space="0" w:color="auto"/>
        <w:right w:val="none" w:sz="0" w:space="0" w:color="auto"/>
      </w:divBdr>
    </w:div>
    <w:div w:id="1408576138">
      <w:bodyDiv w:val="1"/>
      <w:marLeft w:val="0"/>
      <w:marRight w:val="0"/>
      <w:marTop w:val="0"/>
      <w:marBottom w:val="0"/>
      <w:divBdr>
        <w:top w:val="none" w:sz="0" w:space="0" w:color="auto"/>
        <w:left w:val="none" w:sz="0" w:space="0" w:color="auto"/>
        <w:bottom w:val="none" w:sz="0" w:space="0" w:color="auto"/>
        <w:right w:val="none" w:sz="0" w:space="0" w:color="auto"/>
      </w:divBdr>
    </w:div>
    <w:div w:id="1408723562">
      <w:bodyDiv w:val="1"/>
      <w:marLeft w:val="0"/>
      <w:marRight w:val="0"/>
      <w:marTop w:val="0"/>
      <w:marBottom w:val="0"/>
      <w:divBdr>
        <w:top w:val="none" w:sz="0" w:space="0" w:color="auto"/>
        <w:left w:val="none" w:sz="0" w:space="0" w:color="auto"/>
        <w:bottom w:val="none" w:sz="0" w:space="0" w:color="auto"/>
        <w:right w:val="none" w:sz="0" w:space="0" w:color="auto"/>
      </w:divBdr>
    </w:div>
    <w:div w:id="1410080825">
      <w:bodyDiv w:val="1"/>
      <w:marLeft w:val="0"/>
      <w:marRight w:val="0"/>
      <w:marTop w:val="0"/>
      <w:marBottom w:val="0"/>
      <w:divBdr>
        <w:top w:val="none" w:sz="0" w:space="0" w:color="auto"/>
        <w:left w:val="none" w:sz="0" w:space="0" w:color="auto"/>
        <w:bottom w:val="none" w:sz="0" w:space="0" w:color="auto"/>
        <w:right w:val="none" w:sz="0" w:space="0" w:color="auto"/>
      </w:divBdr>
    </w:div>
    <w:div w:id="1415319995">
      <w:bodyDiv w:val="1"/>
      <w:marLeft w:val="0"/>
      <w:marRight w:val="0"/>
      <w:marTop w:val="0"/>
      <w:marBottom w:val="0"/>
      <w:divBdr>
        <w:top w:val="none" w:sz="0" w:space="0" w:color="auto"/>
        <w:left w:val="none" w:sz="0" w:space="0" w:color="auto"/>
        <w:bottom w:val="none" w:sz="0" w:space="0" w:color="auto"/>
        <w:right w:val="none" w:sz="0" w:space="0" w:color="auto"/>
      </w:divBdr>
    </w:div>
    <w:div w:id="1426922276">
      <w:bodyDiv w:val="1"/>
      <w:marLeft w:val="0"/>
      <w:marRight w:val="0"/>
      <w:marTop w:val="0"/>
      <w:marBottom w:val="0"/>
      <w:divBdr>
        <w:top w:val="none" w:sz="0" w:space="0" w:color="auto"/>
        <w:left w:val="none" w:sz="0" w:space="0" w:color="auto"/>
        <w:bottom w:val="none" w:sz="0" w:space="0" w:color="auto"/>
        <w:right w:val="none" w:sz="0" w:space="0" w:color="auto"/>
      </w:divBdr>
    </w:div>
    <w:div w:id="1429155595">
      <w:bodyDiv w:val="1"/>
      <w:marLeft w:val="0"/>
      <w:marRight w:val="0"/>
      <w:marTop w:val="0"/>
      <w:marBottom w:val="0"/>
      <w:divBdr>
        <w:top w:val="none" w:sz="0" w:space="0" w:color="auto"/>
        <w:left w:val="none" w:sz="0" w:space="0" w:color="auto"/>
        <w:bottom w:val="none" w:sz="0" w:space="0" w:color="auto"/>
        <w:right w:val="none" w:sz="0" w:space="0" w:color="auto"/>
      </w:divBdr>
    </w:div>
    <w:div w:id="1432319978">
      <w:bodyDiv w:val="1"/>
      <w:marLeft w:val="0"/>
      <w:marRight w:val="0"/>
      <w:marTop w:val="0"/>
      <w:marBottom w:val="0"/>
      <w:divBdr>
        <w:top w:val="none" w:sz="0" w:space="0" w:color="auto"/>
        <w:left w:val="none" w:sz="0" w:space="0" w:color="auto"/>
        <w:bottom w:val="none" w:sz="0" w:space="0" w:color="auto"/>
        <w:right w:val="none" w:sz="0" w:space="0" w:color="auto"/>
      </w:divBdr>
    </w:div>
    <w:div w:id="1440372255">
      <w:bodyDiv w:val="1"/>
      <w:marLeft w:val="0"/>
      <w:marRight w:val="0"/>
      <w:marTop w:val="0"/>
      <w:marBottom w:val="0"/>
      <w:divBdr>
        <w:top w:val="none" w:sz="0" w:space="0" w:color="auto"/>
        <w:left w:val="none" w:sz="0" w:space="0" w:color="auto"/>
        <w:bottom w:val="none" w:sz="0" w:space="0" w:color="auto"/>
        <w:right w:val="none" w:sz="0" w:space="0" w:color="auto"/>
      </w:divBdr>
    </w:div>
    <w:div w:id="1440374632">
      <w:bodyDiv w:val="1"/>
      <w:marLeft w:val="0"/>
      <w:marRight w:val="0"/>
      <w:marTop w:val="0"/>
      <w:marBottom w:val="0"/>
      <w:divBdr>
        <w:top w:val="none" w:sz="0" w:space="0" w:color="auto"/>
        <w:left w:val="none" w:sz="0" w:space="0" w:color="auto"/>
        <w:bottom w:val="none" w:sz="0" w:space="0" w:color="auto"/>
        <w:right w:val="none" w:sz="0" w:space="0" w:color="auto"/>
      </w:divBdr>
    </w:div>
    <w:div w:id="1441801548">
      <w:bodyDiv w:val="1"/>
      <w:marLeft w:val="0"/>
      <w:marRight w:val="0"/>
      <w:marTop w:val="0"/>
      <w:marBottom w:val="0"/>
      <w:divBdr>
        <w:top w:val="none" w:sz="0" w:space="0" w:color="auto"/>
        <w:left w:val="none" w:sz="0" w:space="0" w:color="auto"/>
        <w:bottom w:val="none" w:sz="0" w:space="0" w:color="auto"/>
        <w:right w:val="none" w:sz="0" w:space="0" w:color="auto"/>
      </w:divBdr>
    </w:div>
    <w:div w:id="1443963756">
      <w:bodyDiv w:val="1"/>
      <w:marLeft w:val="0"/>
      <w:marRight w:val="0"/>
      <w:marTop w:val="0"/>
      <w:marBottom w:val="0"/>
      <w:divBdr>
        <w:top w:val="none" w:sz="0" w:space="0" w:color="auto"/>
        <w:left w:val="none" w:sz="0" w:space="0" w:color="auto"/>
        <w:bottom w:val="none" w:sz="0" w:space="0" w:color="auto"/>
        <w:right w:val="none" w:sz="0" w:space="0" w:color="auto"/>
      </w:divBdr>
    </w:div>
    <w:div w:id="1446735658">
      <w:bodyDiv w:val="1"/>
      <w:marLeft w:val="0"/>
      <w:marRight w:val="0"/>
      <w:marTop w:val="0"/>
      <w:marBottom w:val="0"/>
      <w:divBdr>
        <w:top w:val="none" w:sz="0" w:space="0" w:color="auto"/>
        <w:left w:val="none" w:sz="0" w:space="0" w:color="auto"/>
        <w:bottom w:val="none" w:sz="0" w:space="0" w:color="auto"/>
        <w:right w:val="none" w:sz="0" w:space="0" w:color="auto"/>
      </w:divBdr>
    </w:div>
    <w:div w:id="1452169617">
      <w:bodyDiv w:val="1"/>
      <w:marLeft w:val="0"/>
      <w:marRight w:val="0"/>
      <w:marTop w:val="0"/>
      <w:marBottom w:val="0"/>
      <w:divBdr>
        <w:top w:val="none" w:sz="0" w:space="0" w:color="auto"/>
        <w:left w:val="none" w:sz="0" w:space="0" w:color="auto"/>
        <w:bottom w:val="none" w:sz="0" w:space="0" w:color="auto"/>
        <w:right w:val="none" w:sz="0" w:space="0" w:color="auto"/>
      </w:divBdr>
    </w:div>
    <w:div w:id="1452550233">
      <w:bodyDiv w:val="1"/>
      <w:marLeft w:val="0"/>
      <w:marRight w:val="0"/>
      <w:marTop w:val="0"/>
      <w:marBottom w:val="0"/>
      <w:divBdr>
        <w:top w:val="none" w:sz="0" w:space="0" w:color="auto"/>
        <w:left w:val="none" w:sz="0" w:space="0" w:color="auto"/>
        <w:bottom w:val="none" w:sz="0" w:space="0" w:color="auto"/>
        <w:right w:val="none" w:sz="0" w:space="0" w:color="auto"/>
      </w:divBdr>
      <w:divsChild>
        <w:div w:id="696856201">
          <w:marLeft w:val="0"/>
          <w:marRight w:val="0"/>
          <w:marTop w:val="0"/>
          <w:marBottom w:val="0"/>
          <w:divBdr>
            <w:top w:val="none" w:sz="0" w:space="0" w:color="auto"/>
            <w:left w:val="none" w:sz="0" w:space="0" w:color="auto"/>
            <w:bottom w:val="none" w:sz="0" w:space="0" w:color="auto"/>
            <w:right w:val="none" w:sz="0" w:space="0" w:color="auto"/>
          </w:divBdr>
          <w:divsChild>
            <w:div w:id="1583760880">
              <w:marLeft w:val="0"/>
              <w:marRight w:val="0"/>
              <w:marTop w:val="0"/>
              <w:marBottom w:val="0"/>
              <w:divBdr>
                <w:top w:val="none" w:sz="0" w:space="0" w:color="auto"/>
                <w:left w:val="none" w:sz="0" w:space="0" w:color="auto"/>
                <w:bottom w:val="none" w:sz="0" w:space="0" w:color="auto"/>
                <w:right w:val="none" w:sz="0" w:space="0" w:color="auto"/>
              </w:divBdr>
              <w:divsChild>
                <w:div w:id="1763450985">
                  <w:marLeft w:val="0"/>
                  <w:marRight w:val="0"/>
                  <w:marTop w:val="0"/>
                  <w:marBottom w:val="0"/>
                  <w:divBdr>
                    <w:top w:val="none" w:sz="0" w:space="0" w:color="auto"/>
                    <w:left w:val="none" w:sz="0" w:space="0" w:color="auto"/>
                    <w:bottom w:val="none" w:sz="0" w:space="0" w:color="auto"/>
                    <w:right w:val="none" w:sz="0" w:space="0" w:color="auto"/>
                  </w:divBdr>
                  <w:divsChild>
                    <w:div w:id="1175682049">
                      <w:marLeft w:val="0"/>
                      <w:marRight w:val="0"/>
                      <w:marTop w:val="0"/>
                      <w:marBottom w:val="0"/>
                      <w:divBdr>
                        <w:top w:val="none" w:sz="0" w:space="0" w:color="auto"/>
                        <w:left w:val="none" w:sz="0" w:space="0" w:color="auto"/>
                        <w:bottom w:val="none" w:sz="0" w:space="0" w:color="auto"/>
                        <w:right w:val="none" w:sz="0" w:space="0" w:color="auto"/>
                      </w:divBdr>
                      <w:divsChild>
                        <w:div w:id="725177759">
                          <w:marLeft w:val="0"/>
                          <w:marRight w:val="0"/>
                          <w:marTop w:val="0"/>
                          <w:marBottom w:val="0"/>
                          <w:divBdr>
                            <w:top w:val="none" w:sz="0" w:space="0" w:color="auto"/>
                            <w:left w:val="none" w:sz="0" w:space="0" w:color="auto"/>
                            <w:bottom w:val="none" w:sz="0" w:space="0" w:color="auto"/>
                            <w:right w:val="none" w:sz="0" w:space="0" w:color="auto"/>
                          </w:divBdr>
                          <w:divsChild>
                            <w:div w:id="611597190">
                              <w:marLeft w:val="0"/>
                              <w:marRight w:val="0"/>
                              <w:marTop w:val="0"/>
                              <w:marBottom w:val="0"/>
                              <w:divBdr>
                                <w:top w:val="none" w:sz="0" w:space="0" w:color="auto"/>
                                <w:left w:val="none" w:sz="0" w:space="0" w:color="auto"/>
                                <w:bottom w:val="none" w:sz="0" w:space="0" w:color="auto"/>
                                <w:right w:val="none" w:sz="0" w:space="0" w:color="auto"/>
                              </w:divBdr>
                              <w:divsChild>
                                <w:div w:id="683748299">
                                  <w:marLeft w:val="0"/>
                                  <w:marRight w:val="0"/>
                                  <w:marTop w:val="0"/>
                                  <w:marBottom w:val="0"/>
                                  <w:divBdr>
                                    <w:top w:val="none" w:sz="0" w:space="0" w:color="auto"/>
                                    <w:left w:val="none" w:sz="0" w:space="0" w:color="auto"/>
                                    <w:bottom w:val="none" w:sz="0" w:space="0" w:color="auto"/>
                                    <w:right w:val="none" w:sz="0" w:space="0" w:color="auto"/>
                                  </w:divBdr>
                                  <w:divsChild>
                                    <w:div w:id="1593779657">
                                      <w:marLeft w:val="0"/>
                                      <w:marRight w:val="0"/>
                                      <w:marTop w:val="0"/>
                                      <w:marBottom w:val="0"/>
                                      <w:divBdr>
                                        <w:top w:val="none" w:sz="0" w:space="0" w:color="auto"/>
                                        <w:left w:val="none" w:sz="0" w:space="0" w:color="auto"/>
                                        <w:bottom w:val="none" w:sz="0" w:space="0" w:color="auto"/>
                                        <w:right w:val="none" w:sz="0" w:space="0" w:color="auto"/>
                                      </w:divBdr>
                                      <w:divsChild>
                                        <w:div w:id="1055661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0807289">
      <w:bodyDiv w:val="1"/>
      <w:marLeft w:val="0"/>
      <w:marRight w:val="0"/>
      <w:marTop w:val="0"/>
      <w:marBottom w:val="0"/>
      <w:divBdr>
        <w:top w:val="none" w:sz="0" w:space="0" w:color="auto"/>
        <w:left w:val="none" w:sz="0" w:space="0" w:color="auto"/>
        <w:bottom w:val="none" w:sz="0" w:space="0" w:color="auto"/>
        <w:right w:val="none" w:sz="0" w:space="0" w:color="auto"/>
      </w:divBdr>
    </w:div>
    <w:div w:id="1467504522">
      <w:bodyDiv w:val="1"/>
      <w:marLeft w:val="0"/>
      <w:marRight w:val="0"/>
      <w:marTop w:val="0"/>
      <w:marBottom w:val="0"/>
      <w:divBdr>
        <w:top w:val="none" w:sz="0" w:space="0" w:color="auto"/>
        <w:left w:val="none" w:sz="0" w:space="0" w:color="auto"/>
        <w:bottom w:val="none" w:sz="0" w:space="0" w:color="auto"/>
        <w:right w:val="none" w:sz="0" w:space="0" w:color="auto"/>
      </w:divBdr>
    </w:div>
    <w:div w:id="1467813819">
      <w:bodyDiv w:val="1"/>
      <w:marLeft w:val="0"/>
      <w:marRight w:val="0"/>
      <w:marTop w:val="0"/>
      <w:marBottom w:val="0"/>
      <w:divBdr>
        <w:top w:val="none" w:sz="0" w:space="0" w:color="auto"/>
        <w:left w:val="none" w:sz="0" w:space="0" w:color="auto"/>
        <w:bottom w:val="none" w:sz="0" w:space="0" w:color="auto"/>
        <w:right w:val="none" w:sz="0" w:space="0" w:color="auto"/>
      </w:divBdr>
    </w:div>
    <w:div w:id="1470174447">
      <w:bodyDiv w:val="1"/>
      <w:marLeft w:val="0"/>
      <w:marRight w:val="0"/>
      <w:marTop w:val="0"/>
      <w:marBottom w:val="0"/>
      <w:divBdr>
        <w:top w:val="none" w:sz="0" w:space="0" w:color="auto"/>
        <w:left w:val="none" w:sz="0" w:space="0" w:color="auto"/>
        <w:bottom w:val="none" w:sz="0" w:space="0" w:color="auto"/>
        <w:right w:val="none" w:sz="0" w:space="0" w:color="auto"/>
      </w:divBdr>
    </w:div>
    <w:div w:id="1478910265">
      <w:bodyDiv w:val="1"/>
      <w:marLeft w:val="0"/>
      <w:marRight w:val="0"/>
      <w:marTop w:val="0"/>
      <w:marBottom w:val="0"/>
      <w:divBdr>
        <w:top w:val="none" w:sz="0" w:space="0" w:color="auto"/>
        <w:left w:val="none" w:sz="0" w:space="0" w:color="auto"/>
        <w:bottom w:val="none" w:sz="0" w:space="0" w:color="auto"/>
        <w:right w:val="none" w:sz="0" w:space="0" w:color="auto"/>
      </w:divBdr>
    </w:div>
    <w:div w:id="1479037410">
      <w:bodyDiv w:val="1"/>
      <w:marLeft w:val="0"/>
      <w:marRight w:val="0"/>
      <w:marTop w:val="0"/>
      <w:marBottom w:val="0"/>
      <w:divBdr>
        <w:top w:val="none" w:sz="0" w:space="0" w:color="auto"/>
        <w:left w:val="none" w:sz="0" w:space="0" w:color="auto"/>
        <w:bottom w:val="none" w:sz="0" w:space="0" w:color="auto"/>
        <w:right w:val="none" w:sz="0" w:space="0" w:color="auto"/>
      </w:divBdr>
    </w:div>
    <w:div w:id="1482036780">
      <w:bodyDiv w:val="1"/>
      <w:marLeft w:val="0"/>
      <w:marRight w:val="0"/>
      <w:marTop w:val="0"/>
      <w:marBottom w:val="0"/>
      <w:divBdr>
        <w:top w:val="none" w:sz="0" w:space="0" w:color="auto"/>
        <w:left w:val="none" w:sz="0" w:space="0" w:color="auto"/>
        <w:bottom w:val="none" w:sz="0" w:space="0" w:color="auto"/>
        <w:right w:val="none" w:sz="0" w:space="0" w:color="auto"/>
      </w:divBdr>
    </w:div>
    <w:div w:id="1482233888">
      <w:bodyDiv w:val="1"/>
      <w:marLeft w:val="0"/>
      <w:marRight w:val="0"/>
      <w:marTop w:val="0"/>
      <w:marBottom w:val="0"/>
      <w:divBdr>
        <w:top w:val="none" w:sz="0" w:space="0" w:color="auto"/>
        <w:left w:val="none" w:sz="0" w:space="0" w:color="auto"/>
        <w:bottom w:val="none" w:sz="0" w:space="0" w:color="auto"/>
        <w:right w:val="none" w:sz="0" w:space="0" w:color="auto"/>
      </w:divBdr>
    </w:div>
    <w:div w:id="1489248724">
      <w:bodyDiv w:val="1"/>
      <w:marLeft w:val="0"/>
      <w:marRight w:val="0"/>
      <w:marTop w:val="0"/>
      <w:marBottom w:val="0"/>
      <w:divBdr>
        <w:top w:val="none" w:sz="0" w:space="0" w:color="auto"/>
        <w:left w:val="none" w:sz="0" w:space="0" w:color="auto"/>
        <w:bottom w:val="none" w:sz="0" w:space="0" w:color="auto"/>
        <w:right w:val="none" w:sz="0" w:space="0" w:color="auto"/>
      </w:divBdr>
    </w:div>
    <w:div w:id="1495487198">
      <w:bodyDiv w:val="1"/>
      <w:marLeft w:val="0"/>
      <w:marRight w:val="0"/>
      <w:marTop w:val="0"/>
      <w:marBottom w:val="0"/>
      <w:divBdr>
        <w:top w:val="none" w:sz="0" w:space="0" w:color="auto"/>
        <w:left w:val="none" w:sz="0" w:space="0" w:color="auto"/>
        <w:bottom w:val="none" w:sz="0" w:space="0" w:color="auto"/>
        <w:right w:val="none" w:sz="0" w:space="0" w:color="auto"/>
      </w:divBdr>
    </w:div>
    <w:div w:id="1497380792">
      <w:bodyDiv w:val="1"/>
      <w:marLeft w:val="0"/>
      <w:marRight w:val="0"/>
      <w:marTop w:val="0"/>
      <w:marBottom w:val="0"/>
      <w:divBdr>
        <w:top w:val="none" w:sz="0" w:space="0" w:color="auto"/>
        <w:left w:val="none" w:sz="0" w:space="0" w:color="auto"/>
        <w:bottom w:val="none" w:sz="0" w:space="0" w:color="auto"/>
        <w:right w:val="none" w:sz="0" w:space="0" w:color="auto"/>
      </w:divBdr>
    </w:div>
    <w:div w:id="1498304432">
      <w:bodyDiv w:val="1"/>
      <w:marLeft w:val="0"/>
      <w:marRight w:val="0"/>
      <w:marTop w:val="0"/>
      <w:marBottom w:val="0"/>
      <w:divBdr>
        <w:top w:val="none" w:sz="0" w:space="0" w:color="auto"/>
        <w:left w:val="none" w:sz="0" w:space="0" w:color="auto"/>
        <w:bottom w:val="none" w:sz="0" w:space="0" w:color="auto"/>
        <w:right w:val="none" w:sz="0" w:space="0" w:color="auto"/>
      </w:divBdr>
    </w:div>
    <w:div w:id="1507787755">
      <w:bodyDiv w:val="1"/>
      <w:marLeft w:val="0"/>
      <w:marRight w:val="0"/>
      <w:marTop w:val="0"/>
      <w:marBottom w:val="0"/>
      <w:divBdr>
        <w:top w:val="none" w:sz="0" w:space="0" w:color="auto"/>
        <w:left w:val="none" w:sz="0" w:space="0" w:color="auto"/>
        <w:bottom w:val="none" w:sz="0" w:space="0" w:color="auto"/>
        <w:right w:val="none" w:sz="0" w:space="0" w:color="auto"/>
      </w:divBdr>
    </w:div>
    <w:div w:id="1509103561">
      <w:bodyDiv w:val="1"/>
      <w:marLeft w:val="0"/>
      <w:marRight w:val="0"/>
      <w:marTop w:val="0"/>
      <w:marBottom w:val="0"/>
      <w:divBdr>
        <w:top w:val="none" w:sz="0" w:space="0" w:color="auto"/>
        <w:left w:val="none" w:sz="0" w:space="0" w:color="auto"/>
        <w:bottom w:val="none" w:sz="0" w:space="0" w:color="auto"/>
        <w:right w:val="none" w:sz="0" w:space="0" w:color="auto"/>
      </w:divBdr>
    </w:div>
    <w:div w:id="1510172681">
      <w:bodyDiv w:val="1"/>
      <w:marLeft w:val="0"/>
      <w:marRight w:val="0"/>
      <w:marTop w:val="0"/>
      <w:marBottom w:val="0"/>
      <w:divBdr>
        <w:top w:val="none" w:sz="0" w:space="0" w:color="auto"/>
        <w:left w:val="none" w:sz="0" w:space="0" w:color="auto"/>
        <w:bottom w:val="none" w:sz="0" w:space="0" w:color="auto"/>
        <w:right w:val="none" w:sz="0" w:space="0" w:color="auto"/>
      </w:divBdr>
    </w:div>
    <w:div w:id="1511720648">
      <w:bodyDiv w:val="1"/>
      <w:marLeft w:val="0"/>
      <w:marRight w:val="0"/>
      <w:marTop w:val="0"/>
      <w:marBottom w:val="0"/>
      <w:divBdr>
        <w:top w:val="none" w:sz="0" w:space="0" w:color="auto"/>
        <w:left w:val="none" w:sz="0" w:space="0" w:color="auto"/>
        <w:bottom w:val="none" w:sz="0" w:space="0" w:color="auto"/>
        <w:right w:val="none" w:sz="0" w:space="0" w:color="auto"/>
      </w:divBdr>
    </w:div>
    <w:div w:id="1513302921">
      <w:bodyDiv w:val="1"/>
      <w:marLeft w:val="0"/>
      <w:marRight w:val="0"/>
      <w:marTop w:val="0"/>
      <w:marBottom w:val="0"/>
      <w:divBdr>
        <w:top w:val="none" w:sz="0" w:space="0" w:color="auto"/>
        <w:left w:val="none" w:sz="0" w:space="0" w:color="auto"/>
        <w:bottom w:val="none" w:sz="0" w:space="0" w:color="auto"/>
        <w:right w:val="none" w:sz="0" w:space="0" w:color="auto"/>
      </w:divBdr>
    </w:div>
    <w:div w:id="1517618448">
      <w:bodyDiv w:val="1"/>
      <w:marLeft w:val="0"/>
      <w:marRight w:val="0"/>
      <w:marTop w:val="0"/>
      <w:marBottom w:val="0"/>
      <w:divBdr>
        <w:top w:val="none" w:sz="0" w:space="0" w:color="auto"/>
        <w:left w:val="none" w:sz="0" w:space="0" w:color="auto"/>
        <w:bottom w:val="none" w:sz="0" w:space="0" w:color="auto"/>
        <w:right w:val="none" w:sz="0" w:space="0" w:color="auto"/>
      </w:divBdr>
    </w:div>
    <w:div w:id="1532646058">
      <w:bodyDiv w:val="1"/>
      <w:marLeft w:val="0"/>
      <w:marRight w:val="0"/>
      <w:marTop w:val="0"/>
      <w:marBottom w:val="0"/>
      <w:divBdr>
        <w:top w:val="none" w:sz="0" w:space="0" w:color="auto"/>
        <w:left w:val="none" w:sz="0" w:space="0" w:color="auto"/>
        <w:bottom w:val="none" w:sz="0" w:space="0" w:color="auto"/>
        <w:right w:val="none" w:sz="0" w:space="0" w:color="auto"/>
      </w:divBdr>
    </w:div>
    <w:div w:id="1533683900">
      <w:bodyDiv w:val="1"/>
      <w:marLeft w:val="0"/>
      <w:marRight w:val="0"/>
      <w:marTop w:val="0"/>
      <w:marBottom w:val="0"/>
      <w:divBdr>
        <w:top w:val="none" w:sz="0" w:space="0" w:color="auto"/>
        <w:left w:val="none" w:sz="0" w:space="0" w:color="auto"/>
        <w:bottom w:val="none" w:sz="0" w:space="0" w:color="auto"/>
        <w:right w:val="none" w:sz="0" w:space="0" w:color="auto"/>
      </w:divBdr>
    </w:div>
    <w:div w:id="1537736930">
      <w:bodyDiv w:val="1"/>
      <w:marLeft w:val="0"/>
      <w:marRight w:val="0"/>
      <w:marTop w:val="0"/>
      <w:marBottom w:val="0"/>
      <w:divBdr>
        <w:top w:val="none" w:sz="0" w:space="0" w:color="auto"/>
        <w:left w:val="none" w:sz="0" w:space="0" w:color="auto"/>
        <w:bottom w:val="none" w:sz="0" w:space="0" w:color="auto"/>
        <w:right w:val="none" w:sz="0" w:space="0" w:color="auto"/>
      </w:divBdr>
    </w:div>
    <w:div w:id="1539509710">
      <w:bodyDiv w:val="1"/>
      <w:marLeft w:val="0"/>
      <w:marRight w:val="0"/>
      <w:marTop w:val="0"/>
      <w:marBottom w:val="0"/>
      <w:divBdr>
        <w:top w:val="none" w:sz="0" w:space="0" w:color="auto"/>
        <w:left w:val="none" w:sz="0" w:space="0" w:color="auto"/>
        <w:bottom w:val="none" w:sz="0" w:space="0" w:color="auto"/>
        <w:right w:val="none" w:sz="0" w:space="0" w:color="auto"/>
      </w:divBdr>
    </w:div>
    <w:div w:id="1543244085">
      <w:bodyDiv w:val="1"/>
      <w:marLeft w:val="0"/>
      <w:marRight w:val="0"/>
      <w:marTop w:val="0"/>
      <w:marBottom w:val="0"/>
      <w:divBdr>
        <w:top w:val="none" w:sz="0" w:space="0" w:color="auto"/>
        <w:left w:val="none" w:sz="0" w:space="0" w:color="auto"/>
        <w:bottom w:val="none" w:sz="0" w:space="0" w:color="auto"/>
        <w:right w:val="none" w:sz="0" w:space="0" w:color="auto"/>
      </w:divBdr>
    </w:div>
    <w:div w:id="1547108628">
      <w:bodyDiv w:val="1"/>
      <w:marLeft w:val="0"/>
      <w:marRight w:val="0"/>
      <w:marTop w:val="0"/>
      <w:marBottom w:val="0"/>
      <w:divBdr>
        <w:top w:val="none" w:sz="0" w:space="0" w:color="auto"/>
        <w:left w:val="none" w:sz="0" w:space="0" w:color="auto"/>
        <w:bottom w:val="none" w:sz="0" w:space="0" w:color="auto"/>
        <w:right w:val="none" w:sz="0" w:space="0" w:color="auto"/>
      </w:divBdr>
    </w:div>
    <w:div w:id="1550801754">
      <w:bodyDiv w:val="1"/>
      <w:marLeft w:val="0"/>
      <w:marRight w:val="0"/>
      <w:marTop w:val="0"/>
      <w:marBottom w:val="0"/>
      <w:divBdr>
        <w:top w:val="none" w:sz="0" w:space="0" w:color="auto"/>
        <w:left w:val="none" w:sz="0" w:space="0" w:color="auto"/>
        <w:bottom w:val="none" w:sz="0" w:space="0" w:color="auto"/>
        <w:right w:val="none" w:sz="0" w:space="0" w:color="auto"/>
      </w:divBdr>
    </w:div>
    <w:div w:id="1553927194">
      <w:bodyDiv w:val="1"/>
      <w:marLeft w:val="0"/>
      <w:marRight w:val="0"/>
      <w:marTop w:val="0"/>
      <w:marBottom w:val="0"/>
      <w:divBdr>
        <w:top w:val="none" w:sz="0" w:space="0" w:color="auto"/>
        <w:left w:val="none" w:sz="0" w:space="0" w:color="auto"/>
        <w:bottom w:val="none" w:sz="0" w:space="0" w:color="auto"/>
        <w:right w:val="none" w:sz="0" w:space="0" w:color="auto"/>
      </w:divBdr>
      <w:divsChild>
        <w:div w:id="731929302">
          <w:marLeft w:val="0"/>
          <w:marRight w:val="0"/>
          <w:marTop w:val="0"/>
          <w:marBottom w:val="0"/>
          <w:divBdr>
            <w:top w:val="none" w:sz="0" w:space="0" w:color="auto"/>
            <w:left w:val="none" w:sz="0" w:space="0" w:color="auto"/>
            <w:bottom w:val="none" w:sz="0" w:space="0" w:color="auto"/>
            <w:right w:val="none" w:sz="0" w:space="0" w:color="auto"/>
          </w:divBdr>
          <w:divsChild>
            <w:div w:id="953438078">
              <w:marLeft w:val="0"/>
              <w:marRight w:val="0"/>
              <w:marTop w:val="0"/>
              <w:marBottom w:val="0"/>
              <w:divBdr>
                <w:top w:val="none" w:sz="0" w:space="0" w:color="auto"/>
                <w:left w:val="none" w:sz="0" w:space="0" w:color="auto"/>
                <w:bottom w:val="none" w:sz="0" w:space="0" w:color="auto"/>
                <w:right w:val="none" w:sz="0" w:space="0" w:color="auto"/>
              </w:divBdr>
              <w:divsChild>
                <w:div w:id="511800430">
                  <w:marLeft w:val="0"/>
                  <w:marRight w:val="0"/>
                  <w:marTop w:val="0"/>
                  <w:marBottom w:val="0"/>
                  <w:divBdr>
                    <w:top w:val="none" w:sz="0" w:space="0" w:color="auto"/>
                    <w:left w:val="none" w:sz="0" w:space="0" w:color="auto"/>
                    <w:bottom w:val="none" w:sz="0" w:space="0" w:color="auto"/>
                    <w:right w:val="none" w:sz="0" w:space="0" w:color="auto"/>
                  </w:divBdr>
                  <w:divsChild>
                    <w:div w:id="1924603587">
                      <w:marLeft w:val="0"/>
                      <w:marRight w:val="0"/>
                      <w:marTop w:val="0"/>
                      <w:marBottom w:val="0"/>
                      <w:divBdr>
                        <w:top w:val="none" w:sz="0" w:space="0" w:color="auto"/>
                        <w:left w:val="none" w:sz="0" w:space="0" w:color="auto"/>
                        <w:bottom w:val="none" w:sz="0" w:space="0" w:color="auto"/>
                        <w:right w:val="none" w:sz="0" w:space="0" w:color="auto"/>
                      </w:divBdr>
                      <w:divsChild>
                        <w:div w:id="915239116">
                          <w:marLeft w:val="0"/>
                          <w:marRight w:val="0"/>
                          <w:marTop w:val="0"/>
                          <w:marBottom w:val="0"/>
                          <w:divBdr>
                            <w:top w:val="none" w:sz="0" w:space="0" w:color="auto"/>
                            <w:left w:val="none" w:sz="0" w:space="0" w:color="auto"/>
                            <w:bottom w:val="none" w:sz="0" w:space="0" w:color="auto"/>
                            <w:right w:val="none" w:sz="0" w:space="0" w:color="auto"/>
                          </w:divBdr>
                          <w:divsChild>
                            <w:div w:id="1823500557">
                              <w:marLeft w:val="0"/>
                              <w:marRight w:val="0"/>
                              <w:marTop w:val="0"/>
                              <w:marBottom w:val="0"/>
                              <w:divBdr>
                                <w:top w:val="none" w:sz="0" w:space="0" w:color="auto"/>
                                <w:left w:val="none" w:sz="0" w:space="0" w:color="auto"/>
                                <w:bottom w:val="none" w:sz="0" w:space="0" w:color="auto"/>
                                <w:right w:val="none" w:sz="0" w:space="0" w:color="auto"/>
                              </w:divBdr>
                              <w:divsChild>
                                <w:div w:id="1316186205">
                                  <w:marLeft w:val="0"/>
                                  <w:marRight w:val="0"/>
                                  <w:marTop w:val="0"/>
                                  <w:marBottom w:val="0"/>
                                  <w:divBdr>
                                    <w:top w:val="none" w:sz="0" w:space="0" w:color="auto"/>
                                    <w:left w:val="none" w:sz="0" w:space="0" w:color="auto"/>
                                    <w:bottom w:val="none" w:sz="0" w:space="0" w:color="auto"/>
                                    <w:right w:val="none" w:sz="0" w:space="0" w:color="auto"/>
                                  </w:divBdr>
                                  <w:divsChild>
                                    <w:div w:id="268895781">
                                      <w:marLeft w:val="0"/>
                                      <w:marRight w:val="0"/>
                                      <w:marTop w:val="0"/>
                                      <w:marBottom w:val="0"/>
                                      <w:divBdr>
                                        <w:top w:val="none" w:sz="0" w:space="0" w:color="auto"/>
                                        <w:left w:val="none" w:sz="0" w:space="0" w:color="auto"/>
                                        <w:bottom w:val="none" w:sz="0" w:space="0" w:color="auto"/>
                                        <w:right w:val="none" w:sz="0" w:space="0" w:color="auto"/>
                                      </w:divBdr>
                                      <w:divsChild>
                                        <w:div w:id="39069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4806992">
      <w:bodyDiv w:val="1"/>
      <w:marLeft w:val="0"/>
      <w:marRight w:val="0"/>
      <w:marTop w:val="0"/>
      <w:marBottom w:val="0"/>
      <w:divBdr>
        <w:top w:val="none" w:sz="0" w:space="0" w:color="auto"/>
        <w:left w:val="none" w:sz="0" w:space="0" w:color="auto"/>
        <w:bottom w:val="none" w:sz="0" w:space="0" w:color="auto"/>
        <w:right w:val="none" w:sz="0" w:space="0" w:color="auto"/>
      </w:divBdr>
    </w:div>
    <w:div w:id="1555894453">
      <w:bodyDiv w:val="1"/>
      <w:marLeft w:val="0"/>
      <w:marRight w:val="0"/>
      <w:marTop w:val="0"/>
      <w:marBottom w:val="0"/>
      <w:divBdr>
        <w:top w:val="none" w:sz="0" w:space="0" w:color="auto"/>
        <w:left w:val="none" w:sz="0" w:space="0" w:color="auto"/>
        <w:bottom w:val="none" w:sz="0" w:space="0" w:color="auto"/>
        <w:right w:val="none" w:sz="0" w:space="0" w:color="auto"/>
      </w:divBdr>
    </w:div>
    <w:div w:id="1558203154">
      <w:bodyDiv w:val="1"/>
      <w:marLeft w:val="0"/>
      <w:marRight w:val="0"/>
      <w:marTop w:val="0"/>
      <w:marBottom w:val="0"/>
      <w:divBdr>
        <w:top w:val="none" w:sz="0" w:space="0" w:color="auto"/>
        <w:left w:val="none" w:sz="0" w:space="0" w:color="auto"/>
        <w:bottom w:val="none" w:sz="0" w:space="0" w:color="auto"/>
        <w:right w:val="none" w:sz="0" w:space="0" w:color="auto"/>
      </w:divBdr>
    </w:div>
    <w:div w:id="1558667587">
      <w:bodyDiv w:val="1"/>
      <w:marLeft w:val="0"/>
      <w:marRight w:val="0"/>
      <w:marTop w:val="0"/>
      <w:marBottom w:val="0"/>
      <w:divBdr>
        <w:top w:val="none" w:sz="0" w:space="0" w:color="auto"/>
        <w:left w:val="none" w:sz="0" w:space="0" w:color="auto"/>
        <w:bottom w:val="none" w:sz="0" w:space="0" w:color="auto"/>
        <w:right w:val="none" w:sz="0" w:space="0" w:color="auto"/>
      </w:divBdr>
    </w:div>
    <w:div w:id="1558781610">
      <w:bodyDiv w:val="1"/>
      <w:marLeft w:val="0"/>
      <w:marRight w:val="0"/>
      <w:marTop w:val="0"/>
      <w:marBottom w:val="0"/>
      <w:divBdr>
        <w:top w:val="none" w:sz="0" w:space="0" w:color="auto"/>
        <w:left w:val="none" w:sz="0" w:space="0" w:color="auto"/>
        <w:bottom w:val="none" w:sz="0" w:space="0" w:color="auto"/>
        <w:right w:val="none" w:sz="0" w:space="0" w:color="auto"/>
      </w:divBdr>
    </w:div>
    <w:div w:id="1559825140">
      <w:bodyDiv w:val="1"/>
      <w:marLeft w:val="0"/>
      <w:marRight w:val="0"/>
      <w:marTop w:val="0"/>
      <w:marBottom w:val="0"/>
      <w:divBdr>
        <w:top w:val="none" w:sz="0" w:space="0" w:color="auto"/>
        <w:left w:val="none" w:sz="0" w:space="0" w:color="auto"/>
        <w:bottom w:val="none" w:sz="0" w:space="0" w:color="auto"/>
        <w:right w:val="none" w:sz="0" w:space="0" w:color="auto"/>
      </w:divBdr>
    </w:div>
    <w:div w:id="1561554012">
      <w:bodyDiv w:val="1"/>
      <w:marLeft w:val="0"/>
      <w:marRight w:val="0"/>
      <w:marTop w:val="0"/>
      <w:marBottom w:val="0"/>
      <w:divBdr>
        <w:top w:val="none" w:sz="0" w:space="0" w:color="auto"/>
        <w:left w:val="none" w:sz="0" w:space="0" w:color="auto"/>
        <w:bottom w:val="none" w:sz="0" w:space="0" w:color="auto"/>
        <w:right w:val="none" w:sz="0" w:space="0" w:color="auto"/>
      </w:divBdr>
    </w:div>
    <w:div w:id="1565411822">
      <w:bodyDiv w:val="1"/>
      <w:marLeft w:val="0"/>
      <w:marRight w:val="0"/>
      <w:marTop w:val="0"/>
      <w:marBottom w:val="0"/>
      <w:divBdr>
        <w:top w:val="none" w:sz="0" w:space="0" w:color="auto"/>
        <w:left w:val="none" w:sz="0" w:space="0" w:color="auto"/>
        <w:bottom w:val="none" w:sz="0" w:space="0" w:color="auto"/>
        <w:right w:val="none" w:sz="0" w:space="0" w:color="auto"/>
      </w:divBdr>
    </w:div>
    <w:div w:id="1570312784">
      <w:bodyDiv w:val="1"/>
      <w:marLeft w:val="0"/>
      <w:marRight w:val="0"/>
      <w:marTop w:val="0"/>
      <w:marBottom w:val="0"/>
      <w:divBdr>
        <w:top w:val="none" w:sz="0" w:space="0" w:color="auto"/>
        <w:left w:val="none" w:sz="0" w:space="0" w:color="auto"/>
        <w:bottom w:val="none" w:sz="0" w:space="0" w:color="auto"/>
        <w:right w:val="none" w:sz="0" w:space="0" w:color="auto"/>
      </w:divBdr>
    </w:div>
    <w:div w:id="1570653149">
      <w:bodyDiv w:val="1"/>
      <w:marLeft w:val="0"/>
      <w:marRight w:val="0"/>
      <w:marTop w:val="0"/>
      <w:marBottom w:val="0"/>
      <w:divBdr>
        <w:top w:val="none" w:sz="0" w:space="0" w:color="auto"/>
        <w:left w:val="none" w:sz="0" w:space="0" w:color="auto"/>
        <w:bottom w:val="none" w:sz="0" w:space="0" w:color="auto"/>
        <w:right w:val="none" w:sz="0" w:space="0" w:color="auto"/>
      </w:divBdr>
    </w:div>
    <w:div w:id="1571765875">
      <w:bodyDiv w:val="1"/>
      <w:marLeft w:val="0"/>
      <w:marRight w:val="0"/>
      <w:marTop w:val="0"/>
      <w:marBottom w:val="0"/>
      <w:divBdr>
        <w:top w:val="none" w:sz="0" w:space="0" w:color="auto"/>
        <w:left w:val="none" w:sz="0" w:space="0" w:color="auto"/>
        <w:bottom w:val="none" w:sz="0" w:space="0" w:color="auto"/>
        <w:right w:val="none" w:sz="0" w:space="0" w:color="auto"/>
      </w:divBdr>
    </w:div>
    <w:div w:id="1571959507">
      <w:bodyDiv w:val="1"/>
      <w:marLeft w:val="0"/>
      <w:marRight w:val="0"/>
      <w:marTop w:val="0"/>
      <w:marBottom w:val="0"/>
      <w:divBdr>
        <w:top w:val="none" w:sz="0" w:space="0" w:color="auto"/>
        <w:left w:val="none" w:sz="0" w:space="0" w:color="auto"/>
        <w:bottom w:val="none" w:sz="0" w:space="0" w:color="auto"/>
        <w:right w:val="none" w:sz="0" w:space="0" w:color="auto"/>
      </w:divBdr>
    </w:div>
    <w:div w:id="1573929625">
      <w:bodyDiv w:val="1"/>
      <w:marLeft w:val="0"/>
      <w:marRight w:val="0"/>
      <w:marTop w:val="0"/>
      <w:marBottom w:val="0"/>
      <w:divBdr>
        <w:top w:val="none" w:sz="0" w:space="0" w:color="auto"/>
        <w:left w:val="none" w:sz="0" w:space="0" w:color="auto"/>
        <w:bottom w:val="none" w:sz="0" w:space="0" w:color="auto"/>
        <w:right w:val="none" w:sz="0" w:space="0" w:color="auto"/>
      </w:divBdr>
    </w:div>
    <w:div w:id="1581450703">
      <w:bodyDiv w:val="1"/>
      <w:marLeft w:val="0"/>
      <w:marRight w:val="0"/>
      <w:marTop w:val="0"/>
      <w:marBottom w:val="0"/>
      <w:divBdr>
        <w:top w:val="none" w:sz="0" w:space="0" w:color="auto"/>
        <w:left w:val="none" w:sz="0" w:space="0" w:color="auto"/>
        <w:bottom w:val="none" w:sz="0" w:space="0" w:color="auto"/>
        <w:right w:val="none" w:sz="0" w:space="0" w:color="auto"/>
      </w:divBdr>
      <w:divsChild>
        <w:div w:id="1727299255">
          <w:marLeft w:val="0"/>
          <w:marRight w:val="0"/>
          <w:marTop w:val="0"/>
          <w:marBottom w:val="0"/>
          <w:divBdr>
            <w:top w:val="none" w:sz="0" w:space="0" w:color="auto"/>
            <w:left w:val="none" w:sz="0" w:space="0" w:color="auto"/>
            <w:bottom w:val="none" w:sz="0" w:space="0" w:color="auto"/>
            <w:right w:val="none" w:sz="0" w:space="0" w:color="auto"/>
          </w:divBdr>
          <w:divsChild>
            <w:div w:id="186481255">
              <w:marLeft w:val="0"/>
              <w:marRight w:val="0"/>
              <w:marTop w:val="0"/>
              <w:marBottom w:val="0"/>
              <w:divBdr>
                <w:top w:val="none" w:sz="0" w:space="0" w:color="auto"/>
                <w:left w:val="none" w:sz="0" w:space="0" w:color="auto"/>
                <w:bottom w:val="none" w:sz="0" w:space="0" w:color="auto"/>
                <w:right w:val="none" w:sz="0" w:space="0" w:color="auto"/>
              </w:divBdr>
              <w:divsChild>
                <w:div w:id="1702973089">
                  <w:marLeft w:val="0"/>
                  <w:marRight w:val="0"/>
                  <w:marTop w:val="0"/>
                  <w:marBottom w:val="0"/>
                  <w:divBdr>
                    <w:top w:val="none" w:sz="0" w:space="0" w:color="auto"/>
                    <w:left w:val="none" w:sz="0" w:space="0" w:color="auto"/>
                    <w:bottom w:val="none" w:sz="0" w:space="0" w:color="auto"/>
                    <w:right w:val="none" w:sz="0" w:space="0" w:color="auto"/>
                  </w:divBdr>
                  <w:divsChild>
                    <w:div w:id="627860263">
                      <w:marLeft w:val="0"/>
                      <w:marRight w:val="0"/>
                      <w:marTop w:val="0"/>
                      <w:marBottom w:val="0"/>
                      <w:divBdr>
                        <w:top w:val="none" w:sz="0" w:space="0" w:color="auto"/>
                        <w:left w:val="none" w:sz="0" w:space="0" w:color="auto"/>
                        <w:bottom w:val="none" w:sz="0" w:space="0" w:color="auto"/>
                        <w:right w:val="none" w:sz="0" w:space="0" w:color="auto"/>
                      </w:divBdr>
                      <w:divsChild>
                        <w:div w:id="526648968">
                          <w:marLeft w:val="0"/>
                          <w:marRight w:val="0"/>
                          <w:marTop w:val="0"/>
                          <w:marBottom w:val="0"/>
                          <w:divBdr>
                            <w:top w:val="none" w:sz="0" w:space="0" w:color="auto"/>
                            <w:left w:val="none" w:sz="0" w:space="0" w:color="auto"/>
                            <w:bottom w:val="none" w:sz="0" w:space="0" w:color="auto"/>
                            <w:right w:val="none" w:sz="0" w:space="0" w:color="auto"/>
                          </w:divBdr>
                          <w:divsChild>
                            <w:div w:id="1938054278">
                              <w:marLeft w:val="0"/>
                              <w:marRight w:val="0"/>
                              <w:marTop w:val="0"/>
                              <w:marBottom w:val="0"/>
                              <w:divBdr>
                                <w:top w:val="none" w:sz="0" w:space="0" w:color="auto"/>
                                <w:left w:val="none" w:sz="0" w:space="0" w:color="auto"/>
                                <w:bottom w:val="none" w:sz="0" w:space="0" w:color="auto"/>
                                <w:right w:val="none" w:sz="0" w:space="0" w:color="auto"/>
                              </w:divBdr>
                              <w:divsChild>
                                <w:div w:id="257565284">
                                  <w:marLeft w:val="0"/>
                                  <w:marRight w:val="0"/>
                                  <w:marTop w:val="0"/>
                                  <w:marBottom w:val="0"/>
                                  <w:divBdr>
                                    <w:top w:val="none" w:sz="0" w:space="0" w:color="auto"/>
                                    <w:left w:val="none" w:sz="0" w:space="0" w:color="auto"/>
                                    <w:bottom w:val="none" w:sz="0" w:space="0" w:color="auto"/>
                                    <w:right w:val="none" w:sz="0" w:space="0" w:color="auto"/>
                                  </w:divBdr>
                                  <w:divsChild>
                                    <w:div w:id="863134804">
                                      <w:marLeft w:val="0"/>
                                      <w:marRight w:val="0"/>
                                      <w:marTop w:val="0"/>
                                      <w:marBottom w:val="0"/>
                                      <w:divBdr>
                                        <w:top w:val="none" w:sz="0" w:space="0" w:color="auto"/>
                                        <w:left w:val="none" w:sz="0" w:space="0" w:color="auto"/>
                                        <w:bottom w:val="none" w:sz="0" w:space="0" w:color="auto"/>
                                        <w:right w:val="none" w:sz="0" w:space="0" w:color="auto"/>
                                      </w:divBdr>
                                      <w:divsChild>
                                        <w:div w:id="11209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3221722">
      <w:bodyDiv w:val="1"/>
      <w:marLeft w:val="0"/>
      <w:marRight w:val="0"/>
      <w:marTop w:val="0"/>
      <w:marBottom w:val="0"/>
      <w:divBdr>
        <w:top w:val="none" w:sz="0" w:space="0" w:color="auto"/>
        <w:left w:val="none" w:sz="0" w:space="0" w:color="auto"/>
        <w:bottom w:val="none" w:sz="0" w:space="0" w:color="auto"/>
        <w:right w:val="none" w:sz="0" w:space="0" w:color="auto"/>
      </w:divBdr>
    </w:div>
    <w:div w:id="1585607470">
      <w:bodyDiv w:val="1"/>
      <w:marLeft w:val="0"/>
      <w:marRight w:val="0"/>
      <w:marTop w:val="0"/>
      <w:marBottom w:val="0"/>
      <w:divBdr>
        <w:top w:val="none" w:sz="0" w:space="0" w:color="auto"/>
        <w:left w:val="none" w:sz="0" w:space="0" w:color="auto"/>
        <w:bottom w:val="none" w:sz="0" w:space="0" w:color="auto"/>
        <w:right w:val="none" w:sz="0" w:space="0" w:color="auto"/>
      </w:divBdr>
    </w:div>
    <w:div w:id="1588879339">
      <w:bodyDiv w:val="1"/>
      <w:marLeft w:val="0"/>
      <w:marRight w:val="0"/>
      <w:marTop w:val="0"/>
      <w:marBottom w:val="0"/>
      <w:divBdr>
        <w:top w:val="none" w:sz="0" w:space="0" w:color="auto"/>
        <w:left w:val="none" w:sz="0" w:space="0" w:color="auto"/>
        <w:bottom w:val="none" w:sz="0" w:space="0" w:color="auto"/>
        <w:right w:val="none" w:sz="0" w:space="0" w:color="auto"/>
      </w:divBdr>
    </w:div>
    <w:div w:id="1590697887">
      <w:bodyDiv w:val="1"/>
      <w:marLeft w:val="0"/>
      <w:marRight w:val="0"/>
      <w:marTop w:val="0"/>
      <w:marBottom w:val="0"/>
      <w:divBdr>
        <w:top w:val="none" w:sz="0" w:space="0" w:color="auto"/>
        <w:left w:val="none" w:sz="0" w:space="0" w:color="auto"/>
        <w:bottom w:val="none" w:sz="0" w:space="0" w:color="auto"/>
        <w:right w:val="none" w:sz="0" w:space="0" w:color="auto"/>
      </w:divBdr>
    </w:div>
    <w:div w:id="1602444967">
      <w:bodyDiv w:val="1"/>
      <w:marLeft w:val="0"/>
      <w:marRight w:val="0"/>
      <w:marTop w:val="0"/>
      <w:marBottom w:val="0"/>
      <w:divBdr>
        <w:top w:val="none" w:sz="0" w:space="0" w:color="auto"/>
        <w:left w:val="none" w:sz="0" w:space="0" w:color="auto"/>
        <w:bottom w:val="none" w:sz="0" w:space="0" w:color="auto"/>
        <w:right w:val="none" w:sz="0" w:space="0" w:color="auto"/>
      </w:divBdr>
    </w:div>
    <w:div w:id="1604144487">
      <w:bodyDiv w:val="1"/>
      <w:marLeft w:val="0"/>
      <w:marRight w:val="0"/>
      <w:marTop w:val="0"/>
      <w:marBottom w:val="0"/>
      <w:divBdr>
        <w:top w:val="none" w:sz="0" w:space="0" w:color="auto"/>
        <w:left w:val="none" w:sz="0" w:space="0" w:color="auto"/>
        <w:bottom w:val="none" w:sz="0" w:space="0" w:color="auto"/>
        <w:right w:val="none" w:sz="0" w:space="0" w:color="auto"/>
      </w:divBdr>
    </w:div>
    <w:div w:id="1605572265">
      <w:bodyDiv w:val="1"/>
      <w:marLeft w:val="0"/>
      <w:marRight w:val="0"/>
      <w:marTop w:val="0"/>
      <w:marBottom w:val="0"/>
      <w:divBdr>
        <w:top w:val="none" w:sz="0" w:space="0" w:color="auto"/>
        <w:left w:val="none" w:sz="0" w:space="0" w:color="auto"/>
        <w:bottom w:val="none" w:sz="0" w:space="0" w:color="auto"/>
        <w:right w:val="none" w:sz="0" w:space="0" w:color="auto"/>
      </w:divBdr>
    </w:div>
    <w:div w:id="1605651015">
      <w:bodyDiv w:val="1"/>
      <w:marLeft w:val="0"/>
      <w:marRight w:val="0"/>
      <w:marTop w:val="0"/>
      <w:marBottom w:val="0"/>
      <w:divBdr>
        <w:top w:val="none" w:sz="0" w:space="0" w:color="auto"/>
        <w:left w:val="none" w:sz="0" w:space="0" w:color="auto"/>
        <w:bottom w:val="none" w:sz="0" w:space="0" w:color="auto"/>
        <w:right w:val="none" w:sz="0" w:space="0" w:color="auto"/>
      </w:divBdr>
    </w:div>
    <w:div w:id="1614050004">
      <w:bodyDiv w:val="1"/>
      <w:marLeft w:val="0"/>
      <w:marRight w:val="0"/>
      <w:marTop w:val="0"/>
      <w:marBottom w:val="0"/>
      <w:divBdr>
        <w:top w:val="none" w:sz="0" w:space="0" w:color="auto"/>
        <w:left w:val="none" w:sz="0" w:space="0" w:color="auto"/>
        <w:bottom w:val="none" w:sz="0" w:space="0" w:color="auto"/>
        <w:right w:val="none" w:sz="0" w:space="0" w:color="auto"/>
      </w:divBdr>
    </w:div>
    <w:div w:id="1616477176">
      <w:bodyDiv w:val="1"/>
      <w:marLeft w:val="0"/>
      <w:marRight w:val="0"/>
      <w:marTop w:val="0"/>
      <w:marBottom w:val="0"/>
      <w:divBdr>
        <w:top w:val="none" w:sz="0" w:space="0" w:color="auto"/>
        <w:left w:val="none" w:sz="0" w:space="0" w:color="auto"/>
        <w:bottom w:val="none" w:sz="0" w:space="0" w:color="auto"/>
        <w:right w:val="none" w:sz="0" w:space="0" w:color="auto"/>
      </w:divBdr>
    </w:div>
    <w:div w:id="1617561471">
      <w:bodyDiv w:val="1"/>
      <w:marLeft w:val="0"/>
      <w:marRight w:val="0"/>
      <w:marTop w:val="0"/>
      <w:marBottom w:val="0"/>
      <w:divBdr>
        <w:top w:val="none" w:sz="0" w:space="0" w:color="auto"/>
        <w:left w:val="none" w:sz="0" w:space="0" w:color="auto"/>
        <w:bottom w:val="none" w:sz="0" w:space="0" w:color="auto"/>
        <w:right w:val="none" w:sz="0" w:space="0" w:color="auto"/>
      </w:divBdr>
    </w:div>
    <w:div w:id="1631938771">
      <w:bodyDiv w:val="1"/>
      <w:marLeft w:val="0"/>
      <w:marRight w:val="0"/>
      <w:marTop w:val="0"/>
      <w:marBottom w:val="0"/>
      <w:divBdr>
        <w:top w:val="none" w:sz="0" w:space="0" w:color="auto"/>
        <w:left w:val="none" w:sz="0" w:space="0" w:color="auto"/>
        <w:bottom w:val="none" w:sz="0" w:space="0" w:color="auto"/>
        <w:right w:val="none" w:sz="0" w:space="0" w:color="auto"/>
      </w:divBdr>
    </w:div>
    <w:div w:id="1632247901">
      <w:bodyDiv w:val="1"/>
      <w:marLeft w:val="0"/>
      <w:marRight w:val="0"/>
      <w:marTop w:val="0"/>
      <w:marBottom w:val="0"/>
      <w:divBdr>
        <w:top w:val="none" w:sz="0" w:space="0" w:color="auto"/>
        <w:left w:val="none" w:sz="0" w:space="0" w:color="auto"/>
        <w:bottom w:val="none" w:sz="0" w:space="0" w:color="auto"/>
        <w:right w:val="none" w:sz="0" w:space="0" w:color="auto"/>
      </w:divBdr>
    </w:div>
    <w:div w:id="1634555643">
      <w:bodyDiv w:val="1"/>
      <w:marLeft w:val="0"/>
      <w:marRight w:val="0"/>
      <w:marTop w:val="0"/>
      <w:marBottom w:val="0"/>
      <w:divBdr>
        <w:top w:val="none" w:sz="0" w:space="0" w:color="auto"/>
        <w:left w:val="none" w:sz="0" w:space="0" w:color="auto"/>
        <w:bottom w:val="none" w:sz="0" w:space="0" w:color="auto"/>
        <w:right w:val="none" w:sz="0" w:space="0" w:color="auto"/>
      </w:divBdr>
    </w:div>
    <w:div w:id="1636058627">
      <w:bodyDiv w:val="1"/>
      <w:marLeft w:val="0"/>
      <w:marRight w:val="0"/>
      <w:marTop w:val="0"/>
      <w:marBottom w:val="0"/>
      <w:divBdr>
        <w:top w:val="none" w:sz="0" w:space="0" w:color="auto"/>
        <w:left w:val="none" w:sz="0" w:space="0" w:color="auto"/>
        <w:bottom w:val="none" w:sz="0" w:space="0" w:color="auto"/>
        <w:right w:val="none" w:sz="0" w:space="0" w:color="auto"/>
      </w:divBdr>
    </w:div>
    <w:div w:id="1637834560">
      <w:bodyDiv w:val="1"/>
      <w:marLeft w:val="0"/>
      <w:marRight w:val="0"/>
      <w:marTop w:val="0"/>
      <w:marBottom w:val="0"/>
      <w:divBdr>
        <w:top w:val="none" w:sz="0" w:space="0" w:color="auto"/>
        <w:left w:val="none" w:sz="0" w:space="0" w:color="auto"/>
        <w:bottom w:val="none" w:sz="0" w:space="0" w:color="auto"/>
        <w:right w:val="none" w:sz="0" w:space="0" w:color="auto"/>
      </w:divBdr>
    </w:div>
    <w:div w:id="1643803959">
      <w:bodyDiv w:val="1"/>
      <w:marLeft w:val="0"/>
      <w:marRight w:val="0"/>
      <w:marTop w:val="0"/>
      <w:marBottom w:val="0"/>
      <w:divBdr>
        <w:top w:val="none" w:sz="0" w:space="0" w:color="auto"/>
        <w:left w:val="none" w:sz="0" w:space="0" w:color="auto"/>
        <w:bottom w:val="none" w:sz="0" w:space="0" w:color="auto"/>
        <w:right w:val="none" w:sz="0" w:space="0" w:color="auto"/>
      </w:divBdr>
      <w:divsChild>
        <w:div w:id="1988971715">
          <w:marLeft w:val="0"/>
          <w:marRight w:val="0"/>
          <w:marTop w:val="0"/>
          <w:marBottom w:val="0"/>
          <w:divBdr>
            <w:top w:val="none" w:sz="0" w:space="0" w:color="auto"/>
            <w:left w:val="none" w:sz="0" w:space="0" w:color="auto"/>
            <w:bottom w:val="none" w:sz="0" w:space="0" w:color="auto"/>
            <w:right w:val="none" w:sz="0" w:space="0" w:color="auto"/>
          </w:divBdr>
          <w:divsChild>
            <w:div w:id="886336145">
              <w:marLeft w:val="0"/>
              <w:marRight w:val="0"/>
              <w:marTop w:val="0"/>
              <w:marBottom w:val="0"/>
              <w:divBdr>
                <w:top w:val="none" w:sz="0" w:space="0" w:color="auto"/>
                <w:left w:val="none" w:sz="0" w:space="0" w:color="auto"/>
                <w:bottom w:val="none" w:sz="0" w:space="0" w:color="auto"/>
                <w:right w:val="none" w:sz="0" w:space="0" w:color="auto"/>
              </w:divBdr>
              <w:divsChild>
                <w:div w:id="520051693">
                  <w:marLeft w:val="0"/>
                  <w:marRight w:val="0"/>
                  <w:marTop w:val="0"/>
                  <w:marBottom w:val="0"/>
                  <w:divBdr>
                    <w:top w:val="none" w:sz="0" w:space="0" w:color="auto"/>
                    <w:left w:val="none" w:sz="0" w:space="0" w:color="auto"/>
                    <w:bottom w:val="none" w:sz="0" w:space="0" w:color="auto"/>
                    <w:right w:val="none" w:sz="0" w:space="0" w:color="auto"/>
                  </w:divBdr>
                  <w:divsChild>
                    <w:div w:id="2146923789">
                      <w:marLeft w:val="0"/>
                      <w:marRight w:val="0"/>
                      <w:marTop w:val="0"/>
                      <w:marBottom w:val="0"/>
                      <w:divBdr>
                        <w:top w:val="none" w:sz="0" w:space="0" w:color="auto"/>
                        <w:left w:val="none" w:sz="0" w:space="0" w:color="auto"/>
                        <w:bottom w:val="none" w:sz="0" w:space="0" w:color="auto"/>
                        <w:right w:val="none" w:sz="0" w:space="0" w:color="auto"/>
                      </w:divBdr>
                      <w:divsChild>
                        <w:div w:id="988442028">
                          <w:marLeft w:val="0"/>
                          <w:marRight w:val="0"/>
                          <w:marTop w:val="0"/>
                          <w:marBottom w:val="0"/>
                          <w:divBdr>
                            <w:top w:val="none" w:sz="0" w:space="0" w:color="auto"/>
                            <w:left w:val="none" w:sz="0" w:space="0" w:color="auto"/>
                            <w:bottom w:val="none" w:sz="0" w:space="0" w:color="auto"/>
                            <w:right w:val="none" w:sz="0" w:space="0" w:color="auto"/>
                          </w:divBdr>
                          <w:divsChild>
                            <w:div w:id="553588082">
                              <w:marLeft w:val="0"/>
                              <w:marRight w:val="0"/>
                              <w:marTop w:val="0"/>
                              <w:marBottom w:val="0"/>
                              <w:divBdr>
                                <w:top w:val="none" w:sz="0" w:space="0" w:color="auto"/>
                                <w:left w:val="none" w:sz="0" w:space="0" w:color="auto"/>
                                <w:bottom w:val="none" w:sz="0" w:space="0" w:color="auto"/>
                                <w:right w:val="none" w:sz="0" w:space="0" w:color="auto"/>
                              </w:divBdr>
                              <w:divsChild>
                                <w:div w:id="582225772">
                                  <w:marLeft w:val="0"/>
                                  <w:marRight w:val="0"/>
                                  <w:marTop w:val="0"/>
                                  <w:marBottom w:val="0"/>
                                  <w:divBdr>
                                    <w:top w:val="none" w:sz="0" w:space="0" w:color="auto"/>
                                    <w:left w:val="none" w:sz="0" w:space="0" w:color="auto"/>
                                    <w:bottom w:val="none" w:sz="0" w:space="0" w:color="auto"/>
                                    <w:right w:val="none" w:sz="0" w:space="0" w:color="auto"/>
                                  </w:divBdr>
                                  <w:divsChild>
                                    <w:div w:id="2052459078">
                                      <w:marLeft w:val="0"/>
                                      <w:marRight w:val="0"/>
                                      <w:marTop w:val="0"/>
                                      <w:marBottom w:val="0"/>
                                      <w:divBdr>
                                        <w:top w:val="none" w:sz="0" w:space="0" w:color="auto"/>
                                        <w:left w:val="none" w:sz="0" w:space="0" w:color="auto"/>
                                        <w:bottom w:val="none" w:sz="0" w:space="0" w:color="auto"/>
                                        <w:right w:val="none" w:sz="0" w:space="0" w:color="auto"/>
                                      </w:divBdr>
                                      <w:divsChild>
                                        <w:div w:id="1970013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53561219">
      <w:bodyDiv w:val="1"/>
      <w:marLeft w:val="0"/>
      <w:marRight w:val="0"/>
      <w:marTop w:val="0"/>
      <w:marBottom w:val="0"/>
      <w:divBdr>
        <w:top w:val="none" w:sz="0" w:space="0" w:color="auto"/>
        <w:left w:val="none" w:sz="0" w:space="0" w:color="auto"/>
        <w:bottom w:val="none" w:sz="0" w:space="0" w:color="auto"/>
        <w:right w:val="none" w:sz="0" w:space="0" w:color="auto"/>
      </w:divBdr>
    </w:div>
    <w:div w:id="1654719109">
      <w:bodyDiv w:val="1"/>
      <w:marLeft w:val="0"/>
      <w:marRight w:val="0"/>
      <w:marTop w:val="0"/>
      <w:marBottom w:val="0"/>
      <w:divBdr>
        <w:top w:val="none" w:sz="0" w:space="0" w:color="auto"/>
        <w:left w:val="none" w:sz="0" w:space="0" w:color="auto"/>
        <w:bottom w:val="none" w:sz="0" w:space="0" w:color="auto"/>
        <w:right w:val="none" w:sz="0" w:space="0" w:color="auto"/>
      </w:divBdr>
    </w:div>
    <w:div w:id="1655526880">
      <w:bodyDiv w:val="1"/>
      <w:marLeft w:val="0"/>
      <w:marRight w:val="0"/>
      <w:marTop w:val="0"/>
      <w:marBottom w:val="0"/>
      <w:divBdr>
        <w:top w:val="none" w:sz="0" w:space="0" w:color="auto"/>
        <w:left w:val="none" w:sz="0" w:space="0" w:color="auto"/>
        <w:bottom w:val="none" w:sz="0" w:space="0" w:color="auto"/>
        <w:right w:val="none" w:sz="0" w:space="0" w:color="auto"/>
      </w:divBdr>
    </w:div>
    <w:div w:id="1656375892">
      <w:bodyDiv w:val="1"/>
      <w:marLeft w:val="0"/>
      <w:marRight w:val="0"/>
      <w:marTop w:val="0"/>
      <w:marBottom w:val="0"/>
      <w:divBdr>
        <w:top w:val="none" w:sz="0" w:space="0" w:color="auto"/>
        <w:left w:val="none" w:sz="0" w:space="0" w:color="auto"/>
        <w:bottom w:val="none" w:sz="0" w:space="0" w:color="auto"/>
        <w:right w:val="none" w:sz="0" w:space="0" w:color="auto"/>
      </w:divBdr>
    </w:div>
    <w:div w:id="1658219547">
      <w:bodyDiv w:val="1"/>
      <w:marLeft w:val="0"/>
      <w:marRight w:val="0"/>
      <w:marTop w:val="0"/>
      <w:marBottom w:val="0"/>
      <w:divBdr>
        <w:top w:val="none" w:sz="0" w:space="0" w:color="auto"/>
        <w:left w:val="none" w:sz="0" w:space="0" w:color="auto"/>
        <w:bottom w:val="none" w:sz="0" w:space="0" w:color="auto"/>
        <w:right w:val="none" w:sz="0" w:space="0" w:color="auto"/>
      </w:divBdr>
    </w:div>
    <w:div w:id="1660621447">
      <w:bodyDiv w:val="1"/>
      <w:marLeft w:val="0"/>
      <w:marRight w:val="0"/>
      <w:marTop w:val="0"/>
      <w:marBottom w:val="0"/>
      <w:divBdr>
        <w:top w:val="none" w:sz="0" w:space="0" w:color="auto"/>
        <w:left w:val="none" w:sz="0" w:space="0" w:color="auto"/>
        <w:bottom w:val="none" w:sz="0" w:space="0" w:color="auto"/>
        <w:right w:val="none" w:sz="0" w:space="0" w:color="auto"/>
      </w:divBdr>
    </w:div>
    <w:div w:id="1664703076">
      <w:bodyDiv w:val="1"/>
      <w:marLeft w:val="0"/>
      <w:marRight w:val="0"/>
      <w:marTop w:val="0"/>
      <w:marBottom w:val="0"/>
      <w:divBdr>
        <w:top w:val="none" w:sz="0" w:space="0" w:color="auto"/>
        <w:left w:val="none" w:sz="0" w:space="0" w:color="auto"/>
        <w:bottom w:val="none" w:sz="0" w:space="0" w:color="auto"/>
        <w:right w:val="none" w:sz="0" w:space="0" w:color="auto"/>
      </w:divBdr>
    </w:div>
    <w:div w:id="1668242338">
      <w:bodyDiv w:val="1"/>
      <w:marLeft w:val="0"/>
      <w:marRight w:val="0"/>
      <w:marTop w:val="0"/>
      <w:marBottom w:val="0"/>
      <w:divBdr>
        <w:top w:val="none" w:sz="0" w:space="0" w:color="auto"/>
        <w:left w:val="none" w:sz="0" w:space="0" w:color="auto"/>
        <w:bottom w:val="none" w:sz="0" w:space="0" w:color="auto"/>
        <w:right w:val="none" w:sz="0" w:space="0" w:color="auto"/>
      </w:divBdr>
    </w:div>
    <w:div w:id="1673952483">
      <w:bodyDiv w:val="1"/>
      <w:marLeft w:val="0"/>
      <w:marRight w:val="0"/>
      <w:marTop w:val="0"/>
      <w:marBottom w:val="0"/>
      <w:divBdr>
        <w:top w:val="none" w:sz="0" w:space="0" w:color="auto"/>
        <w:left w:val="none" w:sz="0" w:space="0" w:color="auto"/>
        <w:bottom w:val="none" w:sz="0" w:space="0" w:color="auto"/>
        <w:right w:val="none" w:sz="0" w:space="0" w:color="auto"/>
      </w:divBdr>
    </w:div>
    <w:div w:id="1674599918">
      <w:bodyDiv w:val="1"/>
      <w:marLeft w:val="0"/>
      <w:marRight w:val="0"/>
      <w:marTop w:val="0"/>
      <w:marBottom w:val="0"/>
      <w:divBdr>
        <w:top w:val="none" w:sz="0" w:space="0" w:color="auto"/>
        <w:left w:val="none" w:sz="0" w:space="0" w:color="auto"/>
        <w:bottom w:val="none" w:sz="0" w:space="0" w:color="auto"/>
        <w:right w:val="none" w:sz="0" w:space="0" w:color="auto"/>
      </w:divBdr>
    </w:div>
    <w:div w:id="1676109974">
      <w:bodyDiv w:val="1"/>
      <w:marLeft w:val="0"/>
      <w:marRight w:val="0"/>
      <w:marTop w:val="0"/>
      <w:marBottom w:val="0"/>
      <w:divBdr>
        <w:top w:val="none" w:sz="0" w:space="0" w:color="auto"/>
        <w:left w:val="none" w:sz="0" w:space="0" w:color="auto"/>
        <w:bottom w:val="none" w:sz="0" w:space="0" w:color="auto"/>
        <w:right w:val="none" w:sz="0" w:space="0" w:color="auto"/>
      </w:divBdr>
      <w:divsChild>
        <w:div w:id="136649199">
          <w:marLeft w:val="0"/>
          <w:marRight w:val="0"/>
          <w:marTop w:val="0"/>
          <w:marBottom w:val="0"/>
          <w:divBdr>
            <w:top w:val="none" w:sz="0" w:space="0" w:color="auto"/>
            <w:left w:val="none" w:sz="0" w:space="0" w:color="auto"/>
            <w:bottom w:val="none" w:sz="0" w:space="0" w:color="auto"/>
            <w:right w:val="none" w:sz="0" w:space="0" w:color="auto"/>
          </w:divBdr>
          <w:divsChild>
            <w:div w:id="537620748">
              <w:marLeft w:val="0"/>
              <w:marRight w:val="0"/>
              <w:marTop w:val="0"/>
              <w:marBottom w:val="0"/>
              <w:divBdr>
                <w:top w:val="none" w:sz="0" w:space="0" w:color="auto"/>
                <w:left w:val="none" w:sz="0" w:space="0" w:color="auto"/>
                <w:bottom w:val="none" w:sz="0" w:space="0" w:color="auto"/>
                <w:right w:val="none" w:sz="0" w:space="0" w:color="auto"/>
              </w:divBdr>
              <w:divsChild>
                <w:div w:id="98890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342544">
      <w:bodyDiv w:val="1"/>
      <w:marLeft w:val="0"/>
      <w:marRight w:val="0"/>
      <w:marTop w:val="0"/>
      <w:marBottom w:val="0"/>
      <w:divBdr>
        <w:top w:val="none" w:sz="0" w:space="0" w:color="auto"/>
        <w:left w:val="none" w:sz="0" w:space="0" w:color="auto"/>
        <w:bottom w:val="none" w:sz="0" w:space="0" w:color="auto"/>
        <w:right w:val="none" w:sz="0" w:space="0" w:color="auto"/>
      </w:divBdr>
    </w:div>
    <w:div w:id="1686206810">
      <w:bodyDiv w:val="1"/>
      <w:marLeft w:val="0"/>
      <w:marRight w:val="0"/>
      <w:marTop w:val="0"/>
      <w:marBottom w:val="0"/>
      <w:divBdr>
        <w:top w:val="none" w:sz="0" w:space="0" w:color="auto"/>
        <w:left w:val="none" w:sz="0" w:space="0" w:color="auto"/>
        <w:bottom w:val="none" w:sz="0" w:space="0" w:color="auto"/>
        <w:right w:val="none" w:sz="0" w:space="0" w:color="auto"/>
      </w:divBdr>
    </w:div>
    <w:div w:id="1687511620">
      <w:bodyDiv w:val="1"/>
      <w:marLeft w:val="0"/>
      <w:marRight w:val="0"/>
      <w:marTop w:val="0"/>
      <w:marBottom w:val="0"/>
      <w:divBdr>
        <w:top w:val="none" w:sz="0" w:space="0" w:color="auto"/>
        <w:left w:val="none" w:sz="0" w:space="0" w:color="auto"/>
        <w:bottom w:val="none" w:sz="0" w:space="0" w:color="auto"/>
        <w:right w:val="none" w:sz="0" w:space="0" w:color="auto"/>
      </w:divBdr>
    </w:div>
    <w:div w:id="1687516701">
      <w:bodyDiv w:val="1"/>
      <w:marLeft w:val="0"/>
      <w:marRight w:val="0"/>
      <w:marTop w:val="0"/>
      <w:marBottom w:val="0"/>
      <w:divBdr>
        <w:top w:val="none" w:sz="0" w:space="0" w:color="auto"/>
        <w:left w:val="none" w:sz="0" w:space="0" w:color="auto"/>
        <w:bottom w:val="none" w:sz="0" w:space="0" w:color="auto"/>
        <w:right w:val="none" w:sz="0" w:space="0" w:color="auto"/>
      </w:divBdr>
    </w:div>
    <w:div w:id="1688562794">
      <w:bodyDiv w:val="1"/>
      <w:marLeft w:val="0"/>
      <w:marRight w:val="0"/>
      <w:marTop w:val="0"/>
      <w:marBottom w:val="0"/>
      <w:divBdr>
        <w:top w:val="none" w:sz="0" w:space="0" w:color="auto"/>
        <w:left w:val="none" w:sz="0" w:space="0" w:color="auto"/>
        <w:bottom w:val="none" w:sz="0" w:space="0" w:color="auto"/>
        <w:right w:val="none" w:sz="0" w:space="0" w:color="auto"/>
      </w:divBdr>
    </w:div>
    <w:div w:id="1690401484">
      <w:bodyDiv w:val="1"/>
      <w:marLeft w:val="0"/>
      <w:marRight w:val="0"/>
      <w:marTop w:val="0"/>
      <w:marBottom w:val="0"/>
      <w:divBdr>
        <w:top w:val="none" w:sz="0" w:space="0" w:color="auto"/>
        <w:left w:val="none" w:sz="0" w:space="0" w:color="auto"/>
        <w:bottom w:val="none" w:sz="0" w:space="0" w:color="auto"/>
        <w:right w:val="none" w:sz="0" w:space="0" w:color="auto"/>
      </w:divBdr>
    </w:div>
    <w:div w:id="1694839711">
      <w:bodyDiv w:val="1"/>
      <w:marLeft w:val="0"/>
      <w:marRight w:val="0"/>
      <w:marTop w:val="0"/>
      <w:marBottom w:val="0"/>
      <w:divBdr>
        <w:top w:val="none" w:sz="0" w:space="0" w:color="auto"/>
        <w:left w:val="none" w:sz="0" w:space="0" w:color="auto"/>
        <w:bottom w:val="none" w:sz="0" w:space="0" w:color="auto"/>
        <w:right w:val="none" w:sz="0" w:space="0" w:color="auto"/>
      </w:divBdr>
    </w:div>
    <w:div w:id="1701930873">
      <w:bodyDiv w:val="1"/>
      <w:marLeft w:val="0"/>
      <w:marRight w:val="0"/>
      <w:marTop w:val="0"/>
      <w:marBottom w:val="0"/>
      <w:divBdr>
        <w:top w:val="none" w:sz="0" w:space="0" w:color="auto"/>
        <w:left w:val="none" w:sz="0" w:space="0" w:color="auto"/>
        <w:bottom w:val="none" w:sz="0" w:space="0" w:color="auto"/>
        <w:right w:val="none" w:sz="0" w:space="0" w:color="auto"/>
      </w:divBdr>
    </w:div>
    <w:div w:id="1712614460">
      <w:bodyDiv w:val="1"/>
      <w:marLeft w:val="0"/>
      <w:marRight w:val="0"/>
      <w:marTop w:val="0"/>
      <w:marBottom w:val="0"/>
      <w:divBdr>
        <w:top w:val="none" w:sz="0" w:space="0" w:color="auto"/>
        <w:left w:val="none" w:sz="0" w:space="0" w:color="auto"/>
        <w:bottom w:val="none" w:sz="0" w:space="0" w:color="auto"/>
        <w:right w:val="none" w:sz="0" w:space="0" w:color="auto"/>
      </w:divBdr>
    </w:div>
    <w:div w:id="1712807801">
      <w:bodyDiv w:val="1"/>
      <w:marLeft w:val="0"/>
      <w:marRight w:val="0"/>
      <w:marTop w:val="0"/>
      <w:marBottom w:val="0"/>
      <w:divBdr>
        <w:top w:val="none" w:sz="0" w:space="0" w:color="auto"/>
        <w:left w:val="none" w:sz="0" w:space="0" w:color="auto"/>
        <w:bottom w:val="none" w:sz="0" w:space="0" w:color="auto"/>
        <w:right w:val="none" w:sz="0" w:space="0" w:color="auto"/>
      </w:divBdr>
    </w:div>
    <w:div w:id="1714815345">
      <w:bodyDiv w:val="1"/>
      <w:marLeft w:val="0"/>
      <w:marRight w:val="0"/>
      <w:marTop w:val="0"/>
      <w:marBottom w:val="0"/>
      <w:divBdr>
        <w:top w:val="none" w:sz="0" w:space="0" w:color="auto"/>
        <w:left w:val="none" w:sz="0" w:space="0" w:color="auto"/>
        <w:bottom w:val="none" w:sz="0" w:space="0" w:color="auto"/>
        <w:right w:val="none" w:sz="0" w:space="0" w:color="auto"/>
      </w:divBdr>
    </w:div>
    <w:div w:id="1715542133">
      <w:bodyDiv w:val="1"/>
      <w:marLeft w:val="0"/>
      <w:marRight w:val="0"/>
      <w:marTop w:val="0"/>
      <w:marBottom w:val="0"/>
      <w:divBdr>
        <w:top w:val="none" w:sz="0" w:space="0" w:color="auto"/>
        <w:left w:val="none" w:sz="0" w:space="0" w:color="auto"/>
        <w:bottom w:val="none" w:sz="0" w:space="0" w:color="auto"/>
        <w:right w:val="none" w:sz="0" w:space="0" w:color="auto"/>
      </w:divBdr>
    </w:div>
    <w:div w:id="1716730415">
      <w:bodyDiv w:val="1"/>
      <w:marLeft w:val="0"/>
      <w:marRight w:val="0"/>
      <w:marTop w:val="0"/>
      <w:marBottom w:val="0"/>
      <w:divBdr>
        <w:top w:val="none" w:sz="0" w:space="0" w:color="auto"/>
        <w:left w:val="none" w:sz="0" w:space="0" w:color="auto"/>
        <w:bottom w:val="none" w:sz="0" w:space="0" w:color="auto"/>
        <w:right w:val="none" w:sz="0" w:space="0" w:color="auto"/>
      </w:divBdr>
    </w:div>
    <w:div w:id="1722243132">
      <w:bodyDiv w:val="1"/>
      <w:marLeft w:val="0"/>
      <w:marRight w:val="0"/>
      <w:marTop w:val="0"/>
      <w:marBottom w:val="0"/>
      <w:divBdr>
        <w:top w:val="none" w:sz="0" w:space="0" w:color="auto"/>
        <w:left w:val="none" w:sz="0" w:space="0" w:color="auto"/>
        <w:bottom w:val="none" w:sz="0" w:space="0" w:color="auto"/>
        <w:right w:val="none" w:sz="0" w:space="0" w:color="auto"/>
      </w:divBdr>
    </w:div>
    <w:div w:id="1722290581">
      <w:bodyDiv w:val="1"/>
      <w:marLeft w:val="0"/>
      <w:marRight w:val="0"/>
      <w:marTop w:val="0"/>
      <w:marBottom w:val="0"/>
      <w:divBdr>
        <w:top w:val="none" w:sz="0" w:space="0" w:color="auto"/>
        <w:left w:val="none" w:sz="0" w:space="0" w:color="auto"/>
        <w:bottom w:val="none" w:sz="0" w:space="0" w:color="auto"/>
        <w:right w:val="none" w:sz="0" w:space="0" w:color="auto"/>
      </w:divBdr>
      <w:divsChild>
        <w:div w:id="100225513">
          <w:marLeft w:val="0"/>
          <w:marRight w:val="0"/>
          <w:marTop w:val="0"/>
          <w:marBottom w:val="0"/>
          <w:divBdr>
            <w:top w:val="none" w:sz="0" w:space="0" w:color="auto"/>
            <w:left w:val="none" w:sz="0" w:space="0" w:color="auto"/>
            <w:bottom w:val="none" w:sz="0" w:space="0" w:color="auto"/>
            <w:right w:val="none" w:sz="0" w:space="0" w:color="auto"/>
          </w:divBdr>
          <w:divsChild>
            <w:div w:id="1895508191">
              <w:marLeft w:val="0"/>
              <w:marRight w:val="0"/>
              <w:marTop w:val="0"/>
              <w:marBottom w:val="0"/>
              <w:divBdr>
                <w:top w:val="none" w:sz="0" w:space="0" w:color="auto"/>
                <w:left w:val="none" w:sz="0" w:space="0" w:color="auto"/>
                <w:bottom w:val="none" w:sz="0" w:space="0" w:color="auto"/>
                <w:right w:val="none" w:sz="0" w:space="0" w:color="auto"/>
              </w:divBdr>
              <w:divsChild>
                <w:div w:id="1682659384">
                  <w:marLeft w:val="0"/>
                  <w:marRight w:val="0"/>
                  <w:marTop w:val="0"/>
                  <w:marBottom w:val="0"/>
                  <w:divBdr>
                    <w:top w:val="none" w:sz="0" w:space="0" w:color="auto"/>
                    <w:left w:val="none" w:sz="0" w:space="0" w:color="auto"/>
                    <w:bottom w:val="none" w:sz="0" w:space="0" w:color="auto"/>
                    <w:right w:val="none" w:sz="0" w:space="0" w:color="auto"/>
                  </w:divBdr>
                  <w:divsChild>
                    <w:div w:id="646590780">
                      <w:marLeft w:val="0"/>
                      <w:marRight w:val="0"/>
                      <w:marTop w:val="0"/>
                      <w:marBottom w:val="0"/>
                      <w:divBdr>
                        <w:top w:val="none" w:sz="0" w:space="0" w:color="auto"/>
                        <w:left w:val="none" w:sz="0" w:space="0" w:color="auto"/>
                        <w:bottom w:val="none" w:sz="0" w:space="0" w:color="auto"/>
                        <w:right w:val="none" w:sz="0" w:space="0" w:color="auto"/>
                      </w:divBdr>
                      <w:divsChild>
                        <w:div w:id="1248923833">
                          <w:marLeft w:val="0"/>
                          <w:marRight w:val="0"/>
                          <w:marTop w:val="0"/>
                          <w:marBottom w:val="0"/>
                          <w:divBdr>
                            <w:top w:val="none" w:sz="0" w:space="0" w:color="auto"/>
                            <w:left w:val="none" w:sz="0" w:space="0" w:color="auto"/>
                            <w:bottom w:val="none" w:sz="0" w:space="0" w:color="auto"/>
                            <w:right w:val="none" w:sz="0" w:space="0" w:color="auto"/>
                          </w:divBdr>
                          <w:divsChild>
                            <w:div w:id="714352301">
                              <w:marLeft w:val="0"/>
                              <w:marRight w:val="0"/>
                              <w:marTop w:val="0"/>
                              <w:marBottom w:val="0"/>
                              <w:divBdr>
                                <w:top w:val="none" w:sz="0" w:space="0" w:color="auto"/>
                                <w:left w:val="none" w:sz="0" w:space="0" w:color="auto"/>
                                <w:bottom w:val="none" w:sz="0" w:space="0" w:color="auto"/>
                                <w:right w:val="none" w:sz="0" w:space="0" w:color="auto"/>
                              </w:divBdr>
                              <w:divsChild>
                                <w:div w:id="733429835">
                                  <w:marLeft w:val="0"/>
                                  <w:marRight w:val="0"/>
                                  <w:marTop w:val="0"/>
                                  <w:marBottom w:val="150"/>
                                  <w:divBdr>
                                    <w:top w:val="none" w:sz="0" w:space="0" w:color="auto"/>
                                    <w:left w:val="none" w:sz="0" w:space="0" w:color="auto"/>
                                    <w:bottom w:val="none" w:sz="0" w:space="0" w:color="auto"/>
                                    <w:right w:val="none" w:sz="0" w:space="0" w:color="auto"/>
                                  </w:divBdr>
                                  <w:divsChild>
                                    <w:div w:id="1214730150">
                                      <w:marLeft w:val="0"/>
                                      <w:marRight w:val="0"/>
                                      <w:marTop w:val="0"/>
                                      <w:marBottom w:val="0"/>
                                      <w:divBdr>
                                        <w:top w:val="none" w:sz="0" w:space="0" w:color="auto"/>
                                        <w:left w:val="none" w:sz="0" w:space="0" w:color="auto"/>
                                        <w:bottom w:val="none" w:sz="0" w:space="0" w:color="auto"/>
                                        <w:right w:val="none" w:sz="0" w:space="0" w:color="auto"/>
                                      </w:divBdr>
                                      <w:divsChild>
                                        <w:div w:id="136702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3555017">
      <w:bodyDiv w:val="1"/>
      <w:marLeft w:val="0"/>
      <w:marRight w:val="0"/>
      <w:marTop w:val="0"/>
      <w:marBottom w:val="0"/>
      <w:divBdr>
        <w:top w:val="none" w:sz="0" w:space="0" w:color="auto"/>
        <w:left w:val="none" w:sz="0" w:space="0" w:color="auto"/>
        <w:bottom w:val="none" w:sz="0" w:space="0" w:color="auto"/>
        <w:right w:val="none" w:sz="0" w:space="0" w:color="auto"/>
      </w:divBdr>
    </w:div>
    <w:div w:id="1728800688">
      <w:bodyDiv w:val="1"/>
      <w:marLeft w:val="0"/>
      <w:marRight w:val="0"/>
      <w:marTop w:val="0"/>
      <w:marBottom w:val="0"/>
      <w:divBdr>
        <w:top w:val="none" w:sz="0" w:space="0" w:color="auto"/>
        <w:left w:val="none" w:sz="0" w:space="0" w:color="auto"/>
        <w:bottom w:val="none" w:sz="0" w:space="0" w:color="auto"/>
        <w:right w:val="none" w:sz="0" w:space="0" w:color="auto"/>
      </w:divBdr>
    </w:div>
    <w:div w:id="1730420708">
      <w:bodyDiv w:val="1"/>
      <w:marLeft w:val="0"/>
      <w:marRight w:val="0"/>
      <w:marTop w:val="0"/>
      <w:marBottom w:val="0"/>
      <w:divBdr>
        <w:top w:val="none" w:sz="0" w:space="0" w:color="auto"/>
        <w:left w:val="none" w:sz="0" w:space="0" w:color="auto"/>
        <w:bottom w:val="none" w:sz="0" w:space="0" w:color="auto"/>
        <w:right w:val="none" w:sz="0" w:space="0" w:color="auto"/>
      </w:divBdr>
      <w:divsChild>
        <w:div w:id="1544825511">
          <w:marLeft w:val="0"/>
          <w:marRight w:val="0"/>
          <w:marTop w:val="0"/>
          <w:marBottom w:val="0"/>
          <w:divBdr>
            <w:top w:val="none" w:sz="0" w:space="0" w:color="auto"/>
            <w:left w:val="none" w:sz="0" w:space="0" w:color="auto"/>
            <w:bottom w:val="none" w:sz="0" w:space="0" w:color="auto"/>
            <w:right w:val="none" w:sz="0" w:space="0" w:color="auto"/>
          </w:divBdr>
          <w:divsChild>
            <w:div w:id="1033918352">
              <w:marLeft w:val="0"/>
              <w:marRight w:val="0"/>
              <w:marTop w:val="0"/>
              <w:marBottom w:val="0"/>
              <w:divBdr>
                <w:top w:val="none" w:sz="0" w:space="0" w:color="auto"/>
                <w:left w:val="none" w:sz="0" w:space="0" w:color="auto"/>
                <w:bottom w:val="none" w:sz="0" w:space="0" w:color="auto"/>
                <w:right w:val="none" w:sz="0" w:space="0" w:color="auto"/>
              </w:divBdr>
              <w:divsChild>
                <w:div w:id="2004968533">
                  <w:marLeft w:val="0"/>
                  <w:marRight w:val="0"/>
                  <w:marTop w:val="0"/>
                  <w:marBottom w:val="0"/>
                  <w:divBdr>
                    <w:top w:val="none" w:sz="0" w:space="0" w:color="auto"/>
                    <w:left w:val="none" w:sz="0" w:space="0" w:color="auto"/>
                    <w:bottom w:val="none" w:sz="0" w:space="0" w:color="auto"/>
                    <w:right w:val="none" w:sz="0" w:space="0" w:color="auto"/>
                  </w:divBdr>
                  <w:divsChild>
                    <w:div w:id="314535820">
                      <w:marLeft w:val="0"/>
                      <w:marRight w:val="0"/>
                      <w:marTop w:val="0"/>
                      <w:marBottom w:val="0"/>
                      <w:divBdr>
                        <w:top w:val="none" w:sz="0" w:space="0" w:color="auto"/>
                        <w:left w:val="none" w:sz="0" w:space="0" w:color="auto"/>
                        <w:bottom w:val="none" w:sz="0" w:space="0" w:color="auto"/>
                        <w:right w:val="none" w:sz="0" w:space="0" w:color="auto"/>
                      </w:divBdr>
                      <w:divsChild>
                        <w:div w:id="1794860710">
                          <w:marLeft w:val="0"/>
                          <w:marRight w:val="0"/>
                          <w:marTop w:val="100"/>
                          <w:marBottom w:val="100"/>
                          <w:divBdr>
                            <w:top w:val="none" w:sz="0" w:space="0" w:color="auto"/>
                            <w:left w:val="none" w:sz="0" w:space="0" w:color="auto"/>
                            <w:bottom w:val="none" w:sz="0" w:space="0" w:color="auto"/>
                            <w:right w:val="none" w:sz="0" w:space="0" w:color="auto"/>
                          </w:divBdr>
                          <w:divsChild>
                            <w:div w:id="1877114021">
                              <w:marLeft w:val="0"/>
                              <w:marRight w:val="0"/>
                              <w:marTop w:val="0"/>
                              <w:marBottom w:val="0"/>
                              <w:divBdr>
                                <w:top w:val="none" w:sz="0" w:space="0" w:color="auto"/>
                                <w:left w:val="none" w:sz="0" w:space="0" w:color="auto"/>
                                <w:bottom w:val="none" w:sz="0" w:space="0" w:color="auto"/>
                                <w:right w:val="none" w:sz="0" w:space="0" w:color="auto"/>
                              </w:divBdr>
                              <w:divsChild>
                                <w:div w:id="122385662">
                                  <w:marLeft w:val="0"/>
                                  <w:marRight w:val="0"/>
                                  <w:marTop w:val="0"/>
                                  <w:marBottom w:val="0"/>
                                  <w:divBdr>
                                    <w:top w:val="none" w:sz="0" w:space="0" w:color="auto"/>
                                    <w:left w:val="none" w:sz="0" w:space="0" w:color="auto"/>
                                    <w:bottom w:val="none" w:sz="0" w:space="0" w:color="auto"/>
                                    <w:right w:val="none" w:sz="0" w:space="0" w:color="auto"/>
                                  </w:divBdr>
                                  <w:divsChild>
                                    <w:div w:id="1507668939">
                                      <w:marLeft w:val="0"/>
                                      <w:marRight w:val="0"/>
                                      <w:marTop w:val="0"/>
                                      <w:marBottom w:val="0"/>
                                      <w:divBdr>
                                        <w:top w:val="none" w:sz="0" w:space="0" w:color="auto"/>
                                        <w:left w:val="none" w:sz="0" w:space="0" w:color="auto"/>
                                        <w:bottom w:val="none" w:sz="0" w:space="0" w:color="auto"/>
                                        <w:right w:val="none" w:sz="0" w:space="0" w:color="auto"/>
                                      </w:divBdr>
                                      <w:divsChild>
                                        <w:div w:id="753816948">
                                          <w:marLeft w:val="0"/>
                                          <w:marRight w:val="0"/>
                                          <w:marTop w:val="0"/>
                                          <w:marBottom w:val="0"/>
                                          <w:divBdr>
                                            <w:top w:val="none" w:sz="0" w:space="0" w:color="auto"/>
                                            <w:left w:val="none" w:sz="0" w:space="0" w:color="auto"/>
                                            <w:bottom w:val="none" w:sz="0" w:space="0" w:color="auto"/>
                                            <w:right w:val="none" w:sz="0" w:space="0" w:color="auto"/>
                                          </w:divBdr>
                                          <w:divsChild>
                                            <w:div w:id="1231034911">
                                              <w:marLeft w:val="0"/>
                                              <w:marRight w:val="0"/>
                                              <w:marTop w:val="0"/>
                                              <w:marBottom w:val="0"/>
                                              <w:divBdr>
                                                <w:top w:val="none" w:sz="0" w:space="0" w:color="auto"/>
                                                <w:left w:val="none" w:sz="0" w:space="0" w:color="auto"/>
                                                <w:bottom w:val="none" w:sz="0" w:space="0" w:color="auto"/>
                                                <w:right w:val="none" w:sz="0" w:space="0" w:color="auto"/>
                                              </w:divBdr>
                                              <w:divsChild>
                                                <w:div w:id="1113135104">
                                                  <w:marLeft w:val="0"/>
                                                  <w:marRight w:val="0"/>
                                                  <w:marTop w:val="0"/>
                                                  <w:marBottom w:val="0"/>
                                                  <w:divBdr>
                                                    <w:top w:val="none" w:sz="0" w:space="0" w:color="auto"/>
                                                    <w:left w:val="none" w:sz="0" w:space="0" w:color="auto"/>
                                                    <w:bottom w:val="none" w:sz="0" w:space="0" w:color="auto"/>
                                                    <w:right w:val="none" w:sz="0" w:space="0" w:color="auto"/>
                                                  </w:divBdr>
                                                  <w:divsChild>
                                                    <w:div w:id="598292115">
                                                      <w:marLeft w:val="0"/>
                                                      <w:marRight w:val="0"/>
                                                      <w:marTop w:val="0"/>
                                                      <w:marBottom w:val="0"/>
                                                      <w:divBdr>
                                                        <w:top w:val="none" w:sz="0" w:space="0" w:color="auto"/>
                                                        <w:left w:val="none" w:sz="0" w:space="0" w:color="auto"/>
                                                        <w:bottom w:val="none" w:sz="0" w:space="0" w:color="auto"/>
                                                        <w:right w:val="none" w:sz="0" w:space="0" w:color="auto"/>
                                                      </w:divBdr>
                                                      <w:divsChild>
                                                        <w:div w:id="1203594882">
                                                          <w:marLeft w:val="0"/>
                                                          <w:marRight w:val="0"/>
                                                          <w:marTop w:val="0"/>
                                                          <w:marBottom w:val="0"/>
                                                          <w:divBdr>
                                                            <w:top w:val="none" w:sz="0" w:space="0" w:color="auto"/>
                                                            <w:left w:val="none" w:sz="0" w:space="0" w:color="auto"/>
                                                            <w:bottom w:val="none" w:sz="0" w:space="0" w:color="auto"/>
                                                            <w:right w:val="none" w:sz="0" w:space="0" w:color="auto"/>
                                                          </w:divBdr>
                                                          <w:divsChild>
                                                            <w:div w:id="200022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31734924">
      <w:bodyDiv w:val="1"/>
      <w:marLeft w:val="0"/>
      <w:marRight w:val="0"/>
      <w:marTop w:val="0"/>
      <w:marBottom w:val="0"/>
      <w:divBdr>
        <w:top w:val="none" w:sz="0" w:space="0" w:color="auto"/>
        <w:left w:val="none" w:sz="0" w:space="0" w:color="auto"/>
        <w:bottom w:val="none" w:sz="0" w:space="0" w:color="auto"/>
        <w:right w:val="none" w:sz="0" w:space="0" w:color="auto"/>
      </w:divBdr>
    </w:div>
    <w:div w:id="1733234587">
      <w:bodyDiv w:val="1"/>
      <w:marLeft w:val="0"/>
      <w:marRight w:val="0"/>
      <w:marTop w:val="0"/>
      <w:marBottom w:val="0"/>
      <w:divBdr>
        <w:top w:val="none" w:sz="0" w:space="0" w:color="auto"/>
        <w:left w:val="none" w:sz="0" w:space="0" w:color="auto"/>
        <w:bottom w:val="none" w:sz="0" w:space="0" w:color="auto"/>
        <w:right w:val="none" w:sz="0" w:space="0" w:color="auto"/>
      </w:divBdr>
    </w:div>
    <w:div w:id="1733576070">
      <w:bodyDiv w:val="1"/>
      <w:marLeft w:val="0"/>
      <w:marRight w:val="0"/>
      <w:marTop w:val="0"/>
      <w:marBottom w:val="0"/>
      <w:divBdr>
        <w:top w:val="none" w:sz="0" w:space="0" w:color="auto"/>
        <w:left w:val="none" w:sz="0" w:space="0" w:color="auto"/>
        <w:bottom w:val="none" w:sz="0" w:space="0" w:color="auto"/>
        <w:right w:val="none" w:sz="0" w:space="0" w:color="auto"/>
      </w:divBdr>
    </w:div>
    <w:div w:id="1734038686">
      <w:bodyDiv w:val="1"/>
      <w:marLeft w:val="0"/>
      <w:marRight w:val="0"/>
      <w:marTop w:val="0"/>
      <w:marBottom w:val="0"/>
      <w:divBdr>
        <w:top w:val="none" w:sz="0" w:space="0" w:color="auto"/>
        <w:left w:val="none" w:sz="0" w:space="0" w:color="auto"/>
        <w:bottom w:val="none" w:sz="0" w:space="0" w:color="auto"/>
        <w:right w:val="none" w:sz="0" w:space="0" w:color="auto"/>
      </w:divBdr>
    </w:div>
    <w:div w:id="1738437342">
      <w:bodyDiv w:val="1"/>
      <w:marLeft w:val="0"/>
      <w:marRight w:val="0"/>
      <w:marTop w:val="0"/>
      <w:marBottom w:val="0"/>
      <w:divBdr>
        <w:top w:val="none" w:sz="0" w:space="0" w:color="auto"/>
        <w:left w:val="none" w:sz="0" w:space="0" w:color="auto"/>
        <w:bottom w:val="none" w:sz="0" w:space="0" w:color="auto"/>
        <w:right w:val="none" w:sz="0" w:space="0" w:color="auto"/>
      </w:divBdr>
    </w:div>
    <w:div w:id="1739091959">
      <w:bodyDiv w:val="1"/>
      <w:marLeft w:val="0"/>
      <w:marRight w:val="0"/>
      <w:marTop w:val="0"/>
      <w:marBottom w:val="0"/>
      <w:divBdr>
        <w:top w:val="none" w:sz="0" w:space="0" w:color="auto"/>
        <w:left w:val="none" w:sz="0" w:space="0" w:color="auto"/>
        <w:bottom w:val="none" w:sz="0" w:space="0" w:color="auto"/>
        <w:right w:val="none" w:sz="0" w:space="0" w:color="auto"/>
      </w:divBdr>
    </w:div>
    <w:div w:id="1739400570">
      <w:bodyDiv w:val="1"/>
      <w:marLeft w:val="0"/>
      <w:marRight w:val="0"/>
      <w:marTop w:val="0"/>
      <w:marBottom w:val="0"/>
      <w:divBdr>
        <w:top w:val="none" w:sz="0" w:space="0" w:color="auto"/>
        <w:left w:val="none" w:sz="0" w:space="0" w:color="auto"/>
        <w:bottom w:val="none" w:sz="0" w:space="0" w:color="auto"/>
        <w:right w:val="none" w:sz="0" w:space="0" w:color="auto"/>
      </w:divBdr>
    </w:div>
    <w:div w:id="1741294275">
      <w:bodyDiv w:val="1"/>
      <w:marLeft w:val="0"/>
      <w:marRight w:val="0"/>
      <w:marTop w:val="0"/>
      <w:marBottom w:val="0"/>
      <w:divBdr>
        <w:top w:val="none" w:sz="0" w:space="0" w:color="auto"/>
        <w:left w:val="none" w:sz="0" w:space="0" w:color="auto"/>
        <w:bottom w:val="none" w:sz="0" w:space="0" w:color="auto"/>
        <w:right w:val="none" w:sz="0" w:space="0" w:color="auto"/>
      </w:divBdr>
    </w:div>
    <w:div w:id="1749687726">
      <w:bodyDiv w:val="1"/>
      <w:marLeft w:val="0"/>
      <w:marRight w:val="0"/>
      <w:marTop w:val="0"/>
      <w:marBottom w:val="0"/>
      <w:divBdr>
        <w:top w:val="none" w:sz="0" w:space="0" w:color="auto"/>
        <w:left w:val="none" w:sz="0" w:space="0" w:color="auto"/>
        <w:bottom w:val="none" w:sz="0" w:space="0" w:color="auto"/>
        <w:right w:val="none" w:sz="0" w:space="0" w:color="auto"/>
      </w:divBdr>
    </w:div>
    <w:div w:id="1754233775">
      <w:bodyDiv w:val="1"/>
      <w:marLeft w:val="0"/>
      <w:marRight w:val="0"/>
      <w:marTop w:val="0"/>
      <w:marBottom w:val="0"/>
      <w:divBdr>
        <w:top w:val="none" w:sz="0" w:space="0" w:color="auto"/>
        <w:left w:val="none" w:sz="0" w:space="0" w:color="auto"/>
        <w:bottom w:val="none" w:sz="0" w:space="0" w:color="auto"/>
        <w:right w:val="none" w:sz="0" w:space="0" w:color="auto"/>
      </w:divBdr>
    </w:div>
    <w:div w:id="1755198884">
      <w:bodyDiv w:val="1"/>
      <w:marLeft w:val="0"/>
      <w:marRight w:val="0"/>
      <w:marTop w:val="0"/>
      <w:marBottom w:val="0"/>
      <w:divBdr>
        <w:top w:val="none" w:sz="0" w:space="0" w:color="auto"/>
        <w:left w:val="none" w:sz="0" w:space="0" w:color="auto"/>
        <w:bottom w:val="none" w:sz="0" w:space="0" w:color="auto"/>
        <w:right w:val="none" w:sz="0" w:space="0" w:color="auto"/>
      </w:divBdr>
    </w:div>
    <w:div w:id="1756241927">
      <w:bodyDiv w:val="1"/>
      <w:marLeft w:val="0"/>
      <w:marRight w:val="0"/>
      <w:marTop w:val="0"/>
      <w:marBottom w:val="0"/>
      <w:divBdr>
        <w:top w:val="none" w:sz="0" w:space="0" w:color="auto"/>
        <w:left w:val="none" w:sz="0" w:space="0" w:color="auto"/>
        <w:bottom w:val="none" w:sz="0" w:space="0" w:color="auto"/>
        <w:right w:val="none" w:sz="0" w:space="0" w:color="auto"/>
      </w:divBdr>
    </w:div>
    <w:div w:id="1758095477">
      <w:bodyDiv w:val="1"/>
      <w:marLeft w:val="0"/>
      <w:marRight w:val="0"/>
      <w:marTop w:val="0"/>
      <w:marBottom w:val="0"/>
      <w:divBdr>
        <w:top w:val="none" w:sz="0" w:space="0" w:color="auto"/>
        <w:left w:val="none" w:sz="0" w:space="0" w:color="auto"/>
        <w:bottom w:val="none" w:sz="0" w:space="0" w:color="auto"/>
        <w:right w:val="none" w:sz="0" w:space="0" w:color="auto"/>
      </w:divBdr>
    </w:div>
    <w:div w:id="1758668331">
      <w:bodyDiv w:val="1"/>
      <w:marLeft w:val="0"/>
      <w:marRight w:val="0"/>
      <w:marTop w:val="0"/>
      <w:marBottom w:val="0"/>
      <w:divBdr>
        <w:top w:val="none" w:sz="0" w:space="0" w:color="auto"/>
        <w:left w:val="none" w:sz="0" w:space="0" w:color="auto"/>
        <w:bottom w:val="none" w:sz="0" w:space="0" w:color="auto"/>
        <w:right w:val="none" w:sz="0" w:space="0" w:color="auto"/>
      </w:divBdr>
    </w:div>
    <w:div w:id="1758745042">
      <w:bodyDiv w:val="1"/>
      <w:marLeft w:val="0"/>
      <w:marRight w:val="0"/>
      <w:marTop w:val="0"/>
      <w:marBottom w:val="0"/>
      <w:divBdr>
        <w:top w:val="none" w:sz="0" w:space="0" w:color="auto"/>
        <w:left w:val="none" w:sz="0" w:space="0" w:color="auto"/>
        <w:bottom w:val="none" w:sz="0" w:space="0" w:color="auto"/>
        <w:right w:val="none" w:sz="0" w:space="0" w:color="auto"/>
      </w:divBdr>
    </w:div>
    <w:div w:id="1762724385">
      <w:bodyDiv w:val="1"/>
      <w:marLeft w:val="0"/>
      <w:marRight w:val="0"/>
      <w:marTop w:val="0"/>
      <w:marBottom w:val="0"/>
      <w:divBdr>
        <w:top w:val="none" w:sz="0" w:space="0" w:color="auto"/>
        <w:left w:val="none" w:sz="0" w:space="0" w:color="auto"/>
        <w:bottom w:val="none" w:sz="0" w:space="0" w:color="auto"/>
        <w:right w:val="none" w:sz="0" w:space="0" w:color="auto"/>
      </w:divBdr>
    </w:div>
    <w:div w:id="1766918281">
      <w:bodyDiv w:val="1"/>
      <w:marLeft w:val="0"/>
      <w:marRight w:val="0"/>
      <w:marTop w:val="0"/>
      <w:marBottom w:val="0"/>
      <w:divBdr>
        <w:top w:val="none" w:sz="0" w:space="0" w:color="auto"/>
        <w:left w:val="none" w:sz="0" w:space="0" w:color="auto"/>
        <w:bottom w:val="none" w:sz="0" w:space="0" w:color="auto"/>
        <w:right w:val="none" w:sz="0" w:space="0" w:color="auto"/>
      </w:divBdr>
    </w:div>
    <w:div w:id="1767074471">
      <w:bodyDiv w:val="1"/>
      <w:marLeft w:val="0"/>
      <w:marRight w:val="0"/>
      <w:marTop w:val="0"/>
      <w:marBottom w:val="0"/>
      <w:divBdr>
        <w:top w:val="none" w:sz="0" w:space="0" w:color="auto"/>
        <w:left w:val="none" w:sz="0" w:space="0" w:color="auto"/>
        <w:bottom w:val="none" w:sz="0" w:space="0" w:color="auto"/>
        <w:right w:val="none" w:sz="0" w:space="0" w:color="auto"/>
      </w:divBdr>
    </w:div>
    <w:div w:id="1768887384">
      <w:bodyDiv w:val="1"/>
      <w:marLeft w:val="0"/>
      <w:marRight w:val="0"/>
      <w:marTop w:val="0"/>
      <w:marBottom w:val="0"/>
      <w:divBdr>
        <w:top w:val="none" w:sz="0" w:space="0" w:color="auto"/>
        <w:left w:val="none" w:sz="0" w:space="0" w:color="auto"/>
        <w:bottom w:val="none" w:sz="0" w:space="0" w:color="auto"/>
        <w:right w:val="none" w:sz="0" w:space="0" w:color="auto"/>
      </w:divBdr>
    </w:div>
    <w:div w:id="1776363471">
      <w:bodyDiv w:val="1"/>
      <w:marLeft w:val="0"/>
      <w:marRight w:val="0"/>
      <w:marTop w:val="0"/>
      <w:marBottom w:val="0"/>
      <w:divBdr>
        <w:top w:val="none" w:sz="0" w:space="0" w:color="auto"/>
        <w:left w:val="none" w:sz="0" w:space="0" w:color="auto"/>
        <w:bottom w:val="none" w:sz="0" w:space="0" w:color="auto"/>
        <w:right w:val="none" w:sz="0" w:space="0" w:color="auto"/>
      </w:divBdr>
    </w:div>
    <w:div w:id="1781531577">
      <w:bodyDiv w:val="1"/>
      <w:marLeft w:val="0"/>
      <w:marRight w:val="0"/>
      <w:marTop w:val="0"/>
      <w:marBottom w:val="0"/>
      <w:divBdr>
        <w:top w:val="none" w:sz="0" w:space="0" w:color="auto"/>
        <w:left w:val="none" w:sz="0" w:space="0" w:color="auto"/>
        <w:bottom w:val="none" w:sz="0" w:space="0" w:color="auto"/>
        <w:right w:val="none" w:sz="0" w:space="0" w:color="auto"/>
      </w:divBdr>
    </w:div>
    <w:div w:id="1782912421">
      <w:bodyDiv w:val="1"/>
      <w:marLeft w:val="0"/>
      <w:marRight w:val="0"/>
      <w:marTop w:val="0"/>
      <w:marBottom w:val="0"/>
      <w:divBdr>
        <w:top w:val="none" w:sz="0" w:space="0" w:color="auto"/>
        <w:left w:val="none" w:sz="0" w:space="0" w:color="auto"/>
        <w:bottom w:val="none" w:sz="0" w:space="0" w:color="auto"/>
        <w:right w:val="none" w:sz="0" w:space="0" w:color="auto"/>
      </w:divBdr>
    </w:div>
    <w:div w:id="1785415124">
      <w:bodyDiv w:val="1"/>
      <w:marLeft w:val="0"/>
      <w:marRight w:val="0"/>
      <w:marTop w:val="0"/>
      <w:marBottom w:val="0"/>
      <w:divBdr>
        <w:top w:val="none" w:sz="0" w:space="0" w:color="auto"/>
        <w:left w:val="none" w:sz="0" w:space="0" w:color="auto"/>
        <w:bottom w:val="none" w:sz="0" w:space="0" w:color="auto"/>
        <w:right w:val="none" w:sz="0" w:space="0" w:color="auto"/>
      </w:divBdr>
    </w:div>
    <w:div w:id="1789549777">
      <w:bodyDiv w:val="1"/>
      <w:marLeft w:val="0"/>
      <w:marRight w:val="0"/>
      <w:marTop w:val="0"/>
      <w:marBottom w:val="0"/>
      <w:divBdr>
        <w:top w:val="none" w:sz="0" w:space="0" w:color="auto"/>
        <w:left w:val="none" w:sz="0" w:space="0" w:color="auto"/>
        <w:bottom w:val="none" w:sz="0" w:space="0" w:color="auto"/>
        <w:right w:val="none" w:sz="0" w:space="0" w:color="auto"/>
      </w:divBdr>
    </w:div>
    <w:div w:id="1791969573">
      <w:bodyDiv w:val="1"/>
      <w:marLeft w:val="0"/>
      <w:marRight w:val="0"/>
      <w:marTop w:val="0"/>
      <w:marBottom w:val="0"/>
      <w:divBdr>
        <w:top w:val="none" w:sz="0" w:space="0" w:color="auto"/>
        <w:left w:val="none" w:sz="0" w:space="0" w:color="auto"/>
        <w:bottom w:val="none" w:sz="0" w:space="0" w:color="auto"/>
        <w:right w:val="none" w:sz="0" w:space="0" w:color="auto"/>
      </w:divBdr>
    </w:div>
    <w:div w:id="1802771750">
      <w:bodyDiv w:val="1"/>
      <w:marLeft w:val="0"/>
      <w:marRight w:val="0"/>
      <w:marTop w:val="0"/>
      <w:marBottom w:val="0"/>
      <w:divBdr>
        <w:top w:val="none" w:sz="0" w:space="0" w:color="auto"/>
        <w:left w:val="none" w:sz="0" w:space="0" w:color="auto"/>
        <w:bottom w:val="none" w:sz="0" w:space="0" w:color="auto"/>
        <w:right w:val="none" w:sz="0" w:space="0" w:color="auto"/>
      </w:divBdr>
    </w:div>
    <w:div w:id="1805343850">
      <w:bodyDiv w:val="1"/>
      <w:marLeft w:val="0"/>
      <w:marRight w:val="0"/>
      <w:marTop w:val="0"/>
      <w:marBottom w:val="0"/>
      <w:divBdr>
        <w:top w:val="none" w:sz="0" w:space="0" w:color="auto"/>
        <w:left w:val="none" w:sz="0" w:space="0" w:color="auto"/>
        <w:bottom w:val="none" w:sz="0" w:space="0" w:color="auto"/>
        <w:right w:val="none" w:sz="0" w:space="0" w:color="auto"/>
      </w:divBdr>
    </w:div>
    <w:div w:id="1806268014">
      <w:bodyDiv w:val="1"/>
      <w:marLeft w:val="0"/>
      <w:marRight w:val="0"/>
      <w:marTop w:val="0"/>
      <w:marBottom w:val="0"/>
      <w:divBdr>
        <w:top w:val="none" w:sz="0" w:space="0" w:color="auto"/>
        <w:left w:val="none" w:sz="0" w:space="0" w:color="auto"/>
        <w:bottom w:val="none" w:sz="0" w:space="0" w:color="auto"/>
        <w:right w:val="none" w:sz="0" w:space="0" w:color="auto"/>
      </w:divBdr>
    </w:div>
    <w:div w:id="1811166220">
      <w:bodyDiv w:val="1"/>
      <w:marLeft w:val="0"/>
      <w:marRight w:val="0"/>
      <w:marTop w:val="0"/>
      <w:marBottom w:val="0"/>
      <w:divBdr>
        <w:top w:val="none" w:sz="0" w:space="0" w:color="auto"/>
        <w:left w:val="none" w:sz="0" w:space="0" w:color="auto"/>
        <w:bottom w:val="none" w:sz="0" w:space="0" w:color="auto"/>
        <w:right w:val="none" w:sz="0" w:space="0" w:color="auto"/>
      </w:divBdr>
    </w:div>
    <w:div w:id="1812475260">
      <w:bodyDiv w:val="1"/>
      <w:marLeft w:val="0"/>
      <w:marRight w:val="0"/>
      <w:marTop w:val="0"/>
      <w:marBottom w:val="0"/>
      <w:divBdr>
        <w:top w:val="none" w:sz="0" w:space="0" w:color="auto"/>
        <w:left w:val="none" w:sz="0" w:space="0" w:color="auto"/>
        <w:bottom w:val="none" w:sz="0" w:space="0" w:color="auto"/>
        <w:right w:val="none" w:sz="0" w:space="0" w:color="auto"/>
      </w:divBdr>
      <w:divsChild>
        <w:div w:id="601956627">
          <w:marLeft w:val="0"/>
          <w:marRight w:val="0"/>
          <w:marTop w:val="0"/>
          <w:marBottom w:val="0"/>
          <w:divBdr>
            <w:top w:val="none" w:sz="0" w:space="0" w:color="auto"/>
            <w:left w:val="none" w:sz="0" w:space="0" w:color="auto"/>
            <w:bottom w:val="none" w:sz="0" w:space="0" w:color="auto"/>
            <w:right w:val="none" w:sz="0" w:space="0" w:color="auto"/>
          </w:divBdr>
          <w:divsChild>
            <w:div w:id="866286925">
              <w:marLeft w:val="0"/>
              <w:marRight w:val="0"/>
              <w:marTop w:val="0"/>
              <w:marBottom w:val="0"/>
              <w:divBdr>
                <w:top w:val="none" w:sz="0" w:space="0" w:color="auto"/>
                <w:left w:val="none" w:sz="0" w:space="0" w:color="auto"/>
                <w:bottom w:val="none" w:sz="0" w:space="0" w:color="auto"/>
                <w:right w:val="none" w:sz="0" w:space="0" w:color="auto"/>
              </w:divBdr>
              <w:divsChild>
                <w:div w:id="1991984951">
                  <w:marLeft w:val="0"/>
                  <w:marRight w:val="0"/>
                  <w:marTop w:val="195"/>
                  <w:marBottom w:val="0"/>
                  <w:divBdr>
                    <w:top w:val="none" w:sz="0" w:space="0" w:color="auto"/>
                    <w:left w:val="none" w:sz="0" w:space="0" w:color="auto"/>
                    <w:bottom w:val="none" w:sz="0" w:space="0" w:color="auto"/>
                    <w:right w:val="none" w:sz="0" w:space="0" w:color="auto"/>
                  </w:divBdr>
                  <w:divsChild>
                    <w:div w:id="1633244332">
                      <w:marLeft w:val="0"/>
                      <w:marRight w:val="0"/>
                      <w:marTop w:val="0"/>
                      <w:marBottom w:val="0"/>
                      <w:divBdr>
                        <w:top w:val="none" w:sz="0" w:space="0" w:color="auto"/>
                        <w:left w:val="none" w:sz="0" w:space="0" w:color="auto"/>
                        <w:bottom w:val="none" w:sz="0" w:space="0" w:color="auto"/>
                        <w:right w:val="none" w:sz="0" w:space="0" w:color="auto"/>
                      </w:divBdr>
                      <w:divsChild>
                        <w:div w:id="1534420188">
                          <w:marLeft w:val="0"/>
                          <w:marRight w:val="0"/>
                          <w:marTop w:val="0"/>
                          <w:marBottom w:val="0"/>
                          <w:divBdr>
                            <w:top w:val="none" w:sz="0" w:space="0" w:color="auto"/>
                            <w:left w:val="none" w:sz="0" w:space="0" w:color="auto"/>
                            <w:bottom w:val="none" w:sz="0" w:space="0" w:color="auto"/>
                            <w:right w:val="none" w:sz="0" w:space="0" w:color="auto"/>
                          </w:divBdr>
                          <w:divsChild>
                            <w:div w:id="1200624453">
                              <w:marLeft w:val="0"/>
                              <w:marRight w:val="0"/>
                              <w:marTop w:val="0"/>
                              <w:marBottom w:val="0"/>
                              <w:divBdr>
                                <w:top w:val="none" w:sz="0" w:space="0" w:color="auto"/>
                                <w:left w:val="none" w:sz="0" w:space="0" w:color="auto"/>
                                <w:bottom w:val="none" w:sz="0" w:space="0" w:color="auto"/>
                                <w:right w:val="none" w:sz="0" w:space="0" w:color="auto"/>
                              </w:divBdr>
                              <w:divsChild>
                                <w:div w:id="304817253">
                                  <w:marLeft w:val="0"/>
                                  <w:marRight w:val="0"/>
                                  <w:marTop w:val="0"/>
                                  <w:marBottom w:val="0"/>
                                  <w:divBdr>
                                    <w:top w:val="none" w:sz="0" w:space="0" w:color="auto"/>
                                    <w:left w:val="none" w:sz="0" w:space="0" w:color="auto"/>
                                    <w:bottom w:val="none" w:sz="0" w:space="0" w:color="auto"/>
                                    <w:right w:val="none" w:sz="0" w:space="0" w:color="auto"/>
                                  </w:divBdr>
                                  <w:divsChild>
                                    <w:div w:id="610283330">
                                      <w:marLeft w:val="0"/>
                                      <w:marRight w:val="0"/>
                                      <w:marTop w:val="0"/>
                                      <w:marBottom w:val="0"/>
                                      <w:divBdr>
                                        <w:top w:val="none" w:sz="0" w:space="0" w:color="auto"/>
                                        <w:left w:val="none" w:sz="0" w:space="0" w:color="auto"/>
                                        <w:bottom w:val="none" w:sz="0" w:space="0" w:color="auto"/>
                                        <w:right w:val="none" w:sz="0" w:space="0" w:color="auto"/>
                                      </w:divBdr>
                                      <w:divsChild>
                                        <w:div w:id="1196970154">
                                          <w:marLeft w:val="0"/>
                                          <w:marRight w:val="0"/>
                                          <w:marTop w:val="0"/>
                                          <w:marBottom w:val="0"/>
                                          <w:divBdr>
                                            <w:top w:val="none" w:sz="0" w:space="0" w:color="auto"/>
                                            <w:left w:val="none" w:sz="0" w:space="0" w:color="auto"/>
                                            <w:bottom w:val="none" w:sz="0" w:space="0" w:color="auto"/>
                                            <w:right w:val="none" w:sz="0" w:space="0" w:color="auto"/>
                                          </w:divBdr>
                                          <w:divsChild>
                                            <w:div w:id="542407073">
                                              <w:marLeft w:val="0"/>
                                              <w:marRight w:val="0"/>
                                              <w:marTop w:val="0"/>
                                              <w:marBottom w:val="180"/>
                                              <w:divBdr>
                                                <w:top w:val="none" w:sz="0" w:space="0" w:color="auto"/>
                                                <w:left w:val="none" w:sz="0" w:space="0" w:color="auto"/>
                                                <w:bottom w:val="none" w:sz="0" w:space="0" w:color="auto"/>
                                                <w:right w:val="none" w:sz="0" w:space="0" w:color="auto"/>
                                              </w:divBdr>
                                              <w:divsChild>
                                                <w:div w:id="1746343588">
                                                  <w:marLeft w:val="0"/>
                                                  <w:marRight w:val="0"/>
                                                  <w:marTop w:val="0"/>
                                                  <w:marBottom w:val="0"/>
                                                  <w:divBdr>
                                                    <w:top w:val="none" w:sz="0" w:space="0" w:color="auto"/>
                                                    <w:left w:val="none" w:sz="0" w:space="0" w:color="auto"/>
                                                    <w:bottom w:val="none" w:sz="0" w:space="0" w:color="auto"/>
                                                    <w:right w:val="none" w:sz="0" w:space="0" w:color="auto"/>
                                                  </w:divBdr>
                                                  <w:divsChild>
                                                    <w:div w:id="946431343">
                                                      <w:marLeft w:val="0"/>
                                                      <w:marRight w:val="0"/>
                                                      <w:marTop w:val="0"/>
                                                      <w:marBottom w:val="0"/>
                                                      <w:divBdr>
                                                        <w:top w:val="none" w:sz="0" w:space="0" w:color="auto"/>
                                                        <w:left w:val="none" w:sz="0" w:space="0" w:color="auto"/>
                                                        <w:bottom w:val="none" w:sz="0" w:space="0" w:color="auto"/>
                                                        <w:right w:val="none" w:sz="0" w:space="0" w:color="auto"/>
                                                      </w:divBdr>
                                                      <w:divsChild>
                                                        <w:div w:id="1390155258">
                                                          <w:marLeft w:val="0"/>
                                                          <w:marRight w:val="0"/>
                                                          <w:marTop w:val="0"/>
                                                          <w:marBottom w:val="0"/>
                                                          <w:divBdr>
                                                            <w:top w:val="none" w:sz="0" w:space="0" w:color="auto"/>
                                                            <w:left w:val="none" w:sz="0" w:space="0" w:color="auto"/>
                                                            <w:bottom w:val="none" w:sz="0" w:space="0" w:color="auto"/>
                                                            <w:right w:val="none" w:sz="0" w:space="0" w:color="auto"/>
                                                          </w:divBdr>
                                                          <w:divsChild>
                                                            <w:div w:id="76946156">
                                                              <w:marLeft w:val="0"/>
                                                              <w:marRight w:val="0"/>
                                                              <w:marTop w:val="0"/>
                                                              <w:marBottom w:val="0"/>
                                                              <w:divBdr>
                                                                <w:top w:val="none" w:sz="0" w:space="0" w:color="auto"/>
                                                                <w:left w:val="none" w:sz="0" w:space="0" w:color="auto"/>
                                                                <w:bottom w:val="none" w:sz="0" w:space="0" w:color="auto"/>
                                                                <w:right w:val="none" w:sz="0" w:space="0" w:color="auto"/>
                                                              </w:divBdr>
                                                              <w:divsChild>
                                                                <w:div w:id="772241273">
                                                                  <w:marLeft w:val="0"/>
                                                                  <w:marRight w:val="0"/>
                                                                  <w:marTop w:val="0"/>
                                                                  <w:marBottom w:val="0"/>
                                                                  <w:divBdr>
                                                                    <w:top w:val="none" w:sz="0" w:space="0" w:color="auto"/>
                                                                    <w:left w:val="none" w:sz="0" w:space="0" w:color="auto"/>
                                                                    <w:bottom w:val="none" w:sz="0" w:space="0" w:color="auto"/>
                                                                    <w:right w:val="none" w:sz="0" w:space="0" w:color="auto"/>
                                                                  </w:divBdr>
                                                                  <w:divsChild>
                                                                    <w:div w:id="500125055">
                                                                      <w:marLeft w:val="0"/>
                                                                      <w:marRight w:val="0"/>
                                                                      <w:marTop w:val="0"/>
                                                                      <w:marBottom w:val="0"/>
                                                                      <w:divBdr>
                                                                        <w:top w:val="none" w:sz="0" w:space="0" w:color="auto"/>
                                                                        <w:left w:val="none" w:sz="0" w:space="0" w:color="auto"/>
                                                                        <w:bottom w:val="none" w:sz="0" w:space="0" w:color="auto"/>
                                                                        <w:right w:val="none" w:sz="0" w:space="0" w:color="auto"/>
                                                                      </w:divBdr>
                                                                      <w:divsChild>
                                                                        <w:div w:id="195304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3017467">
      <w:bodyDiv w:val="1"/>
      <w:marLeft w:val="0"/>
      <w:marRight w:val="0"/>
      <w:marTop w:val="0"/>
      <w:marBottom w:val="0"/>
      <w:divBdr>
        <w:top w:val="none" w:sz="0" w:space="0" w:color="auto"/>
        <w:left w:val="none" w:sz="0" w:space="0" w:color="auto"/>
        <w:bottom w:val="none" w:sz="0" w:space="0" w:color="auto"/>
        <w:right w:val="none" w:sz="0" w:space="0" w:color="auto"/>
      </w:divBdr>
    </w:div>
    <w:div w:id="1814176940">
      <w:bodyDiv w:val="1"/>
      <w:marLeft w:val="0"/>
      <w:marRight w:val="0"/>
      <w:marTop w:val="0"/>
      <w:marBottom w:val="0"/>
      <w:divBdr>
        <w:top w:val="none" w:sz="0" w:space="0" w:color="auto"/>
        <w:left w:val="none" w:sz="0" w:space="0" w:color="auto"/>
        <w:bottom w:val="none" w:sz="0" w:space="0" w:color="auto"/>
        <w:right w:val="none" w:sz="0" w:space="0" w:color="auto"/>
      </w:divBdr>
    </w:div>
    <w:div w:id="1814330462">
      <w:bodyDiv w:val="1"/>
      <w:marLeft w:val="0"/>
      <w:marRight w:val="0"/>
      <w:marTop w:val="0"/>
      <w:marBottom w:val="0"/>
      <w:divBdr>
        <w:top w:val="none" w:sz="0" w:space="0" w:color="auto"/>
        <w:left w:val="none" w:sz="0" w:space="0" w:color="auto"/>
        <w:bottom w:val="none" w:sz="0" w:space="0" w:color="auto"/>
        <w:right w:val="none" w:sz="0" w:space="0" w:color="auto"/>
      </w:divBdr>
    </w:div>
    <w:div w:id="1815218314">
      <w:bodyDiv w:val="1"/>
      <w:marLeft w:val="0"/>
      <w:marRight w:val="0"/>
      <w:marTop w:val="0"/>
      <w:marBottom w:val="0"/>
      <w:divBdr>
        <w:top w:val="none" w:sz="0" w:space="0" w:color="auto"/>
        <w:left w:val="none" w:sz="0" w:space="0" w:color="auto"/>
        <w:bottom w:val="none" w:sz="0" w:space="0" w:color="auto"/>
        <w:right w:val="none" w:sz="0" w:space="0" w:color="auto"/>
      </w:divBdr>
    </w:div>
    <w:div w:id="1822112109">
      <w:bodyDiv w:val="1"/>
      <w:marLeft w:val="0"/>
      <w:marRight w:val="0"/>
      <w:marTop w:val="0"/>
      <w:marBottom w:val="0"/>
      <w:divBdr>
        <w:top w:val="none" w:sz="0" w:space="0" w:color="auto"/>
        <w:left w:val="none" w:sz="0" w:space="0" w:color="auto"/>
        <w:bottom w:val="none" w:sz="0" w:space="0" w:color="auto"/>
        <w:right w:val="none" w:sz="0" w:space="0" w:color="auto"/>
      </w:divBdr>
    </w:div>
    <w:div w:id="1825051205">
      <w:bodyDiv w:val="1"/>
      <w:marLeft w:val="0"/>
      <w:marRight w:val="0"/>
      <w:marTop w:val="0"/>
      <w:marBottom w:val="0"/>
      <w:divBdr>
        <w:top w:val="none" w:sz="0" w:space="0" w:color="auto"/>
        <w:left w:val="none" w:sz="0" w:space="0" w:color="auto"/>
        <w:bottom w:val="none" w:sz="0" w:space="0" w:color="auto"/>
        <w:right w:val="none" w:sz="0" w:space="0" w:color="auto"/>
      </w:divBdr>
    </w:div>
    <w:div w:id="1826624651">
      <w:bodyDiv w:val="1"/>
      <w:marLeft w:val="0"/>
      <w:marRight w:val="0"/>
      <w:marTop w:val="0"/>
      <w:marBottom w:val="0"/>
      <w:divBdr>
        <w:top w:val="none" w:sz="0" w:space="0" w:color="auto"/>
        <w:left w:val="none" w:sz="0" w:space="0" w:color="auto"/>
        <w:bottom w:val="none" w:sz="0" w:space="0" w:color="auto"/>
        <w:right w:val="none" w:sz="0" w:space="0" w:color="auto"/>
      </w:divBdr>
    </w:div>
    <w:div w:id="1827743126">
      <w:bodyDiv w:val="1"/>
      <w:marLeft w:val="0"/>
      <w:marRight w:val="0"/>
      <w:marTop w:val="0"/>
      <w:marBottom w:val="0"/>
      <w:divBdr>
        <w:top w:val="none" w:sz="0" w:space="0" w:color="auto"/>
        <w:left w:val="none" w:sz="0" w:space="0" w:color="auto"/>
        <w:bottom w:val="none" w:sz="0" w:space="0" w:color="auto"/>
        <w:right w:val="none" w:sz="0" w:space="0" w:color="auto"/>
      </w:divBdr>
    </w:div>
    <w:div w:id="1828324695">
      <w:bodyDiv w:val="1"/>
      <w:marLeft w:val="0"/>
      <w:marRight w:val="0"/>
      <w:marTop w:val="0"/>
      <w:marBottom w:val="0"/>
      <w:divBdr>
        <w:top w:val="none" w:sz="0" w:space="0" w:color="auto"/>
        <w:left w:val="none" w:sz="0" w:space="0" w:color="auto"/>
        <w:bottom w:val="none" w:sz="0" w:space="0" w:color="auto"/>
        <w:right w:val="none" w:sz="0" w:space="0" w:color="auto"/>
      </w:divBdr>
    </w:div>
    <w:div w:id="1833258507">
      <w:bodyDiv w:val="1"/>
      <w:marLeft w:val="0"/>
      <w:marRight w:val="0"/>
      <w:marTop w:val="0"/>
      <w:marBottom w:val="0"/>
      <w:divBdr>
        <w:top w:val="none" w:sz="0" w:space="0" w:color="auto"/>
        <w:left w:val="none" w:sz="0" w:space="0" w:color="auto"/>
        <w:bottom w:val="none" w:sz="0" w:space="0" w:color="auto"/>
        <w:right w:val="none" w:sz="0" w:space="0" w:color="auto"/>
      </w:divBdr>
    </w:div>
    <w:div w:id="1834368869">
      <w:bodyDiv w:val="1"/>
      <w:marLeft w:val="0"/>
      <w:marRight w:val="0"/>
      <w:marTop w:val="0"/>
      <w:marBottom w:val="0"/>
      <w:divBdr>
        <w:top w:val="none" w:sz="0" w:space="0" w:color="auto"/>
        <w:left w:val="none" w:sz="0" w:space="0" w:color="auto"/>
        <w:bottom w:val="none" w:sz="0" w:space="0" w:color="auto"/>
        <w:right w:val="none" w:sz="0" w:space="0" w:color="auto"/>
      </w:divBdr>
      <w:divsChild>
        <w:div w:id="715079567">
          <w:marLeft w:val="0"/>
          <w:marRight w:val="0"/>
          <w:marTop w:val="0"/>
          <w:marBottom w:val="100"/>
          <w:divBdr>
            <w:top w:val="single" w:sz="2" w:space="0" w:color="FFFFFF"/>
            <w:left w:val="single" w:sz="2" w:space="0" w:color="FFFFFF"/>
            <w:bottom w:val="single" w:sz="2" w:space="0" w:color="FFFFFF"/>
            <w:right w:val="single" w:sz="2" w:space="0" w:color="FFFFFF"/>
          </w:divBdr>
          <w:divsChild>
            <w:div w:id="1632513525">
              <w:marLeft w:val="1815"/>
              <w:marRight w:val="0"/>
              <w:marTop w:val="0"/>
              <w:marBottom w:val="0"/>
              <w:divBdr>
                <w:top w:val="none" w:sz="0" w:space="0" w:color="auto"/>
                <w:left w:val="none" w:sz="0" w:space="0" w:color="auto"/>
                <w:bottom w:val="none" w:sz="0" w:space="0" w:color="auto"/>
                <w:right w:val="none" w:sz="0" w:space="0" w:color="auto"/>
              </w:divBdr>
              <w:divsChild>
                <w:div w:id="45107618">
                  <w:marLeft w:val="0"/>
                  <w:marRight w:val="0"/>
                  <w:marTop w:val="0"/>
                  <w:marBottom w:val="0"/>
                  <w:divBdr>
                    <w:top w:val="none" w:sz="0" w:space="0" w:color="auto"/>
                    <w:left w:val="none" w:sz="0" w:space="0" w:color="auto"/>
                    <w:bottom w:val="none" w:sz="0" w:space="0" w:color="auto"/>
                    <w:right w:val="none" w:sz="0" w:space="0" w:color="auto"/>
                  </w:divBdr>
                  <w:divsChild>
                    <w:div w:id="2104522033">
                      <w:marLeft w:val="0"/>
                      <w:marRight w:val="0"/>
                      <w:marTop w:val="225"/>
                      <w:marBottom w:val="0"/>
                      <w:divBdr>
                        <w:top w:val="single" w:sz="6" w:space="0" w:color="C480ED"/>
                        <w:left w:val="single" w:sz="6" w:space="0" w:color="C480ED"/>
                        <w:bottom w:val="single" w:sz="6" w:space="0" w:color="C480ED"/>
                        <w:right w:val="single" w:sz="6" w:space="0" w:color="C480ED"/>
                      </w:divBdr>
                      <w:divsChild>
                        <w:div w:id="906646313">
                          <w:marLeft w:val="300"/>
                          <w:marRight w:val="300"/>
                          <w:marTop w:val="21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1836334388">
      <w:bodyDiv w:val="1"/>
      <w:marLeft w:val="0"/>
      <w:marRight w:val="0"/>
      <w:marTop w:val="0"/>
      <w:marBottom w:val="0"/>
      <w:divBdr>
        <w:top w:val="none" w:sz="0" w:space="0" w:color="auto"/>
        <w:left w:val="none" w:sz="0" w:space="0" w:color="auto"/>
        <w:bottom w:val="none" w:sz="0" w:space="0" w:color="auto"/>
        <w:right w:val="none" w:sz="0" w:space="0" w:color="auto"/>
      </w:divBdr>
    </w:div>
    <w:div w:id="1841382077">
      <w:bodyDiv w:val="1"/>
      <w:marLeft w:val="0"/>
      <w:marRight w:val="0"/>
      <w:marTop w:val="0"/>
      <w:marBottom w:val="0"/>
      <w:divBdr>
        <w:top w:val="none" w:sz="0" w:space="0" w:color="auto"/>
        <w:left w:val="none" w:sz="0" w:space="0" w:color="auto"/>
        <w:bottom w:val="none" w:sz="0" w:space="0" w:color="auto"/>
        <w:right w:val="none" w:sz="0" w:space="0" w:color="auto"/>
      </w:divBdr>
    </w:div>
    <w:div w:id="1843620196">
      <w:bodyDiv w:val="1"/>
      <w:marLeft w:val="0"/>
      <w:marRight w:val="0"/>
      <w:marTop w:val="0"/>
      <w:marBottom w:val="0"/>
      <w:divBdr>
        <w:top w:val="none" w:sz="0" w:space="0" w:color="auto"/>
        <w:left w:val="none" w:sz="0" w:space="0" w:color="auto"/>
        <w:bottom w:val="none" w:sz="0" w:space="0" w:color="auto"/>
        <w:right w:val="none" w:sz="0" w:space="0" w:color="auto"/>
      </w:divBdr>
    </w:div>
    <w:div w:id="1843813926">
      <w:bodyDiv w:val="1"/>
      <w:marLeft w:val="0"/>
      <w:marRight w:val="0"/>
      <w:marTop w:val="0"/>
      <w:marBottom w:val="0"/>
      <w:divBdr>
        <w:top w:val="none" w:sz="0" w:space="0" w:color="auto"/>
        <w:left w:val="none" w:sz="0" w:space="0" w:color="auto"/>
        <w:bottom w:val="none" w:sz="0" w:space="0" w:color="auto"/>
        <w:right w:val="none" w:sz="0" w:space="0" w:color="auto"/>
      </w:divBdr>
    </w:div>
    <w:div w:id="1844081144">
      <w:bodyDiv w:val="1"/>
      <w:marLeft w:val="0"/>
      <w:marRight w:val="0"/>
      <w:marTop w:val="0"/>
      <w:marBottom w:val="0"/>
      <w:divBdr>
        <w:top w:val="none" w:sz="0" w:space="0" w:color="auto"/>
        <w:left w:val="none" w:sz="0" w:space="0" w:color="auto"/>
        <w:bottom w:val="none" w:sz="0" w:space="0" w:color="auto"/>
        <w:right w:val="none" w:sz="0" w:space="0" w:color="auto"/>
      </w:divBdr>
    </w:div>
    <w:div w:id="1849052507">
      <w:bodyDiv w:val="1"/>
      <w:marLeft w:val="0"/>
      <w:marRight w:val="0"/>
      <w:marTop w:val="0"/>
      <w:marBottom w:val="0"/>
      <w:divBdr>
        <w:top w:val="none" w:sz="0" w:space="0" w:color="auto"/>
        <w:left w:val="none" w:sz="0" w:space="0" w:color="auto"/>
        <w:bottom w:val="none" w:sz="0" w:space="0" w:color="auto"/>
        <w:right w:val="none" w:sz="0" w:space="0" w:color="auto"/>
      </w:divBdr>
    </w:div>
    <w:div w:id="1853032465">
      <w:bodyDiv w:val="1"/>
      <w:marLeft w:val="0"/>
      <w:marRight w:val="0"/>
      <w:marTop w:val="0"/>
      <w:marBottom w:val="0"/>
      <w:divBdr>
        <w:top w:val="none" w:sz="0" w:space="0" w:color="auto"/>
        <w:left w:val="none" w:sz="0" w:space="0" w:color="auto"/>
        <w:bottom w:val="none" w:sz="0" w:space="0" w:color="auto"/>
        <w:right w:val="none" w:sz="0" w:space="0" w:color="auto"/>
      </w:divBdr>
    </w:div>
    <w:div w:id="1853563307">
      <w:bodyDiv w:val="1"/>
      <w:marLeft w:val="0"/>
      <w:marRight w:val="0"/>
      <w:marTop w:val="0"/>
      <w:marBottom w:val="0"/>
      <w:divBdr>
        <w:top w:val="none" w:sz="0" w:space="0" w:color="auto"/>
        <w:left w:val="none" w:sz="0" w:space="0" w:color="auto"/>
        <w:bottom w:val="none" w:sz="0" w:space="0" w:color="auto"/>
        <w:right w:val="none" w:sz="0" w:space="0" w:color="auto"/>
      </w:divBdr>
      <w:divsChild>
        <w:div w:id="1325938805">
          <w:marLeft w:val="0"/>
          <w:marRight w:val="0"/>
          <w:marTop w:val="0"/>
          <w:marBottom w:val="0"/>
          <w:divBdr>
            <w:top w:val="none" w:sz="0" w:space="0" w:color="auto"/>
            <w:left w:val="none" w:sz="0" w:space="0" w:color="auto"/>
            <w:bottom w:val="none" w:sz="0" w:space="0" w:color="auto"/>
            <w:right w:val="none" w:sz="0" w:space="0" w:color="auto"/>
          </w:divBdr>
          <w:divsChild>
            <w:div w:id="1123041910">
              <w:marLeft w:val="0"/>
              <w:marRight w:val="0"/>
              <w:marTop w:val="0"/>
              <w:marBottom w:val="0"/>
              <w:divBdr>
                <w:top w:val="none" w:sz="0" w:space="0" w:color="auto"/>
                <w:left w:val="none" w:sz="0" w:space="0" w:color="auto"/>
                <w:bottom w:val="none" w:sz="0" w:space="0" w:color="auto"/>
                <w:right w:val="none" w:sz="0" w:space="0" w:color="auto"/>
              </w:divBdr>
              <w:divsChild>
                <w:div w:id="1621447684">
                  <w:marLeft w:val="0"/>
                  <w:marRight w:val="0"/>
                  <w:marTop w:val="195"/>
                  <w:marBottom w:val="0"/>
                  <w:divBdr>
                    <w:top w:val="none" w:sz="0" w:space="0" w:color="auto"/>
                    <w:left w:val="none" w:sz="0" w:space="0" w:color="auto"/>
                    <w:bottom w:val="none" w:sz="0" w:space="0" w:color="auto"/>
                    <w:right w:val="none" w:sz="0" w:space="0" w:color="auto"/>
                  </w:divBdr>
                  <w:divsChild>
                    <w:div w:id="2110348524">
                      <w:marLeft w:val="0"/>
                      <w:marRight w:val="0"/>
                      <w:marTop w:val="0"/>
                      <w:marBottom w:val="0"/>
                      <w:divBdr>
                        <w:top w:val="none" w:sz="0" w:space="0" w:color="auto"/>
                        <w:left w:val="none" w:sz="0" w:space="0" w:color="auto"/>
                        <w:bottom w:val="none" w:sz="0" w:space="0" w:color="auto"/>
                        <w:right w:val="none" w:sz="0" w:space="0" w:color="auto"/>
                      </w:divBdr>
                      <w:divsChild>
                        <w:div w:id="1439328597">
                          <w:marLeft w:val="0"/>
                          <w:marRight w:val="0"/>
                          <w:marTop w:val="0"/>
                          <w:marBottom w:val="0"/>
                          <w:divBdr>
                            <w:top w:val="none" w:sz="0" w:space="0" w:color="auto"/>
                            <w:left w:val="none" w:sz="0" w:space="0" w:color="auto"/>
                            <w:bottom w:val="none" w:sz="0" w:space="0" w:color="auto"/>
                            <w:right w:val="none" w:sz="0" w:space="0" w:color="auto"/>
                          </w:divBdr>
                          <w:divsChild>
                            <w:div w:id="1642267850">
                              <w:marLeft w:val="0"/>
                              <w:marRight w:val="0"/>
                              <w:marTop w:val="0"/>
                              <w:marBottom w:val="0"/>
                              <w:divBdr>
                                <w:top w:val="none" w:sz="0" w:space="0" w:color="auto"/>
                                <w:left w:val="none" w:sz="0" w:space="0" w:color="auto"/>
                                <w:bottom w:val="none" w:sz="0" w:space="0" w:color="auto"/>
                                <w:right w:val="none" w:sz="0" w:space="0" w:color="auto"/>
                              </w:divBdr>
                              <w:divsChild>
                                <w:div w:id="71044873">
                                  <w:marLeft w:val="0"/>
                                  <w:marRight w:val="0"/>
                                  <w:marTop w:val="0"/>
                                  <w:marBottom w:val="0"/>
                                  <w:divBdr>
                                    <w:top w:val="none" w:sz="0" w:space="0" w:color="auto"/>
                                    <w:left w:val="none" w:sz="0" w:space="0" w:color="auto"/>
                                    <w:bottom w:val="none" w:sz="0" w:space="0" w:color="auto"/>
                                    <w:right w:val="none" w:sz="0" w:space="0" w:color="auto"/>
                                  </w:divBdr>
                                  <w:divsChild>
                                    <w:div w:id="1772126033">
                                      <w:marLeft w:val="0"/>
                                      <w:marRight w:val="0"/>
                                      <w:marTop w:val="0"/>
                                      <w:marBottom w:val="0"/>
                                      <w:divBdr>
                                        <w:top w:val="none" w:sz="0" w:space="0" w:color="auto"/>
                                        <w:left w:val="none" w:sz="0" w:space="0" w:color="auto"/>
                                        <w:bottom w:val="none" w:sz="0" w:space="0" w:color="auto"/>
                                        <w:right w:val="none" w:sz="0" w:space="0" w:color="auto"/>
                                      </w:divBdr>
                                      <w:divsChild>
                                        <w:div w:id="2076318885">
                                          <w:marLeft w:val="0"/>
                                          <w:marRight w:val="0"/>
                                          <w:marTop w:val="0"/>
                                          <w:marBottom w:val="0"/>
                                          <w:divBdr>
                                            <w:top w:val="none" w:sz="0" w:space="0" w:color="auto"/>
                                            <w:left w:val="none" w:sz="0" w:space="0" w:color="auto"/>
                                            <w:bottom w:val="none" w:sz="0" w:space="0" w:color="auto"/>
                                            <w:right w:val="none" w:sz="0" w:space="0" w:color="auto"/>
                                          </w:divBdr>
                                          <w:divsChild>
                                            <w:div w:id="1518812674">
                                              <w:marLeft w:val="0"/>
                                              <w:marRight w:val="0"/>
                                              <w:marTop w:val="0"/>
                                              <w:marBottom w:val="180"/>
                                              <w:divBdr>
                                                <w:top w:val="none" w:sz="0" w:space="0" w:color="auto"/>
                                                <w:left w:val="none" w:sz="0" w:space="0" w:color="auto"/>
                                                <w:bottom w:val="none" w:sz="0" w:space="0" w:color="auto"/>
                                                <w:right w:val="none" w:sz="0" w:space="0" w:color="auto"/>
                                              </w:divBdr>
                                              <w:divsChild>
                                                <w:div w:id="1542203414">
                                                  <w:marLeft w:val="0"/>
                                                  <w:marRight w:val="0"/>
                                                  <w:marTop w:val="0"/>
                                                  <w:marBottom w:val="0"/>
                                                  <w:divBdr>
                                                    <w:top w:val="none" w:sz="0" w:space="0" w:color="auto"/>
                                                    <w:left w:val="none" w:sz="0" w:space="0" w:color="auto"/>
                                                    <w:bottom w:val="none" w:sz="0" w:space="0" w:color="auto"/>
                                                    <w:right w:val="none" w:sz="0" w:space="0" w:color="auto"/>
                                                  </w:divBdr>
                                                  <w:divsChild>
                                                    <w:div w:id="173807033">
                                                      <w:marLeft w:val="0"/>
                                                      <w:marRight w:val="0"/>
                                                      <w:marTop w:val="0"/>
                                                      <w:marBottom w:val="0"/>
                                                      <w:divBdr>
                                                        <w:top w:val="none" w:sz="0" w:space="0" w:color="auto"/>
                                                        <w:left w:val="none" w:sz="0" w:space="0" w:color="auto"/>
                                                        <w:bottom w:val="none" w:sz="0" w:space="0" w:color="auto"/>
                                                        <w:right w:val="none" w:sz="0" w:space="0" w:color="auto"/>
                                                      </w:divBdr>
                                                      <w:divsChild>
                                                        <w:div w:id="339237754">
                                                          <w:marLeft w:val="0"/>
                                                          <w:marRight w:val="0"/>
                                                          <w:marTop w:val="0"/>
                                                          <w:marBottom w:val="0"/>
                                                          <w:divBdr>
                                                            <w:top w:val="none" w:sz="0" w:space="0" w:color="auto"/>
                                                            <w:left w:val="none" w:sz="0" w:space="0" w:color="auto"/>
                                                            <w:bottom w:val="none" w:sz="0" w:space="0" w:color="auto"/>
                                                            <w:right w:val="none" w:sz="0" w:space="0" w:color="auto"/>
                                                          </w:divBdr>
                                                          <w:divsChild>
                                                            <w:div w:id="478612641">
                                                              <w:marLeft w:val="0"/>
                                                              <w:marRight w:val="0"/>
                                                              <w:marTop w:val="0"/>
                                                              <w:marBottom w:val="0"/>
                                                              <w:divBdr>
                                                                <w:top w:val="none" w:sz="0" w:space="0" w:color="auto"/>
                                                                <w:left w:val="none" w:sz="0" w:space="0" w:color="auto"/>
                                                                <w:bottom w:val="none" w:sz="0" w:space="0" w:color="auto"/>
                                                                <w:right w:val="none" w:sz="0" w:space="0" w:color="auto"/>
                                                              </w:divBdr>
                                                              <w:divsChild>
                                                                <w:div w:id="378945524">
                                                                  <w:marLeft w:val="0"/>
                                                                  <w:marRight w:val="0"/>
                                                                  <w:marTop w:val="0"/>
                                                                  <w:marBottom w:val="0"/>
                                                                  <w:divBdr>
                                                                    <w:top w:val="none" w:sz="0" w:space="0" w:color="auto"/>
                                                                    <w:left w:val="none" w:sz="0" w:space="0" w:color="auto"/>
                                                                    <w:bottom w:val="none" w:sz="0" w:space="0" w:color="auto"/>
                                                                    <w:right w:val="none" w:sz="0" w:space="0" w:color="auto"/>
                                                                  </w:divBdr>
                                                                  <w:divsChild>
                                                                    <w:div w:id="1558590518">
                                                                      <w:marLeft w:val="0"/>
                                                                      <w:marRight w:val="0"/>
                                                                      <w:marTop w:val="0"/>
                                                                      <w:marBottom w:val="0"/>
                                                                      <w:divBdr>
                                                                        <w:top w:val="none" w:sz="0" w:space="0" w:color="auto"/>
                                                                        <w:left w:val="none" w:sz="0" w:space="0" w:color="auto"/>
                                                                        <w:bottom w:val="none" w:sz="0" w:space="0" w:color="auto"/>
                                                                        <w:right w:val="none" w:sz="0" w:space="0" w:color="auto"/>
                                                                      </w:divBdr>
                                                                      <w:divsChild>
                                                                        <w:div w:id="89010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55680644">
      <w:bodyDiv w:val="1"/>
      <w:marLeft w:val="0"/>
      <w:marRight w:val="0"/>
      <w:marTop w:val="0"/>
      <w:marBottom w:val="0"/>
      <w:divBdr>
        <w:top w:val="none" w:sz="0" w:space="0" w:color="auto"/>
        <w:left w:val="none" w:sz="0" w:space="0" w:color="auto"/>
        <w:bottom w:val="none" w:sz="0" w:space="0" w:color="auto"/>
        <w:right w:val="none" w:sz="0" w:space="0" w:color="auto"/>
      </w:divBdr>
    </w:div>
    <w:div w:id="1860655856">
      <w:bodyDiv w:val="1"/>
      <w:marLeft w:val="0"/>
      <w:marRight w:val="0"/>
      <w:marTop w:val="0"/>
      <w:marBottom w:val="0"/>
      <w:divBdr>
        <w:top w:val="none" w:sz="0" w:space="0" w:color="auto"/>
        <w:left w:val="none" w:sz="0" w:space="0" w:color="auto"/>
        <w:bottom w:val="none" w:sz="0" w:space="0" w:color="auto"/>
        <w:right w:val="none" w:sz="0" w:space="0" w:color="auto"/>
      </w:divBdr>
    </w:div>
    <w:div w:id="1862744856">
      <w:bodyDiv w:val="1"/>
      <w:marLeft w:val="0"/>
      <w:marRight w:val="0"/>
      <w:marTop w:val="0"/>
      <w:marBottom w:val="0"/>
      <w:divBdr>
        <w:top w:val="none" w:sz="0" w:space="0" w:color="auto"/>
        <w:left w:val="none" w:sz="0" w:space="0" w:color="auto"/>
        <w:bottom w:val="none" w:sz="0" w:space="0" w:color="auto"/>
        <w:right w:val="none" w:sz="0" w:space="0" w:color="auto"/>
      </w:divBdr>
    </w:div>
    <w:div w:id="1869636374">
      <w:bodyDiv w:val="1"/>
      <w:marLeft w:val="0"/>
      <w:marRight w:val="0"/>
      <w:marTop w:val="0"/>
      <w:marBottom w:val="0"/>
      <w:divBdr>
        <w:top w:val="none" w:sz="0" w:space="0" w:color="auto"/>
        <w:left w:val="none" w:sz="0" w:space="0" w:color="auto"/>
        <w:bottom w:val="none" w:sz="0" w:space="0" w:color="auto"/>
        <w:right w:val="none" w:sz="0" w:space="0" w:color="auto"/>
      </w:divBdr>
    </w:div>
    <w:div w:id="1869637607">
      <w:bodyDiv w:val="1"/>
      <w:marLeft w:val="0"/>
      <w:marRight w:val="0"/>
      <w:marTop w:val="0"/>
      <w:marBottom w:val="0"/>
      <w:divBdr>
        <w:top w:val="none" w:sz="0" w:space="0" w:color="auto"/>
        <w:left w:val="none" w:sz="0" w:space="0" w:color="auto"/>
        <w:bottom w:val="none" w:sz="0" w:space="0" w:color="auto"/>
        <w:right w:val="none" w:sz="0" w:space="0" w:color="auto"/>
      </w:divBdr>
    </w:div>
    <w:div w:id="1877890665">
      <w:bodyDiv w:val="1"/>
      <w:marLeft w:val="0"/>
      <w:marRight w:val="0"/>
      <w:marTop w:val="0"/>
      <w:marBottom w:val="0"/>
      <w:divBdr>
        <w:top w:val="none" w:sz="0" w:space="0" w:color="auto"/>
        <w:left w:val="none" w:sz="0" w:space="0" w:color="auto"/>
        <w:bottom w:val="none" w:sz="0" w:space="0" w:color="auto"/>
        <w:right w:val="none" w:sz="0" w:space="0" w:color="auto"/>
      </w:divBdr>
    </w:div>
    <w:div w:id="1885872840">
      <w:bodyDiv w:val="1"/>
      <w:marLeft w:val="0"/>
      <w:marRight w:val="0"/>
      <w:marTop w:val="0"/>
      <w:marBottom w:val="0"/>
      <w:divBdr>
        <w:top w:val="none" w:sz="0" w:space="0" w:color="auto"/>
        <w:left w:val="none" w:sz="0" w:space="0" w:color="auto"/>
        <w:bottom w:val="none" w:sz="0" w:space="0" w:color="auto"/>
        <w:right w:val="none" w:sz="0" w:space="0" w:color="auto"/>
      </w:divBdr>
    </w:div>
    <w:div w:id="1887403828">
      <w:bodyDiv w:val="1"/>
      <w:marLeft w:val="0"/>
      <w:marRight w:val="0"/>
      <w:marTop w:val="0"/>
      <w:marBottom w:val="0"/>
      <w:divBdr>
        <w:top w:val="none" w:sz="0" w:space="0" w:color="auto"/>
        <w:left w:val="none" w:sz="0" w:space="0" w:color="auto"/>
        <w:bottom w:val="none" w:sz="0" w:space="0" w:color="auto"/>
        <w:right w:val="none" w:sz="0" w:space="0" w:color="auto"/>
      </w:divBdr>
    </w:div>
    <w:div w:id="1889762559">
      <w:bodyDiv w:val="1"/>
      <w:marLeft w:val="0"/>
      <w:marRight w:val="0"/>
      <w:marTop w:val="0"/>
      <w:marBottom w:val="0"/>
      <w:divBdr>
        <w:top w:val="none" w:sz="0" w:space="0" w:color="auto"/>
        <w:left w:val="none" w:sz="0" w:space="0" w:color="auto"/>
        <w:bottom w:val="none" w:sz="0" w:space="0" w:color="auto"/>
        <w:right w:val="none" w:sz="0" w:space="0" w:color="auto"/>
      </w:divBdr>
    </w:div>
    <w:div w:id="1894999525">
      <w:bodyDiv w:val="1"/>
      <w:marLeft w:val="0"/>
      <w:marRight w:val="0"/>
      <w:marTop w:val="0"/>
      <w:marBottom w:val="0"/>
      <w:divBdr>
        <w:top w:val="none" w:sz="0" w:space="0" w:color="auto"/>
        <w:left w:val="none" w:sz="0" w:space="0" w:color="auto"/>
        <w:bottom w:val="none" w:sz="0" w:space="0" w:color="auto"/>
        <w:right w:val="none" w:sz="0" w:space="0" w:color="auto"/>
      </w:divBdr>
    </w:div>
    <w:div w:id="1896236086">
      <w:bodyDiv w:val="1"/>
      <w:marLeft w:val="0"/>
      <w:marRight w:val="0"/>
      <w:marTop w:val="0"/>
      <w:marBottom w:val="0"/>
      <w:divBdr>
        <w:top w:val="none" w:sz="0" w:space="0" w:color="auto"/>
        <w:left w:val="none" w:sz="0" w:space="0" w:color="auto"/>
        <w:bottom w:val="none" w:sz="0" w:space="0" w:color="auto"/>
        <w:right w:val="none" w:sz="0" w:space="0" w:color="auto"/>
      </w:divBdr>
    </w:div>
    <w:div w:id="1901209306">
      <w:bodyDiv w:val="1"/>
      <w:marLeft w:val="0"/>
      <w:marRight w:val="0"/>
      <w:marTop w:val="0"/>
      <w:marBottom w:val="0"/>
      <w:divBdr>
        <w:top w:val="none" w:sz="0" w:space="0" w:color="auto"/>
        <w:left w:val="none" w:sz="0" w:space="0" w:color="auto"/>
        <w:bottom w:val="none" w:sz="0" w:space="0" w:color="auto"/>
        <w:right w:val="none" w:sz="0" w:space="0" w:color="auto"/>
      </w:divBdr>
    </w:div>
    <w:div w:id="1909457605">
      <w:bodyDiv w:val="1"/>
      <w:marLeft w:val="0"/>
      <w:marRight w:val="0"/>
      <w:marTop w:val="0"/>
      <w:marBottom w:val="0"/>
      <w:divBdr>
        <w:top w:val="none" w:sz="0" w:space="0" w:color="auto"/>
        <w:left w:val="none" w:sz="0" w:space="0" w:color="auto"/>
        <w:bottom w:val="none" w:sz="0" w:space="0" w:color="auto"/>
        <w:right w:val="none" w:sz="0" w:space="0" w:color="auto"/>
      </w:divBdr>
    </w:div>
    <w:div w:id="1911649409">
      <w:bodyDiv w:val="1"/>
      <w:marLeft w:val="0"/>
      <w:marRight w:val="0"/>
      <w:marTop w:val="0"/>
      <w:marBottom w:val="0"/>
      <w:divBdr>
        <w:top w:val="none" w:sz="0" w:space="0" w:color="auto"/>
        <w:left w:val="none" w:sz="0" w:space="0" w:color="auto"/>
        <w:bottom w:val="none" w:sz="0" w:space="0" w:color="auto"/>
        <w:right w:val="none" w:sz="0" w:space="0" w:color="auto"/>
      </w:divBdr>
      <w:divsChild>
        <w:div w:id="1863275475">
          <w:marLeft w:val="0"/>
          <w:marRight w:val="0"/>
          <w:marTop w:val="0"/>
          <w:marBottom w:val="0"/>
          <w:divBdr>
            <w:top w:val="none" w:sz="0" w:space="0" w:color="auto"/>
            <w:left w:val="none" w:sz="0" w:space="0" w:color="auto"/>
            <w:bottom w:val="none" w:sz="0" w:space="0" w:color="auto"/>
            <w:right w:val="none" w:sz="0" w:space="0" w:color="auto"/>
          </w:divBdr>
          <w:divsChild>
            <w:div w:id="1112822626">
              <w:marLeft w:val="0"/>
              <w:marRight w:val="0"/>
              <w:marTop w:val="0"/>
              <w:marBottom w:val="0"/>
              <w:divBdr>
                <w:top w:val="none" w:sz="0" w:space="0" w:color="auto"/>
                <w:left w:val="none" w:sz="0" w:space="0" w:color="auto"/>
                <w:bottom w:val="none" w:sz="0" w:space="0" w:color="auto"/>
                <w:right w:val="none" w:sz="0" w:space="0" w:color="auto"/>
              </w:divBdr>
              <w:divsChild>
                <w:div w:id="841744829">
                  <w:marLeft w:val="0"/>
                  <w:marRight w:val="0"/>
                  <w:marTop w:val="195"/>
                  <w:marBottom w:val="0"/>
                  <w:divBdr>
                    <w:top w:val="none" w:sz="0" w:space="0" w:color="auto"/>
                    <w:left w:val="none" w:sz="0" w:space="0" w:color="auto"/>
                    <w:bottom w:val="none" w:sz="0" w:space="0" w:color="auto"/>
                    <w:right w:val="none" w:sz="0" w:space="0" w:color="auto"/>
                  </w:divBdr>
                  <w:divsChild>
                    <w:div w:id="1430155647">
                      <w:marLeft w:val="0"/>
                      <w:marRight w:val="0"/>
                      <w:marTop w:val="0"/>
                      <w:marBottom w:val="0"/>
                      <w:divBdr>
                        <w:top w:val="none" w:sz="0" w:space="0" w:color="auto"/>
                        <w:left w:val="none" w:sz="0" w:space="0" w:color="auto"/>
                        <w:bottom w:val="none" w:sz="0" w:space="0" w:color="auto"/>
                        <w:right w:val="none" w:sz="0" w:space="0" w:color="auto"/>
                      </w:divBdr>
                      <w:divsChild>
                        <w:div w:id="1986855208">
                          <w:marLeft w:val="0"/>
                          <w:marRight w:val="0"/>
                          <w:marTop w:val="0"/>
                          <w:marBottom w:val="0"/>
                          <w:divBdr>
                            <w:top w:val="none" w:sz="0" w:space="0" w:color="auto"/>
                            <w:left w:val="none" w:sz="0" w:space="0" w:color="auto"/>
                            <w:bottom w:val="none" w:sz="0" w:space="0" w:color="auto"/>
                            <w:right w:val="none" w:sz="0" w:space="0" w:color="auto"/>
                          </w:divBdr>
                          <w:divsChild>
                            <w:div w:id="1344473669">
                              <w:marLeft w:val="0"/>
                              <w:marRight w:val="0"/>
                              <w:marTop w:val="0"/>
                              <w:marBottom w:val="0"/>
                              <w:divBdr>
                                <w:top w:val="none" w:sz="0" w:space="0" w:color="auto"/>
                                <w:left w:val="none" w:sz="0" w:space="0" w:color="auto"/>
                                <w:bottom w:val="none" w:sz="0" w:space="0" w:color="auto"/>
                                <w:right w:val="none" w:sz="0" w:space="0" w:color="auto"/>
                              </w:divBdr>
                              <w:divsChild>
                                <w:div w:id="2090082432">
                                  <w:marLeft w:val="0"/>
                                  <w:marRight w:val="0"/>
                                  <w:marTop w:val="0"/>
                                  <w:marBottom w:val="0"/>
                                  <w:divBdr>
                                    <w:top w:val="none" w:sz="0" w:space="0" w:color="auto"/>
                                    <w:left w:val="none" w:sz="0" w:space="0" w:color="auto"/>
                                    <w:bottom w:val="none" w:sz="0" w:space="0" w:color="auto"/>
                                    <w:right w:val="none" w:sz="0" w:space="0" w:color="auto"/>
                                  </w:divBdr>
                                  <w:divsChild>
                                    <w:div w:id="1347319352">
                                      <w:marLeft w:val="0"/>
                                      <w:marRight w:val="0"/>
                                      <w:marTop w:val="0"/>
                                      <w:marBottom w:val="0"/>
                                      <w:divBdr>
                                        <w:top w:val="none" w:sz="0" w:space="0" w:color="auto"/>
                                        <w:left w:val="none" w:sz="0" w:space="0" w:color="auto"/>
                                        <w:bottom w:val="none" w:sz="0" w:space="0" w:color="auto"/>
                                        <w:right w:val="none" w:sz="0" w:space="0" w:color="auto"/>
                                      </w:divBdr>
                                      <w:divsChild>
                                        <w:div w:id="2136554786">
                                          <w:marLeft w:val="0"/>
                                          <w:marRight w:val="0"/>
                                          <w:marTop w:val="0"/>
                                          <w:marBottom w:val="0"/>
                                          <w:divBdr>
                                            <w:top w:val="none" w:sz="0" w:space="0" w:color="auto"/>
                                            <w:left w:val="none" w:sz="0" w:space="0" w:color="auto"/>
                                            <w:bottom w:val="none" w:sz="0" w:space="0" w:color="auto"/>
                                            <w:right w:val="none" w:sz="0" w:space="0" w:color="auto"/>
                                          </w:divBdr>
                                          <w:divsChild>
                                            <w:div w:id="484973880">
                                              <w:marLeft w:val="0"/>
                                              <w:marRight w:val="0"/>
                                              <w:marTop w:val="0"/>
                                              <w:marBottom w:val="180"/>
                                              <w:divBdr>
                                                <w:top w:val="none" w:sz="0" w:space="0" w:color="auto"/>
                                                <w:left w:val="none" w:sz="0" w:space="0" w:color="auto"/>
                                                <w:bottom w:val="none" w:sz="0" w:space="0" w:color="auto"/>
                                                <w:right w:val="none" w:sz="0" w:space="0" w:color="auto"/>
                                              </w:divBdr>
                                              <w:divsChild>
                                                <w:div w:id="2017076417">
                                                  <w:marLeft w:val="0"/>
                                                  <w:marRight w:val="0"/>
                                                  <w:marTop w:val="0"/>
                                                  <w:marBottom w:val="0"/>
                                                  <w:divBdr>
                                                    <w:top w:val="none" w:sz="0" w:space="0" w:color="auto"/>
                                                    <w:left w:val="none" w:sz="0" w:space="0" w:color="auto"/>
                                                    <w:bottom w:val="none" w:sz="0" w:space="0" w:color="auto"/>
                                                    <w:right w:val="none" w:sz="0" w:space="0" w:color="auto"/>
                                                  </w:divBdr>
                                                  <w:divsChild>
                                                    <w:div w:id="1357849399">
                                                      <w:marLeft w:val="0"/>
                                                      <w:marRight w:val="0"/>
                                                      <w:marTop w:val="0"/>
                                                      <w:marBottom w:val="0"/>
                                                      <w:divBdr>
                                                        <w:top w:val="none" w:sz="0" w:space="0" w:color="auto"/>
                                                        <w:left w:val="none" w:sz="0" w:space="0" w:color="auto"/>
                                                        <w:bottom w:val="none" w:sz="0" w:space="0" w:color="auto"/>
                                                        <w:right w:val="none" w:sz="0" w:space="0" w:color="auto"/>
                                                      </w:divBdr>
                                                      <w:divsChild>
                                                        <w:div w:id="1347059646">
                                                          <w:marLeft w:val="0"/>
                                                          <w:marRight w:val="0"/>
                                                          <w:marTop w:val="0"/>
                                                          <w:marBottom w:val="0"/>
                                                          <w:divBdr>
                                                            <w:top w:val="none" w:sz="0" w:space="0" w:color="auto"/>
                                                            <w:left w:val="none" w:sz="0" w:space="0" w:color="auto"/>
                                                            <w:bottom w:val="none" w:sz="0" w:space="0" w:color="auto"/>
                                                            <w:right w:val="none" w:sz="0" w:space="0" w:color="auto"/>
                                                          </w:divBdr>
                                                          <w:divsChild>
                                                            <w:div w:id="106659023">
                                                              <w:marLeft w:val="0"/>
                                                              <w:marRight w:val="0"/>
                                                              <w:marTop w:val="0"/>
                                                              <w:marBottom w:val="0"/>
                                                              <w:divBdr>
                                                                <w:top w:val="none" w:sz="0" w:space="0" w:color="auto"/>
                                                                <w:left w:val="none" w:sz="0" w:space="0" w:color="auto"/>
                                                                <w:bottom w:val="none" w:sz="0" w:space="0" w:color="auto"/>
                                                                <w:right w:val="none" w:sz="0" w:space="0" w:color="auto"/>
                                                              </w:divBdr>
                                                              <w:divsChild>
                                                                <w:div w:id="641810310">
                                                                  <w:marLeft w:val="0"/>
                                                                  <w:marRight w:val="0"/>
                                                                  <w:marTop w:val="0"/>
                                                                  <w:marBottom w:val="0"/>
                                                                  <w:divBdr>
                                                                    <w:top w:val="none" w:sz="0" w:space="0" w:color="auto"/>
                                                                    <w:left w:val="none" w:sz="0" w:space="0" w:color="auto"/>
                                                                    <w:bottom w:val="none" w:sz="0" w:space="0" w:color="auto"/>
                                                                    <w:right w:val="none" w:sz="0" w:space="0" w:color="auto"/>
                                                                  </w:divBdr>
                                                                  <w:divsChild>
                                                                    <w:div w:id="711879431">
                                                                      <w:marLeft w:val="0"/>
                                                                      <w:marRight w:val="0"/>
                                                                      <w:marTop w:val="0"/>
                                                                      <w:marBottom w:val="0"/>
                                                                      <w:divBdr>
                                                                        <w:top w:val="none" w:sz="0" w:space="0" w:color="auto"/>
                                                                        <w:left w:val="none" w:sz="0" w:space="0" w:color="auto"/>
                                                                        <w:bottom w:val="none" w:sz="0" w:space="0" w:color="auto"/>
                                                                        <w:right w:val="none" w:sz="0" w:space="0" w:color="auto"/>
                                                                      </w:divBdr>
                                                                      <w:divsChild>
                                                                        <w:div w:id="1183587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12887014">
      <w:bodyDiv w:val="1"/>
      <w:marLeft w:val="0"/>
      <w:marRight w:val="0"/>
      <w:marTop w:val="120"/>
      <w:marBottom w:val="120"/>
      <w:divBdr>
        <w:top w:val="none" w:sz="0" w:space="0" w:color="auto"/>
        <w:left w:val="none" w:sz="0" w:space="0" w:color="auto"/>
        <w:bottom w:val="none" w:sz="0" w:space="0" w:color="auto"/>
        <w:right w:val="none" w:sz="0" w:space="0" w:color="auto"/>
      </w:divBdr>
    </w:div>
    <w:div w:id="1917402430">
      <w:bodyDiv w:val="1"/>
      <w:marLeft w:val="0"/>
      <w:marRight w:val="0"/>
      <w:marTop w:val="0"/>
      <w:marBottom w:val="0"/>
      <w:divBdr>
        <w:top w:val="none" w:sz="0" w:space="0" w:color="auto"/>
        <w:left w:val="none" w:sz="0" w:space="0" w:color="auto"/>
        <w:bottom w:val="none" w:sz="0" w:space="0" w:color="auto"/>
        <w:right w:val="none" w:sz="0" w:space="0" w:color="auto"/>
      </w:divBdr>
    </w:div>
    <w:div w:id="1923366344">
      <w:bodyDiv w:val="1"/>
      <w:marLeft w:val="0"/>
      <w:marRight w:val="0"/>
      <w:marTop w:val="0"/>
      <w:marBottom w:val="0"/>
      <w:divBdr>
        <w:top w:val="none" w:sz="0" w:space="0" w:color="auto"/>
        <w:left w:val="none" w:sz="0" w:space="0" w:color="auto"/>
        <w:bottom w:val="none" w:sz="0" w:space="0" w:color="auto"/>
        <w:right w:val="none" w:sz="0" w:space="0" w:color="auto"/>
      </w:divBdr>
    </w:div>
    <w:div w:id="1923447668">
      <w:bodyDiv w:val="1"/>
      <w:marLeft w:val="0"/>
      <w:marRight w:val="0"/>
      <w:marTop w:val="0"/>
      <w:marBottom w:val="0"/>
      <w:divBdr>
        <w:top w:val="none" w:sz="0" w:space="0" w:color="auto"/>
        <w:left w:val="none" w:sz="0" w:space="0" w:color="auto"/>
        <w:bottom w:val="none" w:sz="0" w:space="0" w:color="auto"/>
        <w:right w:val="none" w:sz="0" w:space="0" w:color="auto"/>
      </w:divBdr>
    </w:div>
    <w:div w:id="1925449492">
      <w:bodyDiv w:val="1"/>
      <w:marLeft w:val="0"/>
      <w:marRight w:val="0"/>
      <w:marTop w:val="0"/>
      <w:marBottom w:val="0"/>
      <w:divBdr>
        <w:top w:val="none" w:sz="0" w:space="0" w:color="auto"/>
        <w:left w:val="none" w:sz="0" w:space="0" w:color="auto"/>
        <w:bottom w:val="none" w:sz="0" w:space="0" w:color="auto"/>
        <w:right w:val="none" w:sz="0" w:space="0" w:color="auto"/>
      </w:divBdr>
    </w:div>
    <w:div w:id="1927568462">
      <w:bodyDiv w:val="1"/>
      <w:marLeft w:val="0"/>
      <w:marRight w:val="0"/>
      <w:marTop w:val="0"/>
      <w:marBottom w:val="0"/>
      <w:divBdr>
        <w:top w:val="none" w:sz="0" w:space="0" w:color="auto"/>
        <w:left w:val="none" w:sz="0" w:space="0" w:color="auto"/>
        <w:bottom w:val="none" w:sz="0" w:space="0" w:color="auto"/>
        <w:right w:val="none" w:sz="0" w:space="0" w:color="auto"/>
      </w:divBdr>
    </w:div>
    <w:div w:id="1927574017">
      <w:bodyDiv w:val="1"/>
      <w:marLeft w:val="0"/>
      <w:marRight w:val="0"/>
      <w:marTop w:val="0"/>
      <w:marBottom w:val="0"/>
      <w:divBdr>
        <w:top w:val="none" w:sz="0" w:space="0" w:color="auto"/>
        <w:left w:val="none" w:sz="0" w:space="0" w:color="auto"/>
        <w:bottom w:val="none" w:sz="0" w:space="0" w:color="auto"/>
        <w:right w:val="none" w:sz="0" w:space="0" w:color="auto"/>
      </w:divBdr>
    </w:div>
    <w:div w:id="1929729403">
      <w:bodyDiv w:val="1"/>
      <w:marLeft w:val="0"/>
      <w:marRight w:val="0"/>
      <w:marTop w:val="0"/>
      <w:marBottom w:val="0"/>
      <w:divBdr>
        <w:top w:val="none" w:sz="0" w:space="0" w:color="auto"/>
        <w:left w:val="none" w:sz="0" w:space="0" w:color="auto"/>
        <w:bottom w:val="none" w:sz="0" w:space="0" w:color="auto"/>
        <w:right w:val="none" w:sz="0" w:space="0" w:color="auto"/>
      </w:divBdr>
    </w:div>
    <w:div w:id="1934243373">
      <w:bodyDiv w:val="1"/>
      <w:marLeft w:val="0"/>
      <w:marRight w:val="0"/>
      <w:marTop w:val="0"/>
      <w:marBottom w:val="0"/>
      <w:divBdr>
        <w:top w:val="none" w:sz="0" w:space="0" w:color="auto"/>
        <w:left w:val="none" w:sz="0" w:space="0" w:color="auto"/>
        <w:bottom w:val="none" w:sz="0" w:space="0" w:color="auto"/>
        <w:right w:val="none" w:sz="0" w:space="0" w:color="auto"/>
      </w:divBdr>
    </w:div>
    <w:div w:id="1939022267">
      <w:bodyDiv w:val="1"/>
      <w:marLeft w:val="0"/>
      <w:marRight w:val="0"/>
      <w:marTop w:val="0"/>
      <w:marBottom w:val="0"/>
      <w:divBdr>
        <w:top w:val="none" w:sz="0" w:space="0" w:color="auto"/>
        <w:left w:val="none" w:sz="0" w:space="0" w:color="auto"/>
        <w:bottom w:val="none" w:sz="0" w:space="0" w:color="auto"/>
        <w:right w:val="none" w:sz="0" w:space="0" w:color="auto"/>
      </w:divBdr>
    </w:div>
    <w:div w:id="1939872622">
      <w:bodyDiv w:val="1"/>
      <w:marLeft w:val="0"/>
      <w:marRight w:val="0"/>
      <w:marTop w:val="0"/>
      <w:marBottom w:val="0"/>
      <w:divBdr>
        <w:top w:val="none" w:sz="0" w:space="0" w:color="auto"/>
        <w:left w:val="none" w:sz="0" w:space="0" w:color="auto"/>
        <w:bottom w:val="none" w:sz="0" w:space="0" w:color="auto"/>
        <w:right w:val="none" w:sz="0" w:space="0" w:color="auto"/>
      </w:divBdr>
    </w:div>
    <w:div w:id="1942181762">
      <w:bodyDiv w:val="1"/>
      <w:marLeft w:val="0"/>
      <w:marRight w:val="0"/>
      <w:marTop w:val="0"/>
      <w:marBottom w:val="0"/>
      <w:divBdr>
        <w:top w:val="none" w:sz="0" w:space="0" w:color="auto"/>
        <w:left w:val="none" w:sz="0" w:space="0" w:color="auto"/>
        <w:bottom w:val="none" w:sz="0" w:space="0" w:color="auto"/>
        <w:right w:val="none" w:sz="0" w:space="0" w:color="auto"/>
      </w:divBdr>
    </w:div>
    <w:div w:id="1946107139">
      <w:bodyDiv w:val="1"/>
      <w:marLeft w:val="0"/>
      <w:marRight w:val="0"/>
      <w:marTop w:val="0"/>
      <w:marBottom w:val="0"/>
      <w:divBdr>
        <w:top w:val="none" w:sz="0" w:space="0" w:color="auto"/>
        <w:left w:val="none" w:sz="0" w:space="0" w:color="auto"/>
        <w:bottom w:val="none" w:sz="0" w:space="0" w:color="auto"/>
        <w:right w:val="none" w:sz="0" w:space="0" w:color="auto"/>
      </w:divBdr>
    </w:div>
    <w:div w:id="1949435405">
      <w:bodyDiv w:val="1"/>
      <w:marLeft w:val="0"/>
      <w:marRight w:val="0"/>
      <w:marTop w:val="0"/>
      <w:marBottom w:val="0"/>
      <w:divBdr>
        <w:top w:val="none" w:sz="0" w:space="0" w:color="auto"/>
        <w:left w:val="none" w:sz="0" w:space="0" w:color="auto"/>
        <w:bottom w:val="none" w:sz="0" w:space="0" w:color="auto"/>
        <w:right w:val="none" w:sz="0" w:space="0" w:color="auto"/>
      </w:divBdr>
    </w:div>
    <w:div w:id="1950238942">
      <w:bodyDiv w:val="1"/>
      <w:marLeft w:val="0"/>
      <w:marRight w:val="0"/>
      <w:marTop w:val="0"/>
      <w:marBottom w:val="0"/>
      <w:divBdr>
        <w:top w:val="none" w:sz="0" w:space="0" w:color="auto"/>
        <w:left w:val="none" w:sz="0" w:space="0" w:color="auto"/>
        <w:bottom w:val="none" w:sz="0" w:space="0" w:color="auto"/>
        <w:right w:val="none" w:sz="0" w:space="0" w:color="auto"/>
      </w:divBdr>
    </w:div>
    <w:div w:id="1952087640">
      <w:bodyDiv w:val="1"/>
      <w:marLeft w:val="0"/>
      <w:marRight w:val="0"/>
      <w:marTop w:val="0"/>
      <w:marBottom w:val="0"/>
      <w:divBdr>
        <w:top w:val="none" w:sz="0" w:space="0" w:color="auto"/>
        <w:left w:val="none" w:sz="0" w:space="0" w:color="auto"/>
        <w:bottom w:val="none" w:sz="0" w:space="0" w:color="auto"/>
        <w:right w:val="none" w:sz="0" w:space="0" w:color="auto"/>
      </w:divBdr>
    </w:div>
    <w:div w:id="1953708460">
      <w:bodyDiv w:val="1"/>
      <w:marLeft w:val="0"/>
      <w:marRight w:val="0"/>
      <w:marTop w:val="0"/>
      <w:marBottom w:val="0"/>
      <w:divBdr>
        <w:top w:val="none" w:sz="0" w:space="0" w:color="auto"/>
        <w:left w:val="none" w:sz="0" w:space="0" w:color="auto"/>
        <w:bottom w:val="none" w:sz="0" w:space="0" w:color="auto"/>
        <w:right w:val="none" w:sz="0" w:space="0" w:color="auto"/>
      </w:divBdr>
    </w:div>
    <w:div w:id="1960910821">
      <w:bodyDiv w:val="1"/>
      <w:marLeft w:val="0"/>
      <w:marRight w:val="0"/>
      <w:marTop w:val="0"/>
      <w:marBottom w:val="0"/>
      <w:divBdr>
        <w:top w:val="none" w:sz="0" w:space="0" w:color="auto"/>
        <w:left w:val="none" w:sz="0" w:space="0" w:color="auto"/>
        <w:bottom w:val="none" w:sz="0" w:space="0" w:color="auto"/>
        <w:right w:val="none" w:sz="0" w:space="0" w:color="auto"/>
      </w:divBdr>
    </w:div>
    <w:div w:id="1964649888">
      <w:bodyDiv w:val="1"/>
      <w:marLeft w:val="0"/>
      <w:marRight w:val="0"/>
      <w:marTop w:val="0"/>
      <w:marBottom w:val="0"/>
      <w:divBdr>
        <w:top w:val="none" w:sz="0" w:space="0" w:color="auto"/>
        <w:left w:val="none" w:sz="0" w:space="0" w:color="auto"/>
        <w:bottom w:val="none" w:sz="0" w:space="0" w:color="auto"/>
        <w:right w:val="none" w:sz="0" w:space="0" w:color="auto"/>
      </w:divBdr>
    </w:div>
    <w:div w:id="1965697834">
      <w:bodyDiv w:val="1"/>
      <w:marLeft w:val="0"/>
      <w:marRight w:val="0"/>
      <w:marTop w:val="0"/>
      <w:marBottom w:val="0"/>
      <w:divBdr>
        <w:top w:val="none" w:sz="0" w:space="0" w:color="auto"/>
        <w:left w:val="none" w:sz="0" w:space="0" w:color="auto"/>
        <w:bottom w:val="none" w:sz="0" w:space="0" w:color="auto"/>
        <w:right w:val="none" w:sz="0" w:space="0" w:color="auto"/>
      </w:divBdr>
    </w:div>
    <w:div w:id="1969125130">
      <w:bodyDiv w:val="1"/>
      <w:marLeft w:val="0"/>
      <w:marRight w:val="0"/>
      <w:marTop w:val="0"/>
      <w:marBottom w:val="0"/>
      <w:divBdr>
        <w:top w:val="none" w:sz="0" w:space="0" w:color="auto"/>
        <w:left w:val="none" w:sz="0" w:space="0" w:color="auto"/>
        <w:bottom w:val="none" w:sz="0" w:space="0" w:color="auto"/>
        <w:right w:val="none" w:sz="0" w:space="0" w:color="auto"/>
      </w:divBdr>
    </w:div>
    <w:div w:id="1974869468">
      <w:bodyDiv w:val="1"/>
      <w:marLeft w:val="0"/>
      <w:marRight w:val="0"/>
      <w:marTop w:val="0"/>
      <w:marBottom w:val="0"/>
      <w:divBdr>
        <w:top w:val="none" w:sz="0" w:space="0" w:color="auto"/>
        <w:left w:val="none" w:sz="0" w:space="0" w:color="auto"/>
        <w:bottom w:val="none" w:sz="0" w:space="0" w:color="auto"/>
        <w:right w:val="none" w:sz="0" w:space="0" w:color="auto"/>
      </w:divBdr>
    </w:div>
    <w:div w:id="1975939185">
      <w:bodyDiv w:val="1"/>
      <w:marLeft w:val="0"/>
      <w:marRight w:val="0"/>
      <w:marTop w:val="0"/>
      <w:marBottom w:val="0"/>
      <w:divBdr>
        <w:top w:val="none" w:sz="0" w:space="0" w:color="auto"/>
        <w:left w:val="none" w:sz="0" w:space="0" w:color="auto"/>
        <w:bottom w:val="none" w:sz="0" w:space="0" w:color="auto"/>
        <w:right w:val="none" w:sz="0" w:space="0" w:color="auto"/>
      </w:divBdr>
    </w:div>
    <w:div w:id="1980575159">
      <w:bodyDiv w:val="1"/>
      <w:marLeft w:val="0"/>
      <w:marRight w:val="0"/>
      <w:marTop w:val="0"/>
      <w:marBottom w:val="0"/>
      <w:divBdr>
        <w:top w:val="none" w:sz="0" w:space="0" w:color="auto"/>
        <w:left w:val="none" w:sz="0" w:space="0" w:color="auto"/>
        <w:bottom w:val="none" w:sz="0" w:space="0" w:color="auto"/>
        <w:right w:val="none" w:sz="0" w:space="0" w:color="auto"/>
      </w:divBdr>
      <w:divsChild>
        <w:div w:id="712845655">
          <w:marLeft w:val="0"/>
          <w:marRight w:val="0"/>
          <w:marTop w:val="0"/>
          <w:marBottom w:val="0"/>
          <w:divBdr>
            <w:top w:val="none" w:sz="0" w:space="0" w:color="auto"/>
            <w:left w:val="none" w:sz="0" w:space="0" w:color="auto"/>
            <w:bottom w:val="none" w:sz="0" w:space="0" w:color="auto"/>
            <w:right w:val="none" w:sz="0" w:space="0" w:color="auto"/>
          </w:divBdr>
          <w:divsChild>
            <w:div w:id="1217283762">
              <w:marLeft w:val="0"/>
              <w:marRight w:val="0"/>
              <w:marTop w:val="0"/>
              <w:marBottom w:val="0"/>
              <w:divBdr>
                <w:top w:val="none" w:sz="0" w:space="0" w:color="auto"/>
                <w:left w:val="none" w:sz="0" w:space="0" w:color="auto"/>
                <w:bottom w:val="none" w:sz="0" w:space="0" w:color="auto"/>
                <w:right w:val="none" w:sz="0" w:space="0" w:color="auto"/>
              </w:divBdr>
              <w:divsChild>
                <w:div w:id="202522754">
                  <w:marLeft w:val="0"/>
                  <w:marRight w:val="0"/>
                  <w:marTop w:val="0"/>
                  <w:marBottom w:val="0"/>
                  <w:divBdr>
                    <w:top w:val="none" w:sz="0" w:space="0" w:color="auto"/>
                    <w:left w:val="none" w:sz="0" w:space="0" w:color="auto"/>
                    <w:bottom w:val="none" w:sz="0" w:space="0" w:color="auto"/>
                    <w:right w:val="none" w:sz="0" w:space="0" w:color="auto"/>
                  </w:divBdr>
                  <w:divsChild>
                    <w:div w:id="1786270576">
                      <w:marLeft w:val="0"/>
                      <w:marRight w:val="0"/>
                      <w:marTop w:val="0"/>
                      <w:marBottom w:val="0"/>
                      <w:divBdr>
                        <w:top w:val="none" w:sz="0" w:space="0" w:color="auto"/>
                        <w:left w:val="none" w:sz="0" w:space="0" w:color="auto"/>
                        <w:bottom w:val="none" w:sz="0" w:space="0" w:color="auto"/>
                        <w:right w:val="none" w:sz="0" w:space="0" w:color="auto"/>
                      </w:divBdr>
                      <w:divsChild>
                        <w:div w:id="1594780979">
                          <w:marLeft w:val="0"/>
                          <w:marRight w:val="0"/>
                          <w:marTop w:val="0"/>
                          <w:marBottom w:val="0"/>
                          <w:divBdr>
                            <w:top w:val="none" w:sz="0" w:space="0" w:color="auto"/>
                            <w:left w:val="none" w:sz="0" w:space="0" w:color="auto"/>
                            <w:bottom w:val="none" w:sz="0" w:space="0" w:color="auto"/>
                            <w:right w:val="none" w:sz="0" w:space="0" w:color="auto"/>
                          </w:divBdr>
                          <w:divsChild>
                            <w:div w:id="1251768965">
                              <w:marLeft w:val="0"/>
                              <w:marRight w:val="0"/>
                              <w:marTop w:val="0"/>
                              <w:marBottom w:val="0"/>
                              <w:divBdr>
                                <w:top w:val="none" w:sz="0" w:space="0" w:color="auto"/>
                                <w:left w:val="none" w:sz="0" w:space="0" w:color="auto"/>
                                <w:bottom w:val="none" w:sz="0" w:space="0" w:color="auto"/>
                                <w:right w:val="none" w:sz="0" w:space="0" w:color="auto"/>
                              </w:divBdr>
                              <w:divsChild>
                                <w:div w:id="1854303465">
                                  <w:marLeft w:val="0"/>
                                  <w:marRight w:val="0"/>
                                  <w:marTop w:val="0"/>
                                  <w:marBottom w:val="150"/>
                                  <w:divBdr>
                                    <w:top w:val="none" w:sz="0" w:space="0" w:color="auto"/>
                                    <w:left w:val="none" w:sz="0" w:space="0" w:color="auto"/>
                                    <w:bottom w:val="none" w:sz="0" w:space="0" w:color="auto"/>
                                    <w:right w:val="none" w:sz="0" w:space="0" w:color="auto"/>
                                  </w:divBdr>
                                  <w:divsChild>
                                    <w:div w:id="1761952639">
                                      <w:marLeft w:val="0"/>
                                      <w:marRight w:val="0"/>
                                      <w:marTop w:val="0"/>
                                      <w:marBottom w:val="0"/>
                                      <w:divBdr>
                                        <w:top w:val="none" w:sz="0" w:space="0" w:color="auto"/>
                                        <w:left w:val="none" w:sz="0" w:space="0" w:color="auto"/>
                                        <w:bottom w:val="none" w:sz="0" w:space="0" w:color="auto"/>
                                        <w:right w:val="none" w:sz="0" w:space="0" w:color="auto"/>
                                      </w:divBdr>
                                      <w:divsChild>
                                        <w:div w:id="911499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81764695">
      <w:bodyDiv w:val="1"/>
      <w:marLeft w:val="0"/>
      <w:marRight w:val="0"/>
      <w:marTop w:val="0"/>
      <w:marBottom w:val="0"/>
      <w:divBdr>
        <w:top w:val="none" w:sz="0" w:space="0" w:color="auto"/>
        <w:left w:val="none" w:sz="0" w:space="0" w:color="auto"/>
        <w:bottom w:val="none" w:sz="0" w:space="0" w:color="auto"/>
        <w:right w:val="none" w:sz="0" w:space="0" w:color="auto"/>
      </w:divBdr>
    </w:div>
    <w:div w:id="1990595314">
      <w:bodyDiv w:val="1"/>
      <w:marLeft w:val="0"/>
      <w:marRight w:val="0"/>
      <w:marTop w:val="0"/>
      <w:marBottom w:val="0"/>
      <w:divBdr>
        <w:top w:val="none" w:sz="0" w:space="0" w:color="auto"/>
        <w:left w:val="none" w:sz="0" w:space="0" w:color="auto"/>
        <w:bottom w:val="none" w:sz="0" w:space="0" w:color="auto"/>
        <w:right w:val="none" w:sz="0" w:space="0" w:color="auto"/>
      </w:divBdr>
    </w:div>
    <w:div w:id="1996030056">
      <w:bodyDiv w:val="1"/>
      <w:marLeft w:val="0"/>
      <w:marRight w:val="0"/>
      <w:marTop w:val="0"/>
      <w:marBottom w:val="0"/>
      <w:divBdr>
        <w:top w:val="none" w:sz="0" w:space="0" w:color="auto"/>
        <w:left w:val="none" w:sz="0" w:space="0" w:color="auto"/>
        <w:bottom w:val="none" w:sz="0" w:space="0" w:color="auto"/>
        <w:right w:val="none" w:sz="0" w:space="0" w:color="auto"/>
      </w:divBdr>
    </w:div>
    <w:div w:id="1998457269">
      <w:bodyDiv w:val="1"/>
      <w:marLeft w:val="0"/>
      <w:marRight w:val="0"/>
      <w:marTop w:val="0"/>
      <w:marBottom w:val="0"/>
      <w:divBdr>
        <w:top w:val="none" w:sz="0" w:space="0" w:color="auto"/>
        <w:left w:val="none" w:sz="0" w:space="0" w:color="auto"/>
        <w:bottom w:val="none" w:sz="0" w:space="0" w:color="auto"/>
        <w:right w:val="none" w:sz="0" w:space="0" w:color="auto"/>
      </w:divBdr>
    </w:div>
    <w:div w:id="2000495519">
      <w:bodyDiv w:val="1"/>
      <w:marLeft w:val="0"/>
      <w:marRight w:val="0"/>
      <w:marTop w:val="0"/>
      <w:marBottom w:val="0"/>
      <w:divBdr>
        <w:top w:val="none" w:sz="0" w:space="0" w:color="auto"/>
        <w:left w:val="none" w:sz="0" w:space="0" w:color="auto"/>
        <w:bottom w:val="none" w:sz="0" w:space="0" w:color="auto"/>
        <w:right w:val="none" w:sz="0" w:space="0" w:color="auto"/>
      </w:divBdr>
    </w:div>
    <w:div w:id="2008440975">
      <w:bodyDiv w:val="1"/>
      <w:marLeft w:val="0"/>
      <w:marRight w:val="0"/>
      <w:marTop w:val="0"/>
      <w:marBottom w:val="0"/>
      <w:divBdr>
        <w:top w:val="none" w:sz="0" w:space="0" w:color="auto"/>
        <w:left w:val="none" w:sz="0" w:space="0" w:color="auto"/>
        <w:bottom w:val="none" w:sz="0" w:space="0" w:color="auto"/>
        <w:right w:val="none" w:sz="0" w:space="0" w:color="auto"/>
      </w:divBdr>
    </w:div>
    <w:div w:id="2011248649">
      <w:bodyDiv w:val="1"/>
      <w:marLeft w:val="0"/>
      <w:marRight w:val="0"/>
      <w:marTop w:val="0"/>
      <w:marBottom w:val="0"/>
      <w:divBdr>
        <w:top w:val="none" w:sz="0" w:space="0" w:color="auto"/>
        <w:left w:val="none" w:sz="0" w:space="0" w:color="auto"/>
        <w:bottom w:val="none" w:sz="0" w:space="0" w:color="auto"/>
        <w:right w:val="none" w:sz="0" w:space="0" w:color="auto"/>
      </w:divBdr>
    </w:div>
    <w:div w:id="2017465155">
      <w:bodyDiv w:val="1"/>
      <w:marLeft w:val="0"/>
      <w:marRight w:val="0"/>
      <w:marTop w:val="0"/>
      <w:marBottom w:val="0"/>
      <w:divBdr>
        <w:top w:val="none" w:sz="0" w:space="0" w:color="auto"/>
        <w:left w:val="none" w:sz="0" w:space="0" w:color="auto"/>
        <w:bottom w:val="none" w:sz="0" w:space="0" w:color="auto"/>
        <w:right w:val="none" w:sz="0" w:space="0" w:color="auto"/>
      </w:divBdr>
    </w:div>
    <w:div w:id="2025472875">
      <w:bodyDiv w:val="1"/>
      <w:marLeft w:val="0"/>
      <w:marRight w:val="0"/>
      <w:marTop w:val="0"/>
      <w:marBottom w:val="0"/>
      <w:divBdr>
        <w:top w:val="none" w:sz="0" w:space="0" w:color="auto"/>
        <w:left w:val="none" w:sz="0" w:space="0" w:color="auto"/>
        <w:bottom w:val="none" w:sz="0" w:space="0" w:color="auto"/>
        <w:right w:val="none" w:sz="0" w:space="0" w:color="auto"/>
      </w:divBdr>
      <w:divsChild>
        <w:div w:id="470054760">
          <w:marLeft w:val="0"/>
          <w:marRight w:val="0"/>
          <w:marTop w:val="0"/>
          <w:marBottom w:val="0"/>
          <w:divBdr>
            <w:top w:val="none" w:sz="0" w:space="0" w:color="auto"/>
            <w:left w:val="none" w:sz="0" w:space="0" w:color="auto"/>
            <w:bottom w:val="none" w:sz="0" w:space="0" w:color="auto"/>
            <w:right w:val="none" w:sz="0" w:space="0" w:color="auto"/>
          </w:divBdr>
          <w:divsChild>
            <w:div w:id="1594320227">
              <w:marLeft w:val="0"/>
              <w:marRight w:val="0"/>
              <w:marTop w:val="0"/>
              <w:marBottom w:val="0"/>
              <w:divBdr>
                <w:top w:val="none" w:sz="0" w:space="0" w:color="auto"/>
                <w:left w:val="none" w:sz="0" w:space="0" w:color="auto"/>
                <w:bottom w:val="none" w:sz="0" w:space="0" w:color="auto"/>
                <w:right w:val="none" w:sz="0" w:space="0" w:color="auto"/>
              </w:divBdr>
              <w:divsChild>
                <w:div w:id="2133328231">
                  <w:marLeft w:val="0"/>
                  <w:marRight w:val="0"/>
                  <w:marTop w:val="195"/>
                  <w:marBottom w:val="0"/>
                  <w:divBdr>
                    <w:top w:val="none" w:sz="0" w:space="0" w:color="auto"/>
                    <w:left w:val="none" w:sz="0" w:space="0" w:color="auto"/>
                    <w:bottom w:val="none" w:sz="0" w:space="0" w:color="auto"/>
                    <w:right w:val="none" w:sz="0" w:space="0" w:color="auto"/>
                  </w:divBdr>
                  <w:divsChild>
                    <w:div w:id="589047303">
                      <w:marLeft w:val="0"/>
                      <w:marRight w:val="0"/>
                      <w:marTop w:val="0"/>
                      <w:marBottom w:val="0"/>
                      <w:divBdr>
                        <w:top w:val="none" w:sz="0" w:space="0" w:color="auto"/>
                        <w:left w:val="none" w:sz="0" w:space="0" w:color="auto"/>
                        <w:bottom w:val="none" w:sz="0" w:space="0" w:color="auto"/>
                        <w:right w:val="none" w:sz="0" w:space="0" w:color="auto"/>
                      </w:divBdr>
                      <w:divsChild>
                        <w:div w:id="931663744">
                          <w:marLeft w:val="0"/>
                          <w:marRight w:val="0"/>
                          <w:marTop w:val="0"/>
                          <w:marBottom w:val="0"/>
                          <w:divBdr>
                            <w:top w:val="none" w:sz="0" w:space="0" w:color="auto"/>
                            <w:left w:val="none" w:sz="0" w:space="0" w:color="auto"/>
                            <w:bottom w:val="none" w:sz="0" w:space="0" w:color="auto"/>
                            <w:right w:val="none" w:sz="0" w:space="0" w:color="auto"/>
                          </w:divBdr>
                          <w:divsChild>
                            <w:div w:id="924729727">
                              <w:marLeft w:val="0"/>
                              <w:marRight w:val="0"/>
                              <w:marTop w:val="0"/>
                              <w:marBottom w:val="0"/>
                              <w:divBdr>
                                <w:top w:val="none" w:sz="0" w:space="0" w:color="auto"/>
                                <w:left w:val="none" w:sz="0" w:space="0" w:color="auto"/>
                                <w:bottom w:val="none" w:sz="0" w:space="0" w:color="auto"/>
                                <w:right w:val="none" w:sz="0" w:space="0" w:color="auto"/>
                              </w:divBdr>
                              <w:divsChild>
                                <w:div w:id="681057146">
                                  <w:marLeft w:val="0"/>
                                  <w:marRight w:val="0"/>
                                  <w:marTop w:val="0"/>
                                  <w:marBottom w:val="0"/>
                                  <w:divBdr>
                                    <w:top w:val="none" w:sz="0" w:space="0" w:color="auto"/>
                                    <w:left w:val="none" w:sz="0" w:space="0" w:color="auto"/>
                                    <w:bottom w:val="none" w:sz="0" w:space="0" w:color="auto"/>
                                    <w:right w:val="none" w:sz="0" w:space="0" w:color="auto"/>
                                  </w:divBdr>
                                  <w:divsChild>
                                    <w:div w:id="217398067">
                                      <w:marLeft w:val="0"/>
                                      <w:marRight w:val="0"/>
                                      <w:marTop w:val="0"/>
                                      <w:marBottom w:val="0"/>
                                      <w:divBdr>
                                        <w:top w:val="none" w:sz="0" w:space="0" w:color="auto"/>
                                        <w:left w:val="none" w:sz="0" w:space="0" w:color="auto"/>
                                        <w:bottom w:val="none" w:sz="0" w:space="0" w:color="auto"/>
                                        <w:right w:val="none" w:sz="0" w:space="0" w:color="auto"/>
                                      </w:divBdr>
                                      <w:divsChild>
                                        <w:div w:id="281349568">
                                          <w:marLeft w:val="0"/>
                                          <w:marRight w:val="0"/>
                                          <w:marTop w:val="0"/>
                                          <w:marBottom w:val="0"/>
                                          <w:divBdr>
                                            <w:top w:val="none" w:sz="0" w:space="0" w:color="auto"/>
                                            <w:left w:val="none" w:sz="0" w:space="0" w:color="auto"/>
                                            <w:bottom w:val="none" w:sz="0" w:space="0" w:color="auto"/>
                                            <w:right w:val="none" w:sz="0" w:space="0" w:color="auto"/>
                                          </w:divBdr>
                                          <w:divsChild>
                                            <w:div w:id="618142872">
                                              <w:marLeft w:val="0"/>
                                              <w:marRight w:val="0"/>
                                              <w:marTop w:val="0"/>
                                              <w:marBottom w:val="180"/>
                                              <w:divBdr>
                                                <w:top w:val="none" w:sz="0" w:space="0" w:color="auto"/>
                                                <w:left w:val="none" w:sz="0" w:space="0" w:color="auto"/>
                                                <w:bottom w:val="none" w:sz="0" w:space="0" w:color="auto"/>
                                                <w:right w:val="none" w:sz="0" w:space="0" w:color="auto"/>
                                              </w:divBdr>
                                              <w:divsChild>
                                                <w:div w:id="1076053381">
                                                  <w:marLeft w:val="0"/>
                                                  <w:marRight w:val="0"/>
                                                  <w:marTop w:val="0"/>
                                                  <w:marBottom w:val="0"/>
                                                  <w:divBdr>
                                                    <w:top w:val="none" w:sz="0" w:space="0" w:color="auto"/>
                                                    <w:left w:val="none" w:sz="0" w:space="0" w:color="auto"/>
                                                    <w:bottom w:val="none" w:sz="0" w:space="0" w:color="auto"/>
                                                    <w:right w:val="none" w:sz="0" w:space="0" w:color="auto"/>
                                                  </w:divBdr>
                                                  <w:divsChild>
                                                    <w:div w:id="486357518">
                                                      <w:marLeft w:val="0"/>
                                                      <w:marRight w:val="0"/>
                                                      <w:marTop w:val="0"/>
                                                      <w:marBottom w:val="0"/>
                                                      <w:divBdr>
                                                        <w:top w:val="none" w:sz="0" w:space="0" w:color="auto"/>
                                                        <w:left w:val="none" w:sz="0" w:space="0" w:color="auto"/>
                                                        <w:bottom w:val="none" w:sz="0" w:space="0" w:color="auto"/>
                                                        <w:right w:val="none" w:sz="0" w:space="0" w:color="auto"/>
                                                      </w:divBdr>
                                                      <w:divsChild>
                                                        <w:div w:id="1041901535">
                                                          <w:marLeft w:val="0"/>
                                                          <w:marRight w:val="0"/>
                                                          <w:marTop w:val="0"/>
                                                          <w:marBottom w:val="0"/>
                                                          <w:divBdr>
                                                            <w:top w:val="none" w:sz="0" w:space="0" w:color="auto"/>
                                                            <w:left w:val="none" w:sz="0" w:space="0" w:color="auto"/>
                                                            <w:bottom w:val="none" w:sz="0" w:space="0" w:color="auto"/>
                                                            <w:right w:val="none" w:sz="0" w:space="0" w:color="auto"/>
                                                          </w:divBdr>
                                                          <w:divsChild>
                                                            <w:div w:id="146870148">
                                                              <w:marLeft w:val="0"/>
                                                              <w:marRight w:val="0"/>
                                                              <w:marTop w:val="0"/>
                                                              <w:marBottom w:val="0"/>
                                                              <w:divBdr>
                                                                <w:top w:val="none" w:sz="0" w:space="0" w:color="auto"/>
                                                                <w:left w:val="none" w:sz="0" w:space="0" w:color="auto"/>
                                                                <w:bottom w:val="none" w:sz="0" w:space="0" w:color="auto"/>
                                                                <w:right w:val="none" w:sz="0" w:space="0" w:color="auto"/>
                                                              </w:divBdr>
                                                              <w:divsChild>
                                                                <w:div w:id="1240944609">
                                                                  <w:marLeft w:val="0"/>
                                                                  <w:marRight w:val="0"/>
                                                                  <w:marTop w:val="0"/>
                                                                  <w:marBottom w:val="0"/>
                                                                  <w:divBdr>
                                                                    <w:top w:val="none" w:sz="0" w:space="0" w:color="auto"/>
                                                                    <w:left w:val="none" w:sz="0" w:space="0" w:color="auto"/>
                                                                    <w:bottom w:val="none" w:sz="0" w:space="0" w:color="auto"/>
                                                                    <w:right w:val="none" w:sz="0" w:space="0" w:color="auto"/>
                                                                  </w:divBdr>
                                                                  <w:divsChild>
                                                                    <w:div w:id="642001514">
                                                                      <w:marLeft w:val="0"/>
                                                                      <w:marRight w:val="0"/>
                                                                      <w:marTop w:val="0"/>
                                                                      <w:marBottom w:val="0"/>
                                                                      <w:divBdr>
                                                                        <w:top w:val="none" w:sz="0" w:space="0" w:color="auto"/>
                                                                        <w:left w:val="none" w:sz="0" w:space="0" w:color="auto"/>
                                                                        <w:bottom w:val="none" w:sz="0" w:space="0" w:color="auto"/>
                                                                        <w:right w:val="none" w:sz="0" w:space="0" w:color="auto"/>
                                                                      </w:divBdr>
                                                                      <w:divsChild>
                                                                        <w:div w:id="288511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32103018">
      <w:bodyDiv w:val="1"/>
      <w:marLeft w:val="0"/>
      <w:marRight w:val="0"/>
      <w:marTop w:val="0"/>
      <w:marBottom w:val="0"/>
      <w:divBdr>
        <w:top w:val="none" w:sz="0" w:space="0" w:color="auto"/>
        <w:left w:val="none" w:sz="0" w:space="0" w:color="auto"/>
        <w:bottom w:val="none" w:sz="0" w:space="0" w:color="auto"/>
        <w:right w:val="none" w:sz="0" w:space="0" w:color="auto"/>
      </w:divBdr>
    </w:div>
    <w:div w:id="2033218590">
      <w:bodyDiv w:val="1"/>
      <w:marLeft w:val="0"/>
      <w:marRight w:val="0"/>
      <w:marTop w:val="0"/>
      <w:marBottom w:val="0"/>
      <w:divBdr>
        <w:top w:val="none" w:sz="0" w:space="0" w:color="auto"/>
        <w:left w:val="none" w:sz="0" w:space="0" w:color="auto"/>
        <w:bottom w:val="none" w:sz="0" w:space="0" w:color="auto"/>
        <w:right w:val="none" w:sz="0" w:space="0" w:color="auto"/>
      </w:divBdr>
    </w:div>
    <w:div w:id="2033262561">
      <w:bodyDiv w:val="1"/>
      <w:marLeft w:val="0"/>
      <w:marRight w:val="0"/>
      <w:marTop w:val="0"/>
      <w:marBottom w:val="0"/>
      <w:divBdr>
        <w:top w:val="none" w:sz="0" w:space="0" w:color="auto"/>
        <w:left w:val="none" w:sz="0" w:space="0" w:color="auto"/>
        <w:bottom w:val="none" w:sz="0" w:space="0" w:color="auto"/>
        <w:right w:val="none" w:sz="0" w:space="0" w:color="auto"/>
      </w:divBdr>
    </w:div>
    <w:div w:id="2036732513">
      <w:bodyDiv w:val="1"/>
      <w:marLeft w:val="0"/>
      <w:marRight w:val="0"/>
      <w:marTop w:val="0"/>
      <w:marBottom w:val="0"/>
      <w:divBdr>
        <w:top w:val="none" w:sz="0" w:space="0" w:color="auto"/>
        <w:left w:val="none" w:sz="0" w:space="0" w:color="auto"/>
        <w:bottom w:val="none" w:sz="0" w:space="0" w:color="auto"/>
        <w:right w:val="none" w:sz="0" w:space="0" w:color="auto"/>
      </w:divBdr>
    </w:div>
    <w:div w:id="2041471365">
      <w:bodyDiv w:val="1"/>
      <w:marLeft w:val="0"/>
      <w:marRight w:val="0"/>
      <w:marTop w:val="0"/>
      <w:marBottom w:val="0"/>
      <w:divBdr>
        <w:top w:val="none" w:sz="0" w:space="0" w:color="auto"/>
        <w:left w:val="none" w:sz="0" w:space="0" w:color="auto"/>
        <w:bottom w:val="none" w:sz="0" w:space="0" w:color="auto"/>
        <w:right w:val="none" w:sz="0" w:space="0" w:color="auto"/>
      </w:divBdr>
    </w:div>
    <w:div w:id="2042969185">
      <w:bodyDiv w:val="1"/>
      <w:marLeft w:val="0"/>
      <w:marRight w:val="0"/>
      <w:marTop w:val="0"/>
      <w:marBottom w:val="0"/>
      <w:divBdr>
        <w:top w:val="none" w:sz="0" w:space="0" w:color="auto"/>
        <w:left w:val="none" w:sz="0" w:space="0" w:color="auto"/>
        <w:bottom w:val="none" w:sz="0" w:space="0" w:color="auto"/>
        <w:right w:val="none" w:sz="0" w:space="0" w:color="auto"/>
      </w:divBdr>
    </w:div>
    <w:div w:id="2047439271">
      <w:bodyDiv w:val="1"/>
      <w:marLeft w:val="0"/>
      <w:marRight w:val="0"/>
      <w:marTop w:val="0"/>
      <w:marBottom w:val="0"/>
      <w:divBdr>
        <w:top w:val="none" w:sz="0" w:space="0" w:color="auto"/>
        <w:left w:val="none" w:sz="0" w:space="0" w:color="auto"/>
        <w:bottom w:val="none" w:sz="0" w:space="0" w:color="auto"/>
        <w:right w:val="none" w:sz="0" w:space="0" w:color="auto"/>
      </w:divBdr>
    </w:div>
    <w:div w:id="2052338268">
      <w:bodyDiv w:val="1"/>
      <w:marLeft w:val="0"/>
      <w:marRight w:val="0"/>
      <w:marTop w:val="0"/>
      <w:marBottom w:val="0"/>
      <w:divBdr>
        <w:top w:val="none" w:sz="0" w:space="0" w:color="auto"/>
        <w:left w:val="none" w:sz="0" w:space="0" w:color="auto"/>
        <w:bottom w:val="none" w:sz="0" w:space="0" w:color="auto"/>
        <w:right w:val="none" w:sz="0" w:space="0" w:color="auto"/>
      </w:divBdr>
      <w:divsChild>
        <w:div w:id="1506747694">
          <w:marLeft w:val="0"/>
          <w:marRight w:val="0"/>
          <w:marTop w:val="0"/>
          <w:marBottom w:val="0"/>
          <w:divBdr>
            <w:top w:val="none" w:sz="0" w:space="0" w:color="auto"/>
            <w:left w:val="none" w:sz="0" w:space="0" w:color="auto"/>
            <w:bottom w:val="none" w:sz="0" w:space="0" w:color="auto"/>
            <w:right w:val="none" w:sz="0" w:space="0" w:color="auto"/>
          </w:divBdr>
          <w:divsChild>
            <w:div w:id="573586111">
              <w:marLeft w:val="0"/>
              <w:marRight w:val="0"/>
              <w:marTop w:val="0"/>
              <w:marBottom w:val="0"/>
              <w:divBdr>
                <w:top w:val="none" w:sz="0" w:space="0" w:color="auto"/>
                <w:left w:val="none" w:sz="0" w:space="0" w:color="auto"/>
                <w:bottom w:val="none" w:sz="0" w:space="0" w:color="auto"/>
                <w:right w:val="none" w:sz="0" w:space="0" w:color="auto"/>
              </w:divBdr>
              <w:divsChild>
                <w:div w:id="1441102380">
                  <w:marLeft w:val="0"/>
                  <w:marRight w:val="0"/>
                  <w:marTop w:val="195"/>
                  <w:marBottom w:val="0"/>
                  <w:divBdr>
                    <w:top w:val="none" w:sz="0" w:space="0" w:color="auto"/>
                    <w:left w:val="none" w:sz="0" w:space="0" w:color="auto"/>
                    <w:bottom w:val="none" w:sz="0" w:space="0" w:color="auto"/>
                    <w:right w:val="none" w:sz="0" w:space="0" w:color="auto"/>
                  </w:divBdr>
                  <w:divsChild>
                    <w:div w:id="1903444001">
                      <w:marLeft w:val="0"/>
                      <w:marRight w:val="0"/>
                      <w:marTop w:val="0"/>
                      <w:marBottom w:val="0"/>
                      <w:divBdr>
                        <w:top w:val="none" w:sz="0" w:space="0" w:color="auto"/>
                        <w:left w:val="none" w:sz="0" w:space="0" w:color="auto"/>
                        <w:bottom w:val="none" w:sz="0" w:space="0" w:color="auto"/>
                        <w:right w:val="none" w:sz="0" w:space="0" w:color="auto"/>
                      </w:divBdr>
                      <w:divsChild>
                        <w:div w:id="674580121">
                          <w:marLeft w:val="0"/>
                          <w:marRight w:val="0"/>
                          <w:marTop w:val="0"/>
                          <w:marBottom w:val="0"/>
                          <w:divBdr>
                            <w:top w:val="none" w:sz="0" w:space="0" w:color="auto"/>
                            <w:left w:val="none" w:sz="0" w:space="0" w:color="auto"/>
                            <w:bottom w:val="none" w:sz="0" w:space="0" w:color="auto"/>
                            <w:right w:val="none" w:sz="0" w:space="0" w:color="auto"/>
                          </w:divBdr>
                          <w:divsChild>
                            <w:div w:id="1541429322">
                              <w:marLeft w:val="0"/>
                              <w:marRight w:val="0"/>
                              <w:marTop w:val="0"/>
                              <w:marBottom w:val="0"/>
                              <w:divBdr>
                                <w:top w:val="none" w:sz="0" w:space="0" w:color="auto"/>
                                <w:left w:val="none" w:sz="0" w:space="0" w:color="auto"/>
                                <w:bottom w:val="none" w:sz="0" w:space="0" w:color="auto"/>
                                <w:right w:val="none" w:sz="0" w:space="0" w:color="auto"/>
                              </w:divBdr>
                              <w:divsChild>
                                <w:div w:id="632760041">
                                  <w:marLeft w:val="0"/>
                                  <w:marRight w:val="0"/>
                                  <w:marTop w:val="0"/>
                                  <w:marBottom w:val="0"/>
                                  <w:divBdr>
                                    <w:top w:val="none" w:sz="0" w:space="0" w:color="auto"/>
                                    <w:left w:val="none" w:sz="0" w:space="0" w:color="auto"/>
                                    <w:bottom w:val="none" w:sz="0" w:space="0" w:color="auto"/>
                                    <w:right w:val="none" w:sz="0" w:space="0" w:color="auto"/>
                                  </w:divBdr>
                                  <w:divsChild>
                                    <w:div w:id="358359183">
                                      <w:marLeft w:val="0"/>
                                      <w:marRight w:val="0"/>
                                      <w:marTop w:val="0"/>
                                      <w:marBottom w:val="0"/>
                                      <w:divBdr>
                                        <w:top w:val="none" w:sz="0" w:space="0" w:color="auto"/>
                                        <w:left w:val="none" w:sz="0" w:space="0" w:color="auto"/>
                                        <w:bottom w:val="none" w:sz="0" w:space="0" w:color="auto"/>
                                        <w:right w:val="none" w:sz="0" w:space="0" w:color="auto"/>
                                      </w:divBdr>
                                      <w:divsChild>
                                        <w:div w:id="418067800">
                                          <w:marLeft w:val="0"/>
                                          <w:marRight w:val="0"/>
                                          <w:marTop w:val="0"/>
                                          <w:marBottom w:val="0"/>
                                          <w:divBdr>
                                            <w:top w:val="none" w:sz="0" w:space="0" w:color="auto"/>
                                            <w:left w:val="none" w:sz="0" w:space="0" w:color="auto"/>
                                            <w:bottom w:val="none" w:sz="0" w:space="0" w:color="auto"/>
                                            <w:right w:val="none" w:sz="0" w:space="0" w:color="auto"/>
                                          </w:divBdr>
                                          <w:divsChild>
                                            <w:div w:id="473765640">
                                              <w:marLeft w:val="0"/>
                                              <w:marRight w:val="0"/>
                                              <w:marTop w:val="0"/>
                                              <w:marBottom w:val="180"/>
                                              <w:divBdr>
                                                <w:top w:val="none" w:sz="0" w:space="0" w:color="auto"/>
                                                <w:left w:val="none" w:sz="0" w:space="0" w:color="auto"/>
                                                <w:bottom w:val="none" w:sz="0" w:space="0" w:color="auto"/>
                                                <w:right w:val="none" w:sz="0" w:space="0" w:color="auto"/>
                                              </w:divBdr>
                                              <w:divsChild>
                                                <w:div w:id="434640091">
                                                  <w:marLeft w:val="0"/>
                                                  <w:marRight w:val="0"/>
                                                  <w:marTop w:val="0"/>
                                                  <w:marBottom w:val="0"/>
                                                  <w:divBdr>
                                                    <w:top w:val="none" w:sz="0" w:space="0" w:color="auto"/>
                                                    <w:left w:val="none" w:sz="0" w:space="0" w:color="auto"/>
                                                    <w:bottom w:val="none" w:sz="0" w:space="0" w:color="auto"/>
                                                    <w:right w:val="none" w:sz="0" w:space="0" w:color="auto"/>
                                                  </w:divBdr>
                                                  <w:divsChild>
                                                    <w:div w:id="668093636">
                                                      <w:marLeft w:val="0"/>
                                                      <w:marRight w:val="0"/>
                                                      <w:marTop w:val="0"/>
                                                      <w:marBottom w:val="0"/>
                                                      <w:divBdr>
                                                        <w:top w:val="none" w:sz="0" w:space="0" w:color="auto"/>
                                                        <w:left w:val="none" w:sz="0" w:space="0" w:color="auto"/>
                                                        <w:bottom w:val="none" w:sz="0" w:space="0" w:color="auto"/>
                                                        <w:right w:val="none" w:sz="0" w:space="0" w:color="auto"/>
                                                      </w:divBdr>
                                                      <w:divsChild>
                                                        <w:div w:id="105202690">
                                                          <w:marLeft w:val="0"/>
                                                          <w:marRight w:val="0"/>
                                                          <w:marTop w:val="0"/>
                                                          <w:marBottom w:val="0"/>
                                                          <w:divBdr>
                                                            <w:top w:val="none" w:sz="0" w:space="0" w:color="auto"/>
                                                            <w:left w:val="none" w:sz="0" w:space="0" w:color="auto"/>
                                                            <w:bottom w:val="none" w:sz="0" w:space="0" w:color="auto"/>
                                                            <w:right w:val="none" w:sz="0" w:space="0" w:color="auto"/>
                                                          </w:divBdr>
                                                          <w:divsChild>
                                                            <w:div w:id="1685471393">
                                                              <w:marLeft w:val="0"/>
                                                              <w:marRight w:val="0"/>
                                                              <w:marTop w:val="0"/>
                                                              <w:marBottom w:val="0"/>
                                                              <w:divBdr>
                                                                <w:top w:val="none" w:sz="0" w:space="0" w:color="auto"/>
                                                                <w:left w:val="none" w:sz="0" w:space="0" w:color="auto"/>
                                                                <w:bottom w:val="none" w:sz="0" w:space="0" w:color="auto"/>
                                                                <w:right w:val="none" w:sz="0" w:space="0" w:color="auto"/>
                                                              </w:divBdr>
                                                              <w:divsChild>
                                                                <w:div w:id="394009791">
                                                                  <w:marLeft w:val="0"/>
                                                                  <w:marRight w:val="0"/>
                                                                  <w:marTop w:val="0"/>
                                                                  <w:marBottom w:val="0"/>
                                                                  <w:divBdr>
                                                                    <w:top w:val="none" w:sz="0" w:space="0" w:color="auto"/>
                                                                    <w:left w:val="none" w:sz="0" w:space="0" w:color="auto"/>
                                                                    <w:bottom w:val="none" w:sz="0" w:space="0" w:color="auto"/>
                                                                    <w:right w:val="none" w:sz="0" w:space="0" w:color="auto"/>
                                                                  </w:divBdr>
                                                                  <w:divsChild>
                                                                    <w:div w:id="826436035">
                                                                      <w:marLeft w:val="0"/>
                                                                      <w:marRight w:val="0"/>
                                                                      <w:marTop w:val="0"/>
                                                                      <w:marBottom w:val="0"/>
                                                                      <w:divBdr>
                                                                        <w:top w:val="none" w:sz="0" w:space="0" w:color="auto"/>
                                                                        <w:left w:val="none" w:sz="0" w:space="0" w:color="auto"/>
                                                                        <w:bottom w:val="none" w:sz="0" w:space="0" w:color="auto"/>
                                                                        <w:right w:val="none" w:sz="0" w:space="0" w:color="auto"/>
                                                                      </w:divBdr>
                                                                      <w:divsChild>
                                                                        <w:div w:id="916204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55033749">
      <w:bodyDiv w:val="1"/>
      <w:marLeft w:val="0"/>
      <w:marRight w:val="0"/>
      <w:marTop w:val="0"/>
      <w:marBottom w:val="0"/>
      <w:divBdr>
        <w:top w:val="none" w:sz="0" w:space="0" w:color="auto"/>
        <w:left w:val="none" w:sz="0" w:space="0" w:color="auto"/>
        <w:bottom w:val="none" w:sz="0" w:space="0" w:color="auto"/>
        <w:right w:val="none" w:sz="0" w:space="0" w:color="auto"/>
      </w:divBdr>
    </w:div>
    <w:div w:id="2057968662">
      <w:bodyDiv w:val="1"/>
      <w:marLeft w:val="0"/>
      <w:marRight w:val="0"/>
      <w:marTop w:val="0"/>
      <w:marBottom w:val="0"/>
      <w:divBdr>
        <w:top w:val="none" w:sz="0" w:space="0" w:color="auto"/>
        <w:left w:val="none" w:sz="0" w:space="0" w:color="auto"/>
        <w:bottom w:val="none" w:sz="0" w:space="0" w:color="auto"/>
        <w:right w:val="none" w:sz="0" w:space="0" w:color="auto"/>
      </w:divBdr>
    </w:div>
    <w:div w:id="2059275207">
      <w:bodyDiv w:val="1"/>
      <w:marLeft w:val="0"/>
      <w:marRight w:val="0"/>
      <w:marTop w:val="0"/>
      <w:marBottom w:val="0"/>
      <w:divBdr>
        <w:top w:val="none" w:sz="0" w:space="0" w:color="auto"/>
        <w:left w:val="none" w:sz="0" w:space="0" w:color="auto"/>
        <w:bottom w:val="none" w:sz="0" w:space="0" w:color="auto"/>
        <w:right w:val="none" w:sz="0" w:space="0" w:color="auto"/>
      </w:divBdr>
    </w:div>
    <w:div w:id="2066710268">
      <w:bodyDiv w:val="1"/>
      <w:marLeft w:val="0"/>
      <w:marRight w:val="0"/>
      <w:marTop w:val="0"/>
      <w:marBottom w:val="0"/>
      <w:divBdr>
        <w:top w:val="none" w:sz="0" w:space="0" w:color="auto"/>
        <w:left w:val="none" w:sz="0" w:space="0" w:color="auto"/>
        <w:bottom w:val="none" w:sz="0" w:space="0" w:color="auto"/>
        <w:right w:val="none" w:sz="0" w:space="0" w:color="auto"/>
      </w:divBdr>
    </w:div>
    <w:div w:id="2067336271">
      <w:bodyDiv w:val="1"/>
      <w:marLeft w:val="0"/>
      <w:marRight w:val="0"/>
      <w:marTop w:val="0"/>
      <w:marBottom w:val="0"/>
      <w:divBdr>
        <w:top w:val="none" w:sz="0" w:space="0" w:color="auto"/>
        <w:left w:val="none" w:sz="0" w:space="0" w:color="auto"/>
        <w:bottom w:val="none" w:sz="0" w:space="0" w:color="auto"/>
        <w:right w:val="none" w:sz="0" w:space="0" w:color="auto"/>
      </w:divBdr>
    </w:div>
    <w:div w:id="2073964101">
      <w:bodyDiv w:val="1"/>
      <w:marLeft w:val="0"/>
      <w:marRight w:val="0"/>
      <w:marTop w:val="0"/>
      <w:marBottom w:val="0"/>
      <w:divBdr>
        <w:top w:val="none" w:sz="0" w:space="0" w:color="auto"/>
        <w:left w:val="none" w:sz="0" w:space="0" w:color="auto"/>
        <w:bottom w:val="none" w:sz="0" w:space="0" w:color="auto"/>
        <w:right w:val="none" w:sz="0" w:space="0" w:color="auto"/>
      </w:divBdr>
    </w:div>
    <w:div w:id="2076463703">
      <w:bodyDiv w:val="1"/>
      <w:marLeft w:val="0"/>
      <w:marRight w:val="0"/>
      <w:marTop w:val="0"/>
      <w:marBottom w:val="0"/>
      <w:divBdr>
        <w:top w:val="none" w:sz="0" w:space="0" w:color="auto"/>
        <w:left w:val="none" w:sz="0" w:space="0" w:color="auto"/>
        <w:bottom w:val="none" w:sz="0" w:space="0" w:color="auto"/>
        <w:right w:val="none" w:sz="0" w:space="0" w:color="auto"/>
      </w:divBdr>
    </w:div>
    <w:div w:id="2079547057">
      <w:bodyDiv w:val="1"/>
      <w:marLeft w:val="0"/>
      <w:marRight w:val="0"/>
      <w:marTop w:val="0"/>
      <w:marBottom w:val="0"/>
      <w:divBdr>
        <w:top w:val="none" w:sz="0" w:space="0" w:color="auto"/>
        <w:left w:val="none" w:sz="0" w:space="0" w:color="auto"/>
        <w:bottom w:val="none" w:sz="0" w:space="0" w:color="auto"/>
        <w:right w:val="none" w:sz="0" w:space="0" w:color="auto"/>
      </w:divBdr>
    </w:div>
    <w:div w:id="2082025311">
      <w:bodyDiv w:val="1"/>
      <w:marLeft w:val="0"/>
      <w:marRight w:val="0"/>
      <w:marTop w:val="0"/>
      <w:marBottom w:val="0"/>
      <w:divBdr>
        <w:top w:val="none" w:sz="0" w:space="0" w:color="auto"/>
        <w:left w:val="none" w:sz="0" w:space="0" w:color="auto"/>
        <w:bottom w:val="none" w:sz="0" w:space="0" w:color="auto"/>
        <w:right w:val="none" w:sz="0" w:space="0" w:color="auto"/>
      </w:divBdr>
    </w:div>
    <w:div w:id="2096659575">
      <w:bodyDiv w:val="1"/>
      <w:marLeft w:val="0"/>
      <w:marRight w:val="0"/>
      <w:marTop w:val="0"/>
      <w:marBottom w:val="0"/>
      <w:divBdr>
        <w:top w:val="none" w:sz="0" w:space="0" w:color="auto"/>
        <w:left w:val="none" w:sz="0" w:space="0" w:color="auto"/>
        <w:bottom w:val="none" w:sz="0" w:space="0" w:color="auto"/>
        <w:right w:val="none" w:sz="0" w:space="0" w:color="auto"/>
      </w:divBdr>
    </w:div>
    <w:div w:id="2098480617">
      <w:bodyDiv w:val="1"/>
      <w:marLeft w:val="0"/>
      <w:marRight w:val="0"/>
      <w:marTop w:val="0"/>
      <w:marBottom w:val="0"/>
      <w:divBdr>
        <w:top w:val="none" w:sz="0" w:space="0" w:color="auto"/>
        <w:left w:val="none" w:sz="0" w:space="0" w:color="auto"/>
        <w:bottom w:val="none" w:sz="0" w:space="0" w:color="auto"/>
        <w:right w:val="none" w:sz="0" w:space="0" w:color="auto"/>
      </w:divBdr>
    </w:div>
    <w:div w:id="2102218585">
      <w:bodyDiv w:val="1"/>
      <w:marLeft w:val="0"/>
      <w:marRight w:val="0"/>
      <w:marTop w:val="0"/>
      <w:marBottom w:val="0"/>
      <w:divBdr>
        <w:top w:val="none" w:sz="0" w:space="0" w:color="auto"/>
        <w:left w:val="none" w:sz="0" w:space="0" w:color="auto"/>
        <w:bottom w:val="none" w:sz="0" w:space="0" w:color="auto"/>
        <w:right w:val="none" w:sz="0" w:space="0" w:color="auto"/>
      </w:divBdr>
    </w:div>
    <w:div w:id="2105686461">
      <w:bodyDiv w:val="1"/>
      <w:marLeft w:val="0"/>
      <w:marRight w:val="0"/>
      <w:marTop w:val="0"/>
      <w:marBottom w:val="0"/>
      <w:divBdr>
        <w:top w:val="none" w:sz="0" w:space="0" w:color="auto"/>
        <w:left w:val="none" w:sz="0" w:space="0" w:color="auto"/>
        <w:bottom w:val="none" w:sz="0" w:space="0" w:color="auto"/>
        <w:right w:val="none" w:sz="0" w:space="0" w:color="auto"/>
      </w:divBdr>
    </w:div>
    <w:div w:id="2106074802">
      <w:bodyDiv w:val="1"/>
      <w:marLeft w:val="0"/>
      <w:marRight w:val="0"/>
      <w:marTop w:val="0"/>
      <w:marBottom w:val="0"/>
      <w:divBdr>
        <w:top w:val="none" w:sz="0" w:space="0" w:color="auto"/>
        <w:left w:val="none" w:sz="0" w:space="0" w:color="auto"/>
        <w:bottom w:val="none" w:sz="0" w:space="0" w:color="auto"/>
        <w:right w:val="none" w:sz="0" w:space="0" w:color="auto"/>
      </w:divBdr>
    </w:div>
    <w:div w:id="2112822093">
      <w:bodyDiv w:val="1"/>
      <w:marLeft w:val="0"/>
      <w:marRight w:val="0"/>
      <w:marTop w:val="0"/>
      <w:marBottom w:val="0"/>
      <w:divBdr>
        <w:top w:val="none" w:sz="0" w:space="0" w:color="auto"/>
        <w:left w:val="none" w:sz="0" w:space="0" w:color="auto"/>
        <w:bottom w:val="none" w:sz="0" w:space="0" w:color="auto"/>
        <w:right w:val="none" w:sz="0" w:space="0" w:color="auto"/>
      </w:divBdr>
    </w:div>
    <w:div w:id="2113547110">
      <w:bodyDiv w:val="1"/>
      <w:marLeft w:val="0"/>
      <w:marRight w:val="0"/>
      <w:marTop w:val="0"/>
      <w:marBottom w:val="0"/>
      <w:divBdr>
        <w:top w:val="none" w:sz="0" w:space="0" w:color="auto"/>
        <w:left w:val="none" w:sz="0" w:space="0" w:color="auto"/>
        <w:bottom w:val="none" w:sz="0" w:space="0" w:color="auto"/>
        <w:right w:val="none" w:sz="0" w:space="0" w:color="auto"/>
      </w:divBdr>
    </w:div>
    <w:div w:id="2114474116">
      <w:bodyDiv w:val="1"/>
      <w:marLeft w:val="0"/>
      <w:marRight w:val="0"/>
      <w:marTop w:val="0"/>
      <w:marBottom w:val="0"/>
      <w:divBdr>
        <w:top w:val="none" w:sz="0" w:space="0" w:color="auto"/>
        <w:left w:val="none" w:sz="0" w:space="0" w:color="auto"/>
        <w:bottom w:val="none" w:sz="0" w:space="0" w:color="auto"/>
        <w:right w:val="none" w:sz="0" w:space="0" w:color="auto"/>
      </w:divBdr>
    </w:div>
    <w:div w:id="2118744390">
      <w:bodyDiv w:val="1"/>
      <w:marLeft w:val="0"/>
      <w:marRight w:val="0"/>
      <w:marTop w:val="0"/>
      <w:marBottom w:val="0"/>
      <w:divBdr>
        <w:top w:val="none" w:sz="0" w:space="0" w:color="auto"/>
        <w:left w:val="none" w:sz="0" w:space="0" w:color="auto"/>
        <w:bottom w:val="none" w:sz="0" w:space="0" w:color="auto"/>
        <w:right w:val="none" w:sz="0" w:space="0" w:color="auto"/>
      </w:divBdr>
    </w:div>
    <w:div w:id="2121026400">
      <w:bodyDiv w:val="1"/>
      <w:marLeft w:val="0"/>
      <w:marRight w:val="0"/>
      <w:marTop w:val="0"/>
      <w:marBottom w:val="0"/>
      <w:divBdr>
        <w:top w:val="none" w:sz="0" w:space="0" w:color="auto"/>
        <w:left w:val="none" w:sz="0" w:space="0" w:color="auto"/>
        <w:bottom w:val="none" w:sz="0" w:space="0" w:color="auto"/>
        <w:right w:val="none" w:sz="0" w:space="0" w:color="auto"/>
      </w:divBdr>
    </w:div>
    <w:div w:id="2121870220">
      <w:bodyDiv w:val="1"/>
      <w:marLeft w:val="0"/>
      <w:marRight w:val="0"/>
      <w:marTop w:val="0"/>
      <w:marBottom w:val="0"/>
      <w:divBdr>
        <w:top w:val="none" w:sz="0" w:space="0" w:color="auto"/>
        <w:left w:val="none" w:sz="0" w:space="0" w:color="auto"/>
        <w:bottom w:val="none" w:sz="0" w:space="0" w:color="auto"/>
        <w:right w:val="none" w:sz="0" w:space="0" w:color="auto"/>
      </w:divBdr>
    </w:div>
    <w:div w:id="2121872892">
      <w:bodyDiv w:val="1"/>
      <w:marLeft w:val="0"/>
      <w:marRight w:val="0"/>
      <w:marTop w:val="0"/>
      <w:marBottom w:val="0"/>
      <w:divBdr>
        <w:top w:val="none" w:sz="0" w:space="0" w:color="auto"/>
        <w:left w:val="none" w:sz="0" w:space="0" w:color="auto"/>
        <w:bottom w:val="none" w:sz="0" w:space="0" w:color="auto"/>
        <w:right w:val="none" w:sz="0" w:space="0" w:color="auto"/>
      </w:divBdr>
    </w:div>
    <w:div w:id="2122649885">
      <w:bodyDiv w:val="1"/>
      <w:marLeft w:val="0"/>
      <w:marRight w:val="0"/>
      <w:marTop w:val="0"/>
      <w:marBottom w:val="0"/>
      <w:divBdr>
        <w:top w:val="none" w:sz="0" w:space="0" w:color="auto"/>
        <w:left w:val="none" w:sz="0" w:space="0" w:color="auto"/>
        <w:bottom w:val="none" w:sz="0" w:space="0" w:color="auto"/>
        <w:right w:val="none" w:sz="0" w:space="0" w:color="auto"/>
      </w:divBdr>
    </w:div>
    <w:div w:id="2124181218">
      <w:bodyDiv w:val="1"/>
      <w:marLeft w:val="0"/>
      <w:marRight w:val="0"/>
      <w:marTop w:val="0"/>
      <w:marBottom w:val="0"/>
      <w:divBdr>
        <w:top w:val="none" w:sz="0" w:space="0" w:color="auto"/>
        <w:left w:val="none" w:sz="0" w:space="0" w:color="auto"/>
        <w:bottom w:val="none" w:sz="0" w:space="0" w:color="auto"/>
        <w:right w:val="none" w:sz="0" w:space="0" w:color="auto"/>
      </w:divBdr>
    </w:div>
    <w:div w:id="2126609904">
      <w:bodyDiv w:val="1"/>
      <w:marLeft w:val="0"/>
      <w:marRight w:val="0"/>
      <w:marTop w:val="0"/>
      <w:marBottom w:val="0"/>
      <w:divBdr>
        <w:top w:val="none" w:sz="0" w:space="0" w:color="auto"/>
        <w:left w:val="none" w:sz="0" w:space="0" w:color="auto"/>
        <w:bottom w:val="none" w:sz="0" w:space="0" w:color="auto"/>
        <w:right w:val="none" w:sz="0" w:space="0" w:color="auto"/>
      </w:divBdr>
    </w:div>
    <w:div w:id="2127649950">
      <w:bodyDiv w:val="1"/>
      <w:marLeft w:val="0"/>
      <w:marRight w:val="0"/>
      <w:marTop w:val="0"/>
      <w:marBottom w:val="0"/>
      <w:divBdr>
        <w:top w:val="none" w:sz="0" w:space="0" w:color="auto"/>
        <w:left w:val="none" w:sz="0" w:space="0" w:color="auto"/>
        <w:bottom w:val="none" w:sz="0" w:space="0" w:color="auto"/>
        <w:right w:val="none" w:sz="0" w:space="0" w:color="auto"/>
      </w:divBdr>
    </w:div>
    <w:div w:id="2127889350">
      <w:bodyDiv w:val="1"/>
      <w:marLeft w:val="0"/>
      <w:marRight w:val="0"/>
      <w:marTop w:val="0"/>
      <w:marBottom w:val="0"/>
      <w:divBdr>
        <w:top w:val="none" w:sz="0" w:space="0" w:color="auto"/>
        <w:left w:val="none" w:sz="0" w:space="0" w:color="auto"/>
        <w:bottom w:val="none" w:sz="0" w:space="0" w:color="auto"/>
        <w:right w:val="none" w:sz="0" w:space="0" w:color="auto"/>
      </w:divBdr>
    </w:div>
    <w:div w:id="2131316188">
      <w:bodyDiv w:val="1"/>
      <w:marLeft w:val="0"/>
      <w:marRight w:val="0"/>
      <w:marTop w:val="0"/>
      <w:marBottom w:val="0"/>
      <w:divBdr>
        <w:top w:val="none" w:sz="0" w:space="0" w:color="auto"/>
        <w:left w:val="none" w:sz="0" w:space="0" w:color="auto"/>
        <w:bottom w:val="none" w:sz="0" w:space="0" w:color="auto"/>
        <w:right w:val="none" w:sz="0" w:space="0" w:color="auto"/>
      </w:divBdr>
    </w:div>
    <w:div w:id="2136950462">
      <w:bodyDiv w:val="1"/>
      <w:marLeft w:val="0"/>
      <w:marRight w:val="0"/>
      <w:marTop w:val="0"/>
      <w:marBottom w:val="0"/>
      <w:divBdr>
        <w:top w:val="none" w:sz="0" w:space="0" w:color="auto"/>
        <w:left w:val="none" w:sz="0" w:space="0" w:color="auto"/>
        <w:bottom w:val="none" w:sz="0" w:space="0" w:color="auto"/>
        <w:right w:val="none" w:sz="0" w:space="0" w:color="auto"/>
      </w:divBdr>
    </w:div>
    <w:div w:id="2140564355">
      <w:bodyDiv w:val="1"/>
      <w:marLeft w:val="0"/>
      <w:marRight w:val="0"/>
      <w:marTop w:val="0"/>
      <w:marBottom w:val="0"/>
      <w:divBdr>
        <w:top w:val="none" w:sz="0" w:space="0" w:color="auto"/>
        <w:left w:val="none" w:sz="0" w:space="0" w:color="auto"/>
        <w:bottom w:val="none" w:sz="0" w:space="0" w:color="auto"/>
        <w:right w:val="none" w:sz="0" w:space="0" w:color="auto"/>
      </w:divBdr>
    </w:div>
    <w:div w:id="2142575967">
      <w:bodyDiv w:val="1"/>
      <w:marLeft w:val="0"/>
      <w:marRight w:val="0"/>
      <w:marTop w:val="0"/>
      <w:marBottom w:val="0"/>
      <w:divBdr>
        <w:top w:val="none" w:sz="0" w:space="0" w:color="auto"/>
        <w:left w:val="none" w:sz="0" w:space="0" w:color="auto"/>
        <w:bottom w:val="none" w:sz="0" w:space="0" w:color="auto"/>
        <w:right w:val="none" w:sz="0" w:space="0" w:color="auto"/>
      </w:divBdr>
      <w:divsChild>
        <w:div w:id="285702272">
          <w:marLeft w:val="0"/>
          <w:marRight w:val="0"/>
          <w:marTop w:val="0"/>
          <w:marBottom w:val="0"/>
          <w:divBdr>
            <w:top w:val="none" w:sz="0" w:space="0" w:color="auto"/>
            <w:left w:val="none" w:sz="0" w:space="0" w:color="auto"/>
            <w:bottom w:val="none" w:sz="0" w:space="0" w:color="auto"/>
            <w:right w:val="none" w:sz="0" w:space="0" w:color="auto"/>
          </w:divBdr>
          <w:divsChild>
            <w:div w:id="137649576">
              <w:marLeft w:val="0"/>
              <w:marRight w:val="0"/>
              <w:marTop w:val="0"/>
              <w:marBottom w:val="0"/>
              <w:divBdr>
                <w:top w:val="none" w:sz="0" w:space="0" w:color="auto"/>
                <w:left w:val="none" w:sz="0" w:space="0" w:color="auto"/>
                <w:bottom w:val="none" w:sz="0" w:space="0" w:color="auto"/>
                <w:right w:val="none" w:sz="0" w:space="0" w:color="auto"/>
              </w:divBdr>
              <w:divsChild>
                <w:div w:id="236089615">
                  <w:marLeft w:val="0"/>
                  <w:marRight w:val="0"/>
                  <w:marTop w:val="0"/>
                  <w:marBottom w:val="0"/>
                  <w:divBdr>
                    <w:top w:val="none" w:sz="0" w:space="0" w:color="auto"/>
                    <w:left w:val="none" w:sz="0" w:space="0" w:color="auto"/>
                    <w:bottom w:val="none" w:sz="0" w:space="0" w:color="auto"/>
                    <w:right w:val="none" w:sz="0" w:space="0" w:color="auto"/>
                  </w:divBdr>
                  <w:divsChild>
                    <w:div w:id="1010058298">
                      <w:marLeft w:val="0"/>
                      <w:marRight w:val="0"/>
                      <w:marTop w:val="0"/>
                      <w:marBottom w:val="0"/>
                      <w:divBdr>
                        <w:top w:val="none" w:sz="0" w:space="0" w:color="auto"/>
                        <w:left w:val="none" w:sz="0" w:space="0" w:color="auto"/>
                        <w:bottom w:val="none" w:sz="0" w:space="0" w:color="auto"/>
                        <w:right w:val="none" w:sz="0" w:space="0" w:color="auto"/>
                      </w:divBdr>
                      <w:divsChild>
                        <w:div w:id="324824670">
                          <w:marLeft w:val="0"/>
                          <w:marRight w:val="0"/>
                          <w:marTop w:val="0"/>
                          <w:marBottom w:val="0"/>
                          <w:divBdr>
                            <w:top w:val="none" w:sz="0" w:space="0" w:color="auto"/>
                            <w:left w:val="none" w:sz="0" w:space="0" w:color="auto"/>
                            <w:bottom w:val="none" w:sz="0" w:space="0" w:color="auto"/>
                            <w:right w:val="none" w:sz="0" w:space="0" w:color="auto"/>
                          </w:divBdr>
                          <w:divsChild>
                            <w:div w:id="2107264002">
                              <w:marLeft w:val="0"/>
                              <w:marRight w:val="0"/>
                              <w:marTop w:val="0"/>
                              <w:marBottom w:val="0"/>
                              <w:divBdr>
                                <w:top w:val="none" w:sz="0" w:space="0" w:color="auto"/>
                                <w:left w:val="none" w:sz="0" w:space="0" w:color="auto"/>
                                <w:bottom w:val="none" w:sz="0" w:space="0" w:color="auto"/>
                                <w:right w:val="none" w:sz="0" w:space="0" w:color="auto"/>
                              </w:divBdr>
                              <w:divsChild>
                                <w:div w:id="1416439574">
                                  <w:marLeft w:val="0"/>
                                  <w:marRight w:val="0"/>
                                  <w:marTop w:val="0"/>
                                  <w:marBottom w:val="0"/>
                                  <w:divBdr>
                                    <w:top w:val="none" w:sz="0" w:space="0" w:color="auto"/>
                                    <w:left w:val="none" w:sz="0" w:space="0" w:color="auto"/>
                                    <w:bottom w:val="none" w:sz="0" w:space="0" w:color="auto"/>
                                    <w:right w:val="none" w:sz="0" w:space="0" w:color="auto"/>
                                  </w:divBdr>
                                  <w:divsChild>
                                    <w:div w:id="1097099000">
                                      <w:marLeft w:val="0"/>
                                      <w:marRight w:val="0"/>
                                      <w:marTop w:val="0"/>
                                      <w:marBottom w:val="0"/>
                                      <w:divBdr>
                                        <w:top w:val="none" w:sz="0" w:space="0" w:color="auto"/>
                                        <w:left w:val="none" w:sz="0" w:space="0" w:color="auto"/>
                                        <w:bottom w:val="none" w:sz="0" w:space="0" w:color="auto"/>
                                        <w:right w:val="none" w:sz="0" w:space="0" w:color="auto"/>
                                      </w:divBdr>
                                      <w:divsChild>
                                        <w:div w:id="52594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46774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0.emf"/><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image" Target="media/image16.png"/><Relationship Id="rId21" Type="http://schemas.openxmlformats.org/officeDocument/2006/relationships/image" Target="media/image8.png"/><Relationship Id="rId34" Type="http://schemas.openxmlformats.org/officeDocument/2006/relationships/image" Target="media/image14.png"/><Relationship Id="rId42" Type="http://schemas.openxmlformats.org/officeDocument/2006/relationships/image" Target="media/image19.png"/><Relationship Id="rId47" Type="http://schemas.openxmlformats.org/officeDocument/2006/relationships/hyperlink" Target="mailto:office@trafalgarinfant.com" TargetMode="External"/><Relationship Id="rId50" Type="http://schemas.openxmlformats.org/officeDocument/2006/relationships/hyperlink" Target="https://www.facebook.com/Trafalgar-Community-Infant-School-Horsham-102054302036011"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00.png"/><Relationship Id="rId11" Type="http://schemas.openxmlformats.org/officeDocument/2006/relationships/image" Target="media/image3.emf"/><Relationship Id="rId24" Type="http://schemas.openxmlformats.org/officeDocument/2006/relationships/image" Target="media/image9.jpeg"/><Relationship Id="rId32" Type="http://schemas.openxmlformats.org/officeDocument/2006/relationships/image" Target="media/image13.jpeg"/><Relationship Id="rId37" Type="http://schemas.openxmlformats.org/officeDocument/2006/relationships/hyperlink" Target="https://www.bbc.co.uk/cbeebies/grownups/making-time-for-books-at-home" TargetMode="External"/><Relationship Id="rId40" Type="http://schemas.openxmlformats.org/officeDocument/2006/relationships/image" Target="media/image17.png"/><Relationship Id="rId45" Type="http://schemas.openxmlformats.org/officeDocument/2006/relationships/image" Target="media/image180.png"/><Relationship Id="rId5" Type="http://schemas.openxmlformats.org/officeDocument/2006/relationships/webSettings" Target="webSettings.xml"/><Relationship Id="rId15" Type="http://schemas.openxmlformats.org/officeDocument/2006/relationships/image" Target="media/image40.jpeg"/><Relationship Id="rId23" Type="http://schemas.openxmlformats.org/officeDocument/2006/relationships/image" Target="media/image80.png"/><Relationship Id="rId28" Type="http://schemas.openxmlformats.org/officeDocument/2006/relationships/image" Target="media/image12.jpeg"/><Relationship Id="rId36" Type="http://schemas.openxmlformats.org/officeDocument/2006/relationships/image" Target="media/image15.png"/><Relationship Id="rId49" Type="http://schemas.openxmlformats.org/officeDocument/2006/relationships/hyperlink" Target="mailto:office@trafalgarinfant.com" TargetMode="External"/><Relationship Id="rId10" Type="http://schemas.openxmlformats.org/officeDocument/2006/relationships/image" Target="media/image2.emf"/><Relationship Id="rId19" Type="http://schemas.openxmlformats.org/officeDocument/2006/relationships/image" Target="media/image60.png"/><Relationship Id="rId31" Type="http://schemas.openxmlformats.org/officeDocument/2006/relationships/image" Target="media/image120.jpeg"/><Relationship Id="rId44" Type="http://schemas.openxmlformats.org/officeDocument/2006/relationships/image" Target="media/image170.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0.jpeg"/><Relationship Id="rId14" Type="http://schemas.openxmlformats.org/officeDocument/2006/relationships/image" Target="media/image4.jpeg"/><Relationship Id="rId22" Type="http://schemas.openxmlformats.org/officeDocument/2006/relationships/image" Target="media/image70.png"/><Relationship Id="rId27" Type="http://schemas.openxmlformats.org/officeDocument/2006/relationships/image" Target="media/image11.jpeg"/><Relationship Id="rId30" Type="http://schemas.openxmlformats.org/officeDocument/2006/relationships/image" Target="media/image110.jpeg"/><Relationship Id="rId35" Type="http://schemas.openxmlformats.org/officeDocument/2006/relationships/image" Target="media/image140.png"/><Relationship Id="rId43" Type="http://schemas.openxmlformats.org/officeDocument/2006/relationships/image" Target="media/image160.png"/><Relationship Id="rId48" Type="http://schemas.openxmlformats.org/officeDocument/2006/relationships/hyperlink" Target="https://www.facebook.com/Trafalgar-Community-Infant-School-Horsham-102054302036011" TargetMode="External"/><Relationship Id="rId8" Type="http://schemas.openxmlformats.org/officeDocument/2006/relationships/image" Target="media/image1.jpe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0.emf"/><Relationship Id="rId17" Type="http://schemas.openxmlformats.org/officeDocument/2006/relationships/image" Target="media/image50.jpeg"/><Relationship Id="rId25" Type="http://schemas.openxmlformats.org/officeDocument/2006/relationships/image" Target="media/image90.jpeg"/><Relationship Id="rId33" Type="http://schemas.openxmlformats.org/officeDocument/2006/relationships/image" Target="media/image130.jpeg"/><Relationship Id="rId38" Type="http://schemas.openxmlformats.org/officeDocument/2006/relationships/hyperlink" Target="https://www.bbc.co.uk/cbeebies/grownups/making-time-for-books-at-home" TargetMode="External"/><Relationship Id="rId46" Type="http://schemas.openxmlformats.org/officeDocument/2006/relationships/image" Target="media/image190.png"/><Relationship Id="rId20" Type="http://schemas.openxmlformats.org/officeDocument/2006/relationships/image" Target="media/image7.png"/><Relationship Id="rId41"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ead\AppData\Roaming\Microsoft\Templates\Holiday%20newslette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BE7EB2-1A1E-4B48-A00D-1E11A1EDAE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Holiday newsletter</Template>
  <TotalTime>899</TotalTime>
  <Pages>3</Pages>
  <Words>0</Words>
  <Characters>47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 Tilley</dc:creator>
  <cp:keywords/>
  <dc:description/>
  <cp:lastModifiedBy>J Tilley</cp:lastModifiedBy>
  <cp:revision>54</cp:revision>
  <cp:lastPrinted>2024-04-26T12:47:00Z</cp:lastPrinted>
  <dcterms:created xsi:type="dcterms:W3CDTF">2024-04-19T12:40:00Z</dcterms:created>
  <dcterms:modified xsi:type="dcterms:W3CDTF">2024-04-26T14:37:00Z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TC010128011033</vt:lpwstr>
  </property>
</Properties>
</file>