
<file path=[Content_Types].xml><?xml version="1.0" encoding="utf-8"?>
<Types xmlns="http://schemas.openxmlformats.org/package/2006/content-types">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4810695" w14:textId="1E22EC3A" w:rsidR="0081599E" w:rsidRPr="0081599E" w:rsidRDefault="00EC69FE" w:rsidP="005E249F">
      <w:r>
        <w:rPr>
          <w:noProof/>
          <w:lang w:val="en-GB" w:eastAsia="en-GB"/>
        </w:rPr>
        <mc:AlternateContent>
          <mc:Choice Requires="wps">
            <w:drawing>
              <wp:anchor distT="0" distB="0" distL="114300" distR="114300" simplePos="0" relativeHeight="251640832" behindDoc="1" locked="0" layoutInCell="1" allowOverlap="1" wp14:anchorId="2E948177" wp14:editId="0F8B3628">
                <wp:simplePos x="0" y="0"/>
                <wp:positionH relativeFrom="page">
                  <wp:posOffset>438150</wp:posOffset>
                </wp:positionH>
                <wp:positionV relativeFrom="page">
                  <wp:posOffset>323850</wp:posOffset>
                </wp:positionV>
                <wp:extent cx="1943100" cy="1457325"/>
                <wp:effectExtent l="0" t="0" r="0" b="9525"/>
                <wp:wrapNone/>
                <wp:docPr id="5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0" cy="1457325"/>
                        </a:xfrm>
                        <a:prstGeom prst="rect">
                          <a:avLst/>
                        </a:prstGeom>
                        <a:solidFill>
                          <a:schemeClr val="bg1"/>
                        </a:solidFill>
                        <a:ln>
                          <a:noFill/>
                        </a:ln>
                        <a:extLst/>
                      </wps:spPr>
                      <wps:txbx>
                        <w:txbxContent>
                          <w:p w14:paraId="325D1B39" w14:textId="77777777" w:rsidR="004A3D1E" w:rsidRPr="00EC69FE" w:rsidRDefault="004A3D1E" w:rsidP="003B44E9">
                            <w:pPr>
                              <w:rPr>
                                <w:color w:val="FFFFFF" w:themeColor="background1"/>
                              </w:rPr>
                            </w:pPr>
                            <w:bookmarkStart w:id="0" w:name="_Hlk130217521"/>
                            <w:bookmarkEnd w:id="0"/>
                            <w:r>
                              <w:rPr>
                                <w:noProof/>
                                <w:color w:val="FFFFFF" w:themeColor="background1"/>
                                <w:lang w:val="en-GB" w:eastAsia="en-GB"/>
                              </w:rPr>
                              <w:drawing>
                                <wp:inline distT="0" distB="0" distL="0" distR="0" wp14:anchorId="6212253E" wp14:editId="687A2DDC">
                                  <wp:extent cx="1838325" cy="1415741"/>
                                  <wp:effectExtent l="0" t="0" r="0" b="0"/>
                                  <wp:docPr id="234" name="Picture 234" descr="I:\ADMIN\Templates\Trafalgar Shi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ADMIN\Templates\Trafalgar Ship.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843059" cy="1419387"/>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E948177" id="_x0000_t202" coordsize="21600,21600" o:spt="202" path="m,l,21600r21600,l21600,xe">
                <v:stroke joinstyle="miter"/>
                <v:path gradientshapeok="t" o:connecttype="rect"/>
              </v:shapetype>
              <v:shape id="Text Box 13" o:spid="_x0000_s1026" type="#_x0000_t202" style="position:absolute;margin-left:34.5pt;margin-top:25.5pt;width:153pt;height:114.75pt;z-index:-251675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" fillcolor="white [3212]" stroked="f">
                <v:textbox inset="0,0,0,0">
                  <w:txbxContent>
                    <w:p w14:paraId="325D1B39" w14:textId="77777777" w:rsidR="004A3D1E" w:rsidRPr="00EC69FE" w:rsidRDefault="004A3D1E" w:rsidP="003B44E9">
                      <w:pPr>
                        <w:rPr>
                          <w:color w:val="FFFFFF" w:themeColor="background1"/>
                        </w:rPr>
                      </w:pPr>
                      <w:bookmarkStart w:id="1" w:name="_Hlk130217521"/>
                      <w:bookmarkEnd w:id="1"/>
                      <w:r>
                        <w:rPr>
                          <w:noProof/>
                          <w:color w:val="FFFFFF" w:themeColor="background1"/>
                          <w:lang w:val="en-GB" w:eastAsia="en-GB"/>
                        </w:rPr>
                        <w:drawing>
                          <wp:inline distT="0" distB="0" distL="0" distR="0" wp14:anchorId="6212253E" wp14:editId="687A2DDC">
                            <wp:extent cx="1838325" cy="1415741"/>
                            <wp:effectExtent l="0" t="0" r="0" b="0"/>
                            <wp:docPr id="234" name="Picture 234" descr="I:\ADMIN\Templates\Trafalgar Shi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ADMIN\Templates\Trafalgar Ship.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843059" cy="1419387"/>
                                    </a:xfrm>
                                    <a:prstGeom prst="rect">
                                      <a:avLst/>
                                    </a:prstGeom>
                                    <a:noFill/>
                                    <a:ln>
                                      <a:noFill/>
                                    </a:ln>
                                  </pic:spPr>
                                </pic:pic>
                              </a:graphicData>
                            </a:graphic>
                          </wp:inline>
                        </w:drawing>
                      </w:r>
                    </w:p>
                  </w:txbxContent>
                </v:textbox>
                <w10:wrap anchorx="page" anchory="page"/>
              </v:shape>
            </w:pict>
          </mc:Fallback>
        </mc:AlternateContent>
      </w:r>
    </w:p>
    <w:p w14:paraId="14E667BC" w14:textId="50C41A5F" w:rsidR="0081599E" w:rsidRPr="00EC69FE" w:rsidRDefault="007255F7" w:rsidP="0081599E">
      <w:pPr>
        <w:rPr>
          <w:color w:val="FFFFFF" w:themeColor="background1"/>
        </w:rPr>
      </w:pPr>
      <w:r>
        <w:rPr>
          <w:noProof/>
          <w:lang w:val="en-GB" w:eastAsia="en-GB"/>
        </w:rPr>
        <mc:AlternateContent>
          <mc:Choice Requires="wpg">
            <w:drawing>
              <wp:anchor distT="0" distB="0" distL="114300" distR="114300" simplePos="0" relativeHeight="251650048" behindDoc="0" locked="0" layoutInCell="1" allowOverlap="1" wp14:anchorId="737094F9" wp14:editId="125F5F5A">
                <wp:simplePos x="0" y="0"/>
                <wp:positionH relativeFrom="page">
                  <wp:posOffset>2381250</wp:posOffset>
                </wp:positionH>
                <wp:positionV relativeFrom="page">
                  <wp:posOffset>514350</wp:posOffset>
                </wp:positionV>
                <wp:extent cx="5181600" cy="1171575"/>
                <wp:effectExtent l="0" t="0" r="0" b="9525"/>
                <wp:wrapNone/>
                <wp:docPr id="50" name="Group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81600" cy="1171575"/>
                          <a:chOff x="2520" y="66"/>
                          <a:chExt cx="8190" cy="1948"/>
                        </a:xfrm>
                      </wpg:grpSpPr>
                      <wps:wsp>
                        <wps:cNvPr id="51" name="Text Box 37"/>
                        <wps:cNvSpPr txBox="1">
                          <a:spLocks noChangeArrowheads="1"/>
                        </wps:cNvSpPr>
                        <wps:spPr bwMode="auto">
                          <a:xfrm>
                            <a:off x="6030" y="1398"/>
                            <a:ext cx="4680" cy="6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838226" w14:textId="77777777" w:rsidR="004A3D1E" w:rsidRPr="00B4750B" w:rsidRDefault="004A3D1E" w:rsidP="003B44E9">
                              <w:r>
                                <w:rPr>
                                  <w:noProof/>
                                  <w:lang w:val="en-GB" w:eastAsia="en-GB"/>
                                </w:rPr>
                                <w:drawing>
                                  <wp:inline distT="0" distB="0" distL="0" distR="0" wp14:anchorId="412407DF" wp14:editId="2D3F9075">
                                    <wp:extent cx="2762250" cy="238125"/>
                                    <wp:effectExtent l="0" t="0" r="0" b="9525"/>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783413" cy="239949"/>
                                            </a:xfrm>
                                            <a:prstGeom prst="rect">
                                              <a:avLst/>
                                            </a:prstGeom>
                                            <a:noFill/>
                                            <a:ln>
                                              <a:noFill/>
                                            </a:ln>
                                          </pic:spPr>
                                        </pic:pic>
                                      </a:graphicData>
                                    </a:graphic>
                                  </wp:inline>
                                </w:drawing>
                              </w:r>
                            </w:p>
                            <w:p w14:paraId="7224A426" w14:textId="77777777" w:rsidR="004A3D1E" w:rsidRPr="00B4750B" w:rsidRDefault="004A3D1E" w:rsidP="003B44E9"/>
                          </w:txbxContent>
                        </wps:txbx>
                        <wps:bodyPr rot="0" vert="horz" wrap="square" lIns="91440" tIns="45720" rIns="91440" bIns="45720" anchor="t" anchorCtr="0" upright="1">
                          <a:noAutofit/>
                        </wps:bodyPr>
                      </wps:wsp>
                      <wps:wsp>
                        <wps:cNvPr id="52" name="Text Box 38"/>
                        <wps:cNvSpPr txBox="1">
                          <a:spLocks noChangeArrowheads="1"/>
                        </wps:cNvSpPr>
                        <wps:spPr bwMode="auto">
                          <a:xfrm>
                            <a:off x="2520" y="66"/>
                            <a:ext cx="3921" cy="5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C6A760" w14:textId="77777777" w:rsidR="004A3D1E" w:rsidRPr="00C329D9" w:rsidRDefault="004A3D1E" w:rsidP="003B44E9">
                              <w:r>
                                <w:rPr>
                                  <w:noProof/>
                                  <w:lang w:val="en-GB" w:eastAsia="en-GB"/>
                                </w:rPr>
                                <w:drawing>
                                  <wp:inline distT="0" distB="0" distL="0" distR="0" wp14:anchorId="526B9A24" wp14:editId="05052EAC">
                                    <wp:extent cx="2305050" cy="266700"/>
                                    <wp:effectExtent l="0" t="0" r="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305050" cy="2667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37094F9" id="Group 36" o:spid="_x0000_s1027" style="position:absolute;margin-left:187.5pt;margin-top:40.5pt;width:408pt;height:92.25pt;z-index:251650048;mso-position-horizontal-relative:page;mso-position-vertical-relative:page" coordorigin="2520,66" coordsize="8190,19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">
                <v:shape id="Text Box 37" o:spid="_x0000_s1028" type="#_x0000_t202" style="position:absolute;left:6030;top:1398;width:4680;height: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" filled="f" stroked="f">
                  <v:textbox>
                    <w:txbxContent>
                      <w:p w14:paraId="0A838226" w14:textId="77777777" w:rsidR="004A3D1E" w:rsidRPr="00B4750B" w:rsidRDefault="004A3D1E" w:rsidP="003B44E9">
                        <w:r>
                          <w:rPr>
                            <w:noProof/>
                            <w:lang w:val="en-GB" w:eastAsia="en-GB"/>
                          </w:rPr>
                          <w:drawing>
                            <wp:inline distT="0" distB="0" distL="0" distR="0" wp14:anchorId="412407DF" wp14:editId="2D3F9075">
                              <wp:extent cx="2762250" cy="238125"/>
                              <wp:effectExtent l="0" t="0" r="0" b="9525"/>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783413" cy="239949"/>
                                      </a:xfrm>
                                      <a:prstGeom prst="rect">
                                        <a:avLst/>
                                      </a:prstGeom>
                                      <a:noFill/>
                                      <a:ln>
                                        <a:noFill/>
                                      </a:ln>
                                    </pic:spPr>
                                  </pic:pic>
                                </a:graphicData>
                              </a:graphic>
                            </wp:inline>
                          </w:drawing>
                        </w:r>
                      </w:p>
                      <w:p w14:paraId="7224A426" w14:textId="77777777" w:rsidR="004A3D1E" w:rsidRPr="00B4750B" w:rsidRDefault="004A3D1E" w:rsidP="003B44E9"/>
                    </w:txbxContent>
                  </v:textbox>
                </v:shape>
                <v:shape id="_x0000_s1029" type="#_x0000_t202" style="position:absolute;left:2520;top:66;width:3921;height: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" filled="f" stroked="f">
                  <v:textbox>
                    <w:txbxContent>
                      <w:p w14:paraId="3CC6A760" w14:textId="77777777" w:rsidR="004A3D1E" w:rsidRPr="00C329D9" w:rsidRDefault="004A3D1E" w:rsidP="003B44E9">
                        <w:r>
                          <w:rPr>
                            <w:noProof/>
                            <w:lang w:val="en-GB" w:eastAsia="en-GB"/>
                          </w:rPr>
                          <w:drawing>
                            <wp:inline distT="0" distB="0" distL="0" distR="0" wp14:anchorId="526B9A24" wp14:editId="05052EAC">
                              <wp:extent cx="2305050" cy="266700"/>
                              <wp:effectExtent l="0" t="0" r="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305050" cy="266700"/>
                                      </a:xfrm>
                                      <a:prstGeom prst="rect">
                                        <a:avLst/>
                                      </a:prstGeom>
                                      <a:noFill/>
                                      <a:ln>
                                        <a:noFill/>
                                      </a:ln>
                                    </pic:spPr>
                                  </pic:pic>
                                </a:graphicData>
                              </a:graphic>
                            </wp:inline>
                          </w:drawing>
                        </w:r>
                      </w:p>
                    </w:txbxContent>
                  </v:textbox>
                </v:shape>
                <w10:wrap anchorx="page" anchory="page"/>
              </v:group>
            </w:pict>
          </mc:Fallback>
        </mc:AlternateContent>
      </w:r>
    </w:p>
    <w:p w14:paraId="67CFCB6D" w14:textId="1EA7DFBB" w:rsidR="0081599E" w:rsidRPr="00EC69FE" w:rsidRDefault="007255F7" w:rsidP="0081599E">
      <w:pPr>
        <w:rPr>
          <w:color w:val="FFFFFF" w:themeColor="background1"/>
        </w:rPr>
      </w:pPr>
      <w:bookmarkStart w:id="2" w:name="_GoBack"/>
      <w:bookmarkEnd w:id="2"/>
      <w:r>
        <w:rPr>
          <w:noProof/>
          <w:lang w:val="en-GB" w:eastAsia="en-GB"/>
        </w:rPr>
        <mc:AlternateContent>
          <mc:Choice Requires="wps">
            <w:drawing>
              <wp:anchor distT="0" distB="0" distL="114300" distR="114300" simplePos="0" relativeHeight="251630592" behindDoc="0" locked="0" layoutInCell="1" allowOverlap="1" wp14:anchorId="1FE7354D" wp14:editId="293EC687">
                <wp:simplePos x="0" y="0"/>
                <wp:positionH relativeFrom="page">
                  <wp:posOffset>2647950</wp:posOffset>
                </wp:positionH>
                <wp:positionV relativeFrom="page">
                  <wp:posOffset>819150</wp:posOffset>
                </wp:positionV>
                <wp:extent cx="4739005" cy="581025"/>
                <wp:effectExtent l="0" t="0" r="4445" b="9525"/>
                <wp:wrapNone/>
                <wp:docPr id="4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39005" cy="581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14:paraId="766D805B" w14:textId="77777777" w:rsidR="004A3D1E" w:rsidRPr="00181122" w:rsidRDefault="004A3D1E" w:rsidP="003B44E9">
                            <w:pPr>
                              <w:pStyle w:val="Masthead"/>
                              <w:rPr>
                                <w:rFonts w:ascii="Monotype Corsiva" w:hAnsi="Monotype Corsiva"/>
                                <w:color w:val="00B050"/>
                                <w:sz w:val="84"/>
                                <w:szCs w:val="84"/>
                              </w:rPr>
                            </w:pPr>
                            <w:r w:rsidRPr="00181122">
                              <w:rPr>
                                <w:rFonts w:ascii="Monotype Corsiva" w:hAnsi="Monotype Corsiva"/>
                                <w:color w:val="00B050"/>
                                <w:sz w:val="84"/>
                                <w:szCs w:val="84"/>
                              </w:rPr>
                              <w:t>Trafalgar Newsletter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E7354D" id="Text Box 3" o:spid="_x0000_s1030" type="#_x0000_t202" style="position:absolute;margin-left:208.5pt;margin-top:64.5pt;width:373.15pt;height:45.75pt;z-index:251630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" filled="f" stroked="f" strokecolor="white">
                <v:textbox inset="0,0,0,0">
                  <w:txbxContent>
                    <w:p w14:paraId="766D805B" w14:textId="77777777" w:rsidR="004A3D1E" w:rsidRPr="00181122" w:rsidRDefault="004A3D1E" w:rsidP="003B44E9">
                      <w:pPr>
                        <w:pStyle w:val="Masthead"/>
                        <w:rPr>
                          <w:rFonts w:ascii="Monotype Corsiva" w:hAnsi="Monotype Corsiva"/>
                          <w:color w:val="00B050"/>
                          <w:sz w:val="84"/>
                          <w:szCs w:val="84"/>
                        </w:rPr>
                      </w:pPr>
                      <w:r w:rsidRPr="00181122">
                        <w:rPr>
                          <w:rFonts w:ascii="Monotype Corsiva" w:hAnsi="Monotype Corsiva"/>
                          <w:color w:val="00B050"/>
                          <w:sz w:val="84"/>
                          <w:szCs w:val="84"/>
                        </w:rPr>
                        <w:t>Trafalgar Newsletter</w:t>
                      </w:r>
                    </w:p>
                  </w:txbxContent>
                </v:textbox>
                <w10:wrap anchorx="page" anchory="page"/>
              </v:shape>
            </w:pict>
          </mc:Fallback>
        </mc:AlternateContent>
      </w:r>
    </w:p>
    <w:p w14:paraId="29BBF748" w14:textId="698FBFE2" w:rsidR="0081599E" w:rsidRPr="00EC69FE" w:rsidRDefault="0081599E" w:rsidP="0081599E">
      <w:pPr>
        <w:rPr>
          <w:color w:val="FFFFFF" w:themeColor="background1"/>
        </w:rPr>
      </w:pPr>
    </w:p>
    <w:p w14:paraId="2B0A411A" w14:textId="5CB910F5" w:rsidR="0081599E" w:rsidRPr="00EC69FE" w:rsidRDefault="0081599E" w:rsidP="0081599E">
      <w:pPr>
        <w:rPr>
          <w:color w:val="FFFFFF" w:themeColor="background1"/>
        </w:rPr>
      </w:pPr>
    </w:p>
    <w:p w14:paraId="437041E9" w14:textId="4AABC922" w:rsidR="0081599E" w:rsidRPr="00EC69FE" w:rsidRDefault="0081599E" w:rsidP="0081599E">
      <w:pPr>
        <w:rPr>
          <w:color w:val="FFFFFF" w:themeColor="background1"/>
        </w:rPr>
      </w:pPr>
    </w:p>
    <w:p w14:paraId="449D5BB7" w14:textId="73452CC9" w:rsidR="0081599E" w:rsidRDefault="0081599E"/>
    <w:p w14:paraId="63D44DAD" w14:textId="4CA9C1AD" w:rsidR="00F1634A" w:rsidRDefault="005311F5" w:rsidP="003E12B9">
      <w:pPr>
        <w:tabs>
          <w:tab w:val="left" w:pos="4548"/>
        </w:tabs>
        <w:jc w:val="center"/>
      </w:pPr>
      <w:r>
        <w:rPr>
          <w:noProof/>
        </w:rPr>
        <mc:AlternateContent>
          <mc:Choice Requires="wps">
            <w:drawing>
              <wp:anchor distT="0" distB="0" distL="114300" distR="114300" simplePos="0" relativeHeight="253238272" behindDoc="0" locked="0" layoutInCell="1" allowOverlap="1" wp14:anchorId="486B6D9B" wp14:editId="54415593">
                <wp:simplePos x="0" y="0"/>
                <wp:positionH relativeFrom="margin">
                  <wp:posOffset>1790700</wp:posOffset>
                </wp:positionH>
                <wp:positionV relativeFrom="paragraph">
                  <wp:posOffset>145415</wp:posOffset>
                </wp:positionV>
                <wp:extent cx="2809875" cy="5419725"/>
                <wp:effectExtent l="0" t="0" r="28575" b="28575"/>
                <wp:wrapNone/>
                <wp:docPr id="4" name="Text Box 4"/>
                <wp:cNvGraphicFramePr/>
                <a:graphic xmlns:a="http://schemas.openxmlformats.org/drawingml/2006/main">
                  <a:graphicData uri="http://schemas.microsoft.com/office/word/2010/wordprocessingShape">
                    <wps:wsp>
                      <wps:cNvSpPr txBox="1"/>
                      <wps:spPr>
                        <a:xfrm>
                          <a:off x="0" y="0"/>
                          <a:ext cx="2809875" cy="5419725"/>
                        </a:xfrm>
                        <a:prstGeom prst="rect">
                          <a:avLst/>
                        </a:prstGeom>
                        <a:solidFill>
                          <a:schemeClr val="lt1"/>
                        </a:solidFill>
                        <a:ln w="6350">
                          <a:solidFill>
                            <a:schemeClr val="bg1"/>
                          </a:solidFill>
                        </a:ln>
                      </wps:spPr>
                      <wps:txbx>
                        <w:txbxContent>
                          <w:p w14:paraId="0E41A18D" w14:textId="77777777" w:rsidR="0029780D" w:rsidRDefault="0029780D" w:rsidP="0029780D">
                            <w:pPr>
                              <w:jc w:val="center"/>
                              <w:rPr>
                                <w:rFonts w:ascii="Monotype Corsiva" w:hAnsi="Monotype Corsiva"/>
                                <w:b/>
                                <w:color w:val="00B050"/>
                                <w:sz w:val="36"/>
                                <w:szCs w:val="36"/>
                              </w:rPr>
                            </w:pPr>
                            <w:r>
                              <w:rPr>
                                <w:rFonts w:ascii="Monotype Corsiva" w:hAnsi="Monotype Corsiva"/>
                                <w:b/>
                                <w:color w:val="00B050"/>
                                <w:sz w:val="36"/>
                                <w:szCs w:val="36"/>
                              </w:rPr>
                              <w:t>Half Term Break</w:t>
                            </w:r>
                          </w:p>
                          <w:p w14:paraId="06DF6688" w14:textId="77777777" w:rsidR="0029780D" w:rsidRDefault="0029780D" w:rsidP="0029780D">
                            <w:pPr>
                              <w:spacing w:after="240"/>
                              <w:jc w:val="center"/>
                              <w:rPr>
                                <w:rFonts w:ascii="Monotype Corsiva" w:hAnsi="Monotype Corsiva"/>
                                <w:b/>
                                <w:color w:val="00B050"/>
                                <w:sz w:val="36"/>
                                <w:szCs w:val="36"/>
                              </w:rPr>
                            </w:pPr>
                            <w:r>
                              <w:rPr>
                                <w:noProof/>
                                <w:lang w:val="en-GB" w:eastAsia="en-GB"/>
                              </w:rPr>
                              <w:drawing>
                                <wp:inline distT="0" distB="0" distL="0" distR="0" wp14:anchorId="53D0B3B6" wp14:editId="61916C6B">
                                  <wp:extent cx="1590675" cy="462594"/>
                                  <wp:effectExtent l="0" t="0" r="0" b="0"/>
                                  <wp:docPr id="33" name="Picture 33" descr="Free Free Summer Clipart, Download Free Free Summer Clipart png images,  Free ClipArts on Clipart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ee Free Summer Clipart, Download Free Free Summer Clipart png images,  Free ClipArts on Clipart Library"/>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11129" cy="526706"/>
                                          </a:xfrm>
                                          <a:prstGeom prst="rect">
                                            <a:avLst/>
                                          </a:prstGeom>
                                          <a:noFill/>
                                          <a:ln>
                                            <a:noFill/>
                                          </a:ln>
                                        </pic:spPr>
                                      </pic:pic>
                                    </a:graphicData>
                                  </a:graphic>
                                </wp:inline>
                              </w:drawing>
                            </w:r>
                          </w:p>
                          <w:p w14:paraId="436D2DBF" w14:textId="77777777" w:rsidR="0029780D" w:rsidRDefault="0029780D" w:rsidP="0029780D">
                            <w:pPr>
                              <w:spacing w:after="120"/>
                              <w:jc w:val="both"/>
                              <w:rPr>
                                <w:rFonts w:ascii="Trebuchet MS" w:hAnsi="Trebuchet MS"/>
                                <w:sz w:val="20"/>
                                <w:szCs w:val="20"/>
                              </w:rPr>
                            </w:pPr>
                            <w:r w:rsidRPr="001D47DB">
                              <w:rPr>
                                <w:rFonts w:ascii="Trebuchet MS" w:hAnsi="Trebuchet MS"/>
                                <w:sz w:val="20"/>
                                <w:szCs w:val="20"/>
                              </w:rPr>
                              <w:t>On behalf of the Trafalgar community, we wish you all a very happy and healthy half term break.</w:t>
                            </w:r>
                            <w:r>
                              <w:rPr>
                                <w:rFonts w:ascii="Trebuchet MS" w:hAnsi="Trebuchet MS"/>
                                <w:sz w:val="20"/>
                                <w:szCs w:val="20"/>
                              </w:rPr>
                              <w:t xml:space="preserve"> </w:t>
                            </w:r>
                          </w:p>
                          <w:p w14:paraId="4E80D705" w14:textId="5111B39D" w:rsidR="0029780D" w:rsidRPr="00B936A6" w:rsidRDefault="0029780D" w:rsidP="0029780D">
                            <w:pPr>
                              <w:spacing w:after="120"/>
                              <w:jc w:val="both"/>
                              <w:rPr>
                                <w:rFonts w:ascii="Trebuchet MS" w:hAnsi="Trebuchet MS"/>
                                <w:sz w:val="20"/>
                                <w:szCs w:val="20"/>
                              </w:rPr>
                            </w:pPr>
                            <w:r w:rsidRPr="00B936A6">
                              <w:rPr>
                                <w:rFonts w:ascii="Trebuchet MS" w:hAnsi="Trebuchet MS"/>
                                <w:sz w:val="20"/>
                                <w:szCs w:val="20"/>
                              </w:rPr>
                              <w:t xml:space="preserve">We look forward to welcoming the children back to school on Tuesday, </w:t>
                            </w:r>
                            <w:r w:rsidR="00493579">
                              <w:rPr>
                                <w:rFonts w:ascii="Trebuchet MS" w:hAnsi="Trebuchet MS"/>
                                <w:sz w:val="20"/>
                                <w:szCs w:val="20"/>
                              </w:rPr>
                              <w:t>3</w:t>
                            </w:r>
                            <w:r w:rsidR="00493579" w:rsidRPr="00493579">
                              <w:rPr>
                                <w:rFonts w:ascii="Trebuchet MS" w:hAnsi="Trebuchet MS"/>
                                <w:sz w:val="20"/>
                                <w:szCs w:val="20"/>
                                <w:vertAlign w:val="superscript"/>
                              </w:rPr>
                              <w:t>rd</w:t>
                            </w:r>
                            <w:r w:rsidR="00493579">
                              <w:rPr>
                                <w:rFonts w:ascii="Trebuchet MS" w:hAnsi="Trebuchet MS"/>
                                <w:sz w:val="20"/>
                                <w:szCs w:val="20"/>
                              </w:rPr>
                              <w:t xml:space="preserve"> </w:t>
                            </w:r>
                            <w:r w:rsidRPr="00B936A6">
                              <w:rPr>
                                <w:rFonts w:ascii="Trebuchet MS" w:hAnsi="Trebuchet MS"/>
                                <w:sz w:val="20"/>
                                <w:szCs w:val="20"/>
                              </w:rPr>
                              <w:t xml:space="preserve">June </w:t>
                            </w:r>
                            <w:r>
                              <w:rPr>
                                <w:rFonts w:ascii="Trebuchet MS" w:hAnsi="Trebuchet MS"/>
                                <w:sz w:val="20"/>
                                <w:szCs w:val="20"/>
                              </w:rPr>
                              <w:t>202</w:t>
                            </w:r>
                            <w:r w:rsidR="00493579">
                              <w:rPr>
                                <w:rFonts w:ascii="Trebuchet MS" w:hAnsi="Trebuchet MS"/>
                                <w:sz w:val="20"/>
                                <w:szCs w:val="20"/>
                              </w:rPr>
                              <w:t>5`</w:t>
                            </w:r>
                            <w:r w:rsidRPr="00B936A6">
                              <w:rPr>
                                <w:rFonts w:ascii="Trebuchet MS" w:hAnsi="Trebuchet MS"/>
                                <w:sz w:val="20"/>
                                <w:szCs w:val="20"/>
                              </w:rPr>
                              <w:t xml:space="preserve">. </w:t>
                            </w:r>
                          </w:p>
                          <w:p w14:paraId="3FC5C477" w14:textId="11238D78" w:rsidR="0029780D" w:rsidRDefault="0029780D" w:rsidP="00124D61">
                            <w:pPr>
                              <w:spacing w:after="120"/>
                              <w:jc w:val="both"/>
                              <w:rPr>
                                <w:rFonts w:ascii="Trebuchet MS" w:hAnsi="Trebuchet MS"/>
                                <w:b/>
                                <w:sz w:val="20"/>
                                <w:szCs w:val="20"/>
                              </w:rPr>
                            </w:pPr>
                            <w:r w:rsidRPr="00703052">
                              <w:rPr>
                                <w:rFonts w:ascii="Trebuchet MS" w:hAnsi="Trebuchet MS"/>
                                <w:b/>
                                <w:sz w:val="20"/>
                                <w:szCs w:val="20"/>
                              </w:rPr>
                              <w:t xml:space="preserve">Please remember that Monday, </w:t>
                            </w:r>
                            <w:r w:rsidR="00714083">
                              <w:rPr>
                                <w:rFonts w:ascii="Trebuchet MS" w:hAnsi="Trebuchet MS"/>
                                <w:b/>
                                <w:sz w:val="20"/>
                                <w:szCs w:val="20"/>
                              </w:rPr>
                              <w:t>2</w:t>
                            </w:r>
                            <w:r w:rsidR="00714083" w:rsidRPr="00714083">
                              <w:rPr>
                                <w:rFonts w:ascii="Trebuchet MS" w:hAnsi="Trebuchet MS"/>
                                <w:b/>
                                <w:sz w:val="20"/>
                                <w:szCs w:val="20"/>
                                <w:vertAlign w:val="superscript"/>
                              </w:rPr>
                              <w:t>nd</w:t>
                            </w:r>
                            <w:r w:rsidR="00714083">
                              <w:rPr>
                                <w:rFonts w:ascii="Trebuchet MS" w:hAnsi="Trebuchet MS"/>
                                <w:b/>
                                <w:sz w:val="20"/>
                                <w:szCs w:val="20"/>
                              </w:rPr>
                              <w:t xml:space="preserve"> </w:t>
                            </w:r>
                            <w:r w:rsidRPr="00703052">
                              <w:rPr>
                                <w:rFonts w:ascii="Trebuchet MS" w:hAnsi="Trebuchet MS"/>
                                <w:b/>
                                <w:sz w:val="20"/>
                                <w:szCs w:val="20"/>
                              </w:rPr>
                              <w:t>June is an INSET day and school is closed to the children.</w:t>
                            </w:r>
                          </w:p>
                          <w:p w14:paraId="09872952" w14:textId="6958FA3D" w:rsidR="004A3D1E" w:rsidRDefault="004A3D1E" w:rsidP="00332532">
                            <w:pPr>
                              <w:jc w:val="both"/>
                              <w:rPr>
                                <w:rFonts w:ascii="Trebuchet MS" w:hAnsi="Trebuchet MS"/>
                                <w:sz w:val="20"/>
                                <w:szCs w:val="20"/>
                              </w:rPr>
                            </w:pPr>
                            <w:r>
                              <w:rPr>
                                <w:rFonts w:ascii="Trebuchet MS" w:hAnsi="Trebuchet MS"/>
                                <w:sz w:val="20"/>
                                <w:szCs w:val="20"/>
                              </w:rPr>
                              <w:t>Miss Hickie</w:t>
                            </w:r>
                          </w:p>
                          <w:p w14:paraId="2148D8D3" w14:textId="77777777" w:rsidR="004A3D1E" w:rsidRPr="000852D9" w:rsidRDefault="004A3D1E" w:rsidP="00124D61">
                            <w:pPr>
                              <w:spacing w:after="120"/>
                              <w:jc w:val="both"/>
                              <w:rPr>
                                <w:rFonts w:ascii="Trebuchet MS" w:hAnsi="Trebuchet MS"/>
                                <w:sz w:val="20"/>
                                <w:szCs w:val="20"/>
                              </w:rPr>
                            </w:pPr>
                            <w:r>
                              <w:rPr>
                                <w:rFonts w:ascii="Trebuchet MS" w:hAnsi="Trebuchet MS"/>
                                <w:sz w:val="20"/>
                                <w:szCs w:val="20"/>
                              </w:rPr>
                              <w:t>Headteacher and Designated Safeguarding Lead</w:t>
                            </w:r>
                          </w:p>
                          <w:p w14:paraId="77B9B4D1" w14:textId="77777777" w:rsidR="005311F5" w:rsidRDefault="005311F5" w:rsidP="005311F5">
                            <w:pPr>
                              <w:jc w:val="center"/>
                              <w:rPr>
                                <w:rFonts w:ascii="Monotype Corsiva" w:hAnsi="Monotype Corsiva"/>
                                <w:b/>
                                <w:color w:val="00B050"/>
                                <w:sz w:val="36"/>
                                <w:szCs w:val="36"/>
                              </w:rPr>
                            </w:pPr>
                            <w:r w:rsidRPr="00710631">
                              <w:rPr>
                                <w:rFonts w:ascii="Monotype Corsiva" w:hAnsi="Monotype Corsiva"/>
                                <w:b/>
                                <w:color w:val="00B050"/>
                                <w:sz w:val="36"/>
                                <w:szCs w:val="36"/>
                              </w:rPr>
                              <w:t>Class Photos</w:t>
                            </w:r>
                          </w:p>
                          <w:p w14:paraId="2A5AB2E8" w14:textId="77777777" w:rsidR="005311F5" w:rsidRPr="00710631" w:rsidRDefault="005311F5" w:rsidP="005311F5">
                            <w:pPr>
                              <w:spacing w:after="120"/>
                              <w:jc w:val="center"/>
                              <w:rPr>
                                <w:rFonts w:ascii="Monotype Corsiva" w:hAnsi="Monotype Corsiva"/>
                                <w:b/>
                                <w:color w:val="00B050"/>
                                <w:sz w:val="36"/>
                                <w:szCs w:val="36"/>
                              </w:rPr>
                            </w:pPr>
                            <w:r>
                              <w:rPr>
                                <w:noProof/>
                                <w:lang w:val="en-GB" w:eastAsia="en-GB"/>
                              </w:rPr>
                              <w:drawing>
                                <wp:inline distT="0" distB="0" distL="0" distR="0" wp14:anchorId="034BD985" wp14:editId="566B8513">
                                  <wp:extent cx="1455126" cy="527986"/>
                                  <wp:effectExtent l="0" t="0" r="0" b="5715"/>
                                  <wp:docPr id="34" name="Picture 34" descr="Creative and Modern School Photography by JP Photo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reative and Modern School Photography by JP Photographic"/>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731431" cy="628242"/>
                                          </a:xfrm>
                                          <a:prstGeom prst="rect">
                                            <a:avLst/>
                                          </a:prstGeom>
                                          <a:noFill/>
                                          <a:ln>
                                            <a:noFill/>
                                          </a:ln>
                                        </pic:spPr>
                                      </pic:pic>
                                    </a:graphicData>
                                  </a:graphic>
                                </wp:inline>
                              </w:drawing>
                            </w:r>
                          </w:p>
                          <w:p w14:paraId="748E4738" w14:textId="77777777" w:rsidR="005311F5" w:rsidRDefault="005311F5" w:rsidP="005311F5">
                            <w:pPr>
                              <w:jc w:val="both"/>
                              <w:rPr>
                                <w:rFonts w:ascii="Trebuchet MS" w:hAnsi="Trebuchet MS"/>
                                <w:sz w:val="20"/>
                                <w:szCs w:val="20"/>
                              </w:rPr>
                            </w:pPr>
                            <w:r w:rsidRPr="00710631">
                              <w:rPr>
                                <w:rFonts w:ascii="Trebuchet MS" w:hAnsi="Trebuchet MS"/>
                                <w:color w:val="000000" w:themeColor="text1"/>
                                <w:sz w:val="20"/>
                                <w:szCs w:val="20"/>
                              </w:rPr>
                              <w:t>You should</w:t>
                            </w:r>
                            <w:r>
                              <w:rPr>
                                <w:rFonts w:ascii="Trebuchet MS" w:hAnsi="Trebuchet MS"/>
                                <w:color w:val="000000" w:themeColor="text1"/>
                                <w:sz w:val="20"/>
                                <w:szCs w:val="20"/>
                              </w:rPr>
                              <w:t xml:space="preserve"> by now</w:t>
                            </w:r>
                            <w:r w:rsidRPr="00710631">
                              <w:rPr>
                                <w:rFonts w:ascii="Trebuchet MS" w:hAnsi="Trebuchet MS"/>
                                <w:color w:val="000000" w:themeColor="text1"/>
                                <w:sz w:val="20"/>
                                <w:szCs w:val="20"/>
                              </w:rPr>
                              <w:t xml:space="preserve"> have received t</w:t>
                            </w:r>
                            <w:r>
                              <w:rPr>
                                <w:rFonts w:ascii="Trebuchet MS" w:hAnsi="Trebuchet MS"/>
                                <w:color w:val="000000" w:themeColor="text1"/>
                                <w:sz w:val="20"/>
                                <w:szCs w:val="20"/>
                              </w:rPr>
                              <w:t>he</w:t>
                            </w:r>
                            <w:r w:rsidRPr="00710631">
                              <w:rPr>
                                <w:rFonts w:ascii="Trebuchet MS" w:hAnsi="Trebuchet MS"/>
                                <w:color w:val="000000" w:themeColor="text1"/>
                                <w:sz w:val="20"/>
                                <w:szCs w:val="20"/>
                              </w:rPr>
                              <w:t xml:space="preserve"> class photo proofs via your child’s bookbag/teacher.</w:t>
                            </w:r>
                            <w:r>
                              <w:rPr>
                                <w:rFonts w:ascii="Trebuchet MS" w:hAnsi="Trebuchet MS"/>
                                <w:color w:val="000000" w:themeColor="text1"/>
                                <w:sz w:val="20"/>
                                <w:szCs w:val="20"/>
                              </w:rPr>
                              <w:t xml:space="preserve"> To benefit from free delivery back to school you need to have ordered </w:t>
                            </w:r>
                            <w:r w:rsidRPr="0066443F">
                              <w:rPr>
                                <w:rFonts w:ascii="Trebuchet MS" w:hAnsi="Trebuchet MS"/>
                                <w:sz w:val="20"/>
                                <w:szCs w:val="20"/>
                              </w:rPr>
                              <w:t>by</w:t>
                            </w:r>
                            <w:r>
                              <w:rPr>
                                <w:rFonts w:ascii="Trebuchet MS" w:hAnsi="Trebuchet MS"/>
                                <w:sz w:val="20"/>
                                <w:szCs w:val="20"/>
                              </w:rPr>
                              <w:t xml:space="preserve"> </w:t>
                            </w:r>
                            <w:r w:rsidRPr="008420C0">
                              <w:rPr>
                                <w:rFonts w:ascii="Trebuchet MS" w:hAnsi="Trebuchet MS"/>
                                <w:b/>
                                <w:sz w:val="20"/>
                                <w:szCs w:val="20"/>
                                <w:u w:val="single"/>
                              </w:rPr>
                              <w:t>Wednesday, 4</w:t>
                            </w:r>
                            <w:r w:rsidRPr="008420C0">
                              <w:rPr>
                                <w:rFonts w:ascii="Trebuchet MS" w:hAnsi="Trebuchet MS"/>
                                <w:b/>
                                <w:sz w:val="20"/>
                                <w:szCs w:val="20"/>
                                <w:u w:val="single"/>
                                <w:vertAlign w:val="superscript"/>
                              </w:rPr>
                              <w:t>th</w:t>
                            </w:r>
                            <w:r w:rsidRPr="008420C0">
                              <w:rPr>
                                <w:rFonts w:ascii="Trebuchet MS" w:hAnsi="Trebuchet MS"/>
                                <w:b/>
                                <w:sz w:val="20"/>
                                <w:szCs w:val="20"/>
                                <w:u w:val="single"/>
                              </w:rPr>
                              <w:t xml:space="preserve"> June</w:t>
                            </w:r>
                            <w:r w:rsidRPr="0066443F">
                              <w:rPr>
                                <w:rFonts w:ascii="Trebuchet MS" w:hAnsi="Trebuchet MS"/>
                                <w:sz w:val="20"/>
                                <w:szCs w:val="20"/>
                              </w:rPr>
                              <w:t>.</w:t>
                            </w:r>
                          </w:p>
                          <w:p w14:paraId="114F207D" w14:textId="77777777" w:rsidR="005311F5" w:rsidRPr="0066443F" w:rsidRDefault="005311F5" w:rsidP="005311F5">
                            <w:pPr>
                              <w:jc w:val="both"/>
                              <w:rPr>
                                <w:rFonts w:ascii="Trebuchet MS" w:hAnsi="Trebuchet MS"/>
                                <w:sz w:val="20"/>
                                <w:szCs w:val="20"/>
                              </w:rPr>
                            </w:pPr>
                          </w:p>
                          <w:p w14:paraId="239E19AD" w14:textId="77777777" w:rsidR="005311F5" w:rsidRPr="00710631" w:rsidRDefault="005311F5" w:rsidP="005311F5">
                            <w:pPr>
                              <w:jc w:val="both"/>
                              <w:rPr>
                                <w:rFonts w:ascii="Trebuchet MS" w:hAnsi="Trebuchet MS"/>
                                <w:color w:val="000000" w:themeColor="text1"/>
                                <w:sz w:val="20"/>
                                <w:szCs w:val="20"/>
                              </w:rPr>
                            </w:pPr>
                            <w:r w:rsidRPr="00710631">
                              <w:rPr>
                                <w:rFonts w:ascii="Trebuchet MS" w:hAnsi="Trebuchet MS"/>
                                <w:color w:val="000000" w:themeColor="text1"/>
                                <w:sz w:val="20"/>
                                <w:szCs w:val="20"/>
                              </w:rPr>
                              <w:t xml:space="preserve">A reminder that </w:t>
                            </w:r>
                            <w:r w:rsidRPr="00710631">
                              <w:rPr>
                                <w:rFonts w:ascii="Trebuchet MS" w:hAnsi="Trebuchet MS"/>
                                <w:b/>
                                <w:color w:val="000000" w:themeColor="text1"/>
                                <w:sz w:val="20"/>
                                <w:szCs w:val="20"/>
                              </w:rPr>
                              <w:t xml:space="preserve">no orders are to be returned to school </w:t>
                            </w:r>
                            <w:r w:rsidRPr="00710631">
                              <w:rPr>
                                <w:rFonts w:ascii="Trebuchet MS" w:hAnsi="Trebuchet MS"/>
                                <w:color w:val="000000" w:themeColor="text1"/>
                                <w:sz w:val="20"/>
                                <w:szCs w:val="20"/>
                              </w:rPr>
                              <w:t>but can be made either on-line</w:t>
                            </w:r>
                            <w:r w:rsidRPr="00710631">
                              <w:rPr>
                                <w:rFonts w:ascii="Trebuchet MS" w:hAnsi="Trebuchet MS"/>
                                <w:b/>
                                <w:color w:val="000000" w:themeColor="text1"/>
                                <w:sz w:val="20"/>
                                <w:szCs w:val="20"/>
                              </w:rPr>
                              <w:t xml:space="preserve"> </w:t>
                            </w:r>
                            <w:r w:rsidRPr="00710631">
                              <w:rPr>
                                <w:rFonts w:ascii="Trebuchet MS" w:hAnsi="Trebuchet MS"/>
                                <w:color w:val="000000" w:themeColor="text1"/>
                                <w:sz w:val="20"/>
                                <w:szCs w:val="20"/>
                              </w:rPr>
                              <w:t>(</w:t>
                            </w:r>
                            <w:hyperlink r:id="rId13" w:history="1">
                              <w:r w:rsidRPr="00710631">
                                <w:rPr>
                                  <w:rStyle w:val="Hyperlink"/>
                                  <w:rFonts w:ascii="Trebuchet MS" w:hAnsi="Trebuchet MS"/>
                                  <w:sz w:val="20"/>
                                  <w:szCs w:val="20"/>
                                </w:rPr>
                                <w:t>www.photoprinting.co.uk</w:t>
                              </w:r>
                            </w:hyperlink>
                            <w:r w:rsidRPr="00710631">
                              <w:rPr>
                                <w:rFonts w:ascii="Trebuchet MS" w:hAnsi="Trebuchet MS"/>
                                <w:color w:val="000000" w:themeColor="text1"/>
                                <w:sz w:val="20"/>
                                <w:szCs w:val="20"/>
                              </w:rPr>
                              <w:t>) or by post direct to JP Photographic Ltd. There are instructions on each proof sheet to</w:t>
                            </w:r>
                            <w:r w:rsidRPr="00710631">
                              <w:rPr>
                                <w:rFonts w:ascii="Trebuchet MS" w:hAnsi="Trebuchet MS"/>
                                <w:b/>
                                <w:color w:val="000000" w:themeColor="text1"/>
                                <w:sz w:val="20"/>
                                <w:szCs w:val="20"/>
                              </w:rPr>
                              <w:t xml:space="preserve"> </w:t>
                            </w:r>
                            <w:r>
                              <w:rPr>
                                <w:rFonts w:ascii="Trebuchet MS" w:hAnsi="Trebuchet MS"/>
                                <w:color w:val="000000" w:themeColor="text1"/>
                                <w:sz w:val="20"/>
                                <w:szCs w:val="20"/>
                              </w:rPr>
                              <w:t>guide</w:t>
                            </w:r>
                            <w:r w:rsidRPr="00710631">
                              <w:rPr>
                                <w:rFonts w:ascii="Trebuchet MS" w:hAnsi="Trebuchet MS"/>
                                <w:color w:val="000000" w:themeColor="text1"/>
                                <w:sz w:val="20"/>
                                <w:szCs w:val="20"/>
                              </w:rPr>
                              <w:t xml:space="preserve"> you.</w:t>
                            </w:r>
                          </w:p>
                          <w:p w14:paraId="68769D11" w14:textId="68E30CC7" w:rsidR="004A3D1E" w:rsidRPr="00480F62" w:rsidRDefault="004A3D1E" w:rsidP="00E43FA4">
                            <w:pPr>
                              <w:shd w:val="clear" w:color="auto" w:fill="FFFFFF"/>
                              <w:jc w:val="both"/>
                              <w:rPr>
                                <w:rFonts w:ascii="Trebuchet MS" w:hAnsi="Trebuchet MS" w:cs="Calibri"/>
                                <w:sz w:val="20"/>
                                <w:szCs w:val="20"/>
                                <w:lang w:val="en-GB" w:eastAsia="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6B6D9B" id="Text Box 4" o:spid="_x0000_s1031" type="#_x0000_t202" style="position:absolute;left:0;text-align:left;margin-left:141pt;margin-top:11.45pt;width:221.25pt;height:426.75pt;z-index:253238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" fillcolor="white [3201]" strokecolor="white [3212]" strokeweight=".5pt">
                <v:textbox>
                  <w:txbxContent>
                    <w:p w14:paraId="0E41A18D" w14:textId="77777777" w:rsidR="0029780D" w:rsidRDefault="0029780D" w:rsidP="0029780D">
                      <w:pPr>
                        <w:jc w:val="center"/>
                        <w:rPr>
                          <w:rFonts w:ascii="Monotype Corsiva" w:hAnsi="Monotype Corsiva"/>
                          <w:b/>
                          <w:color w:val="00B050"/>
                          <w:sz w:val="36"/>
                          <w:szCs w:val="36"/>
                        </w:rPr>
                      </w:pPr>
                      <w:r>
                        <w:rPr>
                          <w:rFonts w:ascii="Monotype Corsiva" w:hAnsi="Monotype Corsiva"/>
                          <w:b/>
                          <w:color w:val="00B050"/>
                          <w:sz w:val="36"/>
                          <w:szCs w:val="36"/>
                        </w:rPr>
                        <w:t>Half Term Break</w:t>
                      </w:r>
                    </w:p>
                    <w:p w14:paraId="06DF6688" w14:textId="77777777" w:rsidR="0029780D" w:rsidRDefault="0029780D" w:rsidP="0029780D">
                      <w:pPr>
                        <w:spacing w:after="240"/>
                        <w:jc w:val="center"/>
                        <w:rPr>
                          <w:rFonts w:ascii="Monotype Corsiva" w:hAnsi="Monotype Corsiva"/>
                          <w:b/>
                          <w:color w:val="00B050"/>
                          <w:sz w:val="36"/>
                          <w:szCs w:val="36"/>
                        </w:rPr>
                      </w:pPr>
                      <w:r>
                        <w:rPr>
                          <w:noProof/>
                          <w:lang w:val="en-GB" w:eastAsia="en-GB"/>
                        </w:rPr>
                        <w:drawing>
                          <wp:inline distT="0" distB="0" distL="0" distR="0" wp14:anchorId="53D0B3B6" wp14:editId="61916C6B">
                            <wp:extent cx="1590675" cy="462594"/>
                            <wp:effectExtent l="0" t="0" r="0" b="0"/>
                            <wp:docPr id="33" name="Picture 33" descr="Free Free Summer Clipart, Download Free Free Summer Clipart png images,  Free ClipArts on Clipart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ee Free Summer Clipart, Download Free Free Summer Clipart png images,  Free ClipArts on Clipart Library"/>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11129" cy="526706"/>
                                    </a:xfrm>
                                    <a:prstGeom prst="rect">
                                      <a:avLst/>
                                    </a:prstGeom>
                                    <a:noFill/>
                                    <a:ln>
                                      <a:noFill/>
                                    </a:ln>
                                  </pic:spPr>
                                </pic:pic>
                              </a:graphicData>
                            </a:graphic>
                          </wp:inline>
                        </w:drawing>
                      </w:r>
                    </w:p>
                    <w:p w14:paraId="436D2DBF" w14:textId="77777777" w:rsidR="0029780D" w:rsidRDefault="0029780D" w:rsidP="0029780D">
                      <w:pPr>
                        <w:spacing w:after="120"/>
                        <w:jc w:val="both"/>
                        <w:rPr>
                          <w:rFonts w:ascii="Trebuchet MS" w:hAnsi="Trebuchet MS"/>
                          <w:sz w:val="20"/>
                          <w:szCs w:val="20"/>
                        </w:rPr>
                      </w:pPr>
                      <w:r w:rsidRPr="001D47DB">
                        <w:rPr>
                          <w:rFonts w:ascii="Trebuchet MS" w:hAnsi="Trebuchet MS"/>
                          <w:sz w:val="20"/>
                          <w:szCs w:val="20"/>
                        </w:rPr>
                        <w:t>On behalf of the Trafalgar community, we wish you all a very happy and healthy half term break.</w:t>
                      </w:r>
                      <w:r>
                        <w:rPr>
                          <w:rFonts w:ascii="Trebuchet MS" w:hAnsi="Trebuchet MS"/>
                          <w:sz w:val="20"/>
                          <w:szCs w:val="20"/>
                        </w:rPr>
                        <w:t xml:space="preserve"> </w:t>
                      </w:r>
                    </w:p>
                    <w:p w14:paraId="4E80D705" w14:textId="5111B39D" w:rsidR="0029780D" w:rsidRPr="00B936A6" w:rsidRDefault="0029780D" w:rsidP="0029780D">
                      <w:pPr>
                        <w:spacing w:after="120"/>
                        <w:jc w:val="both"/>
                        <w:rPr>
                          <w:rFonts w:ascii="Trebuchet MS" w:hAnsi="Trebuchet MS"/>
                          <w:sz w:val="20"/>
                          <w:szCs w:val="20"/>
                        </w:rPr>
                      </w:pPr>
                      <w:r w:rsidRPr="00B936A6">
                        <w:rPr>
                          <w:rFonts w:ascii="Trebuchet MS" w:hAnsi="Trebuchet MS"/>
                          <w:sz w:val="20"/>
                          <w:szCs w:val="20"/>
                        </w:rPr>
                        <w:t xml:space="preserve">We look forward to welcoming the children back to school on Tuesday, </w:t>
                      </w:r>
                      <w:r w:rsidR="00493579">
                        <w:rPr>
                          <w:rFonts w:ascii="Trebuchet MS" w:hAnsi="Trebuchet MS"/>
                          <w:sz w:val="20"/>
                          <w:szCs w:val="20"/>
                        </w:rPr>
                        <w:t>3</w:t>
                      </w:r>
                      <w:r w:rsidR="00493579" w:rsidRPr="00493579">
                        <w:rPr>
                          <w:rFonts w:ascii="Trebuchet MS" w:hAnsi="Trebuchet MS"/>
                          <w:sz w:val="20"/>
                          <w:szCs w:val="20"/>
                          <w:vertAlign w:val="superscript"/>
                        </w:rPr>
                        <w:t>rd</w:t>
                      </w:r>
                      <w:r w:rsidR="00493579">
                        <w:rPr>
                          <w:rFonts w:ascii="Trebuchet MS" w:hAnsi="Trebuchet MS"/>
                          <w:sz w:val="20"/>
                          <w:szCs w:val="20"/>
                        </w:rPr>
                        <w:t xml:space="preserve"> </w:t>
                      </w:r>
                      <w:r w:rsidRPr="00B936A6">
                        <w:rPr>
                          <w:rFonts w:ascii="Trebuchet MS" w:hAnsi="Trebuchet MS"/>
                          <w:sz w:val="20"/>
                          <w:szCs w:val="20"/>
                        </w:rPr>
                        <w:t xml:space="preserve">June </w:t>
                      </w:r>
                      <w:r>
                        <w:rPr>
                          <w:rFonts w:ascii="Trebuchet MS" w:hAnsi="Trebuchet MS"/>
                          <w:sz w:val="20"/>
                          <w:szCs w:val="20"/>
                        </w:rPr>
                        <w:t>202</w:t>
                      </w:r>
                      <w:r w:rsidR="00493579">
                        <w:rPr>
                          <w:rFonts w:ascii="Trebuchet MS" w:hAnsi="Trebuchet MS"/>
                          <w:sz w:val="20"/>
                          <w:szCs w:val="20"/>
                        </w:rPr>
                        <w:t>5`</w:t>
                      </w:r>
                      <w:r w:rsidRPr="00B936A6">
                        <w:rPr>
                          <w:rFonts w:ascii="Trebuchet MS" w:hAnsi="Trebuchet MS"/>
                          <w:sz w:val="20"/>
                          <w:szCs w:val="20"/>
                        </w:rPr>
                        <w:t xml:space="preserve">. </w:t>
                      </w:r>
                    </w:p>
                    <w:p w14:paraId="3FC5C477" w14:textId="11238D78" w:rsidR="0029780D" w:rsidRDefault="0029780D" w:rsidP="00124D61">
                      <w:pPr>
                        <w:spacing w:after="120"/>
                        <w:jc w:val="both"/>
                        <w:rPr>
                          <w:rFonts w:ascii="Trebuchet MS" w:hAnsi="Trebuchet MS"/>
                          <w:b/>
                          <w:sz w:val="20"/>
                          <w:szCs w:val="20"/>
                        </w:rPr>
                      </w:pPr>
                      <w:r w:rsidRPr="00703052">
                        <w:rPr>
                          <w:rFonts w:ascii="Trebuchet MS" w:hAnsi="Trebuchet MS"/>
                          <w:b/>
                          <w:sz w:val="20"/>
                          <w:szCs w:val="20"/>
                        </w:rPr>
                        <w:t xml:space="preserve">Please remember that Monday, </w:t>
                      </w:r>
                      <w:r w:rsidR="00714083">
                        <w:rPr>
                          <w:rFonts w:ascii="Trebuchet MS" w:hAnsi="Trebuchet MS"/>
                          <w:b/>
                          <w:sz w:val="20"/>
                          <w:szCs w:val="20"/>
                        </w:rPr>
                        <w:t>2</w:t>
                      </w:r>
                      <w:r w:rsidR="00714083" w:rsidRPr="00714083">
                        <w:rPr>
                          <w:rFonts w:ascii="Trebuchet MS" w:hAnsi="Trebuchet MS"/>
                          <w:b/>
                          <w:sz w:val="20"/>
                          <w:szCs w:val="20"/>
                          <w:vertAlign w:val="superscript"/>
                        </w:rPr>
                        <w:t>nd</w:t>
                      </w:r>
                      <w:r w:rsidR="00714083">
                        <w:rPr>
                          <w:rFonts w:ascii="Trebuchet MS" w:hAnsi="Trebuchet MS"/>
                          <w:b/>
                          <w:sz w:val="20"/>
                          <w:szCs w:val="20"/>
                        </w:rPr>
                        <w:t xml:space="preserve"> </w:t>
                      </w:r>
                      <w:r w:rsidRPr="00703052">
                        <w:rPr>
                          <w:rFonts w:ascii="Trebuchet MS" w:hAnsi="Trebuchet MS"/>
                          <w:b/>
                          <w:sz w:val="20"/>
                          <w:szCs w:val="20"/>
                        </w:rPr>
                        <w:t>June is an INSET day and school is closed to the children.</w:t>
                      </w:r>
                    </w:p>
                    <w:p w14:paraId="09872952" w14:textId="6958FA3D" w:rsidR="004A3D1E" w:rsidRDefault="004A3D1E" w:rsidP="00332532">
                      <w:pPr>
                        <w:jc w:val="both"/>
                        <w:rPr>
                          <w:rFonts w:ascii="Trebuchet MS" w:hAnsi="Trebuchet MS"/>
                          <w:sz w:val="20"/>
                          <w:szCs w:val="20"/>
                        </w:rPr>
                      </w:pPr>
                      <w:r>
                        <w:rPr>
                          <w:rFonts w:ascii="Trebuchet MS" w:hAnsi="Trebuchet MS"/>
                          <w:sz w:val="20"/>
                          <w:szCs w:val="20"/>
                        </w:rPr>
                        <w:t>Miss Hickie</w:t>
                      </w:r>
                    </w:p>
                    <w:p w14:paraId="2148D8D3" w14:textId="77777777" w:rsidR="004A3D1E" w:rsidRPr="000852D9" w:rsidRDefault="004A3D1E" w:rsidP="00124D61">
                      <w:pPr>
                        <w:spacing w:after="120"/>
                        <w:jc w:val="both"/>
                        <w:rPr>
                          <w:rFonts w:ascii="Trebuchet MS" w:hAnsi="Trebuchet MS"/>
                          <w:sz w:val="20"/>
                          <w:szCs w:val="20"/>
                        </w:rPr>
                      </w:pPr>
                      <w:r>
                        <w:rPr>
                          <w:rFonts w:ascii="Trebuchet MS" w:hAnsi="Trebuchet MS"/>
                          <w:sz w:val="20"/>
                          <w:szCs w:val="20"/>
                        </w:rPr>
                        <w:t>Headteacher and Designated Safeguarding Lead</w:t>
                      </w:r>
                    </w:p>
                    <w:p w14:paraId="77B9B4D1" w14:textId="77777777" w:rsidR="005311F5" w:rsidRDefault="005311F5" w:rsidP="005311F5">
                      <w:pPr>
                        <w:jc w:val="center"/>
                        <w:rPr>
                          <w:rFonts w:ascii="Monotype Corsiva" w:hAnsi="Monotype Corsiva"/>
                          <w:b/>
                          <w:color w:val="00B050"/>
                          <w:sz w:val="36"/>
                          <w:szCs w:val="36"/>
                        </w:rPr>
                      </w:pPr>
                      <w:r w:rsidRPr="00710631">
                        <w:rPr>
                          <w:rFonts w:ascii="Monotype Corsiva" w:hAnsi="Monotype Corsiva"/>
                          <w:b/>
                          <w:color w:val="00B050"/>
                          <w:sz w:val="36"/>
                          <w:szCs w:val="36"/>
                        </w:rPr>
                        <w:t>Class Photos</w:t>
                      </w:r>
                    </w:p>
                    <w:p w14:paraId="2A5AB2E8" w14:textId="77777777" w:rsidR="005311F5" w:rsidRPr="00710631" w:rsidRDefault="005311F5" w:rsidP="005311F5">
                      <w:pPr>
                        <w:spacing w:after="120"/>
                        <w:jc w:val="center"/>
                        <w:rPr>
                          <w:rFonts w:ascii="Monotype Corsiva" w:hAnsi="Monotype Corsiva"/>
                          <w:b/>
                          <w:color w:val="00B050"/>
                          <w:sz w:val="36"/>
                          <w:szCs w:val="36"/>
                        </w:rPr>
                      </w:pPr>
                      <w:r>
                        <w:rPr>
                          <w:noProof/>
                          <w:lang w:val="en-GB" w:eastAsia="en-GB"/>
                        </w:rPr>
                        <w:drawing>
                          <wp:inline distT="0" distB="0" distL="0" distR="0" wp14:anchorId="034BD985" wp14:editId="566B8513">
                            <wp:extent cx="1455126" cy="527986"/>
                            <wp:effectExtent l="0" t="0" r="0" b="5715"/>
                            <wp:docPr id="34" name="Picture 34" descr="Creative and Modern School Photography by JP Photo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reative and Modern School Photography by JP Photographic"/>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731431" cy="628242"/>
                                    </a:xfrm>
                                    <a:prstGeom prst="rect">
                                      <a:avLst/>
                                    </a:prstGeom>
                                    <a:noFill/>
                                    <a:ln>
                                      <a:noFill/>
                                    </a:ln>
                                  </pic:spPr>
                                </pic:pic>
                              </a:graphicData>
                            </a:graphic>
                          </wp:inline>
                        </w:drawing>
                      </w:r>
                    </w:p>
                    <w:p w14:paraId="748E4738" w14:textId="77777777" w:rsidR="005311F5" w:rsidRDefault="005311F5" w:rsidP="005311F5">
                      <w:pPr>
                        <w:jc w:val="both"/>
                        <w:rPr>
                          <w:rFonts w:ascii="Trebuchet MS" w:hAnsi="Trebuchet MS"/>
                          <w:sz w:val="20"/>
                          <w:szCs w:val="20"/>
                        </w:rPr>
                      </w:pPr>
                      <w:r w:rsidRPr="00710631">
                        <w:rPr>
                          <w:rFonts w:ascii="Trebuchet MS" w:hAnsi="Trebuchet MS"/>
                          <w:color w:val="000000" w:themeColor="text1"/>
                          <w:sz w:val="20"/>
                          <w:szCs w:val="20"/>
                        </w:rPr>
                        <w:t>You should</w:t>
                      </w:r>
                      <w:r>
                        <w:rPr>
                          <w:rFonts w:ascii="Trebuchet MS" w:hAnsi="Trebuchet MS"/>
                          <w:color w:val="000000" w:themeColor="text1"/>
                          <w:sz w:val="20"/>
                          <w:szCs w:val="20"/>
                        </w:rPr>
                        <w:t xml:space="preserve"> by now</w:t>
                      </w:r>
                      <w:r w:rsidRPr="00710631">
                        <w:rPr>
                          <w:rFonts w:ascii="Trebuchet MS" w:hAnsi="Trebuchet MS"/>
                          <w:color w:val="000000" w:themeColor="text1"/>
                          <w:sz w:val="20"/>
                          <w:szCs w:val="20"/>
                        </w:rPr>
                        <w:t xml:space="preserve"> have received t</w:t>
                      </w:r>
                      <w:r>
                        <w:rPr>
                          <w:rFonts w:ascii="Trebuchet MS" w:hAnsi="Trebuchet MS"/>
                          <w:color w:val="000000" w:themeColor="text1"/>
                          <w:sz w:val="20"/>
                          <w:szCs w:val="20"/>
                        </w:rPr>
                        <w:t>he</w:t>
                      </w:r>
                      <w:r w:rsidRPr="00710631">
                        <w:rPr>
                          <w:rFonts w:ascii="Trebuchet MS" w:hAnsi="Trebuchet MS"/>
                          <w:color w:val="000000" w:themeColor="text1"/>
                          <w:sz w:val="20"/>
                          <w:szCs w:val="20"/>
                        </w:rPr>
                        <w:t xml:space="preserve"> class photo proofs via your child’s bookbag/teacher.</w:t>
                      </w:r>
                      <w:r>
                        <w:rPr>
                          <w:rFonts w:ascii="Trebuchet MS" w:hAnsi="Trebuchet MS"/>
                          <w:color w:val="000000" w:themeColor="text1"/>
                          <w:sz w:val="20"/>
                          <w:szCs w:val="20"/>
                        </w:rPr>
                        <w:t xml:space="preserve"> To benefit from free delivery back to school you need to have ordered </w:t>
                      </w:r>
                      <w:r w:rsidRPr="0066443F">
                        <w:rPr>
                          <w:rFonts w:ascii="Trebuchet MS" w:hAnsi="Trebuchet MS"/>
                          <w:sz w:val="20"/>
                          <w:szCs w:val="20"/>
                        </w:rPr>
                        <w:t>by</w:t>
                      </w:r>
                      <w:r>
                        <w:rPr>
                          <w:rFonts w:ascii="Trebuchet MS" w:hAnsi="Trebuchet MS"/>
                          <w:sz w:val="20"/>
                          <w:szCs w:val="20"/>
                        </w:rPr>
                        <w:t xml:space="preserve"> </w:t>
                      </w:r>
                      <w:r w:rsidRPr="008420C0">
                        <w:rPr>
                          <w:rFonts w:ascii="Trebuchet MS" w:hAnsi="Trebuchet MS"/>
                          <w:b/>
                          <w:sz w:val="20"/>
                          <w:szCs w:val="20"/>
                          <w:u w:val="single"/>
                        </w:rPr>
                        <w:t>Wednesday, 4</w:t>
                      </w:r>
                      <w:r w:rsidRPr="008420C0">
                        <w:rPr>
                          <w:rFonts w:ascii="Trebuchet MS" w:hAnsi="Trebuchet MS"/>
                          <w:b/>
                          <w:sz w:val="20"/>
                          <w:szCs w:val="20"/>
                          <w:u w:val="single"/>
                          <w:vertAlign w:val="superscript"/>
                        </w:rPr>
                        <w:t>th</w:t>
                      </w:r>
                      <w:r w:rsidRPr="008420C0">
                        <w:rPr>
                          <w:rFonts w:ascii="Trebuchet MS" w:hAnsi="Trebuchet MS"/>
                          <w:b/>
                          <w:sz w:val="20"/>
                          <w:szCs w:val="20"/>
                          <w:u w:val="single"/>
                        </w:rPr>
                        <w:t xml:space="preserve"> June</w:t>
                      </w:r>
                      <w:r w:rsidRPr="0066443F">
                        <w:rPr>
                          <w:rFonts w:ascii="Trebuchet MS" w:hAnsi="Trebuchet MS"/>
                          <w:sz w:val="20"/>
                          <w:szCs w:val="20"/>
                        </w:rPr>
                        <w:t>.</w:t>
                      </w:r>
                    </w:p>
                    <w:p w14:paraId="114F207D" w14:textId="77777777" w:rsidR="005311F5" w:rsidRPr="0066443F" w:rsidRDefault="005311F5" w:rsidP="005311F5">
                      <w:pPr>
                        <w:jc w:val="both"/>
                        <w:rPr>
                          <w:rFonts w:ascii="Trebuchet MS" w:hAnsi="Trebuchet MS"/>
                          <w:sz w:val="20"/>
                          <w:szCs w:val="20"/>
                        </w:rPr>
                      </w:pPr>
                    </w:p>
                    <w:p w14:paraId="239E19AD" w14:textId="77777777" w:rsidR="005311F5" w:rsidRPr="00710631" w:rsidRDefault="005311F5" w:rsidP="005311F5">
                      <w:pPr>
                        <w:jc w:val="both"/>
                        <w:rPr>
                          <w:rFonts w:ascii="Trebuchet MS" w:hAnsi="Trebuchet MS"/>
                          <w:color w:val="000000" w:themeColor="text1"/>
                          <w:sz w:val="20"/>
                          <w:szCs w:val="20"/>
                        </w:rPr>
                      </w:pPr>
                      <w:r w:rsidRPr="00710631">
                        <w:rPr>
                          <w:rFonts w:ascii="Trebuchet MS" w:hAnsi="Trebuchet MS"/>
                          <w:color w:val="000000" w:themeColor="text1"/>
                          <w:sz w:val="20"/>
                          <w:szCs w:val="20"/>
                        </w:rPr>
                        <w:t xml:space="preserve">A reminder that </w:t>
                      </w:r>
                      <w:r w:rsidRPr="00710631">
                        <w:rPr>
                          <w:rFonts w:ascii="Trebuchet MS" w:hAnsi="Trebuchet MS"/>
                          <w:b/>
                          <w:color w:val="000000" w:themeColor="text1"/>
                          <w:sz w:val="20"/>
                          <w:szCs w:val="20"/>
                        </w:rPr>
                        <w:t xml:space="preserve">no orders are to be returned to school </w:t>
                      </w:r>
                      <w:r w:rsidRPr="00710631">
                        <w:rPr>
                          <w:rFonts w:ascii="Trebuchet MS" w:hAnsi="Trebuchet MS"/>
                          <w:color w:val="000000" w:themeColor="text1"/>
                          <w:sz w:val="20"/>
                          <w:szCs w:val="20"/>
                        </w:rPr>
                        <w:t>but can be made either on-line</w:t>
                      </w:r>
                      <w:r w:rsidRPr="00710631">
                        <w:rPr>
                          <w:rFonts w:ascii="Trebuchet MS" w:hAnsi="Trebuchet MS"/>
                          <w:b/>
                          <w:color w:val="000000" w:themeColor="text1"/>
                          <w:sz w:val="20"/>
                          <w:szCs w:val="20"/>
                        </w:rPr>
                        <w:t xml:space="preserve"> </w:t>
                      </w:r>
                      <w:r w:rsidRPr="00710631">
                        <w:rPr>
                          <w:rFonts w:ascii="Trebuchet MS" w:hAnsi="Trebuchet MS"/>
                          <w:color w:val="000000" w:themeColor="text1"/>
                          <w:sz w:val="20"/>
                          <w:szCs w:val="20"/>
                        </w:rPr>
                        <w:t>(</w:t>
                      </w:r>
                      <w:hyperlink r:id="rId14" w:history="1">
                        <w:r w:rsidRPr="00710631">
                          <w:rPr>
                            <w:rStyle w:val="Hyperlink"/>
                            <w:rFonts w:ascii="Trebuchet MS" w:hAnsi="Trebuchet MS"/>
                            <w:sz w:val="20"/>
                            <w:szCs w:val="20"/>
                          </w:rPr>
                          <w:t>www.photoprinting.co.uk</w:t>
                        </w:r>
                      </w:hyperlink>
                      <w:r w:rsidRPr="00710631">
                        <w:rPr>
                          <w:rFonts w:ascii="Trebuchet MS" w:hAnsi="Trebuchet MS"/>
                          <w:color w:val="000000" w:themeColor="text1"/>
                          <w:sz w:val="20"/>
                          <w:szCs w:val="20"/>
                        </w:rPr>
                        <w:t>) or by post direct to JP Photographic Ltd. There are instructions on each proof sheet to</w:t>
                      </w:r>
                      <w:r w:rsidRPr="00710631">
                        <w:rPr>
                          <w:rFonts w:ascii="Trebuchet MS" w:hAnsi="Trebuchet MS"/>
                          <w:b/>
                          <w:color w:val="000000" w:themeColor="text1"/>
                          <w:sz w:val="20"/>
                          <w:szCs w:val="20"/>
                        </w:rPr>
                        <w:t xml:space="preserve"> </w:t>
                      </w:r>
                      <w:r>
                        <w:rPr>
                          <w:rFonts w:ascii="Trebuchet MS" w:hAnsi="Trebuchet MS"/>
                          <w:color w:val="000000" w:themeColor="text1"/>
                          <w:sz w:val="20"/>
                          <w:szCs w:val="20"/>
                        </w:rPr>
                        <w:t>guide</w:t>
                      </w:r>
                      <w:r w:rsidRPr="00710631">
                        <w:rPr>
                          <w:rFonts w:ascii="Trebuchet MS" w:hAnsi="Trebuchet MS"/>
                          <w:color w:val="000000" w:themeColor="text1"/>
                          <w:sz w:val="20"/>
                          <w:szCs w:val="20"/>
                        </w:rPr>
                        <w:t xml:space="preserve"> you.</w:t>
                      </w:r>
                    </w:p>
                    <w:p w14:paraId="68769D11" w14:textId="68E30CC7" w:rsidR="004A3D1E" w:rsidRPr="00480F62" w:rsidRDefault="004A3D1E" w:rsidP="00E43FA4">
                      <w:pPr>
                        <w:shd w:val="clear" w:color="auto" w:fill="FFFFFF"/>
                        <w:jc w:val="both"/>
                        <w:rPr>
                          <w:rFonts w:ascii="Trebuchet MS" w:hAnsi="Trebuchet MS" w:cs="Calibri"/>
                          <w:sz w:val="20"/>
                          <w:szCs w:val="20"/>
                          <w:lang w:val="en-GB" w:eastAsia="en-GB"/>
                        </w:rPr>
                      </w:pPr>
                    </w:p>
                  </w:txbxContent>
                </v:textbox>
                <w10:wrap anchorx="margin"/>
              </v:shape>
            </w:pict>
          </mc:Fallback>
        </mc:AlternateContent>
      </w:r>
    </w:p>
    <w:p w14:paraId="62B4C9A6" w14:textId="2777E869" w:rsidR="00F1634A" w:rsidRPr="00F1634A" w:rsidRDefault="009F100E" w:rsidP="00F1634A">
      <w:r>
        <w:rPr>
          <w:noProof/>
          <w:lang w:val="en-GB" w:eastAsia="en-GB"/>
        </w:rPr>
        <mc:AlternateContent>
          <mc:Choice Requires="wps">
            <w:drawing>
              <wp:anchor distT="0" distB="0" distL="114300" distR="114300" simplePos="0" relativeHeight="251643904" behindDoc="0" locked="0" layoutInCell="1" allowOverlap="1" wp14:anchorId="4D5D77A0" wp14:editId="3ADC4B8D">
                <wp:simplePos x="0" y="0"/>
                <wp:positionH relativeFrom="margin">
                  <wp:align>right</wp:align>
                </wp:positionH>
                <wp:positionV relativeFrom="page">
                  <wp:posOffset>1828800</wp:posOffset>
                </wp:positionV>
                <wp:extent cx="2114550" cy="285750"/>
                <wp:effectExtent l="0" t="0" r="0" b="0"/>
                <wp:wrapNone/>
                <wp:docPr id="59"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455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897D7D" w14:textId="29FEEDA1" w:rsidR="004A3D1E" w:rsidRPr="002009C0" w:rsidRDefault="00651F2E" w:rsidP="007243B7">
                            <w:pPr>
                              <w:pStyle w:val="RedTextBold"/>
                              <w:ind w:right="105"/>
                              <w:jc w:val="right"/>
                              <w:rPr>
                                <w:rFonts w:ascii="Monotype Corsiva" w:hAnsi="Monotype Corsiva"/>
                                <w:color w:val="auto"/>
                                <w:sz w:val="36"/>
                                <w:szCs w:val="36"/>
                              </w:rPr>
                            </w:pPr>
                            <w:r>
                              <w:rPr>
                                <w:rFonts w:ascii="Monotype Corsiva" w:hAnsi="Monotype Corsiva"/>
                                <w:color w:val="auto"/>
                                <w:sz w:val="36"/>
                                <w:szCs w:val="36"/>
                              </w:rPr>
                              <w:t>23</w:t>
                            </w:r>
                            <w:r w:rsidRPr="00651F2E">
                              <w:rPr>
                                <w:rFonts w:ascii="Monotype Corsiva" w:hAnsi="Monotype Corsiva"/>
                                <w:color w:val="auto"/>
                                <w:sz w:val="36"/>
                                <w:szCs w:val="36"/>
                                <w:vertAlign w:val="superscript"/>
                              </w:rPr>
                              <w:t>rd</w:t>
                            </w:r>
                            <w:r>
                              <w:rPr>
                                <w:rFonts w:ascii="Monotype Corsiva" w:hAnsi="Monotype Corsiva"/>
                                <w:color w:val="auto"/>
                                <w:sz w:val="36"/>
                                <w:szCs w:val="36"/>
                              </w:rPr>
                              <w:t xml:space="preserve"> </w:t>
                            </w:r>
                            <w:r w:rsidR="0014117B">
                              <w:rPr>
                                <w:rFonts w:ascii="Monotype Corsiva" w:hAnsi="Monotype Corsiva"/>
                                <w:color w:val="auto"/>
                                <w:sz w:val="36"/>
                                <w:szCs w:val="36"/>
                              </w:rPr>
                              <w:t>May</w:t>
                            </w:r>
                            <w:r w:rsidR="004A3D1E">
                              <w:rPr>
                                <w:rFonts w:ascii="Monotype Corsiva" w:hAnsi="Monotype Corsiva"/>
                                <w:color w:val="auto"/>
                                <w:sz w:val="36"/>
                                <w:szCs w:val="36"/>
                              </w:rPr>
                              <w:t xml:space="preserve"> 2025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5D77A0" id="Text Box 30" o:spid="_x0000_s1032" type="#_x0000_t202" style="position:absolute;margin-left:115.3pt;margin-top:2in;width:166.5pt;height:22.5pt;z-index:251643904;visibility:visible;mso-wrap-style:square;mso-width-percent:0;mso-height-percent:0;mso-wrap-distance-left:9pt;mso-wrap-distance-top:0;mso-wrap-distance-right:9pt;mso-wrap-distance-bottom:0;mso-position-horizontal:right;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IISsAIAALI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" filled="f" stroked="f">
                <v:textbox inset="0,0,0,0">
                  <w:txbxContent>
                    <w:p w14:paraId="3B897D7D" w14:textId="29FEEDA1" w:rsidR="004A3D1E" w:rsidRPr="002009C0" w:rsidRDefault="00651F2E" w:rsidP="007243B7">
                      <w:pPr>
                        <w:pStyle w:val="RedTextBold"/>
                        <w:ind w:right="105"/>
                        <w:jc w:val="right"/>
                        <w:rPr>
                          <w:rFonts w:ascii="Monotype Corsiva" w:hAnsi="Monotype Corsiva"/>
                          <w:color w:val="auto"/>
                          <w:sz w:val="36"/>
                          <w:szCs w:val="36"/>
                        </w:rPr>
                      </w:pPr>
                      <w:r>
                        <w:rPr>
                          <w:rFonts w:ascii="Monotype Corsiva" w:hAnsi="Monotype Corsiva"/>
                          <w:color w:val="auto"/>
                          <w:sz w:val="36"/>
                          <w:szCs w:val="36"/>
                        </w:rPr>
                        <w:t>23</w:t>
                      </w:r>
                      <w:r w:rsidRPr="00651F2E">
                        <w:rPr>
                          <w:rFonts w:ascii="Monotype Corsiva" w:hAnsi="Monotype Corsiva"/>
                          <w:color w:val="auto"/>
                          <w:sz w:val="36"/>
                          <w:szCs w:val="36"/>
                          <w:vertAlign w:val="superscript"/>
                        </w:rPr>
                        <w:t>rd</w:t>
                      </w:r>
                      <w:r>
                        <w:rPr>
                          <w:rFonts w:ascii="Monotype Corsiva" w:hAnsi="Monotype Corsiva"/>
                          <w:color w:val="auto"/>
                          <w:sz w:val="36"/>
                          <w:szCs w:val="36"/>
                        </w:rPr>
                        <w:t xml:space="preserve"> </w:t>
                      </w:r>
                      <w:r w:rsidR="0014117B">
                        <w:rPr>
                          <w:rFonts w:ascii="Monotype Corsiva" w:hAnsi="Monotype Corsiva"/>
                          <w:color w:val="auto"/>
                          <w:sz w:val="36"/>
                          <w:szCs w:val="36"/>
                        </w:rPr>
                        <w:t>May</w:t>
                      </w:r>
                      <w:r w:rsidR="004A3D1E">
                        <w:rPr>
                          <w:rFonts w:ascii="Monotype Corsiva" w:hAnsi="Monotype Corsiva"/>
                          <w:color w:val="auto"/>
                          <w:sz w:val="36"/>
                          <w:szCs w:val="36"/>
                        </w:rPr>
                        <w:t xml:space="preserve"> 2025</w:t>
                      </w:r>
                    </w:p>
                  </w:txbxContent>
                </v:textbox>
                <w10:wrap anchorx="margin" anchory="page"/>
              </v:shape>
            </w:pict>
          </mc:Fallback>
        </mc:AlternateContent>
      </w:r>
      <w:r w:rsidR="00CC6050">
        <w:rPr>
          <w:noProof/>
          <w:lang w:val="en-GB" w:eastAsia="en-GB"/>
        </w:rPr>
        <mc:AlternateContent>
          <mc:Choice Requires="wps">
            <w:drawing>
              <wp:anchor distT="0" distB="0" distL="114300" distR="114300" simplePos="0" relativeHeight="251638784" behindDoc="0" locked="0" layoutInCell="1" allowOverlap="1" wp14:anchorId="777547A6" wp14:editId="6661479A">
                <wp:simplePos x="0" y="0"/>
                <wp:positionH relativeFrom="margin">
                  <wp:align>left</wp:align>
                </wp:positionH>
                <wp:positionV relativeFrom="page">
                  <wp:posOffset>1790700</wp:posOffset>
                </wp:positionV>
                <wp:extent cx="1790700" cy="7343775"/>
                <wp:effectExtent l="0" t="0" r="0" b="9525"/>
                <wp:wrapNone/>
                <wp:docPr id="47"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0700" cy="7343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825F17" w14:textId="1B6507A2" w:rsidR="004A3D1E" w:rsidRDefault="004A3D1E" w:rsidP="00853CA1">
                            <w:pPr>
                              <w:pStyle w:val="QuotesWhite"/>
                              <w:spacing w:after="120"/>
                              <w:rPr>
                                <w:rFonts w:ascii="Trebuchet MS" w:hAnsi="Trebuchet MS"/>
                                <w:b/>
                                <w:i/>
                                <w:color w:val="FFFFFF" w:themeColor="background1"/>
                                <w:sz w:val="20"/>
                                <w:szCs w:val="20"/>
                              </w:rPr>
                            </w:pPr>
                            <w:r w:rsidRPr="00F92CC3">
                              <w:rPr>
                                <w:rFonts w:ascii="Trebuchet MS" w:hAnsi="Trebuchet MS"/>
                                <w:b/>
                                <w:i/>
                                <w:color w:val="FFFFFF" w:themeColor="background1"/>
                                <w:sz w:val="20"/>
                                <w:szCs w:val="20"/>
                              </w:rPr>
                              <w:t>Special Events:</w:t>
                            </w:r>
                          </w:p>
                          <w:p w14:paraId="6AF775DF" w14:textId="13CC3048" w:rsidR="004A3D1E" w:rsidRPr="000C0123" w:rsidRDefault="004A3D1E" w:rsidP="00B73E51">
                            <w:pPr>
                              <w:pStyle w:val="BodyTextIndent"/>
                              <w:tabs>
                                <w:tab w:val="clear" w:pos="180"/>
                                <w:tab w:val="left" w:pos="709"/>
                              </w:tabs>
                              <w:spacing w:after="120" w:line="240" w:lineRule="auto"/>
                              <w:ind w:left="709" w:hanging="709"/>
                              <w:rPr>
                                <w:b/>
                                <w:i/>
                                <w:color w:val="FFFFFF" w:themeColor="background1"/>
                                <w:sz w:val="20"/>
                              </w:rPr>
                            </w:pPr>
                            <w:r w:rsidRPr="000C0123">
                              <w:rPr>
                                <w:b/>
                                <w:i/>
                                <w:color w:val="FFFFFF" w:themeColor="background1"/>
                                <w:sz w:val="20"/>
                              </w:rPr>
                              <w:t>Summer Term 2025</w:t>
                            </w:r>
                          </w:p>
                          <w:p w14:paraId="00E5BD90" w14:textId="1BB86428" w:rsidR="004A3D1E" w:rsidRPr="00B73E51" w:rsidRDefault="004A3D1E" w:rsidP="00CB5CB2">
                            <w:pPr>
                              <w:pStyle w:val="BodyTextIndent"/>
                              <w:tabs>
                                <w:tab w:val="clear" w:pos="180"/>
                                <w:tab w:val="left" w:pos="709"/>
                              </w:tabs>
                              <w:ind w:left="709" w:hanging="709"/>
                              <w:rPr>
                                <w:b/>
                                <w:color w:val="FFFFFF" w:themeColor="background1"/>
                                <w:sz w:val="20"/>
                              </w:rPr>
                            </w:pPr>
                            <w:r w:rsidRPr="00B73E51">
                              <w:rPr>
                                <w:b/>
                                <w:color w:val="FFFFFF" w:themeColor="background1"/>
                                <w:sz w:val="20"/>
                              </w:rPr>
                              <w:t>May</w:t>
                            </w:r>
                          </w:p>
                          <w:p w14:paraId="0BE7173E" w14:textId="43FC51E2" w:rsidR="004A3D1E" w:rsidRDefault="004A3D1E" w:rsidP="00BB1D66">
                            <w:pPr>
                              <w:pStyle w:val="BodyTextIndent"/>
                              <w:tabs>
                                <w:tab w:val="clear" w:pos="180"/>
                                <w:tab w:val="left" w:pos="851"/>
                              </w:tabs>
                              <w:ind w:left="709" w:hanging="709"/>
                              <w:rPr>
                                <w:color w:val="FFFFFF" w:themeColor="background1"/>
                                <w:sz w:val="20"/>
                              </w:rPr>
                            </w:pPr>
                            <w:r>
                              <w:rPr>
                                <w:color w:val="FFFFFF" w:themeColor="background1"/>
                                <w:sz w:val="20"/>
                              </w:rPr>
                              <w:t>19</w:t>
                            </w:r>
                            <w:r w:rsidRPr="00105265">
                              <w:rPr>
                                <w:color w:val="FFFFFF" w:themeColor="background1"/>
                                <w:sz w:val="20"/>
                                <w:vertAlign w:val="superscript"/>
                              </w:rPr>
                              <w:t>th</w:t>
                            </w:r>
                            <w:r>
                              <w:rPr>
                                <w:color w:val="FFFFFF" w:themeColor="background1"/>
                                <w:sz w:val="20"/>
                              </w:rPr>
                              <w:t>-23</w:t>
                            </w:r>
                            <w:r w:rsidRPr="00105265">
                              <w:rPr>
                                <w:color w:val="FFFFFF" w:themeColor="background1"/>
                                <w:sz w:val="20"/>
                                <w:vertAlign w:val="superscript"/>
                              </w:rPr>
                              <w:t>rd</w:t>
                            </w:r>
                            <w:r>
                              <w:rPr>
                                <w:color w:val="FFFFFF" w:themeColor="background1"/>
                                <w:sz w:val="20"/>
                              </w:rPr>
                              <w:tab/>
                              <w:t>Walk to School Week</w:t>
                            </w:r>
                          </w:p>
                          <w:p w14:paraId="41DE1834" w14:textId="37CB7757" w:rsidR="004A3D1E" w:rsidRDefault="004A3D1E" w:rsidP="00BB1D66">
                            <w:pPr>
                              <w:pStyle w:val="BodyTextIndent"/>
                              <w:tabs>
                                <w:tab w:val="clear" w:pos="180"/>
                                <w:tab w:val="left" w:pos="851"/>
                              </w:tabs>
                              <w:ind w:left="709" w:hanging="709"/>
                              <w:rPr>
                                <w:color w:val="FFFFFF" w:themeColor="background1"/>
                                <w:sz w:val="20"/>
                              </w:rPr>
                            </w:pPr>
                            <w:r>
                              <w:rPr>
                                <w:color w:val="FFFFFF" w:themeColor="background1"/>
                                <w:sz w:val="20"/>
                              </w:rPr>
                              <w:t>21</w:t>
                            </w:r>
                            <w:r w:rsidRPr="00BB1D66">
                              <w:rPr>
                                <w:color w:val="FFFFFF" w:themeColor="background1"/>
                                <w:sz w:val="20"/>
                                <w:vertAlign w:val="superscript"/>
                              </w:rPr>
                              <w:t>st</w:t>
                            </w:r>
                            <w:r>
                              <w:rPr>
                                <w:color w:val="FFFFFF" w:themeColor="background1"/>
                                <w:sz w:val="20"/>
                              </w:rPr>
                              <w:tab/>
                              <w:t>Reception Summer Trip</w:t>
                            </w:r>
                          </w:p>
                          <w:p w14:paraId="13AE14C8" w14:textId="4CA4C209" w:rsidR="004A3D1E" w:rsidRDefault="004A3D1E" w:rsidP="00BB1D66">
                            <w:pPr>
                              <w:pStyle w:val="BodyTextIndent"/>
                              <w:tabs>
                                <w:tab w:val="clear" w:pos="180"/>
                                <w:tab w:val="left" w:pos="851"/>
                              </w:tabs>
                              <w:ind w:left="709" w:hanging="709"/>
                              <w:rPr>
                                <w:color w:val="FFFFFF" w:themeColor="background1"/>
                                <w:sz w:val="20"/>
                              </w:rPr>
                            </w:pPr>
                            <w:r>
                              <w:rPr>
                                <w:color w:val="FFFFFF" w:themeColor="background1"/>
                                <w:sz w:val="20"/>
                              </w:rPr>
                              <w:t>26</w:t>
                            </w:r>
                            <w:r w:rsidRPr="00BB1D66">
                              <w:rPr>
                                <w:color w:val="FFFFFF" w:themeColor="background1"/>
                                <w:sz w:val="20"/>
                                <w:vertAlign w:val="superscript"/>
                              </w:rPr>
                              <w:t>th</w:t>
                            </w:r>
                            <w:r>
                              <w:rPr>
                                <w:color w:val="FFFFFF" w:themeColor="background1"/>
                                <w:sz w:val="20"/>
                              </w:rPr>
                              <w:t>-30</w:t>
                            </w:r>
                            <w:r w:rsidRPr="00BB1D66">
                              <w:rPr>
                                <w:color w:val="FFFFFF" w:themeColor="background1"/>
                                <w:sz w:val="20"/>
                                <w:vertAlign w:val="superscript"/>
                              </w:rPr>
                              <w:t>th</w:t>
                            </w:r>
                            <w:r>
                              <w:rPr>
                                <w:color w:val="FFFFFF" w:themeColor="background1"/>
                                <w:sz w:val="20"/>
                              </w:rPr>
                              <w:tab/>
                              <w:t>Half Term Break</w:t>
                            </w:r>
                          </w:p>
                          <w:p w14:paraId="67B4AA56" w14:textId="18F781A2" w:rsidR="004A3D1E" w:rsidRDefault="004A3D1E" w:rsidP="00BB1D66">
                            <w:pPr>
                              <w:pStyle w:val="BodyTextIndent"/>
                              <w:tabs>
                                <w:tab w:val="clear" w:pos="180"/>
                                <w:tab w:val="left" w:pos="851"/>
                              </w:tabs>
                              <w:ind w:left="709" w:hanging="709"/>
                              <w:rPr>
                                <w:color w:val="FFFFFF" w:themeColor="background1"/>
                                <w:sz w:val="20"/>
                              </w:rPr>
                            </w:pPr>
                          </w:p>
                          <w:p w14:paraId="6A34D5E7" w14:textId="4DEA068C" w:rsidR="004A3D1E" w:rsidRPr="000C0123" w:rsidRDefault="004A3D1E" w:rsidP="00BB1D66">
                            <w:pPr>
                              <w:pStyle w:val="BodyTextIndent"/>
                              <w:tabs>
                                <w:tab w:val="clear" w:pos="180"/>
                                <w:tab w:val="left" w:pos="851"/>
                              </w:tabs>
                              <w:ind w:left="709" w:hanging="709"/>
                              <w:rPr>
                                <w:b/>
                                <w:color w:val="FFFFFF" w:themeColor="background1"/>
                                <w:sz w:val="20"/>
                              </w:rPr>
                            </w:pPr>
                            <w:r w:rsidRPr="000C0123">
                              <w:rPr>
                                <w:b/>
                                <w:color w:val="FFFFFF" w:themeColor="background1"/>
                                <w:sz w:val="20"/>
                              </w:rPr>
                              <w:t>June</w:t>
                            </w:r>
                          </w:p>
                          <w:p w14:paraId="260A0C84" w14:textId="73953DF5" w:rsidR="004A3D1E" w:rsidRDefault="004A3D1E" w:rsidP="00BB1D66">
                            <w:pPr>
                              <w:pStyle w:val="BodyTextIndent"/>
                              <w:tabs>
                                <w:tab w:val="clear" w:pos="180"/>
                                <w:tab w:val="left" w:pos="851"/>
                              </w:tabs>
                              <w:ind w:left="709" w:hanging="709"/>
                              <w:rPr>
                                <w:color w:val="FFFFFF" w:themeColor="background1"/>
                                <w:sz w:val="20"/>
                              </w:rPr>
                            </w:pPr>
                            <w:r>
                              <w:rPr>
                                <w:color w:val="FFFFFF" w:themeColor="background1"/>
                                <w:sz w:val="20"/>
                              </w:rPr>
                              <w:t>2</w:t>
                            </w:r>
                            <w:r w:rsidRPr="00BB1D66">
                              <w:rPr>
                                <w:color w:val="FFFFFF" w:themeColor="background1"/>
                                <w:sz w:val="20"/>
                                <w:vertAlign w:val="superscript"/>
                              </w:rPr>
                              <w:t>nd</w:t>
                            </w:r>
                            <w:r>
                              <w:rPr>
                                <w:color w:val="FFFFFF" w:themeColor="background1"/>
                                <w:sz w:val="20"/>
                              </w:rPr>
                              <w:tab/>
                              <w:t>INSET Day. School closed to the children</w:t>
                            </w:r>
                          </w:p>
                          <w:p w14:paraId="3F76E72D" w14:textId="278094E5" w:rsidR="004A3D1E" w:rsidRDefault="004A3D1E" w:rsidP="00BB1D66">
                            <w:pPr>
                              <w:pStyle w:val="BodyTextIndent"/>
                              <w:tabs>
                                <w:tab w:val="clear" w:pos="180"/>
                                <w:tab w:val="left" w:pos="851"/>
                              </w:tabs>
                              <w:ind w:left="709" w:hanging="709"/>
                              <w:rPr>
                                <w:color w:val="FFFFFF" w:themeColor="background1"/>
                                <w:sz w:val="20"/>
                              </w:rPr>
                            </w:pPr>
                            <w:r>
                              <w:rPr>
                                <w:color w:val="FFFFFF" w:themeColor="background1"/>
                                <w:sz w:val="20"/>
                              </w:rPr>
                              <w:t>13</w:t>
                            </w:r>
                            <w:r w:rsidRPr="00BB1D66">
                              <w:rPr>
                                <w:color w:val="FFFFFF" w:themeColor="background1"/>
                                <w:sz w:val="20"/>
                                <w:vertAlign w:val="superscript"/>
                              </w:rPr>
                              <w:t>th</w:t>
                            </w:r>
                            <w:r>
                              <w:rPr>
                                <w:color w:val="FFFFFF" w:themeColor="background1"/>
                                <w:sz w:val="20"/>
                              </w:rPr>
                              <w:tab/>
                              <w:t>Year 2 Summer Trip</w:t>
                            </w:r>
                          </w:p>
                          <w:p w14:paraId="0ADCDCFA" w14:textId="714D1A1B" w:rsidR="004A3D1E" w:rsidRDefault="004A3D1E" w:rsidP="00BB1D66">
                            <w:pPr>
                              <w:pStyle w:val="BodyTextIndent"/>
                              <w:tabs>
                                <w:tab w:val="clear" w:pos="180"/>
                                <w:tab w:val="left" w:pos="851"/>
                              </w:tabs>
                              <w:ind w:left="709" w:hanging="709"/>
                              <w:rPr>
                                <w:color w:val="FFFFFF" w:themeColor="background1"/>
                                <w:sz w:val="20"/>
                              </w:rPr>
                            </w:pPr>
                            <w:r>
                              <w:rPr>
                                <w:color w:val="FFFFFF" w:themeColor="background1"/>
                                <w:sz w:val="20"/>
                              </w:rPr>
                              <w:t>27</w:t>
                            </w:r>
                            <w:r w:rsidRPr="00BB1D66">
                              <w:rPr>
                                <w:color w:val="FFFFFF" w:themeColor="background1"/>
                                <w:sz w:val="20"/>
                                <w:vertAlign w:val="superscript"/>
                              </w:rPr>
                              <w:t>th</w:t>
                            </w:r>
                            <w:r>
                              <w:rPr>
                                <w:color w:val="FFFFFF" w:themeColor="background1"/>
                                <w:sz w:val="20"/>
                              </w:rPr>
                              <w:tab/>
                              <w:t>Year 2 Sports Day</w:t>
                            </w:r>
                          </w:p>
                          <w:p w14:paraId="35EF6968" w14:textId="7E1AEFEE" w:rsidR="004A3D1E" w:rsidRDefault="004A3D1E" w:rsidP="00BB1D66">
                            <w:pPr>
                              <w:pStyle w:val="BodyTextIndent"/>
                              <w:tabs>
                                <w:tab w:val="clear" w:pos="180"/>
                                <w:tab w:val="left" w:pos="851"/>
                              </w:tabs>
                              <w:ind w:left="709" w:hanging="709"/>
                              <w:rPr>
                                <w:color w:val="FFFFFF" w:themeColor="background1"/>
                                <w:sz w:val="20"/>
                              </w:rPr>
                            </w:pPr>
                            <w:r>
                              <w:rPr>
                                <w:color w:val="FFFFFF" w:themeColor="background1"/>
                                <w:sz w:val="20"/>
                              </w:rPr>
                              <w:t>30</w:t>
                            </w:r>
                            <w:r w:rsidRPr="00C145E9">
                              <w:rPr>
                                <w:color w:val="FFFFFF" w:themeColor="background1"/>
                                <w:sz w:val="20"/>
                                <w:vertAlign w:val="superscript"/>
                              </w:rPr>
                              <w:t>th</w:t>
                            </w:r>
                            <w:r>
                              <w:rPr>
                                <w:color w:val="FFFFFF" w:themeColor="background1"/>
                                <w:sz w:val="20"/>
                              </w:rPr>
                              <w:tab/>
                              <w:t>Reception Sports Day</w:t>
                            </w:r>
                          </w:p>
                          <w:p w14:paraId="6A737A70" w14:textId="6B2D19FD" w:rsidR="004A3D1E" w:rsidRDefault="004A3D1E" w:rsidP="00BB1D66">
                            <w:pPr>
                              <w:pStyle w:val="BodyTextIndent"/>
                              <w:tabs>
                                <w:tab w:val="clear" w:pos="180"/>
                                <w:tab w:val="left" w:pos="851"/>
                              </w:tabs>
                              <w:ind w:left="709" w:hanging="709"/>
                              <w:rPr>
                                <w:color w:val="FFFFFF" w:themeColor="background1"/>
                                <w:sz w:val="20"/>
                              </w:rPr>
                            </w:pPr>
                          </w:p>
                          <w:p w14:paraId="3C4AF00D" w14:textId="39D09566" w:rsidR="004A3D1E" w:rsidRPr="000C0123" w:rsidRDefault="004A3D1E" w:rsidP="00BB1D66">
                            <w:pPr>
                              <w:pStyle w:val="BodyTextIndent"/>
                              <w:tabs>
                                <w:tab w:val="clear" w:pos="180"/>
                                <w:tab w:val="left" w:pos="851"/>
                              </w:tabs>
                              <w:ind w:left="709" w:hanging="709"/>
                              <w:rPr>
                                <w:b/>
                                <w:color w:val="FFFFFF" w:themeColor="background1"/>
                                <w:sz w:val="20"/>
                              </w:rPr>
                            </w:pPr>
                            <w:r w:rsidRPr="000C0123">
                              <w:rPr>
                                <w:b/>
                                <w:color w:val="FFFFFF" w:themeColor="background1"/>
                                <w:sz w:val="20"/>
                              </w:rPr>
                              <w:t>July</w:t>
                            </w:r>
                          </w:p>
                          <w:p w14:paraId="12003459" w14:textId="580435F5" w:rsidR="004A3D1E" w:rsidRDefault="004A3D1E" w:rsidP="00BB1D66">
                            <w:pPr>
                              <w:pStyle w:val="BodyTextIndent"/>
                              <w:tabs>
                                <w:tab w:val="clear" w:pos="180"/>
                                <w:tab w:val="left" w:pos="851"/>
                              </w:tabs>
                              <w:ind w:left="709" w:hanging="709"/>
                              <w:rPr>
                                <w:color w:val="FFFFFF" w:themeColor="background1"/>
                                <w:sz w:val="20"/>
                              </w:rPr>
                            </w:pPr>
                            <w:r>
                              <w:rPr>
                                <w:color w:val="FFFFFF" w:themeColor="background1"/>
                                <w:sz w:val="20"/>
                              </w:rPr>
                              <w:t>4</w:t>
                            </w:r>
                            <w:r w:rsidRPr="00C145E9">
                              <w:rPr>
                                <w:color w:val="FFFFFF" w:themeColor="background1"/>
                                <w:sz w:val="20"/>
                                <w:vertAlign w:val="superscript"/>
                              </w:rPr>
                              <w:t>th</w:t>
                            </w:r>
                            <w:r>
                              <w:rPr>
                                <w:color w:val="FFFFFF" w:themeColor="background1"/>
                                <w:sz w:val="20"/>
                              </w:rPr>
                              <w:tab/>
                              <w:t>Year 1 Sports Day</w:t>
                            </w:r>
                          </w:p>
                          <w:p w14:paraId="3496E566" w14:textId="0870874F" w:rsidR="004D663C" w:rsidRDefault="004D663C" w:rsidP="00BB1D66">
                            <w:pPr>
                              <w:pStyle w:val="BodyTextIndent"/>
                              <w:tabs>
                                <w:tab w:val="clear" w:pos="180"/>
                                <w:tab w:val="left" w:pos="851"/>
                              </w:tabs>
                              <w:ind w:left="709" w:hanging="709"/>
                              <w:rPr>
                                <w:color w:val="FFFFFF" w:themeColor="background1"/>
                                <w:sz w:val="20"/>
                              </w:rPr>
                            </w:pPr>
                            <w:r>
                              <w:rPr>
                                <w:color w:val="FFFFFF" w:themeColor="background1"/>
                                <w:sz w:val="20"/>
                              </w:rPr>
                              <w:t>9</w:t>
                            </w:r>
                            <w:r w:rsidRPr="004D663C">
                              <w:rPr>
                                <w:color w:val="FFFFFF" w:themeColor="background1"/>
                                <w:sz w:val="20"/>
                                <w:vertAlign w:val="superscript"/>
                              </w:rPr>
                              <w:t>th</w:t>
                            </w:r>
                            <w:r>
                              <w:rPr>
                                <w:color w:val="FFFFFF" w:themeColor="background1"/>
                                <w:sz w:val="20"/>
                              </w:rPr>
                              <w:tab/>
                              <w:t xml:space="preserve">Year 2 Performance to </w:t>
                            </w:r>
                            <w:r w:rsidR="00486A9A" w:rsidRPr="00486A9A">
                              <w:rPr>
                                <w:rStyle w:val="xxcontextualextensionhighlight"/>
                                <w:color w:val="FFFFFF" w:themeColor="background1"/>
                                <w:sz w:val="20"/>
                                <w:bdr w:val="none" w:sz="0" w:space="0" w:color="auto" w:frame="1"/>
                              </w:rPr>
                              <w:t xml:space="preserve">Badger class (all) and Fox class A-I surname </w:t>
                            </w:r>
                            <w:r>
                              <w:rPr>
                                <w:color w:val="FFFFFF" w:themeColor="background1"/>
                                <w:sz w:val="20"/>
                              </w:rPr>
                              <w:t>Parents/</w:t>
                            </w:r>
                            <w:proofErr w:type="spellStart"/>
                            <w:r>
                              <w:rPr>
                                <w:color w:val="FFFFFF" w:themeColor="background1"/>
                                <w:sz w:val="20"/>
                              </w:rPr>
                              <w:t>Carers</w:t>
                            </w:r>
                            <w:proofErr w:type="spellEnd"/>
                          </w:p>
                          <w:p w14:paraId="6547F8C5" w14:textId="330996D7" w:rsidR="004D663C" w:rsidRPr="00486A9A" w:rsidRDefault="004D663C" w:rsidP="00BB1D66">
                            <w:pPr>
                              <w:pStyle w:val="BodyTextIndent"/>
                              <w:tabs>
                                <w:tab w:val="clear" w:pos="180"/>
                                <w:tab w:val="left" w:pos="851"/>
                              </w:tabs>
                              <w:ind w:left="709" w:hanging="709"/>
                              <w:rPr>
                                <w:color w:val="FFFFFF" w:themeColor="background1"/>
                                <w:sz w:val="20"/>
                              </w:rPr>
                            </w:pPr>
                            <w:r>
                              <w:rPr>
                                <w:color w:val="FFFFFF" w:themeColor="background1"/>
                                <w:sz w:val="20"/>
                              </w:rPr>
                              <w:t>10</w:t>
                            </w:r>
                            <w:r w:rsidRPr="004D663C">
                              <w:rPr>
                                <w:color w:val="FFFFFF" w:themeColor="background1"/>
                                <w:sz w:val="20"/>
                                <w:vertAlign w:val="superscript"/>
                              </w:rPr>
                              <w:t>th</w:t>
                            </w:r>
                            <w:r>
                              <w:rPr>
                                <w:color w:val="FFFFFF" w:themeColor="background1"/>
                                <w:sz w:val="20"/>
                              </w:rPr>
                              <w:tab/>
                            </w:r>
                            <w:r w:rsidRPr="00486A9A">
                              <w:rPr>
                                <w:color w:val="FFFFFF" w:themeColor="background1"/>
                                <w:sz w:val="20"/>
                              </w:rPr>
                              <w:t>Year 2 Performance to</w:t>
                            </w:r>
                            <w:r w:rsidR="00486A9A" w:rsidRPr="00486A9A">
                              <w:rPr>
                                <w:rStyle w:val="xxcontextualextensionhighlight"/>
                                <w:color w:val="FFFFFF" w:themeColor="background1"/>
                                <w:sz w:val="20"/>
                                <w:bdr w:val="none" w:sz="0" w:space="0" w:color="auto" w:frame="1"/>
                              </w:rPr>
                              <w:t xml:space="preserve"> Deer class (all) and Fox class J-Z </w:t>
                            </w:r>
                            <w:proofErr w:type="gramStart"/>
                            <w:r w:rsidR="00486A9A" w:rsidRPr="00486A9A">
                              <w:rPr>
                                <w:rStyle w:val="xxcontextualextensionhighlight"/>
                                <w:color w:val="FFFFFF" w:themeColor="background1"/>
                                <w:sz w:val="20"/>
                                <w:bdr w:val="none" w:sz="0" w:space="0" w:color="auto" w:frame="1"/>
                              </w:rPr>
                              <w:t>surnames</w:t>
                            </w:r>
                            <w:r w:rsidR="00486A9A" w:rsidRPr="00486A9A">
                              <w:rPr>
                                <w:color w:val="FFFFFF" w:themeColor="background1"/>
                                <w:sz w:val="20"/>
                              </w:rPr>
                              <w:t xml:space="preserve"> </w:t>
                            </w:r>
                            <w:r w:rsidRPr="00486A9A">
                              <w:rPr>
                                <w:color w:val="FFFFFF" w:themeColor="background1"/>
                                <w:sz w:val="20"/>
                              </w:rPr>
                              <w:t xml:space="preserve"> Parents</w:t>
                            </w:r>
                            <w:proofErr w:type="gramEnd"/>
                            <w:r w:rsidRPr="00486A9A">
                              <w:rPr>
                                <w:color w:val="FFFFFF" w:themeColor="background1"/>
                                <w:sz w:val="20"/>
                              </w:rPr>
                              <w:t>/</w:t>
                            </w:r>
                            <w:proofErr w:type="spellStart"/>
                            <w:r w:rsidRPr="00486A9A">
                              <w:rPr>
                                <w:color w:val="FFFFFF" w:themeColor="background1"/>
                                <w:sz w:val="20"/>
                              </w:rPr>
                              <w:t>Carers</w:t>
                            </w:r>
                            <w:proofErr w:type="spellEnd"/>
                            <w:r w:rsidR="00486A9A" w:rsidRPr="00486A9A">
                              <w:rPr>
                                <w:color w:val="FFFFFF" w:themeColor="background1"/>
                                <w:sz w:val="20"/>
                              </w:rPr>
                              <w:t xml:space="preserve"> </w:t>
                            </w:r>
                          </w:p>
                          <w:p w14:paraId="5D265837" w14:textId="31794FFD" w:rsidR="004A3D1E" w:rsidRDefault="004A3D1E" w:rsidP="00BB1D66">
                            <w:pPr>
                              <w:pStyle w:val="BodyTextIndent"/>
                              <w:tabs>
                                <w:tab w:val="clear" w:pos="180"/>
                                <w:tab w:val="left" w:pos="851"/>
                              </w:tabs>
                              <w:ind w:left="709" w:hanging="709"/>
                              <w:rPr>
                                <w:color w:val="FFFFFF" w:themeColor="background1"/>
                                <w:sz w:val="20"/>
                              </w:rPr>
                            </w:pPr>
                            <w:r>
                              <w:rPr>
                                <w:color w:val="FFFFFF" w:themeColor="background1"/>
                                <w:sz w:val="20"/>
                              </w:rPr>
                              <w:t>11</w:t>
                            </w:r>
                            <w:r w:rsidRPr="00C145E9">
                              <w:rPr>
                                <w:color w:val="FFFFFF" w:themeColor="background1"/>
                                <w:sz w:val="20"/>
                                <w:vertAlign w:val="superscript"/>
                              </w:rPr>
                              <w:t>th</w:t>
                            </w:r>
                            <w:r>
                              <w:rPr>
                                <w:color w:val="FFFFFF" w:themeColor="background1"/>
                                <w:sz w:val="20"/>
                              </w:rPr>
                              <w:tab/>
                              <w:t>Reserve Sports Day</w:t>
                            </w:r>
                          </w:p>
                          <w:p w14:paraId="15FE7D7F" w14:textId="5D0D47E1" w:rsidR="004A3D1E" w:rsidRDefault="004A3D1E" w:rsidP="00BB1D66">
                            <w:pPr>
                              <w:pStyle w:val="BodyTextIndent"/>
                              <w:tabs>
                                <w:tab w:val="clear" w:pos="180"/>
                                <w:tab w:val="left" w:pos="851"/>
                              </w:tabs>
                              <w:ind w:left="709" w:hanging="709"/>
                              <w:rPr>
                                <w:color w:val="FFFFFF" w:themeColor="background1"/>
                                <w:sz w:val="20"/>
                              </w:rPr>
                            </w:pPr>
                            <w:r>
                              <w:rPr>
                                <w:color w:val="FFFFFF" w:themeColor="background1"/>
                                <w:sz w:val="20"/>
                              </w:rPr>
                              <w:t>21</w:t>
                            </w:r>
                            <w:r w:rsidRPr="009373A1">
                              <w:rPr>
                                <w:color w:val="FFFFFF" w:themeColor="background1"/>
                                <w:sz w:val="20"/>
                                <w:vertAlign w:val="superscript"/>
                              </w:rPr>
                              <w:t>st</w:t>
                            </w:r>
                            <w:r>
                              <w:rPr>
                                <w:color w:val="FFFFFF" w:themeColor="background1"/>
                                <w:sz w:val="20"/>
                              </w:rPr>
                              <w:tab/>
                              <w:t>Last Day of Summer Term</w:t>
                            </w:r>
                          </w:p>
                          <w:p w14:paraId="618B7DD8" w14:textId="703CDA04" w:rsidR="004A3D1E" w:rsidRDefault="004A3D1E" w:rsidP="00BB1D66">
                            <w:pPr>
                              <w:pStyle w:val="BodyTextIndent"/>
                              <w:tabs>
                                <w:tab w:val="clear" w:pos="180"/>
                                <w:tab w:val="left" w:pos="851"/>
                              </w:tabs>
                              <w:ind w:left="709" w:hanging="709"/>
                              <w:rPr>
                                <w:color w:val="FFFFFF" w:themeColor="background1"/>
                                <w:sz w:val="20"/>
                              </w:rPr>
                            </w:pPr>
                            <w:r>
                              <w:rPr>
                                <w:color w:val="FFFFFF" w:themeColor="background1"/>
                                <w:sz w:val="20"/>
                              </w:rPr>
                              <w:t>22</w:t>
                            </w:r>
                            <w:r w:rsidRPr="009373A1">
                              <w:rPr>
                                <w:color w:val="FFFFFF" w:themeColor="background1"/>
                                <w:sz w:val="20"/>
                                <w:vertAlign w:val="superscript"/>
                              </w:rPr>
                              <w:t>nd</w:t>
                            </w:r>
                            <w:r>
                              <w:rPr>
                                <w:color w:val="FFFFFF" w:themeColor="background1"/>
                                <w:sz w:val="20"/>
                              </w:rPr>
                              <w:tab/>
                              <w:t>INSET Day. School closed for the children</w:t>
                            </w:r>
                          </w:p>
                          <w:p w14:paraId="6984B613" w14:textId="11EC7C51" w:rsidR="00D94FF1" w:rsidRDefault="00D94FF1" w:rsidP="00BB1D66">
                            <w:pPr>
                              <w:pStyle w:val="BodyTextIndent"/>
                              <w:tabs>
                                <w:tab w:val="clear" w:pos="180"/>
                                <w:tab w:val="left" w:pos="851"/>
                              </w:tabs>
                              <w:ind w:left="709" w:hanging="709"/>
                              <w:rPr>
                                <w:color w:val="FFFFFF" w:themeColor="background1"/>
                                <w:sz w:val="20"/>
                              </w:rPr>
                            </w:pPr>
                          </w:p>
                          <w:p w14:paraId="3869EA78" w14:textId="5254DC87" w:rsidR="00486A9A" w:rsidRDefault="00486A9A" w:rsidP="00BB1D66">
                            <w:pPr>
                              <w:pStyle w:val="BodyTextIndent"/>
                              <w:tabs>
                                <w:tab w:val="clear" w:pos="180"/>
                                <w:tab w:val="left" w:pos="851"/>
                              </w:tabs>
                              <w:ind w:left="709" w:hanging="709"/>
                              <w:rPr>
                                <w:color w:val="FFFFFF" w:themeColor="background1"/>
                                <w:sz w:val="20"/>
                              </w:rPr>
                            </w:pPr>
                          </w:p>
                          <w:p w14:paraId="1C9D0634" w14:textId="77777777" w:rsidR="00486A9A" w:rsidRDefault="00486A9A" w:rsidP="00BB1D66">
                            <w:pPr>
                              <w:pStyle w:val="BodyTextIndent"/>
                              <w:tabs>
                                <w:tab w:val="clear" w:pos="180"/>
                                <w:tab w:val="left" w:pos="851"/>
                              </w:tabs>
                              <w:ind w:left="709" w:hanging="709"/>
                              <w:rPr>
                                <w:color w:val="FFFFFF" w:themeColor="background1"/>
                                <w:sz w:val="20"/>
                              </w:rPr>
                            </w:pPr>
                          </w:p>
                          <w:p w14:paraId="38AFE206" w14:textId="0F741410" w:rsidR="004A3D1E" w:rsidRDefault="004A3D1E" w:rsidP="00CB5CB2">
                            <w:pPr>
                              <w:pStyle w:val="BodyTextIndent"/>
                              <w:tabs>
                                <w:tab w:val="clear" w:pos="180"/>
                                <w:tab w:val="left" w:pos="709"/>
                              </w:tabs>
                              <w:ind w:left="709" w:hanging="709"/>
                              <w:rPr>
                                <w:color w:val="FFFFFF" w:themeColor="background1"/>
                                <w:sz w:val="20"/>
                              </w:rPr>
                            </w:pPr>
                          </w:p>
                          <w:p w14:paraId="73326AEC" w14:textId="77777777" w:rsidR="00D94FF1" w:rsidRDefault="00D94FF1" w:rsidP="00CB5CB2">
                            <w:pPr>
                              <w:pStyle w:val="BodyTextIndent"/>
                              <w:tabs>
                                <w:tab w:val="clear" w:pos="180"/>
                                <w:tab w:val="left" w:pos="709"/>
                              </w:tabs>
                              <w:ind w:left="709" w:hanging="709"/>
                              <w:rPr>
                                <w:color w:val="FFFFFF" w:themeColor="background1"/>
                                <w:sz w:val="2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7547A6" id="Text Box 11" o:spid="_x0000_s1033" type="#_x0000_t202" style="position:absolute;margin-left:0;margin-top:141pt;width:141pt;height:578.25pt;z-index:251638784;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" filled="f" stroked="f">
                <v:textbox inset="0,0,0,0">
                  <w:txbxContent>
                    <w:p w14:paraId="27825F17" w14:textId="1B6507A2" w:rsidR="004A3D1E" w:rsidRDefault="004A3D1E" w:rsidP="00853CA1">
                      <w:pPr>
                        <w:pStyle w:val="QuotesWhite"/>
                        <w:spacing w:after="120"/>
                        <w:rPr>
                          <w:rFonts w:ascii="Trebuchet MS" w:hAnsi="Trebuchet MS"/>
                          <w:b/>
                          <w:i/>
                          <w:color w:val="FFFFFF" w:themeColor="background1"/>
                          <w:sz w:val="20"/>
                          <w:szCs w:val="20"/>
                        </w:rPr>
                      </w:pPr>
                      <w:r w:rsidRPr="00F92CC3">
                        <w:rPr>
                          <w:rFonts w:ascii="Trebuchet MS" w:hAnsi="Trebuchet MS"/>
                          <w:b/>
                          <w:i/>
                          <w:color w:val="FFFFFF" w:themeColor="background1"/>
                          <w:sz w:val="20"/>
                          <w:szCs w:val="20"/>
                        </w:rPr>
                        <w:t>Special Events:</w:t>
                      </w:r>
                    </w:p>
                    <w:p w14:paraId="6AF775DF" w14:textId="13CC3048" w:rsidR="004A3D1E" w:rsidRPr="000C0123" w:rsidRDefault="004A3D1E" w:rsidP="00B73E51">
                      <w:pPr>
                        <w:pStyle w:val="BodyTextIndent"/>
                        <w:tabs>
                          <w:tab w:val="clear" w:pos="180"/>
                          <w:tab w:val="left" w:pos="709"/>
                        </w:tabs>
                        <w:spacing w:after="120" w:line="240" w:lineRule="auto"/>
                        <w:ind w:left="709" w:hanging="709"/>
                        <w:rPr>
                          <w:b/>
                          <w:i/>
                          <w:color w:val="FFFFFF" w:themeColor="background1"/>
                          <w:sz w:val="20"/>
                        </w:rPr>
                      </w:pPr>
                      <w:r w:rsidRPr="000C0123">
                        <w:rPr>
                          <w:b/>
                          <w:i/>
                          <w:color w:val="FFFFFF" w:themeColor="background1"/>
                          <w:sz w:val="20"/>
                        </w:rPr>
                        <w:t>Summer Term 2025</w:t>
                      </w:r>
                    </w:p>
                    <w:p w14:paraId="00E5BD90" w14:textId="1BB86428" w:rsidR="004A3D1E" w:rsidRPr="00B73E51" w:rsidRDefault="004A3D1E" w:rsidP="00CB5CB2">
                      <w:pPr>
                        <w:pStyle w:val="BodyTextIndent"/>
                        <w:tabs>
                          <w:tab w:val="clear" w:pos="180"/>
                          <w:tab w:val="left" w:pos="709"/>
                        </w:tabs>
                        <w:ind w:left="709" w:hanging="709"/>
                        <w:rPr>
                          <w:b/>
                          <w:color w:val="FFFFFF" w:themeColor="background1"/>
                          <w:sz w:val="20"/>
                        </w:rPr>
                      </w:pPr>
                      <w:r w:rsidRPr="00B73E51">
                        <w:rPr>
                          <w:b/>
                          <w:color w:val="FFFFFF" w:themeColor="background1"/>
                          <w:sz w:val="20"/>
                        </w:rPr>
                        <w:t>May</w:t>
                      </w:r>
                    </w:p>
                    <w:p w14:paraId="0BE7173E" w14:textId="43FC51E2" w:rsidR="004A3D1E" w:rsidRDefault="004A3D1E" w:rsidP="00BB1D66">
                      <w:pPr>
                        <w:pStyle w:val="BodyTextIndent"/>
                        <w:tabs>
                          <w:tab w:val="clear" w:pos="180"/>
                          <w:tab w:val="left" w:pos="851"/>
                        </w:tabs>
                        <w:ind w:left="709" w:hanging="709"/>
                        <w:rPr>
                          <w:color w:val="FFFFFF" w:themeColor="background1"/>
                          <w:sz w:val="20"/>
                        </w:rPr>
                      </w:pPr>
                      <w:r>
                        <w:rPr>
                          <w:color w:val="FFFFFF" w:themeColor="background1"/>
                          <w:sz w:val="20"/>
                        </w:rPr>
                        <w:t>19</w:t>
                      </w:r>
                      <w:r w:rsidRPr="00105265">
                        <w:rPr>
                          <w:color w:val="FFFFFF" w:themeColor="background1"/>
                          <w:sz w:val="20"/>
                          <w:vertAlign w:val="superscript"/>
                        </w:rPr>
                        <w:t>th</w:t>
                      </w:r>
                      <w:r>
                        <w:rPr>
                          <w:color w:val="FFFFFF" w:themeColor="background1"/>
                          <w:sz w:val="20"/>
                        </w:rPr>
                        <w:t>-23</w:t>
                      </w:r>
                      <w:r w:rsidRPr="00105265">
                        <w:rPr>
                          <w:color w:val="FFFFFF" w:themeColor="background1"/>
                          <w:sz w:val="20"/>
                          <w:vertAlign w:val="superscript"/>
                        </w:rPr>
                        <w:t>rd</w:t>
                      </w:r>
                      <w:r>
                        <w:rPr>
                          <w:color w:val="FFFFFF" w:themeColor="background1"/>
                          <w:sz w:val="20"/>
                        </w:rPr>
                        <w:tab/>
                        <w:t>Walk to School Week</w:t>
                      </w:r>
                    </w:p>
                    <w:p w14:paraId="41DE1834" w14:textId="37CB7757" w:rsidR="004A3D1E" w:rsidRDefault="004A3D1E" w:rsidP="00BB1D66">
                      <w:pPr>
                        <w:pStyle w:val="BodyTextIndent"/>
                        <w:tabs>
                          <w:tab w:val="clear" w:pos="180"/>
                          <w:tab w:val="left" w:pos="851"/>
                        </w:tabs>
                        <w:ind w:left="709" w:hanging="709"/>
                        <w:rPr>
                          <w:color w:val="FFFFFF" w:themeColor="background1"/>
                          <w:sz w:val="20"/>
                        </w:rPr>
                      </w:pPr>
                      <w:r>
                        <w:rPr>
                          <w:color w:val="FFFFFF" w:themeColor="background1"/>
                          <w:sz w:val="20"/>
                        </w:rPr>
                        <w:t>21</w:t>
                      </w:r>
                      <w:r w:rsidRPr="00BB1D66">
                        <w:rPr>
                          <w:color w:val="FFFFFF" w:themeColor="background1"/>
                          <w:sz w:val="20"/>
                          <w:vertAlign w:val="superscript"/>
                        </w:rPr>
                        <w:t>st</w:t>
                      </w:r>
                      <w:r>
                        <w:rPr>
                          <w:color w:val="FFFFFF" w:themeColor="background1"/>
                          <w:sz w:val="20"/>
                        </w:rPr>
                        <w:tab/>
                        <w:t>Reception Summer Trip</w:t>
                      </w:r>
                    </w:p>
                    <w:p w14:paraId="13AE14C8" w14:textId="4CA4C209" w:rsidR="004A3D1E" w:rsidRDefault="004A3D1E" w:rsidP="00BB1D66">
                      <w:pPr>
                        <w:pStyle w:val="BodyTextIndent"/>
                        <w:tabs>
                          <w:tab w:val="clear" w:pos="180"/>
                          <w:tab w:val="left" w:pos="851"/>
                        </w:tabs>
                        <w:ind w:left="709" w:hanging="709"/>
                        <w:rPr>
                          <w:color w:val="FFFFFF" w:themeColor="background1"/>
                          <w:sz w:val="20"/>
                        </w:rPr>
                      </w:pPr>
                      <w:r>
                        <w:rPr>
                          <w:color w:val="FFFFFF" w:themeColor="background1"/>
                          <w:sz w:val="20"/>
                        </w:rPr>
                        <w:t>26</w:t>
                      </w:r>
                      <w:r w:rsidRPr="00BB1D66">
                        <w:rPr>
                          <w:color w:val="FFFFFF" w:themeColor="background1"/>
                          <w:sz w:val="20"/>
                          <w:vertAlign w:val="superscript"/>
                        </w:rPr>
                        <w:t>th</w:t>
                      </w:r>
                      <w:r>
                        <w:rPr>
                          <w:color w:val="FFFFFF" w:themeColor="background1"/>
                          <w:sz w:val="20"/>
                        </w:rPr>
                        <w:t>-30</w:t>
                      </w:r>
                      <w:r w:rsidRPr="00BB1D66">
                        <w:rPr>
                          <w:color w:val="FFFFFF" w:themeColor="background1"/>
                          <w:sz w:val="20"/>
                          <w:vertAlign w:val="superscript"/>
                        </w:rPr>
                        <w:t>th</w:t>
                      </w:r>
                      <w:r>
                        <w:rPr>
                          <w:color w:val="FFFFFF" w:themeColor="background1"/>
                          <w:sz w:val="20"/>
                        </w:rPr>
                        <w:tab/>
                        <w:t>Half Term Break</w:t>
                      </w:r>
                    </w:p>
                    <w:p w14:paraId="67B4AA56" w14:textId="18F781A2" w:rsidR="004A3D1E" w:rsidRDefault="004A3D1E" w:rsidP="00BB1D66">
                      <w:pPr>
                        <w:pStyle w:val="BodyTextIndent"/>
                        <w:tabs>
                          <w:tab w:val="clear" w:pos="180"/>
                          <w:tab w:val="left" w:pos="851"/>
                        </w:tabs>
                        <w:ind w:left="709" w:hanging="709"/>
                        <w:rPr>
                          <w:color w:val="FFFFFF" w:themeColor="background1"/>
                          <w:sz w:val="20"/>
                        </w:rPr>
                      </w:pPr>
                    </w:p>
                    <w:p w14:paraId="6A34D5E7" w14:textId="4DEA068C" w:rsidR="004A3D1E" w:rsidRPr="000C0123" w:rsidRDefault="004A3D1E" w:rsidP="00BB1D66">
                      <w:pPr>
                        <w:pStyle w:val="BodyTextIndent"/>
                        <w:tabs>
                          <w:tab w:val="clear" w:pos="180"/>
                          <w:tab w:val="left" w:pos="851"/>
                        </w:tabs>
                        <w:ind w:left="709" w:hanging="709"/>
                        <w:rPr>
                          <w:b/>
                          <w:color w:val="FFFFFF" w:themeColor="background1"/>
                          <w:sz w:val="20"/>
                        </w:rPr>
                      </w:pPr>
                      <w:r w:rsidRPr="000C0123">
                        <w:rPr>
                          <w:b/>
                          <w:color w:val="FFFFFF" w:themeColor="background1"/>
                          <w:sz w:val="20"/>
                        </w:rPr>
                        <w:t>June</w:t>
                      </w:r>
                    </w:p>
                    <w:p w14:paraId="260A0C84" w14:textId="73953DF5" w:rsidR="004A3D1E" w:rsidRDefault="004A3D1E" w:rsidP="00BB1D66">
                      <w:pPr>
                        <w:pStyle w:val="BodyTextIndent"/>
                        <w:tabs>
                          <w:tab w:val="clear" w:pos="180"/>
                          <w:tab w:val="left" w:pos="851"/>
                        </w:tabs>
                        <w:ind w:left="709" w:hanging="709"/>
                        <w:rPr>
                          <w:color w:val="FFFFFF" w:themeColor="background1"/>
                          <w:sz w:val="20"/>
                        </w:rPr>
                      </w:pPr>
                      <w:r>
                        <w:rPr>
                          <w:color w:val="FFFFFF" w:themeColor="background1"/>
                          <w:sz w:val="20"/>
                        </w:rPr>
                        <w:t>2</w:t>
                      </w:r>
                      <w:r w:rsidRPr="00BB1D66">
                        <w:rPr>
                          <w:color w:val="FFFFFF" w:themeColor="background1"/>
                          <w:sz w:val="20"/>
                          <w:vertAlign w:val="superscript"/>
                        </w:rPr>
                        <w:t>nd</w:t>
                      </w:r>
                      <w:r>
                        <w:rPr>
                          <w:color w:val="FFFFFF" w:themeColor="background1"/>
                          <w:sz w:val="20"/>
                        </w:rPr>
                        <w:tab/>
                        <w:t>INSET Day. School closed to the children</w:t>
                      </w:r>
                    </w:p>
                    <w:p w14:paraId="3F76E72D" w14:textId="278094E5" w:rsidR="004A3D1E" w:rsidRDefault="004A3D1E" w:rsidP="00BB1D66">
                      <w:pPr>
                        <w:pStyle w:val="BodyTextIndent"/>
                        <w:tabs>
                          <w:tab w:val="clear" w:pos="180"/>
                          <w:tab w:val="left" w:pos="851"/>
                        </w:tabs>
                        <w:ind w:left="709" w:hanging="709"/>
                        <w:rPr>
                          <w:color w:val="FFFFFF" w:themeColor="background1"/>
                          <w:sz w:val="20"/>
                        </w:rPr>
                      </w:pPr>
                      <w:r>
                        <w:rPr>
                          <w:color w:val="FFFFFF" w:themeColor="background1"/>
                          <w:sz w:val="20"/>
                        </w:rPr>
                        <w:t>13</w:t>
                      </w:r>
                      <w:r w:rsidRPr="00BB1D66">
                        <w:rPr>
                          <w:color w:val="FFFFFF" w:themeColor="background1"/>
                          <w:sz w:val="20"/>
                          <w:vertAlign w:val="superscript"/>
                        </w:rPr>
                        <w:t>th</w:t>
                      </w:r>
                      <w:r>
                        <w:rPr>
                          <w:color w:val="FFFFFF" w:themeColor="background1"/>
                          <w:sz w:val="20"/>
                        </w:rPr>
                        <w:tab/>
                        <w:t>Year 2 Summer Trip</w:t>
                      </w:r>
                    </w:p>
                    <w:p w14:paraId="0ADCDCFA" w14:textId="714D1A1B" w:rsidR="004A3D1E" w:rsidRDefault="004A3D1E" w:rsidP="00BB1D66">
                      <w:pPr>
                        <w:pStyle w:val="BodyTextIndent"/>
                        <w:tabs>
                          <w:tab w:val="clear" w:pos="180"/>
                          <w:tab w:val="left" w:pos="851"/>
                        </w:tabs>
                        <w:ind w:left="709" w:hanging="709"/>
                        <w:rPr>
                          <w:color w:val="FFFFFF" w:themeColor="background1"/>
                          <w:sz w:val="20"/>
                        </w:rPr>
                      </w:pPr>
                      <w:r>
                        <w:rPr>
                          <w:color w:val="FFFFFF" w:themeColor="background1"/>
                          <w:sz w:val="20"/>
                        </w:rPr>
                        <w:t>27</w:t>
                      </w:r>
                      <w:r w:rsidRPr="00BB1D66">
                        <w:rPr>
                          <w:color w:val="FFFFFF" w:themeColor="background1"/>
                          <w:sz w:val="20"/>
                          <w:vertAlign w:val="superscript"/>
                        </w:rPr>
                        <w:t>th</w:t>
                      </w:r>
                      <w:r>
                        <w:rPr>
                          <w:color w:val="FFFFFF" w:themeColor="background1"/>
                          <w:sz w:val="20"/>
                        </w:rPr>
                        <w:tab/>
                        <w:t>Year 2 Sports Day</w:t>
                      </w:r>
                    </w:p>
                    <w:p w14:paraId="35EF6968" w14:textId="7E1AEFEE" w:rsidR="004A3D1E" w:rsidRDefault="004A3D1E" w:rsidP="00BB1D66">
                      <w:pPr>
                        <w:pStyle w:val="BodyTextIndent"/>
                        <w:tabs>
                          <w:tab w:val="clear" w:pos="180"/>
                          <w:tab w:val="left" w:pos="851"/>
                        </w:tabs>
                        <w:ind w:left="709" w:hanging="709"/>
                        <w:rPr>
                          <w:color w:val="FFFFFF" w:themeColor="background1"/>
                          <w:sz w:val="20"/>
                        </w:rPr>
                      </w:pPr>
                      <w:r>
                        <w:rPr>
                          <w:color w:val="FFFFFF" w:themeColor="background1"/>
                          <w:sz w:val="20"/>
                        </w:rPr>
                        <w:t>30</w:t>
                      </w:r>
                      <w:r w:rsidRPr="00C145E9">
                        <w:rPr>
                          <w:color w:val="FFFFFF" w:themeColor="background1"/>
                          <w:sz w:val="20"/>
                          <w:vertAlign w:val="superscript"/>
                        </w:rPr>
                        <w:t>th</w:t>
                      </w:r>
                      <w:r>
                        <w:rPr>
                          <w:color w:val="FFFFFF" w:themeColor="background1"/>
                          <w:sz w:val="20"/>
                        </w:rPr>
                        <w:tab/>
                        <w:t>Reception Sports Day</w:t>
                      </w:r>
                    </w:p>
                    <w:p w14:paraId="6A737A70" w14:textId="6B2D19FD" w:rsidR="004A3D1E" w:rsidRDefault="004A3D1E" w:rsidP="00BB1D66">
                      <w:pPr>
                        <w:pStyle w:val="BodyTextIndent"/>
                        <w:tabs>
                          <w:tab w:val="clear" w:pos="180"/>
                          <w:tab w:val="left" w:pos="851"/>
                        </w:tabs>
                        <w:ind w:left="709" w:hanging="709"/>
                        <w:rPr>
                          <w:color w:val="FFFFFF" w:themeColor="background1"/>
                          <w:sz w:val="20"/>
                        </w:rPr>
                      </w:pPr>
                    </w:p>
                    <w:p w14:paraId="3C4AF00D" w14:textId="39D09566" w:rsidR="004A3D1E" w:rsidRPr="000C0123" w:rsidRDefault="004A3D1E" w:rsidP="00BB1D66">
                      <w:pPr>
                        <w:pStyle w:val="BodyTextIndent"/>
                        <w:tabs>
                          <w:tab w:val="clear" w:pos="180"/>
                          <w:tab w:val="left" w:pos="851"/>
                        </w:tabs>
                        <w:ind w:left="709" w:hanging="709"/>
                        <w:rPr>
                          <w:b/>
                          <w:color w:val="FFFFFF" w:themeColor="background1"/>
                          <w:sz w:val="20"/>
                        </w:rPr>
                      </w:pPr>
                      <w:r w:rsidRPr="000C0123">
                        <w:rPr>
                          <w:b/>
                          <w:color w:val="FFFFFF" w:themeColor="background1"/>
                          <w:sz w:val="20"/>
                        </w:rPr>
                        <w:t>July</w:t>
                      </w:r>
                    </w:p>
                    <w:p w14:paraId="12003459" w14:textId="580435F5" w:rsidR="004A3D1E" w:rsidRDefault="004A3D1E" w:rsidP="00BB1D66">
                      <w:pPr>
                        <w:pStyle w:val="BodyTextIndent"/>
                        <w:tabs>
                          <w:tab w:val="clear" w:pos="180"/>
                          <w:tab w:val="left" w:pos="851"/>
                        </w:tabs>
                        <w:ind w:left="709" w:hanging="709"/>
                        <w:rPr>
                          <w:color w:val="FFFFFF" w:themeColor="background1"/>
                          <w:sz w:val="20"/>
                        </w:rPr>
                      </w:pPr>
                      <w:r>
                        <w:rPr>
                          <w:color w:val="FFFFFF" w:themeColor="background1"/>
                          <w:sz w:val="20"/>
                        </w:rPr>
                        <w:t>4</w:t>
                      </w:r>
                      <w:r w:rsidRPr="00C145E9">
                        <w:rPr>
                          <w:color w:val="FFFFFF" w:themeColor="background1"/>
                          <w:sz w:val="20"/>
                          <w:vertAlign w:val="superscript"/>
                        </w:rPr>
                        <w:t>th</w:t>
                      </w:r>
                      <w:r>
                        <w:rPr>
                          <w:color w:val="FFFFFF" w:themeColor="background1"/>
                          <w:sz w:val="20"/>
                        </w:rPr>
                        <w:tab/>
                        <w:t>Year 1 Sports Day</w:t>
                      </w:r>
                    </w:p>
                    <w:p w14:paraId="3496E566" w14:textId="0870874F" w:rsidR="004D663C" w:rsidRDefault="004D663C" w:rsidP="00BB1D66">
                      <w:pPr>
                        <w:pStyle w:val="BodyTextIndent"/>
                        <w:tabs>
                          <w:tab w:val="clear" w:pos="180"/>
                          <w:tab w:val="left" w:pos="851"/>
                        </w:tabs>
                        <w:ind w:left="709" w:hanging="709"/>
                        <w:rPr>
                          <w:color w:val="FFFFFF" w:themeColor="background1"/>
                          <w:sz w:val="20"/>
                        </w:rPr>
                      </w:pPr>
                      <w:r>
                        <w:rPr>
                          <w:color w:val="FFFFFF" w:themeColor="background1"/>
                          <w:sz w:val="20"/>
                        </w:rPr>
                        <w:t>9</w:t>
                      </w:r>
                      <w:r w:rsidRPr="004D663C">
                        <w:rPr>
                          <w:color w:val="FFFFFF" w:themeColor="background1"/>
                          <w:sz w:val="20"/>
                          <w:vertAlign w:val="superscript"/>
                        </w:rPr>
                        <w:t>th</w:t>
                      </w:r>
                      <w:r>
                        <w:rPr>
                          <w:color w:val="FFFFFF" w:themeColor="background1"/>
                          <w:sz w:val="20"/>
                        </w:rPr>
                        <w:tab/>
                        <w:t xml:space="preserve">Year 2 Performance to </w:t>
                      </w:r>
                      <w:r w:rsidR="00486A9A" w:rsidRPr="00486A9A">
                        <w:rPr>
                          <w:rStyle w:val="xxcontextualextensionhighlight"/>
                          <w:color w:val="FFFFFF" w:themeColor="background1"/>
                          <w:sz w:val="20"/>
                          <w:bdr w:val="none" w:sz="0" w:space="0" w:color="auto" w:frame="1"/>
                        </w:rPr>
                        <w:t xml:space="preserve">Badger class (all) and Fox class A-I surname </w:t>
                      </w:r>
                      <w:r>
                        <w:rPr>
                          <w:color w:val="FFFFFF" w:themeColor="background1"/>
                          <w:sz w:val="20"/>
                        </w:rPr>
                        <w:t>Parents/</w:t>
                      </w:r>
                      <w:proofErr w:type="spellStart"/>
                      <w:r>
                        <w:rPr>
                          <w:color w:val="FFFFFF" w:themeColor="background1"/>
                          <w:sz w:val="20"/>
                        </w:rPr>
                        <w:t>Carers</w:t>
                      </w:r>
                      <w:proofErr w:type="spellEnd"/>
                    </w:p>
                    <w:p w14:paraId="6547F8C5" w14:textId="330996D7" w:rsidR="004D663C" w:rsidRPr="00486A9A" w:rsidRDefault="004D663C" w:rsidP="00BB1D66">
                      <w:pPr>
                        <w:pStyle w:val="BodyTextIndent"/>
                        <w:tabs>
                          <w:tab w:val="clear" w:pos="180"/>
                          <w:tab w:val="left" w:pos="851"/>
                        </w:tabs>
                        <w:ind w:left="709" w:hanging="709"/>
                        <w:rPr>
                          <w:color w:val="FFFFFF" w:themeColor="background1"/>
                          <w:sz w:val="20"/>
                        </w:rPr>
                      </w:pPr>
                      <w:r>
                        <w:rPr>
                          <w:color w:val="FFFFFF" w:themeColor="background1"/>
                          <w:sz w:val="20"/>
                        </w:rPr>
                        <w:t>10</w:t>
                      </w:r>
                      <w:r w:rsidRPr="004D663C">
                        <w:rPr>
                          <w:color w:val="FFFFFF" w:themeColor="background1"/>
                          <w:sz w:val="20"/>
                          <w:vertAlign w:val="superscript"/>
                        </w:rPr>
                        <w:t>th</w:t>
                      </w:r>
                      <w:r>
                        <w:rPr>
                          <w:color w:val="FFFFFF" w:themeColor="background1"/>
                          <w:sz w:val="20"/>
                        </w:rPr>
                        <w:tab/>
                      </w:r>
                      <w:r w:rsidRPr="00486A9A">
                        <w:rPr>
                          <w:color w:val="FFFFFF" w:themeColor="background1"/>
                          <w:sz w:val="20"/>
                        </w:rPr>
                        <w:t>Year 2 Performance to</w:t>
                      </w:r>
                      <w:r w:rsidR="00486A9A" w:rsidRPr="00486A9A">
                        <w:rPr>
                          <w:rStyle w:val="xxcontextualextensionhighlight"/>
                          <w:color w:val="FFFFFF" w:themeColor="background1"/>
                          <w:sz w:val="20"/>
                          <w:bdr w:val="none" w:sz="0" w:space="0" w:color="auto" w:frame="1"/>
                        </w:rPr>
                        <w:t xml:space="preserve"> Deer class (all) and Fox class J-Z </w:t>
                      </w:r>
                      <w:proofErr w:type="gramStart"/>
                      <w:r w:rsidR="00486A9A" w:rsidRPr="00486A9A">
                        <w:rPr>
                          <w:rStyle w:val="xxcontextualextensionhighlight"/>
                          <w:color w:val="FFFFFF" w:themeColor="background1"/>
                          <w:sz w:val="20"/>
                          <w:bdr w:val="none" w:sz="0" w:space="0" w:color="auto" w:frame="1"/>
                        </w:rPr>
                        <w:t>surnames</w:t>
                      </w:r>
                      <w:r w:rsidR="00486A9A" w:rsidRPr="00486A9A">
                        <w:rPr>
                          <w:color w:val="FFFFFF" w:themeColor="background1"/>
                          <w:sz w:val="20"/>
                        </w:rPr>
                        <w:t xml:space="preserve"> </w:t>
                      </w:r>
                      <w:r w:rsidRPr="00486A9A">
                        <w:rPr>
                          <w:color w:val="FFFFFF" w:themeColor="background1"/>
                          <w:sz w:val="20"/>
                        </w:rPr>
                        <w:t xml:space="preserve"> Parents</w:t>
                      </w:r>
                      <w:proofErr w:type="gramEnd"/>
                      <w:r w:rsidRPr="00486A9A">
                        <w:rPr>
                          <w:color w:val="FFFFFF" w:themeColor="background1"/>
                          <w:sz w:val="20"/>
                        </w:rPr>
                        <w:t>/</w:t>
                      </w:r>
                      <w:proofErr w:type="spellStart"/>
                      <w:r w:rsidRPr="00486A9A">
                        <w:rPr>
                          <w:color w:val="FFFFFF" w:themeColor="background1"/>
                          <w:sz w:val="20"/>
                        </w:rPr>
                        <w:t>Carers</w:t>
                      </w:r>
                      <w:proofErr w:type="spellEnd"/>
                      <w:r w:rsidR="00486A9A" w:rsidRPr="00486A9A">
                        <w:rPr>
                          <w:color w:val="FFFFFF" w:themeColor="background1"/>
                          <w:sz w:val="20"/>
                        </w:rPr>
                        <w:t xml:space="preserve"> </w:t>
                      </w:r>
                    </w:p>
                    <w:p w14:paraId="5D265837" w14:textId="31794FFD" w:rsidR="004A3D1E" w:rsidRDefault="004A3D1E" w:rsidP="00BB1D66">
                      <w:pPr>
                        <w:pStyle w:val="BodyTextIndent"/>
                        <w:tabs>
                          <w:tab w:val="clear" w:pos="180"/>
                          <w:tab w:val="left" w:pos="851"/>
                        </w:tabs>
                        <w:ind w:left="709" w:hanging="709"/>
                        <w:rPr>
                          <w:color w:val="FFFFFF" w:themeColor="background1"/>
                          <w:sz w:val="20"/>
                        </w:rPr>
                      </w:pPr>
                      <w:r>
                        <w:rPr>
                          <w:color w:val="FFFFFF" w:themeColor="background1"/>
                          <w:sz w:val="20"/>
                        </w:rPr>
                        <w:t>11</w:t>
                      </w:r>
                      <w:r w:rsidRPr="00C145E9">
                        <w:rPr>
                          <w:color w:val="FFFFFF" w:themeColor="background1"/>
                          <w:sz w:val="20"/>
                          <w:vertAlign w:val="superscript"/>
                        </w:rPr>
                        <w:t>th</w:t>
                      </w:r>
                      <w:r>
                        <w:rPr>
                          <w:color w:val="FFFFFF" w:themeColor="background1"/>
                          <w:sz w:val="20"/>
                        </w:rPr>
                        <w:tab/>
                        <w:t>Reserve Sports Day</w:t>
                      </w:r>
                    </w:p>
                    <w:p w14:paraId="15FE7D7F" w14:textId="5D0D47E1" w:rsidR="004A3D1E" w:rsidRDefault="004A3D1E" w:rsidP="00BB1D66">
                      <w:pPr>
                        <w:pStyle w:val="BodyTextIndent"/>
                        <w:tabs>
                          <w:tab w:val="clear" w:pos="180"/>
                          <w:tab w:val="left" w:pos="851"/>
                        </w:tabs>
                        <w:ind w:left="709" w:hanging="709"/>
                        <w:rPr>
                          <w:color w:val="FFFFFF" w:themeColor="background1"/>
                          <w:sz w:val="20"/>
                        </w:rPr>
                      </w:pPr>
                      <w:r>
                        <w:rPr>
                          <w:color w:val="FFFFFF" w:themeColor="background1"/>
                          <w:sz w:val="20"/>
                        </w:rPr>
                        <w:t>21</w:t>
                      </w:r>
                      <w:r w:rsidRPr="009373A1">
                        <w:rPr>
                          <w:color w:val="FFFFFF" w:themeColor="background1"/>
                          <w:sz w:val="20"/>
                          <w:vertAlign w:val="superscript"/>
                        </w:rPr>
                        <w:t>st</w:t>
                      </w:r>
                      <w:r>
                        <w:rPr>
                          <w:color w:val="FFFFFF" w:themeColor="background1"/>
                          <w:sz w:val="20"/>
                        </w:rPr>
                        <w:tab/>
                        <w:t>Last Day of Summer Term</w:t>
                      </w:r>
                    </w:p>
                    <w:p w14:paraId="618B7DD8" w14:textId="703CDA04" w:rsidR="004A3D1E" w:rsidRDefault="004A3D1E" w:rsidP="00BB1D66">
                      <w:pPr>
                        <w:pStyle w:val="BodyTextIndent"/>
                        <w:tabs>
                          <w:tab w:val="clear" w:pos="180"/>
                          <w:tab w:val="left" w:pos="851"/>
                        </w:tabs>
                        <w:ind w:left="709" w:hanging="709"/>
                        <w:rPr>
                          <w:color w:val="FFFFFF" w:themeColor="background1"/>
                          <w:sz w:val="20"/>
                        </w:rPr>
                      </w:pPr>
                      <w:r>
                        <w:rPr>
                          <w:color w:val="FFFFFF" w:themeColor="background1"/>
                          <w:sz w:val="20"/>
                        </w:rPr>
                        <w:t>22</w:t>
                      </w:r>
                      <w:r w:rsidRPr="009373A1">
                        <w:rPr>
                          <w:color w:val="FFFFFF" w:themeColor="background1"/>
                          <w:sz w:val="20"/>
                          <w:vertAlign w:val="superscript"/>
                        </w:rPr>
                        <w:t>nd</w:t>
                      </w:r>
                      <w:r>
                        <w:rPr>
                          <w:color w:val="FFFFFF" w:themeColor="background1"/>
                          <w:sz w:val="20"/>
                        </w:rPr>
                        <w:tab/>
                        <w:t>INSET Day. School closed for the children</w:t>
                      </w:r>
                    </w:p>
                    <w:p w14:paraId="6984B613" w14:textId="11EC7C51" w:rsidR="00D94FF1" w:rsidRDefault="00D94FF1" w:rsidP="00BB1D66">
                      <w:pPr>
                        <w:pStyle w:val="BodyTextIndent"/>
                        <w:tabs>
                          <w:tab w:val="clear" w:pos="180"/>
                          <w:tab w:val="left" w:pos="851"/>
                        </w:tabs>
                        <w:ind w:left="709" w:hanging="709"/>
                        <w:rPr>
                          <w:color w:val="FFFFFF" w:themeColor="background1"/>
                          <w:sz w:val="20"/>
                        </w:rPr>
                      </w:pPr>
                    </w:p>
                    <w:p w14:paraId="3869EA78" w14:textId="5254DC87" w:rsidR="00486A9A" w:rsidRDefault="00486A9A" w:rsidP="00BB1D66">
                      <w:pPr>
                        <w:pStyle w:val="BodyTextIndent"/>
                        <w:tabs>
                          <w:tab w:val="clear" w:pos="180"/>
                          <w:tab w:val="left" w:pos="851"/>
                        </w:tabs>
                        <w:ind w:left="709" w:hanging="709"/>
                        <w:rPr>
                          <w:color w:val="FFFFFF" w:themeColor="background1"/>
                          <w:sz w:val="20"/>
                        </w:rPr>
                      </w:pPr>
                    </w:p>
                    <w:p w14:paraId="1C9D0634" w14:textId="77777777" w:rsidR="00486A9A" w:rsidRDefault="00486A9A" w:rsidP="00BB1D66">
                      <w:pPr>
                        <w:pStyle w:val="BodyTextIndent"/>
                        <w:tabs>
                          <w:tab w:val="clear" w:pos="180"/>
                          <w:tab w:val="left" w:pos="851"/>
                        </w:tabs>
                        <w:ind w:left="709" w:hanging="709"/>
                        <w:rPr>
                          <w:color w:val="FFFFFF" w:themeColor="background1"/>
                          <w:sz w:val="20"/>
                        </w:rPr>
                      </w:pPr>
                    </w:p>
                    <w:p w14:paraId="38AFE206" w14:textId="0F741410" w:rsidR="004A3D1E" w:rsidRDefault="004A3D1E" w:rsidP="00CB5CB2">
                      <w:pPr>
                        <w:pStyle w:val="BodyTextIndent"/>
                        <w:tabs>
                          <w:tab w:val="clear" w:pos="180"/>
                          <w:tab w:val="left" w:pos="709"/>
                        </w:tabs>
                        <w:ind w:left="709" w:hanging="709"/>
                        <w:rPr>
                          <w:color w:val="FFFFFF" w:themeColor="background1"/>
                          <w:sz w:val="20"/>
                        </w:rPr>
                      </w:pPr>
                    </w:p>
                    <w:p w14:paraId="73326AEC" w14:textId="77777777" w:rsidR="00D94FF1" w:rsidRDefault="00D94FF1" w:rsidP="00CB5CB2">
                      <w:pPr>
                        <w:pStyle w:val="BodyTextIndent"/>
                        <w:tabs>
                          <w:tab w:val="clear" w:pos="180"/>
                          <w:tab w:val="left" w:pos="709"/>
                        </w:tabs>
                        <w:ind w:left="709" w:hanging="709"/>
                        <w:rPr>
                          <w:color w:val="FFFFFF" w:themeColor="background1"/>
                          <w:sz w:val="20"/>
                        </w:rPr>
                      </w:pPr>
                    </w:p>
                  </w:txbxContent>
                </v:textbox>
                <w10:wrap anchorx="margin" anchory="page"/>
              </v:shape>
            </w:pict>
          </mc:Fallback>
        </mc:AlternateContent>
      </w:r>
      <w:r w:rsidR="00BB0F90">
        <w:rPr>
          <w:noProof/>
          <w:lang w:val="en-GB" w:eastAsia="en-GB"/>
        </w:rPr>
        <mc:AlternateContent>
          <mc:Choice Requires="wps">
            <w:drawing>
              <wp:anchor distT="0" distB="0" distL="114300" distR="114300" simplePos="0" relativeHeight="251629568" behindDoc="1" locked="0" layoutInCell="1" allowOverlap="1" wp14:anchorId="6FE79474" wp14:editId="72817012">
                <wp:simplePos x="0" y="0"/>
                <wp:positionH relativeFrom="margin">
                  <wp:align>left</wp:align>
                </wp:positionH>
                <wp:positionV relativeFrom="page">
                  <wp:posOffset>1781175</wp:posOffset>
                </wp:positionV>
                <wp:extent cx="1781175" cy="7372350"/>
                <wp:effectExtent l="0" t="0" r="9525" b="0"/>
                <wp:wrapNone/>
                <wp:docPr id="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1175" cy="7372350"/>
                        </a:xfrm>
                        <a:prstGeom prst="rect">
                          <a:avLst/>
                        </a:prstGeom>
                        <a:solidFill>
                          <a:srgbClr val="99B48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5011898" w14:textId="77777777" w:rsidR="004A3D1E" w:rsidRDefault="004A3D1E" w:rsidP="003B44E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E79474" id="Text Box 2" o:spid="_x0000_s1034" type="#_x0000_t202" style="position:absolute;margin-left:0;margin-top:140.25pt;width:140.25pt;height:580.5pt;z-index:-251686912;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" fillcolor="#99b480" stroked="f">
                <v:textbox>
                  <w:txbxContent>
                    <w:p w14:paraId="15011898" w14:textId="77777777" w:rsidR="004A3D1E" w:rsidRDefault="004A3D1E" w:rsidP="003B44E9"/>
                  </w:txbxContent>
                </v:textbox>
                <w10:wrap anchorx="margin" anchory="page"/>
              </v:shape>
            </w:pict>
          </mc:Fallback>
        </mc:AlternateContent>
      </w:r>
    </w:p>
    <w:p w14:paraId="4CA8E369" w14:textId="6ABF98A1" w:rsidR="00F1634A" w:rsidRDefault="00F1634A" w:rsidP="00F1634A">
      <w:pPr>
        <w:tabs>
          <w:tab w:val="left" w:pos="4548"/>
        </w:tabs>
      </w:pPr>
    </w:p>
    <w:p w14:paraId="35F64CD4" w14:textId="3074F4F1" w:rsidR="00C4024C" w:rsidRPr="00C4024C" w:rsidRDefault="00C4024C" w:rsidP="00C4024C"/>
    <w:p w14:paraId="7F4F7804" w14:textId="61CA2924" w:rsidR="00C4024C" w:rsidRPr="00C4024C" w:rsidRDefault="00124D61" w:rsidP="00C4024C">
      <w:r>
        <w:rPr>
          <w:noProof/>
          <w:lang w:val="en-GB" w:eastAsia="en-GB"/>
        </w:rPr>
        <mc:AlternateContent>
          <mc:Choice Requires="wps">
            <w:drawing>
              <wp:anchor distT="45720" distB="45720" distL="114300" distR="114300" simplePos="0" relativeHeight="253328384" behindDoc="0" locked="0" layoutInCell="1" allowOverlap="1" wp14:anchorId="0D2FAF93" wp14:editId="7DFDD7A0">
                <wp:simplePos x="0" y="0"/>
                <wp:positionH relativeFrom="margin">
                  <wp:posOffset>4772025</wp:posOffset>
                </wp:positionH>
                <wp:positionV relativeFrom="paragraph">
                  <wp:posOffset>25400</wp:posOffset>
                </wp:positionV>
                <wp:extent cx="2295525" cy="1962150"/>
                <wp:effectExtent l="0" t="0" r="28575" b="19050"/>
                <wp:wrapSquare wrapText="bothSides"/>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5525" cy="1962150"/>
                        </a:xfrm>
                        <a:prstGeom prst="rect">
                          <a:avLst/>
                        </a:prstGeom>
                        <a:solidFill>
                          <a:srgbClr val="FFFFFF"/>
                        </a:solidFill>
                        <a:ln w="9525">
                          <a:solidFill>
                            <a:schemeClr val="bg1"/>
                          </a:solidFill>
                          <a:miter lim="800000"/>
                          <a:headEnd/>
                          <a:tailEnd/>
                        </a:ln>
                      </wps:spPr>
                      <wps:txbx>
                        <w:txbxContent>
                          <w:p w14:paraId="6F03AC7F" w14:textId="77777777" w:rsidR="0061452D" w:rsidRDefault="0061452D" w:rsidP="009F100E">
                            <w:pPr>
                              <w:spacing w:after="120"/>
                              <w:jc w:val="center"/>
                              <w:rPr>
                                <w:rFonts w:ascii="Monotype Corsiva" w:hAnsi="Monotype Corsiva"/>
                                <w:b/>
                                <w:color w:val="00B050"/>
                                <w:sz w:val="36"/>
                                <w:szCs w:val="36"/>
                              </w:rPr>
                            </w:pPr>
                            <w:r w:rsidRPr="000108B8">
                              <w:rPr>
                                <w:rFonts w:ascii="Monotype Corsiva" w:hAnsi="Monotype Corsiva"/>
                                <w:b/>
                                <w:color w:val="00B050"/>
                                <w:sz w:val="36"/>
                                <w:szCs w:val="36"/>
                              </w:rPr>
                              <w:t>Assembly Theme</w:t>
                            </w:r>
                          </w:p>
                          <w:p w14:paraId="7AFD7247" w14:textId="77777777" w:rsidR="0061452D" w:rsidRDefault="0061452D" w:rsidP="009F100E">
                            <w:pPr>
                              <w:jc w:val="center"/>
                              <w:rPr>
                                <w:rFonts w:ascii="Trebuchet MS" w:hAnsi="Trebuchet MS" w:cstheme="minorHAnsi"/>
                                <w:b/>
                                <w:sz w:val="20"/>
                                <w:szCs w:val="20"/>
                              </w:rPr>
                            </w:pPr>
                            <w:r w:rsidRPr="00E95BFF">
                              <w:rPr>
                                <w:rFonts w:ascii="Trebuchet MS" w:hAnsi="Trebuchet MS" w:cstheme="minorHAnsi"/>
                                <w:b/>
                                <w:sz w:val="20"/>
                                <w:szCs w:val="20"/>
                              </w:rPr>
                              <w:t>The Assembly Theme next week will be:</w:t>
                            </w:r>
                          </w:p>
                          <w:p w14:paraId="68160E98" w14:textId="77777777" w:rsidR="0061452D" w:rsidRDefault="0061452D" w:rsidP="009F100E">
                            <w:pPr>
                              <w:jc w:val="center"/>
                              <w:rPr>
                                <w:rFonts w:ascii="Trebuchet MS" w:hAnsi="Trebuchet MS" w:cstheme="minorHAnsi"/>
                                <w:b/>
                                <w:sz w:val="20"/>
                                <w:szCs w:val="20"/>
                              </w:rPr>
                            </w:pPr>
                          </w:p>
                          <w:p w14:paraId="313AC05A" w14:textId="77777777" w:rsidR="0061452D" w:rsidRPr="009F100E" w:rsidRDefault="0061452D" w:rsidP="009F100E">
                            <w:pPr>
                              <w:jc w:val="center"/>
                              <w:rPr>
                                <w:rFonts w:ascii="Trebuchet MS" w:hAnsi="Trebuchet MS" w:cstheme="minorHAnsi"/>
                                <w:i/>
                                <w:sz w:val="20"/>
                                <w:szCs w:val="20"/>
                              </w:rPr>
                            </w:pPr>
                            <w:r w:rsidRPr="009F100E">
                              <w:rPr>
                                <w:rFonts w:ascii="Trebuchet MS" w:hAnsi="Trebuchet MS" w:cstheme="minorHAnsi"/>
                                <w:i/>
                                <w:sz w:val="20"/>
                                <w:szCs w:val="20"/>
                              </w:rPr>
                              <w:t>Talking about our core values at break times and lunch times.</w:t>
                            </w:r>
                          </w:p>
                          <w:p w14:paraId="35F1FC16" w14:textId="77777777" w:rsidR="0061452D" w:rsidRDefault="0061452D" w:rsidP="009F100E">
                            <w:pPr>
                              <w:jc w:val="center"/>
                              <w:rPr>
                                <w:rFonts w:ascii="Trebuchet MS" w:hAnsi="Trebuchet MS" w:cstheme="minorHAnsi"/>
                                <w:b/>
                                <w:sz w:val="20"/>
                                <w:szCs w:val="20"/>
                              </w:rPr>
                            </w:pPr>
                            <w:r>
                              <w:rPr>
                                <w:noProof/>
                                <w:color w:val="FFFFFF" w:themeColor="background1"/>
                                <w:lang w:val="en-GB" w:eastAsia="en-GB"/>
                              </w:rPr>
                              <w:drawing>
                                <wp:inline distT="0" distB="0" distL="0" distR="0" wp14:anchorId="59AA6009" wp14:editId="78331CB2">
                                  <wp:extent cx="1051290" cy="809625"/>
                                  <wp:effectExtent l="0" t="0" r="0" b="0"/>
                                  <wp:docPr id="17" name="Picture 17" descr="I:\ADMIN\Templates\Trafalgar Shi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ADMIN\Templates\Trafalgar Ship.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056593" cy="813709"/>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2FAF93" id="_x0000_s1035" type="#_x0000_t202" style="position:absolute;margin-left:375.75pt;margin-top:2pt;width:180.75pt;height:154.5pt;z-index:2533283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" strokecolor="white [3212]">
                <v:textbox>
                  <w:txbxContent>
                    <w:p w14:paraId="6F03AC7F" w14:textId="77777777" w:rsidR="0061452D" w:rsidRDefault="0061452D" w:rsidP="009F100E">
                      <w:pPr>
                        <w:spacing w:after="120"/>
                        <w:jc w:val="center"/>
                        <w:rPr>
                          <w:rFonts w:ascii="Monotype Corsiva" w:hAnsi="Monotype Corsiva"/>
                          <w:b/>
                          <w:color w:val="00B050"/>
                          <w:sz w:val="36"/>
                          <w:szCs w:val="36"/>
                        </w:rPr>
                      </w:pPr>
                      <w:r w:rsidRPr="000108B8">
                        <w:rPr>
                          <w:rFonts w:ascii="Monotype Corsiva" w:hAnsi="Monotype Corsiva"/>
                          <w:b/>
                          <w:color w:val="00B050"/>
                          <w:sz w:val="36"/>
                          <w:szCs w:val="36"/>
                        </w:rPr>
                        <w:t>Assembly Theme</w:t>
                      </w:r>
                    </w:p>
                    <w:p w14:paraId="7AFD7247" w14:textId="77777777" w:rsidR="0061452D" w:rsidRDefault="0061452D" w:rsidP="009F100E">
                      <w:pPr>
                        <w:jc w:val="center"/>
                        <w:rPr>
                          <w:rFonts w:ascii="Trebuchet MS" w:hAnsi="Trebuchet MS" w:cstheme="minorHAnsi"/>
                          <w:b/>
                          <w:sz w:val="20"/>
                          <w:szCs w:val="20"/>
                        </w:rPr>
                      </w:pPr>
                      <w:r w:rsidRPr="00E95BFF">
                        <w:rPr>
                          <w:rFonts w:ascii="Trebuchet MS" w:hAnsi="Trebuchet MS" w:cstheme="minorHAnsi"/>
                          <w:b/>
                          <w:sz w:val="20"/>
                          <w:szCs w:val="20"/>
                        </w:rPr>
                        <w:t>The Assembly Theme next week will be:</w:t>
                      </w:r>
                    </w:p>
                    <w:p w14:paraId="68160E98" w14:textId="77777777" w:rsidR="0061452D" w:rsidRDefault="0061452D" w:rsidP="009F100E">
                      <w:pPr>
                        <w:jc w:val="center"/>
                        <w:rPr>
                          <w:rFonts w:ascii="Trebuchet MS" w:hAnsi="Trebuchet MS" w:cstheme="minorHAnsi"/>
                          <w:b/>
                          <w:sz w:val="20"/>
                          <w:szCs w:val="20"/>
                        </w:rPr>
                      </w:pPr>
                    </w:p>
                    <w:p w14:paraId="313AC05A" w14:textId="77777777" w:rsidR="0061452D" w:rsidRPr="009F100E" w:rsidRDefault="0061452D" w:rsidP="009F100E">
                      <w:pPr>
                        <w:jc w:val="center"/>
                        <w:rPr>
                          <w:rFonts w:ascii="Trebuchet MS" w:hAnsi="Trebuchet MS" w:cstheme="minorHAnsi"/>
                          <w:i/>
                          <w:sz w:val="20"/>
                          <w:szCs w:val="20"/>
                        </w:rPr>
                      </w:pPr>
                      <w:r w:rsidRPr="009F100E">
                        <w:rPr>
                          <w:rFonts w:ascii="Trebuchet MS" w:hAnsi="Trebuchet MS" w:cstheme="minorHAnsi"/>
                          <w:i/>
                          <w:sz w:val="20"/>
                          <w:szCs w:val="20"/>
                        </w:rPr>
                        <w:t>Talking about our core values at break times and lunch times.</w:t>
                      </w:r>
                    </w:p>
                    <w:p w14:paraId="35F1FC16" w14:textId="77777777" w:rsidR="0061452D" w:rsidRDefault="0061452D" w:rsidP="009F100E">
                      <w:pPr>
                        <w:jc w:val="center"/>
                        <w:rPr>
                          <w:rFonts w:ascii="Trebuchet MS" w:hAnsi="Trebuchet MS" w:cstheme="minorHAnsi"/>
                          <w:b/>
                          <w:sz w:val="20"/>
                          <w:szCs w:val="20"/>
                        </w:rPr>
                      </w:pPr>
                      <w:r>
                        <w:rPr>
                          <w:noProof/>
                          <w:color w:val="FFFFFF" w:themeColor="background1"/>
                          <w:lang w:val="en-GB" w:eastAsia="en-GB"/>
                        </w:rPr>
                        <w:drawing>
                          <wp:inline distT="0" distB="0" distL="0" distR="0" wp14:anchorId="59AA6009" wp14:editId="78331CB2">
                            <wp:extent cx="1051290" cy="809625"/>
                            <wp:effectExtent l="0" t="0" r="0" b="0"/>
                            <wp:docPr id="17" name="Picture 17" descr="I:\ADMIN\Templates\Trafalgar Shi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ADMIN\Templates\Trafalgar Ship.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056593" cy="813709"/>
                                    </a:xfrm>
                                    <a:prstGeom prst="rect">
                                      <a:avLst/>
                                    </a:prstGeom>
                                    <a:noFill/>
                                    <a:ln>
                                      <a:noFill/>
                                    </a:ln>
                                  </pic:spPr>
                                </pic:pic>
                              </a:graphicData>
                            </a:graphic>
                          </wp:inline>
                        </w:drawing>
                      </w:r>
                    </w:p>
                  </w:txbxContent>
                </v:textbox>
                <w10:wrap type="square" anchorx="margin"/>
              </v:shape>
            </w:pict>
          </mc:Fallback>
        </mc:AlternateContent>
      </w:r>
    </w:p>
    <w:p w14:paraId="1C203356" w14:textId="35108C8D" w:rsidR="00C4024C" w:rsidRPr="00C4024C" w:rsidRDefault="00C4024C" w:rsidP="00C4024C"/>
    <w:p w14:paraId="2986F7EB" w14:textId="2441CE6D" w:rsidR="00C4024C" w:rsidRPr="00C4024C" w:rsidRDefault="00C4024C" w:rsidP="00C4024C"/>
    <w:p w14:paraId="26ABE20F" w14:textId="2A66F654" w:rsidR="00C4024C" w:rsidRPr="00C4024C" w:rsidRDefault="00C4024C" w:rsidP="00C4024C"/>
    <w:p w14:paraId="0A163DBA" w14:textId="394FAACC" w:rsidR="00C4024C" w:rsidRPr="00C4024C" w:rsidRDefault="00C4024C" w:rsidP="00C4024C"/>
    <w:p w14:paraId="5A0E33A8" w14:textId="3648C535" w:rsidR="00C4024C" w:rsidRPr="00C4024C" w:rsidRDefault="00C4024C" w:rsidP="00C4024C"/>
    <w:p w14:paraId="5D027AE9" w14:textId="3A388EC2" w:rsidR="00C4024C" w:rsidRPr="00C4024C" w:rsidRDefault="00C4024C" w:rsidP="00C4024C"/>
    <w:p w14:paraId="77EAF2CC" w14:textId="145A6294" w:rsidR="00C4024C" w:rsidRPr="00C4024C" w:rsidRDefault="00C4024C" w:rsidP="00C4024C"/>
    <w:p w14:paraId="18FD7A5E" w14:textId="5B456210" w:rsidR="00C4024C" w:rsidRPr="00C4024C" w:rsidRDefault="00C4024C" w:rsidP="00C4024C"/>
    <w:p w14:paraId="37FD2194" w14:textId="2F8299BD" w:rsidR="00C4024C" w:rsidRPr="00C4024C" w:rsidRDefault="00C4024C" w:rsidP="00C4024C"/>
    <w:p w14:paraId="203FDD44" w14:textId="057FD47A" w:rsidR="00C4024C" w:rsidRPr="00C4024C" w:rsidRDefault="00C4024C" w:rsidP="00C4024C"/>
    <w:p w14:paraId="37BFFEE3" w14:textId="20B7F6CE" w:rsidR="00C4024C" w:rsidRPr="00C4024C" w:rsidRDefault="00124D61" w:rsidP="00C4024C">
      <w:r>
        <w:rPr>
          <w:noProof/>
          <w:lang w:val="en-GB" w:eastAsia="en-GB"/>
        </w:rPr>
        <mc:AlternateContent>
          <mc:Choice Requires="wps">
            <w:drawing>
              <wp:anchor distT="0" distB="0" distL="114300" distR="114300" simplePos="0" relativeHeight="253180928" behindDoc="0" locked="0" layoutInCell="1" allowOverlap="1" wp14:anchorId="04DEDF45" wp14:editId="66A65EC0">
                <wp:simplePos x="0" y="0"/>
                <wp:positionH relativeFrom="margin">
                  <wp:posOffset>4667250</wp:posOffset>
                </wp:positionH>
                <wp:positionV relativeFrom="paragraph">
                  <wp:posOffset>174625</wp:posOffset>
                </wp:positionV>
                <wp:extent cx="2371725" cy="2809875"/>
                <wp:effectExtent l="0" t="0" r="28575" b="28575"/>
                <wp:wrapNone/>
                <wp:docPr id="35" name="Text Box 35"/>
                <wp:cNvGraphicFramePr/>
                <a:graphic xmlns:a="http://schemas.openxmlformats.org/drawingml/2006/main">
                  <a:graphicData uri="http://schemas.microsoft.com/office/word/2010/wordprocessingShape">
                    <wps:wsp>
                      <wps:cNvSpPr txBox="1"/>
                      <wps:spPr>
                        <a:xfrm>
                          <a:off x="0" y="0"/>
                          <a:ext cx="2371725" cy="2809875"/>
                        </a:xfrm>
                        <a:prstGeom prst="rect">
                          <a:avLst/>
                        </a:prstGeom>
                        <a:solidFill>
                          <a:sysClr val="window" lastClr="FFFFFF"/>
                        </a:solidFill>
                        <a:ln w="6350">
                          <a:solidFill>
                            <a:sysClr val="window" lastClr="FFFFFF"/>
                          </a:solidFill>
                        </a:ln>
                      </wps:spPr>
                      <wps:txbx>
                        <w:txbxContent>
                          <w:p w14:paraId="1FEA9B7D" w14:textId="77777777" w:rsidR="004A3D1E" w:rsidRPr="00D127D1" w:rsidRDefault="004A3D1E" w:rsidP="00FF16D6">
                            <w:pPr>
                              <w:spacing w:after="120"/>
                              <w:jc w:val="center"/>
                              <w:rPr>
                                <w:rFonts w:ascii="Monotype Corsiva" w:hAnsi="Monotype Corsiva"/>
                                <w:b/>
                                <w:color w:val="00B050"/>
                                <w:sz w:val="36"/>
                                <w:szCs w:val="36"/>
                              </w:rPr>
                            </w:pPr>
                            <w:r w:rsidRPr="00D127D1">
                              <w:rPr>
                                <w:rFonts w:ascii="Monotype Corsiva" w:hAnsi="Monotype Corsiva"/>
                                <w:b/>
                                <w:color w:val="00B050"/>
                                <w:sz w:val="36"/>
                                <w:szCs w:val="36"/>
                                <w:u w:val="single"/>
                              </w:rPr>
                              <w:t>Attendance Update</w:t>
                            </w:r>
                            <w:r w:rsidRPr="00D127D1">
                              <w:rPr>
                                <w:rFonts w:ascii="Monotype Corsiva" w:hAnsi="Monotype Corsiva"/>
                                <w:b/>
                                <w:color w:val="00B050"/>
                                <w:sz w:val="36"/>
                                <w:szCs w:val="36"/>
                              </w:rPr>
                              <w:t xml:space="preserve"> </w:t>
                            </w:r>
                          </w:p>
                          <w:p w14:paraId="065BD7F7" w14:textId="77777777" w:rsidR="004A3D1E" w:rsidRPr="00D127D1" w:rsidRDefault="004A3D1E" w:rsidP="0014117B">
                            <w:pPr>
                              <w:spacing w:after="120"/>
                              <w:jc w:val="center"/>
                              <w:rPr>
                                <w:rFonts w:ascii="Monotype Corsiva" w:hAnsi="Monotype Corsiva"/>
                                <w:b/>
                                <w:sz w:val="32"/>
                                <w:szCs w:val="32"/>
                              </w:rPr>
                            </w:pPr>
                            <w:r w:rsidRPr="00D127D1">
                              <w:rPr>
                                <w:rFonts w:ascii="Monotype Corsiva" w:hAnsi="Monotype Corsiva"/>
                                <w:b/>
                                <w:sz w:val="32"/>
                                <w:szCs w:val="32"/>
                              </w:rPr>
                              <w:t xml:space="preserve">Highest Class </w:t>
                            </w:r>
                            <w:r w:rsidRPr="00D127D1">
                              <w:rPr>
                                <w:rFonts w:ascii="Monotype Corsiva" w:hAnsi="Monotype Corsiva"/>
                                <w:b/>
                                <w:sz w:val="32"/>
                                <w:szCs w:val="32"/>
                              </w:rPr>
                              <w:br/>
                              <w:t>Attendance for this week goes to:</w:t>
                            </w:r>
                          </w:p>
                          <w:p w14:paraId="0C78D222" w14:textId="72C443D3" w:rsidR="004A3D1E" w:rsidRPr="00303C93" w:rsidRDefault="00303C93" w:rsidP="00FF16D6">
                            <w:pPr>
                              <w:spacing w:after="120"/>
                              <w:jc w:val="center"/>
                              <w:rPr>
                                <w:rFonts w:ascii="Monotype Corsiva" w:hAnsi="Monotype Corsiva"/>
                                <w:b/>
                                <w:i/>
                                <w:color w:val="FF0000"/>
                                <w:sz w:val="32"/>
                                <w:szCs w:val="32"/>
                              </w:rPr>
                            </w:pPr>
                            <w:r w:rsidRPr="00303C93">
                              <w:rPr>
                                <w:rFonts w:ascii="Monotype Corsiva" w:hAnsi="Monotype Corsiva"/>
                                <w:b/>
                                <w:i/>
                                <w:color w:val="FF0000"/>
                                <w:sz w:val="32"/>
                                <w:szCs w:val="32"/>
                              </w:rPr>
                              <w:t>Deer Class</w:t>
                            </w:r>
                            <w:r w:rsidR="00383B9A" w:rsidRPr="00303C93">
                              <w:rPr>
                                <w:rFonts w:ascii="Monotype Corsiva" w:hAnsi="Monotype Corsiva"/>
                                <w:b/>
                                <w:i/>
                                <w:color w:val="FF0000"/>
                                <w:sz w:val="32"/>
                                <w:szCs w:val="32"/>
                              </w:rPr>
                              <w:t xml:space="preserve"> </w:t>
                            </w:r>
                            <w:r w:rsidR="004A3D1E" w:rsidRPr="00303C93">
                              <w:rPr>
                                <w:rFonts w:ascii="Monotype Corsiva" w:hAnsi="Monotype Corsiva"/>
                                <w:b/>
                                <w:i/>
                                <w:color w:val="FF0000"/>
                                <w:sz w:val="32"/>
                                <w:szCs w:val="32"/>
                              </w:rPr>
                              <w:t>–</w:t>
                            </w:r>
                            <w:r w:rsidR="00E95BFF" w:rsidRPr="00303C93">
                              <w:rPr>
                                <w:rFonts w:ascii="Monotype Corsiva" w:hAnsi="Monotype Corsiva"/>
                                <w:b/>
                                <w:i/>
                                <w:color w:val="FF0000"/>
                                <w:sz w:val="32"/>
                                <w:szCs w:val="32"/>
                              </w:rPr>
                              <w:t xml:space="preserve"> </w:t>
                            </w:r>
                            <w:r w:rsidRPr="00303C93">
                              <w:rPr>
                                <w:rFonts w:ascii="Monotype Corsiva" w:hAnsi="Monotype Corsiva"/>
                                <w:b/>
                                <w:i/>
                                <w:color w:val="FF0000"/>
                                <w:sz w:val="32"/>
                                <w:szCs w:val="32"/>
                              </w:rPr>
                              <w:t>98.81</w:t>
                            </w:r>
                            <w:r w:rsidR="004A3D1E" w:rsidRPr="00303C93">
                              <w:rPr>
                                <w:rFonts w:ascii="Monotype Corsiva" w:hAnsi="Monotype Corsiva"/>
                                <w:b/>
                                <w:i/>
                                <w:color w:val="FF0000"/>
                                <w:sz w:val="32"/>
                                <w:szCs w:val="32"/>
                              </w:rPr>
                              <w:t>%</w:t>
                            </w:r>
                          </w:p>
                          <w:p w14:paraId="12222D0F" w14:textId="052BD51E" w:rsidR="004A3D1E" w:rsidRPr="00480C4E" w:rsidRDefault="004A3D1E" w:rsidP="00FF16D6">
                            <w:pPr>
                              <w:spacing w:after="120"/>
                              <w:jc w:val="center"/>
                              <w:rPr>
                                <w:rFonts w:ascii="Trebuchet MS" w:hAnsi="Trebuchet MS"/>
                                <w:b/>
                                <w:i/>
                                <w:color w:val="00B050"/>
                                <w:sz w:val="20"/>
                                <w:szCs w:val="20"/>
                              </w:rPr>
                            </w:pPr>
                            <w:r w:rsidRPr="00480C4E">
                              <w:rPr>
                                <w:rFonts w:ascii="Trebuchet MS" w:hAnsi="Trebuchet MS"/>
                                <w:b/>
                                <w:i/>
                                <w:color w:val="00B050"/>
                                <w:sz w:val="20"/>
                                <w:szCs w:val="20"/>
                              </w:rPr>
                              <w:t>Whole School Attendance is</w:t>
                            </w:r>
                            <w:r>
                              <w:rPr>
                                <w:rFonts w:ascii="Trebuchet MS" w:hAnsi="Trebuchet MS"/>
                                <w:b/>
                                <w:i/>
                                <w:color w:val="00B050"/>
                                <w:sz w:val="20"/>
                                <w:szCs w:val="20"/>
                              </w:rPr>
                              <w:t xml:space="preserve"> </w:t>
                            </w:r>
                            <w:r w:rsidR="00626D5F">
                              <w:rPr>
                                <w:rFonts w:ascii="Trebuchet MS" w:hAnsi="Trebuchet MS"/>
                                <w:b/>
                                <w:i/>
                                <w:color w:val="00B050"/>
                                <w:sz w:val="20"/>
                                <w:szCs w:val="20"/>
                              </w:rPr>
                              <w:t>96.19</w:t>
                            </w:r>
                            <w:r>
                              <w:rPr>
                                <w:rFonts w:ascii="Trebuchet MS" w:hAnsi="Trebuchet MS"/>
                                <w:b/>
                                <w:i/>
                                <w:color w:val="00B050"/>
                                <w:sz w:val="20"/>
                                <w:szCs w:val="20"/>
                              </w:rPr>
                              <w:t>%</w:t>
                            </w:r>
                          </w:p>
                          <w:p w14:paraId="44274F99" w14:textId="77777777" w:rsidR="004A3D1E" w:rsidRDefault="004A3D1E" w:rsidP="000128BF">
                            <w:pPr>
                              <w:spacing w:after="120"/>
                              <w:jc w:val="center"/>
                              <w:rPr>
                                <w:rFonts w:ascii="Trebuchet MS" w:hAnsi="Trebuchet MS"/>
                                <w:b/>
                                <w:i/>
                                <w:sz w:val="18"/>
                                <w:szCs w:val="18"/>
                              </w:rPr>
                            </w:pPr>
                            <w:r w:rsidRPr="00480C4E">
                              <w:rPr>
                                <w:rFonts w:ascii="Trebuchet MS" w:hAnsi="Trebuchet MS"/>
                                <w:b/>
                                <w:i/>
                                <w:sz w:val="18"/>
                                <w:szCs w:val="18"/>
                              </w:rPr>
                              <w:t>(National Expectation is 96% or better)</w:t>
                            </w:r>
                          </w:p>
                          <w:p w14:paraId="060E8D18" w14:textId="3BB47DFE" w:rsidR="004A3D1E" w:rsidRPr="002D7C91" w:rsidRDefault="002D7C91" w:rsidP="002D7C91">
                            <w:pPr>
                              <w:pStyle w:val="NormalWeb"/>
                              <w:jc w:val="center"/>
                              <w:rPr>
                                <w:rFonts w:ascii="Trebuchet MS" w:hAnsi="Trebuchet MS" w:cstheme="minorHAnsi"/>
                                <w:sz w:val="18"/>
                                <w:szCs w:val="18"/>
                              </w:rPr>
                            </w:pPr>
                            <w:r w:rsidRPr="002D7C91">
                              <w:rPr>
                                <w:rFonts w:ascii="Trebuchet MS" w:hAnsi="Trebuchet MS" w:cs="Arial"/>
                                <w:color w:val="0B0C0C"/>
                                <w:sz w:val="18"/>
                                <w:szCs w:val="18"/>
                                <w:shd w:val="clear" w:color="auto" w:fill="FFFFFF"/>
                              </w:rPr>
                              <w:t>The attendance rate (proportion of possible sessions attended) was 93.7% across all schools in the </w:t>
                            </w:r>
                            <w:r w:rsidRPr="002D7C91">
                              <w:rPr>
                                <w:rStyle w:val="Strong"/>
                                <w:rFonts w:ascii="Trebuchet MS" w:hAnsi="Trebuchet MS" w:cs="Arial"/>
                                <w:color w:val="0B0C0C"/>
                                <w:sz w:val="18"/>
                                <w:szCs w:val="18"/>
                                <w:shd w:val="clear" w:color="auto" w:fill="FFFFFF"/>
                              </w:rPr>
                              <w:t>week commencing 28 April 2025</w:t>
                            </w:r>
                            <w:r w:rsidRPr="002D7C91">
                              <w:rPr>
                                <w:rFonts w:ascii="Trebuchet MS" w:hAnsi="Trebuchet MS" w:cs="Arial"/>
                                <w:color w:val="0B0C0C"/>
                                <w:sz w:val="18"/>
                                <w:szCs w:val="18"/>
                                <w:shd w:val="clear" w:color="auto" w:fill="FFFFFF"/>
                              </w:rPr>
                              <w:t>. The absence rate was, therefore, 6.3% across all schools.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DEDF45" id="Text Box 35" o:spid="_x0000_s1036" type="#_x0000_t202" style="position:absolute;margin-left:367.5pt;margin-top:13.75pt;width:186.75pt;height:221.25pt;z-index:253180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" fillcolor="window" strokecolor="window" strokeweight=".5pt">
                <v:textbox>
                  <w:txbxContent>
                    <w:p w14:paraId="1FEA9B7D" w14:textId="77777777" w:rsidR="004A3D1E" w:rsidRPr="00D127D1" w:rsidRDefault="004A3D1E" w:rsidP="00FF16D6">
                      <w:pPr>
                        <w:spacing w:after="120"/>
                        <w:jc w:val="center"/>
                        <w:rPr>
                          <w:rFonts w:ascii="Monotype Corsiva" w:hAnsi="Monotype Corsiva"/>
                          <w:b/>
                          <w:color w:val="00B050"/>
                          <w:sz w:val="36"/>
                          <w:szCs w:val="36"/>
                        </w:rPr>
                      </w:pPr>
                      <w:r w:rsidRPr="00D127D1">
                        <w:rPr>
                          <w:rFonts w:ascii="Monotype Corsiva" w:hAnsi="Monotype Corsiva"/>
                          <w:b/>
                          <w:color w:val="00B050"/>
                          <w:sz w:val="36"/>
                          <w:szCs w:val="36"/>
                          <w:u w:val="single"/>
                        </w:rPr>
                        <w:t>Attendance Update</w:t>
                      </w:r>
                      <w:r w:rsidRPr="00D127D1">
                        <w:rPr>
                          <w:rFonts w:ascii="Monotype Corsiva" w:hAnsi="Monotype Corsiva"/>
                          <w:b/>
                          <w:color w:val="00B050"/>
                          <w:sz w:val="36"/>
                          <w:szCs w:val="36"/>
                        </w:rPr>
                        <w:t xml:space="preserve"> </w:t>
                      </w:r>
                    </w:p>
                    <w:p w14:paraId="065BD7F7" w14:textId="77777777" w:rsidR="004A3D1E" w:rsidRPr="00D127D1" w:rsidRDefault="004A3D1E" w:rsidP="0014117B">
                      <w:pPr>
                        <w:spacing w:after="120"/>
                        <w:jc w:val="center"/>
                        <w:rPr>
                          <w:rFonts w:ascii="Monotype Corsiva" w:hAnsi="Monotype Corsiva"/>
                          <w:b/>
                          <w:sz w:val="32"/>
                          <w:szCs w:val="32"/>
                        </w:rPr>
                      </w:pPr>
                      <w:r w:rsidRPr="00D127D1">
                        <w:rPr>
                          <w:rFonts w:ascii="Monotype Corsiva" w:hAnsi="Monotype Corsiva"/>
                          <w:b/>
                          <w:sz w:val="32"/>
                          <w:szCs w:val="32"/>
                        </w:rPr>
                        <w:t xml:space="preserve">Highest Class </w:t>
                      </w:r>
                      <w:r w:rsidRPr="00D127D1">
                        <w:rPr>
                          <w:rFonts w:ascii="Monotype Corsiva" w:hAnsi="Monotype Corsiva"/>
                          <w:b/>
                          <w:sz w:val="32"/>
                          <w:szCs w:val="32"/>
                        </w:rPr>
                        <w:br/>
                        <w:t>Attendance for this week goes to:</w:t>
                      </w:r>
                    </w:p>
                    <w:p w14:paraId="0C78D222" w14:textId="72C443D3" w:rsidR="004A3D1E" w:rsidRPr="00303C93" w:rsidRDefault="00303C93" w:rsidP="00FF16D6">
                      <w:pPr>
                        <w:spacing w:after="120"/>
                        <w:jc w:val="center"/>
                        <w:rPr>
                          <w:rFonts w:ascii="Monotype Corsiva" w:hAnsi="Monotype Corsiva"/>
                          <w:b/>
                          <w:i/>
                          <w:color w:val="FF0000"/>
                          <w:sz w:val="32"/>
                          <w:szCs w:val="32"/>
                        </w:rPr>
                      </w:pPr>
                      <w:r w:rsidRPr="00303C93">
                        <w:rPr>
                          <w:rFonts w:ascii="Monotype Corsiva" w:hAnsi="Monotype Corsiva"/>
                          <w:b/>
                          <w:i/>
                          <w:color w:val="FF0000"/>
                          <w:sz w:val="32"/>
                          <w:szCs w:val="32"/>
                        </w:rPr>
                        <w:t>Deer Class</w:t>
                      </w:r>
                      <w:r w:rsidR="00383B9A" w:rsidRPr="00303C93">
                        <w:rPr>
                          <w:rFonts w:ascii="Monotype Corsiva" w:hAnsi="Monotype Corsiva"/>
                          <w:b/>
                          <w:i/>
                          <w:color w:val="FF0000"/>
                          <w:sz w:val="32"/>
                          <w:szCs w:val="32"/>
                        </w:rPr>
                        <w:t xml:space="preserve"> </w:t>
                      </w:r>
                      <w:r w:rsidR="004A3D1E" w:rsidRPr="00303C93">
                        <w:rPr>
                          <w:rFonts w:ascii="Monotype Corsiva" w:hAnsi="Monotype Corsiva"/>
                          <w:b/>
                          <w:i/>
                          <w:color w:val="FF0000"/>
                          <w:sz w:val="32"/>
                          <w:szCs w:val="32"/>
                        </w:rPr>
                        <w:t>–</w:t>
                      </w:r>
                      <w:r w:rsidR="00E95BFF" w:rsidRPr="00303C93">
                        <w:rPr>
                          <w:rFonts w:ascii="Monotype Corsiva" w:hAnsi="Monotype Corsiva"/>
                          <w:b/>
                          <w:i/>
                          <w:color w:val="FF0000"/>
                          <w:sz w:val="32"/>
                          <w:szCs w:val="32"/>
                        </w:rPr>
                        <w:t xml:space="preserve"> </w:t>
                      </w:r>
                      <w:r w:rsidRPr="00303C93">
                        <w:rPr>
                          <w:rFonts w:ascii="Monotype Corsiva" w:hAnsi="Monotype Corsiva"/>
                          <w:b/>
                          <w:i/>
                          <w:color w:val="FF0000"/>
                          <w:sz w:val="32"/>
                          <w:szCs w:val="32"/>
                        </w:rPr>
                        <w:t>98.81</w:t>
                      </w:r>
                      <w:r w:rsidR="004A3D1E" w:rsidRPr="00303C93">
                        <w:rPr>
                          <w:rFonts w:ascii="Monotype Corsiva" w:hAnsi="Monotype Corsiva"/>
                          <w:b/>
                          <w:i/>
                          <w:color w:val="FF0000"/>
                          <w:sz w:val="32"/>
                          <w:szCs w:val="32"/>
                        </w:rPr>
                        <w:t>%</w:t>
                      </w:r>
                    </w:p>
                    <w:p w14:paraId="12222D0F" w14:textId="052BD51E" w:rsidR="004A3D1E" w:rsidRPr="00480C4E" w:rsidRDefault="004A3D1E" w:rsidP="00FF16D6">
                      <w:pPr>
                        <w:spacing w:after="120"/>
                        <w:jc w:val="center"/>
                        <w:rPr>
                          <w:rFonts w:ascii="Trebuchet MS" w:hAnsi="Trebuchet MS"/>
                          <w:b/>
                          <w:i/>
                          <w:color w:val="00B050"/>
                          <w:sz w:val="20"/>
                          <w:szCs w:val="20"/>
                        </w:rPr>
                      </w:pPr>
                      <w:r w:rsidRPr="00480C4E">
                        <w:rPr>
                          <w:rFonts w:ascii="Trebuchet MS" w:hAnsi="Trebuchet MS"/>
                          <w:b/>
                          <w:i/>
                          <w:color w:val="00B050"/>
                          <w:sz w:val="20"/>
                          <w:szCs w:val="20"/>
                        </w:rPr>
                        <w:t>Whole School Attendance is</w:t>
                      </w:r>
                      <w:r>
                        <w:rPr>
                          <w:rFonts w:ascii="Trebuchet MS" w:hAnsi="Trebuchet MS"/>
                          <w:b/>
                          <w:i/>
                          <w:color w:val="00B050"/>
                          <w:sz w:val="20"/>
                          <w:szCs w:val="20"/>
                        </w:rPr>
                        <w:t xml:space="preserve"> </w:t>
                      </w:r>
                      <w:r w:rsidR="00626D5F">
                        <w:rPr>
                          <w:rFonts w:ascii="Trebuchet MS" w:hAnsi="Trebuchet MS"/>
                          <w:b/>
                          <w:i/>
                          <w:color w:val="00B050"/>
                          <w:sz w:val="20"/>
                          <w:szCs w:val="20"/>
                        </w:rPr>
                        <w:t>96.19</w:t>
                      </w:r>
                      <w:r>
                        <w:rPr>
                          <w:rFonts w:ascii="Trebuchet MS" w:hAnsi="Trebuchet MS"/>
                          <w:b/>
                          <w:i/>
                          <w:color w:val="00B050"/>
                          <w:sz w:val="20"/>
                          <w:szCs w:val="20"/>
                        </w:rPr>
                        <w:t>%</w:t>
                      </w:r>
                    </w:p>
                    <w:p w14:paraId="44274F99" w14:textId="77777777" w:rsidR="004A3D1E" w:rsidRDefault="004A3D1E" w:rsidP="000128BF">
                      <w:pPr>
                        <w:spacing w:after="120"/>
                        <w:jc w:val="center"/>
                        <w:rPr>
                          <w:rFonts w:ascii="Trebuchet MS" w:hAnsi="Trebuchet MS"/>
                          <w:b/>
                          <w:i/>
                          <w:sz w:val="18"/>
                          <w:szCs w:val="18"/>
                        </w:rPr>
                      </w:pPr>
                      <w:r w:rsidRPr="00480C4E">
                        <w:rPr>
                          <w:rFonts w:ascii="Trebuchet MS" w:hAnsi="Trebuchet MS"/>
                          <w:b/>
                          <w:i/>
                          <w:sz w:val="18"/>
                          <w:szCs w:val="18"/>
                        </w:rPr>
                        <w:t>(National Expectation is 96% or better)</w:t>
                      </w:r>
                    </w:p>
                    <w:p w14:paraId="060E8D18" w14:textId="3BB47DFE" w:rsidR="004A3D1E" w:rsidRPr="002D7C91" w:rsidRDefault="002D7C91" w:rsidP="002D7C91">
                      <w:pPr>
                        <w:pStyle w:val="NormalWeb"/>
                        <w:jc w:val="center"/>
                        <w:rPr>
                          <w:rFonts w:ascii="Trebuchet MS" w:hAnsi="Trebuchet MS" w:cstheme="minorHAnsi"/>
                          <w:sz w:val="18"/>
                          <w:szCs w:val="18"/>
                        </w:rPr>
                      </w:pPr>
                      <w:r w:rsidRPr="002D7C91">
                        <w:rPr>
                          <w:rFonts w:ascii="Trebuchet MS" w:hAnsi="Trebuchet MS" w:cs="Arial"/>
                          <w:color w:val="0B0C0C"/>
                          <w:sz w:val="18"/>
                          <w:szCs w:val="18"/>
                          <w:shd w:val="clear" w:color="auto" w:fill="FFFFFF"/>
                        </w:rPr>
                        <w:t>The attendance rate (proportion of possible sessions attended) was 93.7% across all schools in the </w:t>
                      </w:r>
                      <w:r w:rsidRPr="002D7C91">
                        <w:rPr>
                          <w:rStyle w:val="Strong"/>
                          <w:rFonts w:ascii="Trebuchet MS" w:hAnsi="Trebuchet MS" w:cs="Arial"/>
                          <w:color w:val="0B0C0C"/>
                          <w:sz w:val="18"/>
                          <w:szCs w:val="18"/>
                          <w:shd w:val="clear" w:color="auto" w:fill="FFFFFF"/>
                        </w:rPr>
                        <w:t>week commencing 28 April 2025</w:t>
                      </w:r>
                      <w:r w:rsidRPr="002D7C91">
                        <w:rPr>
                          <w:rFonts w:ascii="Trebuchet MS" w:hAnsi="Trebuchet MS" w:cs="Arial"/>
                          <w:color w:val="0B0C0C"/>
                          <w:sz w:val="18"/>
                          <w:szCs w:val="18"/>
                          <w:shd w:val="clear" w:color="auto" w:fill="FFFFFF"/>
                        </w:rPr>
                        <w:t>. The absence rate was, therefore, 6.3% across all schools.</w:t>
                      </w:r>
                    </w:p>
                  </w:txbxContent>
                </v:textbox>
                <w10:wrap anchorx="margin"/>
              </v:shape>
            </w:pict>
          </mc:Fallback>
        </mc:AlternateContent>
      </w:r>
    </w:p>
    <w:p w14:paraId="74A58988" w14:textId="02054F18" w:rsidR="00C4024C" w:rsidRPr="00C4024C" w:rsidRDefault="00C4024C" w:rsidP="00C4024C"/>
    <w:p w14:paraId="6EFB92A7" w14:textId="36C74A18" w:rsidR="00C4024C" w:rsidRPr="00C4024C" w:rsidRDefault="00C4024C" w:rsidP="00C4024C"/>
    <w:p w14:paraId="68603646" w14:textId="4A420454" w:rsidR="00C4024C" w:rsidRPr="00C4024C" w:rsidRDefault="00C4024C" w:rsidP="00C4024C"/>
    <w:p w14:paraId="3000BCF0" w14:textId="5A734ADE" w:rsidR="00C4024C" w:rsidRPr="00C4024C" w:rsidRDefault="00C4024C" w:rsidP="00C4024C"/>
    <w:p w14:paraId="3677F206" w14:textId="4A32C282" w:rsidR="00C4024C" w:rsidRPr="00C4024C" w:rsidRDefault="00C4024C" w:rsidP="00C4024C"/>
    <w:p w14:paraId="56C5919F" w14:textId="317D143C" w:rsidR="00C4024C" w:rsidRPr="00C4024C" w:rsidRDefault="00C4024C" w:rsidP="00C4024C"/>
    <w:p w14:paraId="156A7675" w14:textId="03FB82C1" w:rsidR="00C4024C" w:rsidRPr="00C4024C" w:rsidRDefault="00C4024C" w:rsidP="00C4024C"/>
    <w:p w14:paraId="65C7024D" w14:textId="7396E220" w:rsidR="00C4024C" w:rsidRPr="00C4024C" w:rsidRDefault="00C4024C" w:rsidP="00C4024C"/>
    <w:p w14:paraId="697997EF" w14:textId="207C22B8" w:rsidR="00C4024C" w:rsidRPr="00C4024C" w:rsidRDefault="00C4024C" w:rsidP="00C4024C"/>
    <w:p w14:paraId="48F785C9" w14:textId="36BEF5F6" w:rsidR="00C4024C" w:rsidRDefault="00C4024C" w:rsidP="00FB559E">
      <w:pPr>
        <w:tabs>
          <w:tab w:val="left" w:pos="4548"/>
        </w:tabs>
        <w:spacing w:after="120"/>
      </w:pPr>
    </w:p>
    <w:p w14:paraId="76107940" w14:textId="77700EEC" w:rsidR="00C4024C" w:rsidRDefault="00C4024C" w:rsidP="00FB559E">
      <w:pPr>
        <w:tabs>
          <w:tab w:val="left" w:pos="4548"/>
        </w:tabs>
        <w:spacing w:after="120"/>
      </w:pPr>
    </w:p>
    <w:p w14:paraId="7E6F134E" w14:textId="414E8E74" w:rsidR="00383B9A" w:rsidRDefault="00486A9A" w:rsidP="009F3C9F">
      <w:pPr>
        <w:tabs>
          <w:tab w:val="left" w:pos="2970"/>
        </w:tabs>
        <w:spacing w:after="120"/>
      </w:pPr>
      <w:r>
        <w:rPr>
          <w:rFonts w:ascii="Monotype Corsiva" w:hAnsi="Monotype Corsiva"/>
          <w:noProof/>
          <w:lang w:val="en-GB" w:eastAsia="en-GB"/>
        </w:rPr>
        <mc:AlternateContent>
          <mc:Choice Requires="wps">
            <w:drawing>
              <wp:anchor distT="0" distB="0" distL="114300" distR="114300" simplePos="0" relativeHeight="253278208" behindDoc="0" locked="0" layoutInCell="1" allowOverlap="1" wp14:anchorId="577EE5F8" wp14:editId="195506E3">
                <wp:simplePos x="0" y="0"/>
                <wp:positionH relativeFrom="margin">
                  <wp:posOffset>106680</wp:posOffset>
                </wp:positionH>
                <wp:positionV relativeFrom="paragraph">
                  <wp:posOffset>8890</wp:posOffset>
                </wp:positionV>
                <wp:extent cx="1562100" cy="1790700"/>
                <wp:effectExtent l="0" t="0" r="19050" b="19050"/>
                <wp:wrapNone/>
                <wp:docPr id="31" name="Text Box 31"/>
                <wp:cNvGraphicFramePr/>
                <a:graphic xmlns:a="http://schemas.openxmlformats.org/drawingml/2006/main">
                  <a:graphicData uri="http://schemas.microsoft.com/office/word/2010/wordprocessingShape">
                    <wps:wsp>
                      <wps:cNvSpPr txBox="1"/>
                      <wps:spPr>
                        <a:xfrm>
                          <a:off x="0" y="0"/>
                          <a:ext cx="1562100" cy="1790700"/>
                        </a:xfrm>
                        <a:prstGeom prst="rect">
                          <a:avLst/>
                        </a:prstGeom>
                        <a:solidFill>
                          <a:schemeClr val="lt1"/>
                        </a:solidFill>
                        <a:ln w="6350">
                          <a:solidFill>
                            <a:schemeClr val="bg1"/>
                          </a:solidFill>
                        </a:ln>
                      </wps:spPr>
                      <wps:txbx>
                        <w:txbxContent>
                          <w:p w14:paraId="3D7DD1E2" w14:textId="77777777" w:rsidR="004A3D1E" w:rsidRPr="00834FB7" w:rsidRDefault="004A3D1E" w:rsidP="00834FB7">
                            <w:pPr>
                              <w:pStyle w:val="BodyTextIndent"/>
                              <w:tabs>
                                <w:tab w:val="clear" w:pos="180"/>
                              </w:tabs>
                              <w:spacing w:line="240" w:lineRule="auto"/>
                              <w:ind w:left="0" w:firstLine="0"/>
                              <w:jc w:val="center"/>
                              <w:rPr>
                                <w:b/>
                                <w:color w:val="auto"/>
                                <w:sz w:val="20"/>
                              </w:rPr>
                            </w:pPr>
                            <w:r w:rsidRPr="00834FB7">
                              <w:rPr>
                                <w:b/>
                                <w:color w:val="auto"/>
                                <w:sz w:val="20"/>
                              </w:rPr>
                              <w:t xml:space="preserve">Trafalgar School Fund </w:t>
                            </w:r>
                            <w:r w:rsidRPr="00834FB7">
                              <w:rPr>
                                <w:b/>
                                <w:color w:val="auto"/>
                                <w:sz w:val="20"/>
                              </w:rPr>
                              <w:br/>
                              <w:t>QR Code:</w:t>
                            </w:r>
                          </w:p>
                          <w:p w14:paraId="1EE9900A" w14:textId="77777777" w:rsidR="004A3D1E" w:rsidRPr="00834FB7" w:rsidRDefault="004A3D1E" w:rsidP="00834FB7">
                            <w:pPr>
                              <w:pStyle w:val="BodyTextIndent"/>
                              <w:tabs>
                                <w:tab w:val="clear" w:pos="180"/>
                                <w:tab w:val="left" w:pos="709"/>
                              </w:tabs>
                              <w:ind w:left="709" w:hanging="709"/>
                              <w:rPr>
                                <w:color w:val="auto"/>
                                <w:sz w:val="20"/>
                                <w:highlight w:val="black"/>
                              </w:rPr>
                            </w:pPr>
                          </w:p>
                          <w:p w14:paraId="0147874F" w14:textId="77777777" w:rsidR="004A3D1E" w:rsidRPr="00834FB7" w:rsidRDefault="004A3D1E" w:rsidP="00834FB7">
                            <w:pPr>
                              <w:pStyle w:val="BodyTextIndent"/>
                              <w:tabs>
                                <w:tab w:val="clear" w:pos="180"/>
                                <w:tab w:val="left" w:pos="709"/>
                              </w:tabs>
                              <w:ind w:left="709" w:hanging="709"/>
                              <w:rPr>
                                <w:color w:val="FFFFFF" w:themeColor="background1"/>
                                <w:sz w:val="20"/>
                                <w:highlight w:val="black"/>
                              </w:rPr>
                            </w:pPr>
                          </w:p>
                          <w:p w14:paraId="301E939A" w14:textId="77777777" w:rsidR="004A3D1E" w:rsidRPr="00834FB7" w:rsidRDefault="004A3D1E" w:rsidP="00834FB7">
                            <w:pPr>
                              <w:pStyle w:val="BodyTextIndent"/>
                              <w:tabs>
                                <w:tab w:val="clear" w:pos="180"/>
                                <w:tab w:val="left" w:pos="851"/>
                              </w:tabs>
                              <w:ind w:left="851" w:hanging="851"/>
                              <w:jc w:val="both"/>
                              <w:rPr>
                                <w:color w:val="FFFFFF" w:themeColor="background1"/>
                                <w:sz w:val="20"/>
                                <w:highlight w:val="black"/>
                              </w:rPr>
                            </w:pPr>
                          </w:p>
                          <w:p w14:paraId="201153BD" w14:textId="77777777" w:rsidR="004A3D1E" w:rsidRPr="00834FB7" w:rsidRDefault="004A3D1E" w:rsidP="00834FB7">
                            <w:pPr>
                              <w:pStyle w:val="BodyTextIndent"/>
                              <w:tabs>
                                <w:tab w:val="clear" w:pos="180"/>
                                <w:tab w:val="left" w:pos="851"/>
                              </w:tabs>
                              <w:spacing w:line="240" w:lineRule="auto"/>
                              <w:ind w:left="851" w:hanging="851"/>
                              <w:rPr>
                                <w:color w:val="FFFFFF" w:themeColor="background1"/>
                                <w:sz w:val="20"/>
                                <w:highlight w:val="black"/>
                              </w:rPr>
                            </w:pPr>
                          </w:p>
                          <w:p w14:paraId="53C64201" w14:textId="77777777" w:rsidR="004A3D1E" w:rsidRPr="00834FB7" w:rsidRDefault="004A3D1E" w:rsidP="00834FB7">
                            <w:pPr>
                              <w:pStyle w:val="BodyTextIndent"/>
                              <w:tabs>
                                <w:tab w:val="clear" w:pos="180"/>
                                <w:tab w:val="left" w:pos="851"/>
                              </w:tabs>
                              <w:ind w:left="284" w:hanging="284"/>
                              <w:jc w:val="both"/>
                              <w:rPr>
                                <w:sz w:val="20"/>
                                <w:highlight w:val="black"/>
                              </w:rPr>
                            </w:pPr>
                          </w:p>
                          <w:p w14:paraId="77DEF55E" w14:textId="77777777" w:rsidR="004A3D1E" w:rsidRPr="00834FB7" w:rsidRDefault="004A3D1E" w:rsidP="00834FB7">
                            <w:pPr>
                              <w:pStyle w:val="BodyTextIndent"/>
                              <w:tabs>
                                <w:tab w:val="clear" w:pos="180"/>
                                <w:tab w:val="left" w:pos="851"/>
                              </w:tabs>
                              <w:ind w:left="284" w:hanging="284"/>
                              <w:jc w:val="both"/>
                              <w:rPr>
                                <w:i/>
                                <w:color w:val="FFFFFF" w:themeColor="background1"/>
                                <w:sz w:val="20"/>
                                <w:highlight w:val="black"/>
                              </w:rPr>
                            </w:pPr>
                          </w:p>
                          <w:p w14:paraId="3F7806F1" w14:textId="77777777" w:rsidR="004A3D1E" w:rsidRPr="00834FB7" w:rsidRDefault="004A3D1E" w:rsidP="00834FB7">
                            <w:pPr>
                              <w:pStyle w:val="BodyTextIndent"/>
                              <w:tabs>
                                <w:tab w:val="clear" w:pos="180"/>
                                <w:tab w:val="left" w:pos="851"/>
                              </w:tabs>
                              <w:ind w:left="284" w:hanging="284"/>
                              <w:jc w:val="center"/>
                              <w:rPr>
                                <w:i/>
                                <w:color w:val="FFFFFF" w:themeColor="background1"/>
                                <w:sz w:val="20"/>
                                <w:highlight w:val="black"/>
                              </w:rPr>
                            </w:pPr>
                          </w:p>
                          <w:p w14:paraId="7AAF25B0" w14:textId="77777777" w:rsidR="004A3D1E" w:rsidRPr="00834FB7" w:rsidRDefault="004A3D1E" w:rsidP="00834FB7">
                            <w:pPr>
                              <w:pStyle w:val="BodyTextIndent"/>
                              <w:tabs>
                                <w:tab w:val="clear" w:pos="180"/>
                                <w:tab w:val="left" w:pos="851"/>
                              </w:tabs>
                              <w:ind w:left="284" w:hanging="284"/>
                              <w:jc w:val="both"/>
                              <w:rPr>
                                <w:i/>
                                <w:color w:val="FFFFFF" w:themeColor="background1"/>
                                <w:sz w:val="20"/>
                                <w:highlight w:val="black"/>
                              </w:rPr>
                            </w:pPr>
                          </w:p>
                          <w:p w14:paraId="2C45BE7C" w14:textId="77777777" w:rsidR="004A3D1E" w:rsidRPr="00834FB7" w:rsidRDefault="004A3D1E" w:rsidP="00834FB7">
                            <w:pPr>
                              <w:pStyle w:val="BodyTextIndent"/>
                              <w:tabs>
                                <w:tab w:val="clear" w:pos="180"/>
                                <w:tab w:val="left" w:pos="851"/>
                              </w:tabs>
                              <w:ind w:left="284" w:hanging="284"/>
                              <w:jc w:val="both"/>
                              <w:rPr>
                                <w:b/>
                                <w:bCs/>
                                <w:noProof/>
                                <w:highlight w:val="black"/>
                              </w:rPr>
                            </w:pPr>
                          </w:p>
                          <w:p w14:paraId="0AA9641B" w14:textId="77777777" w:rsidR="004A3D1E" w:rsidRDefault="004A3D1E" w:rsidP="00834FB7">
                            <w:pPr>
                              <w:pStyle w:val="BodyTextIndent"/>
                              <w:tabs>
                                <w:tab w:val="clear" w:pos="180"/>
                                <w:tab w:val="left" w:pos="851"/>
                              </w:tabs>
                              <w:ind w:left="284" w:hanging="284"/>
                              <w:jc w:val="center"/>
                              <w:rPr>
                                <w:i/>
                                <w:color w:val="FFFFFF" w:themeColor="background1"/>
                                <w:sz w:val="20"/>
                              </w:rPr>
                            </w:pPr>
                            <w:r w:rsidRPr="00834FB7">
                              <w:rPr>
                                <w:b/>
                                <w:bCs/>
                                <w:noProof/>
                                <w:highlight w:val="black"/>
                              </w:rPr>
                              <w:drawing>
                                <wp:inline distT="0" distB="0" distL="0" distR="0" wp14:anchorId="76ED4298" wp14:editId="0720AE9E">
                                  <wp:extent cx="1304925" cy="1295400"/>
                                  <wp:effectExtent l="0" t="0" r="9525" b="0"/>
                                  <wp:docPr id="202" name="Picture 202" descr="QR Code school f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QR Code school fund"/>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304925" cy="1295400"/>
                                          </a:xfrm>
                                          <a:prstGeom prst="rect">
                                            <a:avLst/>
                                          </a:prstGeom>
                                          <a:noFill/>
                                          <a:ln>
                                            <a:noFill/>
                                          </a:ln>
                                        </pic:spPr>
                                      </pic:pic>
                                    </a:graphicData>
                                  </a:graphic>
                                </wp:inline>
                              </w:drawing>
                            </w:r>
                          </w:p>
                          <w:p w14:paraId="1F72171C" w14:textId="77777777" w:rsidR="004A3D1E" w:rsidRPr="001F2A66" w:rsidRDefault="004A3D1E" w:rsidP="00834FB7">
                            <w:pPr>
                              <w:pStyle w:val="WhiteText"/>
                              <w:jc w:val="center"/>
                              <w:rPr>
                                <w:rFonts w:ascii="Trebuchet MS" w:hAnsi="Trebuchet MS"/>
                                <w:b/>
                                <w:color w:val="FFFFFF" w:themeColor="background1"/>
                                <w:sz w:val="20"/>
                                <w:szCs w:val="20"/>
                              </w:rPr>
                            </w:pPr>
                          </w:p>
                          <w:p w14:paraId="66802925" w14:textId="77777777" w:rsidR="004A3D1E" w:rsidRDefault="004A3D1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7EE5F8" id="Text Box 31" o:spid="_x0000_s1037" type="#_x0000_t202" style="position:absolute;margin-left:8.4pt;margin-top:.7pt;width:123pt;height:141pt;z-index:253278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" fillcolor="white [3201]" strokecolor="white [3212]" strokeweight=".5pt">
                <v:textbox>
                  <w:txbxContent>
                    <w:p w14:paraId="3D7DD1E2" w14:textId="77777777" w:rsidR="004A3D1E" w:rsidRPr="00834FB7" w:rsidRDefault="004A3D1E" w:rsidP="00834FB7">
                      <w:pPr>
                        <w:pStyle w:val="BodyTextIndent"/>
                        <w:tabs>
                          <w:tab w:val="clear" w:pos="180"/>
                        </w:tabs>
                        <w:spacing w:line="240" w:lineRule="auto"/>
                        <w:ind w:left="0" w:firstLine="0"/>
                        <w:jc w:val="center"/>
                        <w:rPr>
                          <w:b/>
                          <w:color w:val="auto"/>
                          <w:sz w:val="20"/>
                        </w:rPr>
                      </w:pPr>
                      <w:r w:rsidRPr="00834FB7">
                        <w:rPr>
                          <w:b/>
                          <w:color w:val="auto"/>
                          <w:sz w:val="20"/>
                        </w:rPr>
                        <w:t xml:space="preserve">Trafalgar School Fund </w:t>
                      </w:r>
                      <w:r w:rsidRPr="00834FB7">
                        <w:rPr>
                          <w:b/>
                          <w:color w:val="auto"/>
                          <w:sz w:val="20"/>
                        </w:rPr>
                        <w:br/>
                        <w:t>QR Code:</w:t>
                      </w:r>
                    </w:p>
                    <w:p w14:paraId="1EE9900A" w14:textId="77777777" w:rsidR="004A3D1E" w:rsidRPr="00834FB7" w:rsidRDefault="004A3D1E" w:rsidP="00834FB7">
                      <w:pPr>
                        <w:pStyle w:val="BodyTextIndent"/>
                        <w:tabs>
                          <w:tab w:val="clear" w:pos="180"/>
                          <w:tab w:val="left" w:pos="709"/>
                        </w:tabs>
                        <w:ind w:left="709" w:hanging="709"/>
                        <w:rPr>
                          <w:color w:val="auto"/>
                          <w:sz w:val="20"/>
                          <w:highlight w:val="black"/>
                        </w:rPr>
                      </w:pPr>
                    </w:p>
                    <w:p w14:paraId="0147874F" w14:textId="77777777" w:rsidR="004A3D1E" w:rsidRPr="00834FB7" w:rsidRDefault="004A3D1E" w:rsidP="00834FB7">
                      <w:pPr>
                        <w:pStyle w:val="BodyTextIndent"/>
                        <w:tabs>
                          <w:tab w:val="clear" w:pos="180"/>
                          <w:tab w:val="left" w:pos="709"/>
                        </w:tabs>
                        <w:ind w:left="709" w:hanging="709"/>
                        <w:rPr>
                          <w:color w:val="FFFFFF" w:themeColor="background1"/>
                          <w:sz w:val="20"/>
                          <w:highlight w:val="black"/>
                        </w:rPr>
                      </w:pPr>
                    </w:p>
                    <w:p w14:paraId="301E939A" w14:textId="77777777" w:rsidR="004A3D1E" w:rsidRPr="00834FB7" w:rsidRDefault="004A3D1E" w:rsidP="00834FB7">
                      <w:pPr>
                        <w:pStyle w:val="BodyTextIndent"/>
                        <w:tabs>
                          <w:tab w:val="clear" w:pos="180"/>
                          <w:tab w:val="left" w:pos="851"/>
                        </w:tabs>
                        <w:ind w:left="851" w:hanging="851"/>
                        <w:jc w:val="both"/>
                        <w:rPr>
                          <w:color w:val="FFFFFF" w:themeColor="background1"/>
                          <w:sz w:val="20"/>
                          <w:highlight w:val="black"/>
                        </w:rPr>
                      </w:pPr>
                    </w:p>
                    <w:p w14:paraId="201153BD" w14:textId="77777777" w:rsidR="004A3D1E" w:rsidRPr="00834FB7" w:rsidRDefault="004A3D1E" w:rsidP="00834FB7">
                      <w:pPr>
                        <w:pStyle w:val="BodyTextIndent"/>
                        <w:tabs>
                          <w:tab w:val="clear" w:pos="180"/>
                          <w:tab w:val="left" w:pos="851"/>
                        </w:tabs>
                        <w:spacing w:line="240" w:lineRule="auto"/>
                        <w:ind w:left="851" w:hanging="851"/>
                        <w:rPr>
                          <w:color w:val="FFFFFF" w:themeColor="background1"/>
                          <w:sz w:val="20"/>
                          <w:highlight w:val="black"/>
                        </w:rPr>
                      </w:pPr>
                    </w:p>
                    <w:p w14:paraId="53C64201" w14:textId="77777777" w:rsidR="004A3D1E" w:rsidRPr="00834FB7" w:rsidRDefault="004A3D1E" w:rsidP="00834FB7">
                      <w:pPr>
                        <w:pStyle w:val="BodyTextIndent"/>
                        <w:tabs>
                          <w:tab w:val="clear" w:pos="180"/>
                          <w:tab w:val="left" w:pos="851"/>
                        </w:tabs>
                        <w:ind w:left="284" w:hanging="284"/>
                        <w:jc w:val="both"/>
                        <w:rPr>
                          <w:sz w:val="20"/>
                          <w:highlight w:val="black"/>
                        </w:rPr>
                      </w:pPr>
                    </w:p>
                    <w:p w14:paraId="77DEF55E" w14:textId="77777777" w:rsidR="004A3D1E" w:rsidRPr="00834FB7" w:rsidRDefault="004A3D1E" w:rsidP="00834FB7">
                      <w:pPr>
                        <w:pStyle w:val="BodyTextIndent"/>
                        <w:tabs>
                          <w:tab w:val="clear" w:pos="180"/>
                          <w:tab w:val="left" w:pos="851"/>
                        </w:tabs>
                        <w:ind w:left="284" w:hanging="284"/>
                        <w:jc w:val="both"/>
                        <w:rPr>
                          <w:i/>
                          <w:color w:val="FFFFFF" w:themeColor="background1"/>
                          <w:sz w:val="20"/>
                          <w:highlight w:val="black"/>
                        </w:rPr>
                      </w:pPr>
                    </w:p>
                    <w:p w14:paraId="3F7806F1" w14:textId="77777777" w:rsidR="004A3D1E" w:rsidRPr="00834FB7" w:rsidRDefault="004A3D1E" w:rsidP="00834FB7">
                      <w:pPr>
                        <w:pStyle w:val="BodyTextIndent"/>
                        <w:tabs>
                          <w:tab w:val="clear" w:pos="180"/>
                          <w:tab w:val="left" w:pos="851"/>
                        </w:tabs>
                        <w:ind w:left="284" w:hanging="284"/>
                        <w:jc w:val="center"/>
                        <w:rPr>
                          <w:i/>
                          <w:color w:val="FFFFFF" w:themeColor="background1"/>
                          <w:sz w:val="20"/>
                          <w:highlight w:val="black"/>
                        </w:rPr>
                      </w:pPr>
                    </w:p>
                    <w:p w14:paraId="7AAF25B0" w14:textId="77777777" w:rsidR="004A3D1E" w:rsidRPr="00834FB7" w:rsidRDefault="004A3D1E" w:rsidP="00834FB7">
                      <w:pPr>
                        <w:pStyle w:val="BodyTextIndent"/>
                        <w:tabs>
                          <w:tab w:val="clear" w:pos="180"/>
                          <w:tab w:val="left" w:pos="851"/>
                        </w:tabs>
                        <w:ind w:left="284" w:hanging="284"/>
                        <w:jc w:val="both"/>
                        <w:rPr>
                          <w:i/>
                          <w:color w:val="FFFFFF" w:themeColor="background1"/>
                          <w:sz w:val="20"/>
                          <w:highlight w:val="black"/>
                        </w:rPr>
                      </w:pPr>
                    </w:p>
                    <w:p w14:paraId="2C45BE7C" w14:textId="77777777" w:rsidR="004A3D1E" w:rsidRPr="00834FB7" w:rsidRDefault="004A3D1E" w:rsidP="00834FB7">
                      <w:pPr>
                        <w:pStyle w:val="BodyTextIndent"/>
                        <w:tabs>
                          <w:tab w:val="clear" w:pos="180"/>
                          <w:tab w:val="left" w:pos="851"/>
                        </w:tabs>
                        <w:ind w:left="284" w:hanging="284"/>
                        <w:jc w:val="both"/>
                        <w:rPr>
                          <w:b/>
                          <w:bCs/>
                          <w:noProof/>
                          <w:highlight w:val="black"/>
                        </w:rPr>
                      </w:pPr>
                    </w:p>
                    <w:p w14:paraId="0AA9641B" w14:textId="77777777" w:rsidR="004A3D1E" w:rsidRDefault="004A3D1E" w:rsidP="00834FB7">
                      <w:pPr>
                        <w:pStyle w:val="BodyTextIndent"/>
                        <w:tabs>
                          <w:tab w:val="clear" w:pos="180"/>
                          <w:tab w:val="left" w:pos="851"/>
                        </w:tabs>
                        <w:ind w:left="284" w:hanging="284"/>
                        <w:jc w:val="center"/>
                        <w:rPr>
                          <w:i/>
                          <w:color w:val="FFFFFF" w:themeColor="background1"/>
                          <w:sz w:val="20"/>
                        </w:rPr>
                      </w:pPr>
                      <w:r w:rsidRPr="00834FB7">
                        <w:rPr>
                          <w:b/>
                          <w:bCs/>
                          <w:noProof/>
                          <w:highlight w:val="black"/>
                        </w:rPr>
                        <w:drawing>
                          <wp:inline distT="0" distB="0" distL="0" distR="0" wp14:anchorId="76ED4298" wp14:editId="0720AE9E">
                            <wp:extent cx="1304925" cy="1295400"/>
                            <wp:effectExtent l="0" t="0" r="9525" b="0"/>
                            <wp:docPr id="202" name="Picture 202" descr="QR Code school f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QR Code school fund"/>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304925" cy="1295400"/>
                                    </a:xfrm>
                                    <a:prstGeom prst="rect">
                                      <a:avLst/>
                                    </a:prstGeom>
                                    <a:noFill/>
                                    <a:ln>
                                      <a:noFill/>
                                    </a:ln>
                                  </pic:spPr>
                                </pic:pic>
                              </a:graphicData>
                            </a:graphic>
                          </wp:inline>
                        </w:drawing>
                      </w:r>
                    </w:p>
                    <w:p w14:paraId="1F72171C" w14:textId="77777777" w:rsidR="004A3D1E" w:rsidRPr="001F2A66" w:rsidRDefault="004A3D1E" w:rsidP="00834FB7">
                      <w:pPr>
                        <w:pStyle w:val="WhiteText"/>
                        <w:jc w:val="center"/>
                        <w:rPr>
                          <w:rFonts w:ascii="Trebuchet MS" w:hAnsi="Trebuchet MS"/>
                          <w:b/>
                          <w:color w:val="FFFFFF" w:themeColor="background1"/>
                          <w:sz w:val="20"/>
                          <w:szCs w:val="20"/>
                        </w:rPr>
                      </w:pPr>
                    </w:p>
                    <w:p w14:paraId="66802925" w14:textId="77777777" w:rsidR="004A3D1E" w:rsidRDefault="004A3D1E"/>
                  </w:txbxContent>
                </v:textbox>
                <w10:wrap anchorx="margin"/>
              </v:shape>
            </w:pict>
          </mc:Fallback>
        </mc:AlternateContent>
      </w:r>
      <w:r w:rsidR="00C4024C">
        <w:tab/>
      </w:r>
    </w:p>
    <w:p w14:paraId="11621047" w14:textId="5A950EF5" w:rsidR="00383B9A" w:rsidRDefault="00383B9A" w:rsidP="009F3C9F">
      <w:pPr>
        <w:tabs>
          <w:tab w:val="left" w:pos="2970"/>
        </w:tabs>
        <w:spacing w:after="120"/>
      </w:pPr>
    </w:p>
    <w:p w14:paraId="386F4D16" w14:textId="755189A1" w:rsidR="007863B3" w:rsidRDefault="00124D61" w:rsidP="009F3C9F">
      <w:pPr>
        <w:tabs>
          <w:tab w:val="left" w:pos="2970"/>
        </w:tabs>
        <w:spacing w:after="120"/>
      </w:pPr>
      <w:r>
        <w:rPr>
          <w:rFonts w:ascii="Monotype Corsiva" w:hAnsi="Monotype Corsiva"/>
          <w:noProof/>
          <w:lang w:val="en-GB" w:eastAsia="en-GB"/>
        </w:rPr>
        <mc:AlternateContent>
          <mc:Choice Requires="wps">
            <w:drawing>
              <wp:anchor distT="0" distB="0" distL="114300" distR="114300" simplePos="0" relativeHeight="253312000" behindDoc="0" locked="0" layoutInCell="1" allowOverlap="1" wp14:anchorId="6AA28495" wp14:editId="02FED6F7">
                <wp:simplePos x="0" y="0"/>
                <wp:positionH relativeFrom="column">
                  <wp:posOffset>1781175</wp:posOffset>
                </wp:positionH>
                <wp:positionV relativeFrom="paragraph">
                  <wp:posOffset>178435</wp:posOffset>
                </wp:positionV>
                <wp:extent cx="5225415" cy="2590800"/>
                <wp:effectExtent l="0" t="0" r="13335" b="19050"/>
                <wp:wrapNone/>
                <wp:docPr id="18" name="Text Box 18"/>
                <wp:cNvGraphicFramePr/>
                <a:graphic xmlns:a="http://schemas.openxmlformats.org/drawingml/2006/main">
                  <a:graphicData uri="http://schemas.microsoft.com/office/word/2010/wordprocessingShape">
                    <wps:wsp>
                      <wps:cNvSpPr txBox="1"/>
                      <wps:spPr>
                        <a:xfrm>
                          <a:off x="0" y="0"/>
                          <a:ext cx="5225415" cy="2590800"/>
                        </a:xfrm>
                        <a:prstGeom prst="rect">
                          <a:avLst/>
                        </a:prstGeom>
                        <a:solidFill>
                          <a:schemeClr val="lt1"/>
                        </a:solidFill>
                        <a:ln w="6350">
                          <a:solidFill>
                            <a:schemeClr val="bg1"/>
                          </a:solidFill>
                        </a:ln>
                      </wps:spPr>
                      <wps:txbx>
                        <w:txbxContent>
                          <w:p w14:paraId="65F04BDA" w14:textId="77777777" w:rsidR="005311F5" w:rsidRDefault="005311F5" w:rsidP="005311F5">
                            <w:pPr>
                              <w:pStyle w:val="BodyText"/>
                              <w:spacing w:after="0" w:line="240" w:lineRule="auto"/>
                              <w:jc w:val="center"/>
                              <w:rPr>
                                <w:rFonts w:ascii="Monotype Corsiva" w:hAnsi="Monotype Corsiva"/>
                                <w:b/>
                                <w:color w:val="00B050"/>
                                <w:sz w:val="36"/>
                                <w:szCs w:val="36"/>
                              </w:rPr>
                            </w:pPr>
                            <w:r>
                              <w:rPr>
                                <w:rFonts w:ascii="Monotype Corsiva" w:hAnsi="Monotype Corsiva"/>
                                <w:b/>
                                <w:color w:val="00B050"/>
                                <w:sz w:val="36"/>
                                <w:szCs w:val="36"/>
                              </w:rPr>
                              <w:t>Scooters/Bikes &amp; Lost Property</w:t>
                            </w:r>
                          </w:p>
                          <w:p w14:paraId="4E9AD172" w14:textId="77777777" w:rsidR="005311F5" w:rsidRDefault="005311F5" w:rsidP="005311F5">
                            <w:pPr>
                              <w:pStyle w:val="BodyText"/>
                              <w:jc w:val="center"/>
                              <w:rPr>
                                <w:b/>
                                <w:color w:val="auto"/>
                              </w:rPr>
                            </w:pPr>
                            <w:r>
                              <w:rPr>
                                <w:b/>
                                <w:noProof/>
                                <w:color w:val="auto"/>
                                <w:lang w:val="en-GB" w:eastAsia="en-GB"/>
                              </w:rPr>
                              <w:drawing>
                                <wp:inline distT="0" distB="0" distL="0" distR="0" wp14:anchorId="11A49019" wp14:editId="23FDE21E">
                                  <wp:extent cx="375193" cy="454828"/>
                                  <wp:effectExtent l="0" t="0" r="6350" b="2540"/>
                                  <wp:docPr id="44" name="Picture 44" descr="C:\Users\office\AppData\Local\Microsoft\Windows\Temporary Internet Files\Content.IE5\K3AXQ8JN\MC900215495[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ffice\AppData\Local\Microsoft\Windows\Temporary Internet Files\Content.IE5\K3AXQ8JN\MC900215495[1].wmf"/>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32239" cy="523982"/>
                                          </a:xfrm>
                                          <a:prstGeom prst="rect">
                                            <a:avLst/>
                                          </a:prstGeom>
                                          <a:noFill/>
                                          <a:ln>
                                            <a:noFill/>
                                          </a:ln>
                                        </pic:spPr>
                                      </pic:pic>
                                    </a:graphicData>
                                  </a:graphic>
                                </wp:inline>
                              </w:drawing>
                            </w:r>
                            <w:r>
                              <w:rPr>
                                <w:noProof/>
                                <w:lang w:val="en-GB" w:eastAsia="en-GB"/>
                              </w:rPr>
                              <w:t xml:space="preserve">  </w:t>
                            </w:r>
                            <w:r>
                              <w:rPr>
                                <w:noProof/>
                                <w:lang w:val="en-GB" w:eastAsia="en-GB"/>
                              </w:rPr>
                              <w:drawing>
                                <wp:inline distT="0" distB="0" distL="0" distR="0" wp14:anchorId="2C66D8C6" wp14:editId="4195C9A3">
                                  <wp:extent cx="451365" cy="425466"/>
                                  <wp:effectExtent l="0" t="0" r="6350" b="0"/>
                                  <wp:docPr id="45" name="Picture 45" descr="C:\Users\office\AppData\Local\Microsoft\Windows\Temporary Internet Files\Content.IE5\Q97I2PRD\MC91021633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ffice\AppData\Local\Microsoft\Windows\Temporary Internet Files\Content.IE5\Q97I2PRD\MC910216333[1].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8008" cy="469433"/>
                                          </a:xfrm>
                                          <a:prstGeom prst="rect">
                                            <a:avLst/>
                                          </a:prstGeom>
                                          <a:noFill/>
                                          <a:ln>
                                            <a:noFill/>
                                          </a:ln>
                                        </pic:spPr>
                                      </pic:pic>
                                    </a:graphicData>
                                  </a:graphic>
                                </wp:inline>
                              </w:drawing>
                            </w:r>
                            <w:r>
                              <w:rPr>
                                <w:b/>
                                <w:noProof/>
                                <w:color w:val="auto"/>
                                <w:lang w:val="en-GB" w:eastAsia="en-GB"/>
                              </w:rPr>
                              <w:t xml:space="preserve">  </w:t>
                            </w:r>
                            <w:r>
                              <w:rPr>
                                <w:b/>
                                <w:noProof/>
                                <w:color w:val="auto"/>
                                <w:lang w:val="en-GB" w:eastAsia="en-GB"/>
                              </w:rPr>
                              <w:drawing>
                                <wp:inline distT="0" distB="0" distL="0" distR="0" wp14:anchorId="39DD53E5" wp14:editId="033779BA">
                                  <wp:extent cx="390525" cy="454721"/>
                                  <wp:effectExtent l="0" t="0" r="0" b="2540"/>
                                  <wp:docPr id="41" name="Picture 41" descr="C:\Users\office\AppData\Local\Microsoft\Windows\Temporary Internet Files\Content.IE5\M2GUFN93\MM90030338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ffice\AppData\Local\Microsoft\Windows\Temporary Internet Files\Content.IE5\M2GUFN93\MM900303380[1].gif"/>
                                          <pic:cNvPicPr>
                                            <a:picLocks noChangeAspect="1" noChangeArrowheads="1" noCrop="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44726" cy="517831"/>
                                          </a:xfrm>
                                          <a:prstGeom prst="rect">
                                            <a:avLst/>
                                          </a:prstGeom>
                                          <a:noFill/>
                                          <a:ln>
                                            <a:noFill/>
                                          </a:ln>
                                        </pic:spPr>
                                      </pic:pic>
                                    </a:graphicData>
                                  </a:graphic>
                                </wp:inline>
                              </w:drawing>
                            </w:r>
                            <w:r>
                              <w:rPr>
                                <w:noProof/>
                                <w:lang w:val="en-GB" w:eastAsia="en-GB"/>
                              </w:rPr>
                              <w:t xml:space="preserve"> </w:t>
                            </w:r>
                          </w:p>
                          <w:p w14:paraId="2461E7CB" w14:textId="77777777" w:rsidR="005311F5" w:rsidRDefault="005311F5" w:rsidP="005311F5">
                            <w:pPr>
                              <w:pStyle w:val="BodyText"/>
                              <w:spacing w:line="240" w:lineRule="auto"/>
                              <w:jc w:val="both"/>
                              <w:rPr>
                                <w:color w:val="auto"/>
                              </w:rPr>
                            </w:pPr>
                            <w:r w:rsidRPr="001C1ABA">
                              <w:rPr>
                                <w:color w:val="auto"/>
                              </w:rPr>
                              <w:t xml:space="preserve">Please ensure that all bikes and scooters are taken home </w:t>
                            </w:r>
                            <w:r>
                              <w:rPr>
                                <w:color w:val="auto"/>
                              </w:rPr>
                              <w:t>this afternoon</w:t>
                            </w:r>
                            <w:r w:rsidRPr="001C1ABA">
                              <w:rPr>
                                <w:color w:val="auto"/>
                              </w:rPr>
                              <w:t xml:space="preserve">, as any left in school </w:t>
                            </w:r>
                            <w:r>
                              <w:rPr>
                                <w:color w:val="auto"/>
                              </w:rPr>
                              <w:t>may</w:t>
                            </w:r>
                            <w:r w:rsidRPr="001C1ABA">
                              <w:rPr>
                                <w:color w:val="auto"/>
                              </w:rPr>
                              <w:t xml:space="preserve"> be recycled. Please also come and look</w:t>
                            </w:r>
                            <w:r>
                              <w:rPr>
                                <w:color w:val="auto"/>
                              </w:rPr>
                              <w:t xml:space="preserve"> in the blue lost property ‘bin’, which is incredibly full currently, </w:t>
                            </w:r>
                            <w:r w:rsidRPr="001C1ABA">
                              <w:rPr>
                                <w:color w:val="auto"/>
                              </w:rPr>
                              <w:t xml:space="preserve">if your child has mislaid anything as all unnamed items </w:t>
                            </w:r>
                            <w:r>
                              <w:rPr>
                                <w:color w:val="auto"/>
                              </w:rPr>
                              <w:t>will</w:t>
                            </w:r>
                            <w:r w:rsidRPr="001C1ABA">
                              <w:rPr>
                                <w:color w:val="auto"/>
                              </w:rPr>
                              <w:t xml:space="preserve"> be recycled.</w:t>
                            </w:r>
                            <w:r>
                              <w:rPr>
                                <w:color w:val="auto"/>
                              </w:rPr>
                              <w:t xml:space="preserve"> </w:t>
                            </w:r>
                          </w:p>
                          <w:p w14:paraId="5B06275E" w14:textId="77777777" w:rsidR="005311F5" w:rsidRDefault="005311F5" w:rsidP="005311F5">
                            <w:pPr>
                              <w:pStyle w:val="BodyText"/>
                              <w:spacing w:line="240" w:lineRule="auto"/>
                              <w:jc w:val="both"/>
                              <w:rPr>
                                <w:color w:val="auto"/>
                              </w:rPr>
                            </w:pPr>
                            <w:r>
                              <w:rPr>
                                <w:color w:val="auto"/>
                              </w:rPr>
                              <w:t>There are often very good quality items in lost property and we urge you to seek out your lost goods. The habit will also help the children begin to learn the value of taking care of possessions and not always replenishing old with new! The ‘bin’ is always available outside the school office should you want to come in and reclaim your property.</w:t>
                            </w:r>
                          </w:p>
                          <w:p w14:paraId="16212C13" w14:textId="77777777" w:rsidR="005311F5" w:rsidRDefault="005311F5" w:rsidP="005311F5">
                            <w:pPr>
                              <w:pStyle w:val="BodyText"/>
                              <w:jc w:val="center"/>
                              <w:rPr>
                                <w:b/>
                                <w:color w:val="auto"/>
                              </w:rPr>
                            </w:pPr>
                            <w:r w:rsidRPr="001C1ABA">
                              <w:rPr>
                                <w:b/>
                                <w:color w:val="auto"/>
                              </w:rPr>
                              <w:t>Please, please can we also reiterate how important it is that bikes, scooters and helmets are named</w:t>
                            </w:r>
                            <w:r>
                              <w:rPr>
                                <w:b/>
                                <w:color w:val="auto"/>
                              </w:rPr>
                              <w:t>, along with all items of clothing</w:t>
                            </w:r>
                            <w:r w:rsidRPr="001C1ABA">
                              <w:rPr>
                                <w:b/>
                                <w:color w:val="auto"/>
                              </w:rPr>
                              <w:t>.</w:t>
                            </w:r>
                          </w:p>
                          <w:p w14:paraId="2615DE85" w14:textId="77777777" w:rsidR="00383B9A" w:rsidRDefault="00383B9A" w:rsidP="00383B9A">
                            <w:pPr>
                              <w:jc w:val="both"/>
                            </w:pPr>
                          </w:p>
                          <w:p w14:paraId="1F8C19F8" w14:textId="77777777" w:rsidR="00506DAA" w:rsidRDefault="00506DA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A28495" id="Text Box 18" o:spid="_x0000_s1038" type="#_x0000_t202" style="position:absolute;margin-left:140.25pt;margin-top:14.05pt;width:411.45pt;height:204pt;z-index:2533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" fillcolor="white [3201]" strokecolor="white [3212]" strokeweight=".5pt">
                <v:textbox>
                  <w:txbxContent>
                    <w:p w14:paraId="65F04BDA" w14:textId="77777777" w:rsidR="005311F5" w:rsidRDefault="005311F5" w:rsidP="005311F5">
                      <w:pPr>
                        <w:pStyle w:val="BodyText"/>
                        <w:spacing w:after="0" w:line="240" w:lineRule="auto"/>
                        <w:jc w:val="center"/>
                        <w:rPr>
                          <w:rFonts w:ascii="Monotype Corsiva" w:hAnsi="Monotype Corsiva"/>
                          <w:b/>
                          <w:color w:val="00B050"/>
                          <w:sz w:val="36"/>
                          <w:szCs w:val="36"/>
                        </w:rPr>
                      </w:pPr>
                      <w:r>
                        <w:rPr>
                          <w:rFonts w:ascii="Monotype Corsiva" w:hAnsi="Monotype Corsiva"/>
                          <w:b/>
                          <w:color w:val="00B050"/>
                          <w:sz w:val="36"/>
                          <w:szCs w:val="36"/>
                        </w:rPr>
                        <w:t>Scooters/Bikes &amp; Lost Property</w:t>
                      </w:r>
                    </w:p>
                    <w:p w14:paraId="4E9AD172" w14:textId="77777777" w:rsidR="005311F5" w:rsidRDefault="005311F5" w:rsidP="005311F5">
                      <w:pPr>
                        <w:pStyle w:val="BodyText"/>
                        <w:jc w:val="center"/>
                        <w:rPr>
                          <w:b/>
                          <w:color w:val="auto"/>
                        </w:rPr>
                      </w:pPr>
                      <w:r>
                        <w:rPr>
                          <w:b/>
                          <w:noProof/>
                          <w:color w:val="auto"/>
                          <w:lang w:val="en-GB" w:eastAsia="en-GB"/>
                        </w:rPr>
                        <w:drawing>
                          <wp:inline distT="0" distB="0" distL="0" distR="0" wp14:anchorId="11A49019" wp14:editId="23FDE21E">
                            <wp:extent cx="375193" cy="454828"/>
                            <wp:effectExtent l="0" t="0" r="6350" b="2540"/>
                            <wp:docPr id="44" name="Picture 44" descr="C:\Users\office\AppData\Local\Microsoft\Windows\Temporary Internet Files\Content.IE5\K3AXQ8JN\MC900215495[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ffice\AppData\Local\Microsoft\Windows\Temporary Internet Files\Content.IE5\K3AXQ8JN\MC900215495[1].wmf"/>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32239" cy="523982"/>
                                    </a:xfrm>
                                    <a:prstGeom prst="rect">
                                      <a:avLst/>
                                    </a:prstGeom>
                                    <a:noFill/>
                                    <a:ln>
                                      <a:noFill/>
                                    </a:ln>
                                  </pic:spPr>
                                </pic:pic>
                              </a:graphicData>
                            </a:graphic>
                          </wp:inline>
                        </w:drawing>
                      </w:r>
                      <w:r>
                        <w:rPr>
                          <w:noProof/>
                          <w:lang w:val="en-GB" w:eastAsia="en-GB"/>
                        </w:rPr>
                        <w:t xml:space="preserve">  </w:t>
                      </w:r>
                      <w:r>
                        <w:rPr>
                          <w:noProof/>
                          <w:lang w:val="en-GB" w:eastAsia="en-GB"/>
                        </w:rPr>
                        <w:drawing>
                          <wp:inline distT="0" distB="0" distL="0" distR="0" wp14:anchorId="2C66D8C6" wp14:editId="4195C9A3">
                            <wp:extent cx="451365" cy="425466"/>
                            <wp:effectExtent l="0" t="0" r="6350" b="0"/>
                            <wp:docPr id="45" name="Picture 45" descr="C:\Users\office\AppData\Local\Microsoft\Windows\Temporary Internet Files\Content.IE5\Q97I2PRD\MC91021633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ffice\AppData\Local\Microsoft\Windows\Temporary Internet Files\Content.IE5\Q97I2PRD\MC910216333[1].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8008" cy="469433"/>
                                    </a:xfrm>
                                    <a:prstGeom prst="rect">
                                      <a:avLst/>
                                    </a:prstGeom>
                                    <a:noFill/>
                                    <a:ln>
                                      <a:noFill/>
                                    </a:ln>
                                  </pic:spPr>
                                </pic:pic>
                              </a:graphicData>
                            </a:graphic>
                          </wp:inline>
                        </w:drawing>
                      </w:r>
                      <w:r>
                        <w:rPr>
                          <w:b/>
                          <w:noProof/>
                          <w:color w:val="auto"/>
                          <w:lang w:val="en-GB" w:eastAsia="en-GB"/>
                        </w:rPr>
                        <w:t xml:space="preserve">  </w:t>
                      </w:r>
                      <w:r>
                        <w:rPr>
                          <w:b/>
                          <w:noProof/>
                          <w:color w:val="auto"/>
                          <w:lang w:val="en-GB" w:eastAsia="en-GB"/>
                        </w:rPr>
                        <w:drawing>
                          <wp:inline distT="0" distB="0" distL="0" distR="0" wp14:anchorId="39DD53E5" wp14:editId="033779BA">
                            <wp:extent cx="390525" cy="454721"/>
                            <wp:effectExtent l="0" t="0" r="0" b="2540"/>
                            <wp:docPr id="41" name="Picture 41" descr="C:\Users\office\AppData\Local\Microsoft\Windows\Temporary Internet Files\Content.IE5\M2GUFN93\MM90030338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ffice\AppData\Local\Microsoft\Windows\Temporary Internet Files\Content.IE5\M2GUFN93\MM900303380[1].gif"/>
                                    <pic:cNvPicPr>
                                      <a:picLocks noChangeAspect="1" noChangeArrowheads="1" noCrop="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44726" cy="517831"/>
                                    </a:xfrm>
                                    <a:prstGeom prst="rect">
                                      <a:avLst/>
                                    </a:prstGeom>
                                    <a:noFill/>
                                    <a:ln>
                                      <a:noFill/>
                                    </a:ln>
                                  </pic:spPr>
                                </pic:pic>
                              </a:graphicData>
                            </a:graphic>
                          </wp:inline>
                        </w:drawing>
                      </w:r>
                      <w:r>
                        <w:rPr>
                          <w:noProof/>
                          <w:lang w:val="en-GB" w:eastAsia="en-GB"/>
                        </w:rPr>
                        <w:t xml:space="preserve"> </w:t>
                      </w:r>
                    </w:p>
                    <w:p w14:paraId="2461E7CB" w14:textId="77777777" w:rsidR="005311F5" w:rsidRDefault="005311F5" w:rsidP="005311F5">
                      <w:pPr>
                        <w:pStyle w:val="BodyText"/>
                        <w:spacing w:line="240" w:lineRule="auto"/>
                        <w:jc w:val="both"/>
                        <w:rPr>
                          <w:color w:val="auto"/>
                        </w:rPr>
                      </w:pPr>
                      <w:r w:rsidRPr="001C1ABA">
                        <w:rPr>
                          <w:color w:val="auto"/>
                        </w:rPr>
                        <w:t xml:space="preserve">Please ensure that all bikes and scooters are taken home </w:t>
                      </w:r>
                      <w:r>
                        <w:rPr>
                          <w:color w:val="auto"/>
                        </w:rPr>
                        <w:t>this afternoon</w:t>
                      </w:r>
                      <w:r w:rsidRPr="001C1ABA">
                        <w:rPr>
                          <w:color w:val="auto"/>
                        </w:rPr>
                        <w:t xml:space="preserve">, as any left in school </w:t>
                      </w:r>
                      <w:r>
                        <w:rPr>
                          <w:color w:val="auto"/>
                        </w:rPr>
                        <w:t>may</w:t>
                      </w:r>
                      <w:r w:rsidRPr="001C1ABA">
                        <w:rPr>
                          <w:color w:val="auto"/>
                        </w:rPr>
                        <w:t xml:space="preserve"> be recycled. Please also come and look</w:t>
                      </w:r>
                      <w:r>
                        <w:rPr>
                          <w:color w:val="auto"/>
                        </w:rPr>
                        <w:t xml:space="preserve"> in the blue lost property ‘bin’, which is incredibly full currently, </w:t>
                      </w:r>
                      <w:r w:rsidRPr="001C1ABA">
                        <w:rPr>
                          <w:color w:val="auto"/>
                        </w:rPr>
                        <w:t xml:space="preserve">if your child has mislaid anything as all unnamed items </w:t>
                      </w:r>
                      <w:r>
                        <w:rPr>
                          <w:color w:val="auto"/>
                        </w:rPr>
                        <w:t>will</w:t>
                      </w:r>
                      <w:r w:rsidRPr="001C1ABA">
                        <w:rPr>
                          <w:color w:val="auto"/>
                        </w:rPr>
                        <w:t xml:space="preserve"> be recycled.</w:t>
                      </w:r>
                      <w:r>
                        <w:rPr>
                          <w:color w:val="auto"/>
                        </w:rPr>
                        <w:t xml:space="preserve"> </w:t>
                      </w:r>
                    </w:p>
                    <w:p w14:paraId="5B06275E" w14:textId="77777777" w:rsidR="005311F5" w:rsidRDefault="005311F5" w:rsidP="005311F5">
                      <w:pPr>
                        <w:pStyle w:val="BodyText"/>
                        <w:spacing w:line="240" w:lineRule="auto"/>
                        <w:jc w:val="both"/>
                        <w:rPr>
                          <w:color w:val="auto"/>
                        </w:rPr>
                      </w:pPr>
                      <w:r>
                        <w:rPr>
                          <w:color w:val="auto"/>
                        </w:rPr>
                        <w:t>There are often very good quality items in lost property and we urge you to seek out your lost goods. The habit will also help the children begin to learn the value of taking care of possessions and not always replenishing old with new! The ‘bin’ is always available outside the school office should you want to come in and reclaim your property.</w:t>
                      </w:r>
                    </w:p>
                    <w:p w14:paraId="16212C13" w14:textId="77777777" w:rsidR="005311F5" w:rsidRDefault="005311F5" w:rsidP="005311F5">
                      <w:pPr>
                        <w:pStyle w:val="BodyText"/>
                        <w:jc w:val="center"/>
                        <w:rPr>
                          <w:b/>
                          <w:color w:val="auto"/>
                        </w:rPr>
                      </w:pPr>
                      <w:r w:rsidRPr="001C1ABA">
                        <w:rPr>
                          <w:b/>
                          <w:color w:val="auto"/>
                        </w:rPr>
                        <w:t>Please, please can we also reiterate how important it is that bikes, scooters and helmets are named</w:t>
                      </w:r>
                      <w:r>
                        <w:rPr>
                          <w:b/>
                          <w:color w:val="auto"/>
                        </w:rPr>
                        <w:t>, along with all items of clothing</w:t>
                      </w:r>
                      <w:r w:rsidRPr="001C1ABA">
                        <w:rPr>
                          <w:b/>
                          <w:color w:val="auto"/>
                        </w:rPr>
                        <w:t>.</w:t>
                      </w:r>
                    </w:p>
                    <w:p w14:paraId="2615DE85" w14:textId="77777777" w:rsidR="00383B9A" w:rsidRDefault="00383B9A" w:rsidP="00383B9A">
                      <w:pPr>
                        <w:jc w:val="both"/>
                      </w:pPr>
                    </w:p>
                    <w:p w14:paraId="1F8C19F8" w14:textId="77777777" w:rsidR="00506DAA" w:rsidRDefault="00506DAA"/>
                  </w:txbxContent>
                </v:textbox>
              </v:shape>
            </w:pict>
          </mc:Fallback>
        </mc:AlternateContent>
      </w:r>
      <w:r w:rsidRPr="00094A50">
        <w:rPr>
          <w:rFonts w:ascii="Monotype Corsiva" w:hAnsi="Monotype Corsiva"/>
          <w:noProof/>
          <w:lang w:val="en-GB" w:eastAsia="en-GB"/>
        </w:rPr>
        <mc:AlternateContent>
          <mc:Choice Requires="wps">
            <w:drawing>
              <wp:anchor distT="0" distB="0" distL="114300" distR="114300" simplePos="0" relativeHeight="251822080" behindDoc="0" locked="0" layoutInCell="1" allowOverlap="1" wp14:anchorId="6B93A427" wp14:editId="5405E699">
                <wp:simplePos x="0" y="0"/>
                <wp:positionH relativeFrom="margin">
                  <wp:posOffset>-38100</wp:posOffset>
                </wp:positionH>
                <wp:positionV relativeFrom="paragraph">
                  <wp:posOffset>2159635</wp:posOffset>
                </wp:positionV>
                <wp:extent cx="1819275" cy="704850"/>
                <wp:effectExtent l="0" t="0" r="28575" b="19050"/>
                <wp:wrapNone/>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9275" cy="704850"/>
                        </a:xfrm>
                        <a:prstGeom prst="rect">
                          <a:avLst/>
                        </a:prstGeom>
                        <a:solidFill>
                          <a:srgbClr val="00B050"/>
                        </a:solidFill>
                        <a:ln w="9525">
                          <a:solidFill>
                            <a:schemeClr val="bg1"/>
                          </a:solidFill>
                          <a:miter lim="800000"/>
                          <a:headEnd/>
                          <a:tailEnd/>
                        </a:ln>
                      </wps:spPr>
                      <wps:txbx>
                        <w:txbxContent>
                          <w:p w14:paraId="09A0B7DC" w14:textId="77777777" w:rsidR="004A3D1E" w:rsidRDefault="004A3D1E" w:rsidP="00573B0A">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93A427" id="_x0000_s1039" type="#_x0000_t202" style="position:absolute;margin-left:-3pt;margin-top:170.05pt;width:143.25pt;height:55.5pt;z-index:251822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" fillcolor="#00b050" strokecolor="white [3212]">
                <v:textbox>
                  <w:txbxContent>
                    <w:p w14:paraId="09A0B7DC" w14:textId="77777777" w:rsidR="004A3D1E" w:rsidRDefault="004A3D1E" w:rsidP="00573B0A">
                      <w:pPr>
                        <w:jc w:val="center"/>
                      </w:pPr>
                    </w:p>
                  </w:txbxContent>
                </v:textbox>
                <w10:wrap anchorx="margin"/>
              </v:shape>
            </w:pict>
          </mc:Fallback>
        </mc:AlternateContent>
      </w:r>
      <w:r w:rsidR="00B0752B" w:rsidRPr="006A12EB">
        <w:rPr>
          <w:b/>
          <w:noProof/>
          <w:lang w:val="en-GB" w:eastAsia="en-GB"/>
        </w:rPr>
        <mc:AlternateContent>
          <mc:Choice Requires="wps">
            <w:drawing>
              <wp:anchor distT="0" distB="0" distL="114300" distR="114300" simplePos="0" relativeHeight="251667456" behindDoc="0" locked="0" layoutInCell="1" allowOverlap="1" wp14:anchorId="61A3EA7C" wp14:editId="4019BF20">
                <wp:simplePos x="0" y="0"/>
                <wp:positionH relativeFrom="page">
                  <wp:posOffset>476885</wp:posOffset>
                </wp:positionH>
                <wp:positionV relativeFrom="page">
                  <wp:posOffset>1214755</wp:posOffset>
                </wp:positionV>
                <wp:extent cx="1882775" cy="2201545"/>
                <wp:effectExtent l="0" t="0" r="0" b="0"/>
                <wp:wrapNone/>
                <wp:docPr id="40"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2775" cy="2201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4134D9" w14:textId="77777777" w:rsidR="004A3D1E" w:rsidRDefault="004A3D1E" w:rsidP="003B44E9"/>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1A3EA7C" id="Text Box 56" o:spid="_x0000_s1040" type="#_x0000_t202" style="position:absolute;margin-left:37.55pt;margin-top:95.65pt;width:148.25pt;height:173.35pt;z-index:251667456;visibility:visible;mso-wrap-style:non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" filled="f" stroked="f">
                <v:textbox style="mso-fit-shape-to-text:t">
                  <w:txbxContent>
                    <w:p w14:paraId="244134D9" w14:textId="77777777" w:rsidR="004A3D1E" w:rsidRDefault="004A3D1E" w:rsidP="003B44E9"/>
                  </w:txbxContent>
                </v:textbox>
                <w10:wrap anchorx="page" anchory="page"/>
              </v:shape>
            </w:pict>
          </mc:Fallback>
        </mc:AlternateContent>
      </w:r>
      <w:r w:rsidR="005063CD">
        <w:br w:type="column"/>
      </w:r>
      <w:r>
        <w:rPr>
          <w:rFonts w:asciiTheme="minorHAnsi" w:eastAsiaTheme="minorEastAsia" w:hAnsiTheme="minorHAnsi" w:cstheme="minorBidi"/>
          <w:noProof/>
          <w:sz w:val="22"/>
          <w:szCs w:val="22"/>
          <w:lang w:val="en-GB" w:eastAsia="en-GB"/>
        </w:rPr>
        <w:lastRenderedPageBreak/>
        <mc:AlternateContent>
          <mc:Choice Requires="wps">
            <w:drawing>
              <wp:anchor distT="0" distB="0" distL="114300" distR="114300" simplePos="0" relativeHeight="253329408" behindDoc="0" locked="0" layoutInCell="1" allowOverlap="1" wp14:anchorId="07E749F1" wp14:editId="19BF1A16">
                <wp:simplePos x="0" y="0"/>
                <wp:positionH relativeFrom="column">
                  <wp:posOffset>-57150</wp:posOffset>
                </wp:positionH>
                <wp:positionV relativeFrom="paragraph">
                  <wp:posOffset>4867910</wp:posOffset>
                </wp:positionV>
                <wp:extent cx="1666875" cy="2228850"/>
                <wp:effectExtent l="0" t="0" r="28575" b="19050"/>
                <wp:wrapNone/>
                <wp:docPr id="38" name="Text Box 38"/>
                <wp:cNvGraphicFramePr/>
                <a:graphic xmlns:a="http://schemas.openxmlformats.org/drawingml/2006/main">
                  <a:graphicData uri="http://schemas.microsoft.com/office/word/2010/wordprocessingShape">
                    <wps:wsp>
                      <wps:cNvSpPr txBox="1"/>
                      <wps:spPr>
                        <a:xfrm>
                          <a:off x="0" y="0"/>
                          <a:ext cx="1666875" cy="2228850"/>
                        </a:xfrm>
                        <a:prstGeom prst="rect">
                          <a:avLst/>
                        </a:prstGeom>
                        <a:solidFill>
                          <a:schemeClr val="lt1"/>
                        </a:solidFill>
                        <a:ln w="6350">
                          <a:solidFill>
                            <a:schemeClr val="bg1"/>
                          </a:solidFill>
                        </a:ln>
                      </wps:spPr>
                      <wps:txbx>
                        <w:txbxContent>
                          <w:p w14:paraId="231F8363" w14:textId="430837EC" w:rsidR="0061452D" w:rsidRPr="0061452D" w:rsidRDefault="0061452D" w:rsidP="0061452D">
                            <w:pPr>
                              <w:jc w:val="center"/>
                              <w:rPr>
                                <w:rFonts w:ascii="Monotype Corsiva" w:hAnsi="Monotype Corsiva"/>
                                <w:b/>
                                <w:color w:val="00B050"/>
                                <w:sz w:val="36"/>
                                <w:szCs w:val="36"/>
                              </w:rPr>
                            </w:pPr>
                            <w:r w:rsidRPr="0061452D">
                              <w:rPr>
                                <w:rFonts w:ascii="Monotype Corsiva" w:hAnsi="Monotype Corsiva"/>
                                <w:b/>
                                <w:color w:val="00B050"/>
                                <w:sz w:val="36"/>
                                <w:szCs w:val="36"/>
                              </w:rPr>
                              <w:t>Fire Drill</w:t>
                            </w:r>
                          </w:p>
                          <w:p w14:paraId="2D56387F" w14:textId="50DD7ECB" w:rsidR="0061452D" w:rsidRDefault="0061452D" w:rsidP="0061452D">
                            <w:pPr>
                              <w:spacing w:after="120"/>
                              <w:jc w:val="center"/>
                              <w:rPr>
                                <w:rFonts w:ascii="Trebuchet MS" w:hAnsi="Trebuchet MS"/>
                                <w:sz w:val="20"/>
                                <w:szCs w:val="20"/>
                              </w:rPr>
                            </w:pPr>
                            <w:r>
                              <w:rPr>
                                <w:noProof/>
                              </w:rPr>
                              <w:drawing>
                                <wp:inline distT="0" distB="0" distL="0" distR="0" wp14:anchorId="5C561759" wp14:editId="68475BFE">
                                  <wp:extent cx="810895" cy="719944"/>
                                  <wp:effectExtent l="0" t="0" r="8255" b="444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823512" cy="731146"/>
                                          </a:xfrm>
                                          <a:prstGeom prst="rect">
                                            <a:avLst/>
                                          </a:prstGeom>
                                        </pic:spPr>
                                      </pic:pic>
                                    </a:graphicData>
                                  </a:graphic>
                                </wp:inline>
                              </w:drawing>
                            </w:r>
                          </w:p>
                          <w:p w14:paraId="344076A8" w14:textId="658834EC" w:rsidR="0061452D" w:rsidRPr="0061452D" w:rsidRDefault="0061452D" w:rsidP="0061452D">
                            <w:pPr>
                              <w:jc w:val="both"/>
                              <w:rPr>
                                <w:rFonts w:ascii="Trebuchet MS" w:hAnsi="Trebuchet MS"/>
                                <w:sz w:val="20"/>
                                <w:szCs w:val="20"/>
                              </w:rPr>
                            </w:pPr>
                            <w:r w:rsidRPr="0061452D">
                              <w:rPr>
                                <w:rFonts w:ascii="Trebuchet MS" w:hAnsi="Trebuchet MS"/>
                                <w:sz w:val="20"/>
                                <w:szCs w:val="20"/>
                              </w:rPr>
                              <w:t>We had a successful whole school fire drill this morning and all the children, staff and visitors in school vacated the building quickly and safely.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7E749F1" id="Text Box 38" o:spid="_x0000_s1041" type="#_x0000_t202" style="position:absolute;margin-left:-4.5pt;margin-top:383.3pt;width:131.25pt;height:175.5pt;z-index:253329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" fillcolor="white [3201]" strokecolor="white [3212]" strokeweight=".5pt">
                <v:textbox>
                  <w:txbxContent>
                    <w:p w14:paraId="231F8363" w14:textId="430837EC" w:rsidR="0061452D" w:rsidRPr="0061452D" w:rsidRDefault="0061452D" w:rsidP="0061452D">
                      <w:pPr>
                        <w:jc w:val="center"/>
                        <w:rPr>
                          <w:rFonts w:ascii="Monotype Corsiva" w:hAnsi="Monotype Corsiva"/>
                          <w:b/>
                          <w:color w:val="00B050"/>
                          <w:sz w:val="36"/>
                          <w:szCs w:val="36"/>
                        </w:rPr>
                      </w:pPr>
                      <w:r w:rsidRPr="0061452D">
                        <w:rPr>
                          <w:rFonts w:ascii="Monotype Corsiva" w:hAnsi="Monotype Corsiva"/>
                          <w:b/>
                          <w:color w:val="00B050"/>
                          <w:sz w:val="36"/>
                          <w:szCs w:val="36"/>
                        </w:rPr>
                        <w:t>Fire Drill</w:t>
                      </w:r>
                    </w:p>
                    <w:p w14:paraId="2D56387F" w14:textId="50DD7ECB" w:rsidR="0061452D" w:rsidRDefault="0061452D" w:rsidP="0061452D">
                      <w:pPr>
                        <w:spacing w:after="120"/>
                        <w:jc w:val="center"/>
                        <w:rPr>
                          <w:rFonts w:ascii="Trebuchet MS" w:hAnsi="Trebuchet MS"/>
                          <w:sz w:val="20"/>
                          <w:szCs w:val="20"/>
                        </w:rPr>
                      </w:pPr>
                      <w:r>
                        <w:rPr>
                          <w:noProof/>
                        </w:rPr>
                        <w:drawing>
                          <wp:inline distT="0" distB="0" distL="0" distR="0" wp14:anchorId="5C561759" wp14:editId="68475BFE">
                            <wp:extent cx="810895" cy="719944"/>
                            <wp:effectExtent l="0" t="0" r="8255" b="444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823512" cy="731146"/>
                                    </a:xfrm>
                                    <a:prstGeom prst="rect">
                                      <a:avLst/>
                                    </a:prstGeom>
                                  </pic:spPr>
                                </pic:pic>
                              </a:graphicData>
                            </a:graphic>
                          </wp:inline>
                        </w:drawing>
                      </w:r>
                    </w:p>
                    <w:p w14:paraId="344076A8" w14:textId="658834EC" w:rsidR="0061452D" w:rsidRPr="0061452D" w:rsidRDefault="0061452D" w:rsidP="0061452D">
                      <w:pPr>
                        <w:jc w:val="both"/>
                        <w:rPr>
                          <w:rFonts w:ascii="Trebuchet MS" w:hAnsi="Trebuchet MS"/>
                          <w:sz w:val="20"/>
                          <w:szCs w:val="20"/>
                        </w:rPr>
                      </w:pPr>
                      <w:r w:rsidRPr="0061452D">
                        <w:rPr>
                          <w:rFonts w:ascii="Trebuchet MS" w:hAnsi="Trebuchet MS"/>
                          <w:sz w:val="20"/>
                          <w:szCs w:val="20"/>
                        </w:rPr>
                        <w:t>We had a successful whole school fire drill this morning and all the children, staff and visitors in school vacated the building quickly and safely.</w:t>
                      </w:r>
                    </w:p>
                  </w:txbxContent>
                </v:textbox>
              </v:shape>
            </w:pict>
          </mc:Fallback>
        </mc:AlternateContent>
      </w:r>
      <w:r>
        <w:rPr>
          <w:noProof/>
        </w:rPr>
        <mc:AlternateContent>
          <mc:Choice Requires="wps">
            <w:drawing>
              <wp:anchor distT="45720" distB="45720" distL="114300" distR="114300" simplePos="0" relativeHeight="253331456" behindDoc="0" locked="0" layoutInCell="1" allowOverlap="1" wp14:anchorId="130E3E82" wp14:editId="1851A4B1">
                <wp:simplePos x="0" y="0"/>
                <wp:positionH relativeFrom="column">
                  <wp:posOffset>-57150</wp:posOffset>
                </wp:positionH>
                <wp:positionV relativeFrom="paragraph">
                  <wp:posOffset>1000760</wp:posOffset>
                </wp:positionV>
                <wp:extent cx="1647825" cy="3028950"/>
                <wp:effectExtent l="0" t="0" r="28575"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7825" cy="3028950"/>
                        </a:xfrm>
                        <a:prstGeom prst="rect">
                          <a:avLst/>
                        </a:prstGeom>
                        <a:solidFill>
                          <a:srgbClr val="FFFFFF"/>
                        </a:solidFill>
                        <a:ln w="9525">
                          <a:solidFill>
                            <a:schemeClr val="bg1"/>
                          </a:solidFill>
                          <a:miter lim="800000"/>
                          <a:headEnd/>
                          <a:tailEnd/>
                        </a:ln>
                      </wps:spPr>
                      <wps:txbx>
                        <w:txbxContent>
                          <w:p w14:paraId="4B4F8E31" w14:textId="156B58BC" w:rsidR="0061452D" w:rsidRDefault="00B459C1" w:rsidP="00B459C1">
                            <w:pPr>
                              <w:jc w:val="center"/>
                              <w:rPr>
                                <w:rFonts w:ascii="Trebuchet MS" w:hAnsi="Trebuchet MS"/>
                                <w:sz w:val="20"/>
                                <w:szCs w:val="20"/>
                              </w:rPr>
                            </w:pPr>
                            <w:r>
                              <w:rPr>
                                <w:noProof/>
                              </w:rPr>
                              <w:drawing>
                                <wp:inline distT="0" distB="0" distL="0" distR="0" wp14:anchorId="5237D3BA" wp14:editId="0FD3DEDC">
                                  <wp:extent cx="1104900" cy="817880"/>
                                  <wp:effectExtent l="0" t="0" r="0" b="1270"/>
                                  <wp:docPr id="61" name="Picture 1" descr="Cool Milk - UK school &amp; nursery milk supplier on X: &quot;🎅✨ Twas the night  before #Christmas… and all through the house, not a creature was stirring,  except for Mootilda sneaking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ol Milk - UK school &amp; nursery milk supplier on X: &quot;🎅✨ Twas the night  before #Christmas… and all through the house, not a creature was stirring,  except for Mootilda sneaking a"/>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104900" cy="817880"/>
                                          </a:xfrm>
                                          <a:prstGeom prst="rect">
                                            <a:avLst/>
                                          </a:prstGeom>
                                          <a:noFill/>
                                          <a:ln>
                                            <a:noFill/>
                                          </a:ln>
                                        </pic:spPr>
                                      </pic:pic>
                                    </a:graphicData>
                                  </a:graphic>
                                </wp:inline>
                              </w:drawing>
                            </w:r>
                          </w:p>
                          <w:p w14:paraId="3E0567A9" w14:textId="77777777" w:rsidR="0061452D" w:rsidRDefault="0061452D" w:rsidP="0061452D">
                            <w:pPr>
                              <w:jc w:val="both"/>
                              <w:rPr>
                                <w:rFonts w:ascii="Trebuchet MS" w:hAnsi="Trebuchet MS"/>
                                <w:sz w:val="20"/>
                                <w:szCs w:val="20"/>
                              </w:rPr>
                            </w:pPr>
                          </w:p>
                          <w:p w14:paraId="7450BC70" w14:textId="1088ABB3" w:rsidR="0061452D" w:rsidRPr="0061452D" w:rsidRDefault="0061452D" w:rsidP="0061452D">
                            <w:pPr>
                              <w:jc w:val="both"/>
                              <w:rPr>
                                <w:rFonts w:ascii="Trebuchet MS" w:hAnsi="Trebuchet MS"/>
                                <w:sz w:val="20"/>
                                <w:szCs w:val="20"/>
                              </w:rPr>
                            </w:pPr>
                            <w:r w:rsidRPr="0061452D">
                              <w:rPr>
                                <w:rFonts w:ascii="Trebuchet MS" w:hAnsi="Trebuchet MS"/>
                                <w:sz w:val="20"/>
                                <w:szCs w:val="20"/>
                              </w:rPr>
                              <w:t>For your advance notice, we have been advised by the Cool Milk Dairy Team that unfortunately, due to strict routing scheduled the dairy will be unable to deliver milk on our first day back after the half term break and INSET day. Therefore</w:t>
                            </w:r>
                            <w:r w:rsidR="00B459C1">
                              <w:rPr>
                                <w:rFonts w:ascii="Trebuchet MS" w:hAnsi="Trebuchet MS"/>
                                <w:sz w:val="20"/>
                                <w:szCs w:val="20"/>
                              </w:rPr>
                              <w:t>,</w:t>
                            </w:r>
                            <w:r w:rsidRPr="0061452D">
                              <w:rPr>
                                <w:rFonts w:ascii="Trebuchet MS" w:hAnsi="Trebuchet MS"/>
                                <w:sz w:val="20"/>
                                <w:szCs w:val="20"/>
                              </w:rPr>
                              <w:t xml:space="preserve"> the children won’t receive milk on Tuesday, 3</w:t>
                            </w:r>
                            <w:r w:rsidRPr="0061452D">
                              <w:rPr>
                                <w:rFonts w:ascii="Trebuchet MS" w:hAnsi="Trebuchet MS"/>
                                <w:sz w:val="20"/>
                                <w:szCs w:val="20"/>
                                <w:vertAlign w:val="superscript"/>
                              </w:rPr>
                              <w:t>rd</w:t>
                            </w:r>
                            <w:r w:rsidRPr="0061452D">
                              <w:rPr>
                                <w:rFonts w:ascii="Trebuchet MS" w:hAnsi="Trebuchet MS"/>
                                <w:sz w:val="20"/>
                                <w:szCs w:val="20"/>
                              </w:rPr>
                              <w:t xml:space="preserve"> June 2025.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0E3E82" id="_x0000_s1042" type="#_x0000_t202" style="position:absolute;margin-left:-4.5pt;margin-top:78.8pt;width:129.75pt;height:238.5pt;z-index:253331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" strokecolor="white [3212]">
                <v:textbox>
                  <w:txbxContent>
                    <w:p w14:paraId="4B4F8E31" w14:textId="156B58BC" w:rsidR="0061452D" w:rsidRDefault="00B459C1" w:rsidP="00B459C1">
                      <w:pPr>
                        <w:jc w:val="center"/>
                        <w:rPr>
                          <w:rFonts w:ascii="Trebuchet MS" w:hAnsi="Trebuchet MS"/>
                          <w:sz w:val="20"/>
                          <w:szCs w:val="20"/>
                        </w:rPr>
                      </w:pPr>
                      <w:r>
                        <w:rPr>
                          <w:noProof/>
                        </w:rPr>
                        <w:drawing>
                          <wp:inline distT="0" distB="0" distL="0" distR="0" wp14:anchorId="5237D3BA" wp14:editId="0FD3DEDC">
                            <wp:extent cx="1104900" cy="817880"/>
                            <wp:effectExtent l="0" t="0" r="0" b="1270"/>
                            <wp:docPr id="61" name="Picture 1" descr="Cool Milk - UK school &amp; nursery milk supplier on X: &quot;🎅✨ Twas the night  before #Christmas… and all through the house, not a creature was stirring,  except for Mootilda sneaking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ol Milk - UK school &amp; nursery milk supplier on X: &quot;🎅✨ Twas the night  before #Christmas… and all through the house, not a creature was stirring,  except for Mootilda sneaking a"/>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104900" cy="817880"/>
                                    </a:xfrm>
                                    <a:prstGeom prst="rect">
                                      <a:avLst/>
                                    </a:prstGeom>
                                    <a:noFill/>
                                    <a:ln>
                                      <a:noFill/>
                                    </a:ln>
                                  </pic:spPr>
                                </pic:pic>
                              </a:graphicData>
                            </a:graphic>
                          </wp:inline>
                        </w:drawing>
                      </w:r>
                    </w:p>
                    <w:p w14:paraId="3E0567A9" w14:textId="77777777" w:rsidR="0061452D" w:rsidRDefault="0061452D" w:rsidP="0061452D">
                      <w:pPr>
                        <w:jc w:val="both"/>
                        <w:rPr>
                          <w:rFonts w:ascii="Trebuchet MS" w:hAnsi="Trebuchet MS"/>
                          <w:sz w:val="20"/>
                          <w:szCs w:val="20"/>
                        </w:rPr>
                      </w:pPr>
                    </w:p>
                    <w:p w14:paraId="7450BC70" w14:textId="1088ABB3" w:rsidR="0061452D" w:rsidRPr="0061452D" w:rsidRDefault="0061452D" w:rsidP="0061452D">
                      <w:pPr>
                        <w:jc w:val="both"/>
                        <w:rPr>
                          <w:rFonts w:ascii="Trebuchet MS" w:hAnsi="Trebuchet MS"/>
                          <w:sz w:val="20"/>
                          <w:szCs w:val="20"/>
                        </w:rPr>
                      </w:pPr>
                      <w:r w:rsidRPr="0061452D">
                        <w:rPr>
                          <w:rFonts w:ascii="Trebuchet MS" w:hAnsi="Trebuchet MS"/>
                          <w:sz w:val="20"/>
                          <w:szCs w:val="20"/>
                        </w:rPr>
                        <w:t>For your advance notice, we have been advised by the Cool Milk Dairy Team that unfortunately, due to strict routing scheduled the dairy will be unable to deliver milk on our first day back after the half term break and INSET day. Therefore</w:t>
                      </w:r>
                      <w:r w:rsidR="00B459C1">
                        <w:rPr>
                          <w:rFonts w:ascii="Trebuchet MS" w:hAnsi="Trebuchet MS"/>
                          <w:sz w:val="20"/>
                          <w:szCs w:val="20"/>
                        </w:rPr>
                        <w:t>,</w:t>
                      </w:r>
                      <w:r w:rsidRPr="0061452D">
                        <w:rPr>
                          <w:rFonts w:ascii="Trebuchet MS" w:hAnsi="Trebuchet MS"/>
                          <w:sz w:val="20"/>
                          <w:szCs w:val="20"/>
                        </w:rPr>
                        <w:t xml:space="preserve"> the children won’t receive milk on Tuesday, 3</w:t>
                      </w:r>
                      <w:r w:rsidRPr="0061452D">
                        <w:rPr>
                          <w:rFonts w:ascii="Trebuchet MS" w:hAnsi="Trebuchet MS"/>
                          <w:sz w:val="20"/>
                          <w:szCs w:val="20"/>
                          <w:vertAlign w:val="superscript"/>
                        </w:rPr>
                        <w:t>rd</w:t>
                      </w:r>
                      <w:r w:rsidRPr="0061452D">
                        <w:rPr>
                          <w:rFonts w:ascii="Trebuchet MS" w:hAnsi="Trebuchet MS"/>
                          <w:sz w:val="20"/>
                          <w:szCs w:val="20"/>
                        </w:rPr>
                        <w:t xml:space="preserve"> June 2025.</w:t>
                      </w:r>
                    </w:p>
                  </w:txbxContent>
                </v:textbox>
                <w10:wrap type="square"/>
              </v:shape>
            </w:pict>
          </mc:Fallback>
        </mc:AlternateContent>
      </w:r>
      <w:r w:rsidR="005D1F59" w:rsidRPr="006A33C4">
        <w:rPr>
          <w:rFonts w:asciiTheme="minorHAnsi" w:eastAsiaTheme="minorEastAsia" w:hAnsiTheme="minorHAnsi" w:cstheme="minorBidi"/>
          <w:noProof/>
          <w:sz w:val="22"/>
          <w:szCs w:val="22"/>
          <w:lang w:val="en-GB" w:eastAsia="en-GB"/>
        </w:rPr>
        <mc:AlternateContent>
          <mc:Choice Requires="wps">
            <w:drawing>
              <wp:anchor distT="0" distB="0" distL="114300" distR="114300" simplePos="0" relativeHeight="253314048" behindDoc="0" locked="0" layoutInCell="1" allowOverlap="1" wp14:anchorId="3E29A7DE" wp14:editId="4B4AAC91">
                <wp:simplePos x="0" y="0"/>
                <wp:positionH relativeFrom="margin">
                  <wp:posOffset>1661160</wp:posOffset>
                </wp:positionH>
                <wp:positionV relativeFrom="paragraph">
                  <wp:posOffset>2776220</wp:posOffset>
                </wp:positionV>
                <wp:extent cx="5410200" cy="6926580"/>
                <wp:effectExtent l="0" t="0" r="19050" b="26670"/>
                <wp:wrapNone/>
                <wp:docPr id="1" name="Text Box 1"/>
                <wp:cNvGraphicFramePr/>
                <a:graphic xmlns:a="http://schemas.openxmlformats.org/drawingml/2006/main">
                  <a:graphicData uri="http://schemas.microsoft.com/office/word/2010/wordprocessingShape">
                    <wps:wsp>
                      <wps:cNvSpPr txBox="1"/>
                      <wps:spPr>
                        <a:xfrm>
                          <a:off x="0" y="0"/>
                          <a:ext cx="5410200" cy="6926580"/>
                        </a:xfrm>
                        <a:prstGeom prst="rect">
                          <a:avLst/>
                        </a:prstGeom>
                        <a:solidFill>
                          <a:sysClr val="window" lastClr="FFFFFF"/>
                        </a:solidFill>
                        <a:ln w="6350">
                          <a:solidFill>
                            <a:sysClr val="window" lastClr="FFFFFF"/>
                          </a:solidFill>
                        </a:ln>
                        <a:effectLst/>
                      </wps:spPr>
                      <wps:txbx>
                        <w:txbxContent>
                          <w:p w14:paraId="50209DC6" w14:textId="74307914" w:rsidR="00474AB0" w:rsidRDefault="00E1494A" w:rsidP="00425C0A">
                            <w:pPr>
                              <w:spacing w:after="120"/>
                              <w:jc w:val="center"/>
                              <w:rPr>
                                <w:rFonts w:ascii="Monotype Corsiva" w:hAnsi="Monotype Corsiva"/>
                                <w:b/>
                                <w:noProof/>
                                <w:color w:val="00B050"/>
                                <w:sz w:val="36"/>
                                <w:szCs w:val="36"/>
                              </w:rPr>
                            </w:pPr>
                            <w:r w:rsidRPr="00350924">
                              <w:rPr>
                                <w:rFonts w:ascii="Monotype Corsiva" w:hAnsi="Monotype Corsiva"/>
                                <w:b/>
                                <w:noProof/>
                                <w:color w:val="00B050"/>
                                <w:sz w:val="36"/>
                                <w:szCs w:val="36"/>
                              </w:rPr>
                              <w:t>World Bee Day 2025</w:t>
                            </w:r>
                          </w:p>
                          <w:p w14:paraId="0B16F403" w14:textId="05897BAF" w:rsidR="00425C0A" w:rsidRDefault="00425C0A" w:rsidP="00425C0A">
                            <w:pPr>
                              <w:spacing w:after="120"/>
                              <w:jc w:val="both"/>
                              <w:rPr>
                                <w:rFonts w:ascii="Trebuchet MS" w:hAnsi="Trebuchet MS"/>
                                <w:color w:val="000000" w:themeColor="text1"/>
                                <w:sz w:val="20"/>
                                <w:szCs w:val="20"/>
                              </w:rPr>
                            </w:pPr>
                            <w:r w:rsidRPr="00D80B8C">
                              <w:rPr>
                                <w:rFonts w:ascii="Trebuchet MS" w:hAnsi="Trebuchet MS"/>
                                <w:color w:val="000000" w:themeColor="text1"/>
                                <w:sz w:val="20"/>
                                <w:szCs w:val="20"/>
                              </w:rPr>
                              <w:t>20</w:t>
                            </w:r>
                            <w:r w:rsidRPr="00D80B8C">
                              <w:rPr>
                                <w:rFonts w:ascii="Trebuchet MS" w:hAnsi="Trebuchet MS"/>
                                <w:color w:val="000000" w:themeColor="text1"/>
                                <w:sz w:val="20"/>
                                <w:szCs w:val="20"/>
                                <w:vertAlign w:val="superscript"/>
                              </w:rPr>
                              <w:t>th</w:t>
                            </w:r>
                            <w:r w:rsidRPr="00D80B8C">
                              <w:rPr>
                                <w:rFonts w:ascii="Trebuchet MS" w:hAnsi="Trebuchet MS"/>
                                <w:color w:val="000000" w:themeColor="text1"/>
                                <w:sz w:val="20"/>
                                <w:szCs w:val="20"/>
                              </w:rPr>
                              <w:t xml:space="preserve"> May </w:t>
                            </w:r>
                            <w:r>
                              <w:rPr>
                                <w:rFonts w:ascii="Trebuchet MS" w:hAnsi="Trebuchet MS"/>
                                <w:color w:val="000000" w:themeColor="text1"/>
                                <w:sz w:val="20"/>
                                <w:szCs w:val="20"/>
                              </w:rPr>
                              <w:t>wa</w:t>
                            </w:r>
                            <w:r w:rsidRPr="00D80B8C">
                              <w:rPr>
                                <w:rFonts w:ascii="Trebuchet MS" w:hAnsi="Trebuchet MS"/>
                                <w:color w:val="000000" w:themeColor="text1"/>
                                <w:sz w:val="20"/>
                                <w:szCs w:val="20"/>
                              </w:rPr>
                              <w:t>s World Bee Day and in school</w:t>
                            </w:r>
                            <w:r>
                              <w:rPr>
                                <w:rFonts w:ascii="Trebuchet MS" w:hAnsi="Trebuchet MS"/>
                                <w:color w:val="000000" w:themeColor="text1"/>
                                <w:sz w:val="20"/>
                                <w:szCs w:val="20"/>
                              </w:rPr>
                              <w:t xml:space="preserve"> this week we have been </w:t>
                            </w:r>
                            <w:r w:rsidRPr="00D80B8C">
                              <w:rPr>
                                <w:rFonts w:ascii="Trebuchet MS" w:hAnsi="Trebuchet MS"/>
                                <w:color w:val="000000" w:themeColor="text1"/>
                                <w:sz w:val="20"/>
                                <w:szCs w:val="20"/>
                              </w:rPr>
                              <w:t xml:space="preserve">learning about </w:t>
                            </w:r>
                            <w:r w:rsidR="007632D3">
                              <w:rPr>
                                <w:rFonts w:ascii="Trebuchet MS" w:hAnsi="Trebuchet MS"/>
                                <w:color w:val="000000" w:themeColor="text1"/>
                                <w:sz w:val="20"/>
                                <w:szCs w:val="20"/>
                              </w:rPr>
                              <w:t xml:space="preserve">and celebrating </w:t>
                            </w:r>
                            <w:r w:rsidRPr="00D80B8C">
                              <w:rPr>
                                <w:rFonts w:ascii="Trebuchet MS" w:hAnsi="Trebuchet MS"/>
                                <w:color w:val="000000" w:themeColor="text1"/>
                                <w:sz w:val="20"/>
                                <w:szCs w:val="20"/>
                              </w:rPr>
                              <w:t xml:space="preserve">bees. We </w:t>
                            </w:r>
                            <w:r>
                              <w:rPr>
                                <w:rFonts w:ascii="Trebuchet MS" w:hAnsi="Trebuchet MS"/>
                                <w:color w:val="000000" w:themeColor="text1"/>
                                <w:sz w:val="20"/>
                                <w:szCs w:val="20"/>
                              </w:rPr>
                              <w:t>have learnt</w:t>
                            </w:r>
                            <w:r w:rsidRPr="00D80B8C">
                              <w:rPr>
                                <w:rFonts w:ascii="Trebuchet MS" w:hAnsi="Trebuchet MS"/>
                                <w:color w:val="000000" w:themeColor="text1"/>
                                <w:sz w:val="20"/>
                                <w:szCs w:val="20"/>
                              </w:rPr>
                              <w:t xml:space="preserve"> how important they are to our wellbeing and survival as without pollination nothing would grow</w:t>
                            </w:r>
                            <w:r>
                              <w:rPr>
                                <w:rFonts w:ascii="Trebuchet MS" w:hAnsi="Trebuchet MS"/>
                                <w:color w:val="000000" w:themeColor="text1"/>
                                <w:sz w:val="20"/>
                                <w:szCs w:val="20"/>
                              </w:rPr>
                              <w:t xml:space="preserve"> and the children the children did </w:t>
                            </w:r>
                            <w:r w:rsidRPr="00D80B8C">
                              <w:rPr>
                                <w:rFonts w:ascii="Trebuchet MS" w:hAnsi="Trebuchet MS"/>
                                <w:color w:val="000000" w:themeColor="text1"/>
                                <w:sz w:val="20"/>
                                <w:szCs w:val="20"/>
                              </w:rPr>
                              <w:t>drawing, art work, writing, researching facts about bees, singing a song</w:t>
                            </w:r>
                            <w:r>
                              <w:rPr>
                                <w:rFonts w:ascii="Trebuchet MS" w:hAnsi="Trebuchet MS"/>
                                <w:color w:val="000000" w:themeColor="text1"/>
                                <w:sz w:val="20"/>
                                <w:szCs w:val="20"/>
                              </w:rPr>
                              <w:t xml:space="preserve"> and</w:t>
                            </w:r>
                            <w:r w:rsidRPr="00D80B8C">
                              <w:rPr>
                                <w:rFonts w:ascii="Trebuchet MS" w:hAnsi="Trebuchet MS"/>
                                <w:color w:val="000000" w:themeColor="text1"/>
                                <w:sz w:val="20"/>
                                <w:szCs w:val="20"/>
                              </w:rPr>
                              <w:t xml:space="preserve"> listening to stories.</w:t>
                            </w:r>
                            <w:r>
                              <w:rPr>
                                <w:rFonts w:ascii="Trebuchet MS" w:hAnsi="Trebuchet MS"/>
                                <w:color w:val="000000" w:themeColor="text1"/>
                                <w:sz w:val="20"/>
                                <w:szCs w:val="20"/>
                              </w:rPr>
                              <w:t xml:space="preserve"> We also had a World Bee Day Assembly where we shared our learning</w:t>
                            </w:r>
                            <w:r w:rsidR="00CD398A">
                              <w:rPr>
                                <w:rFonts w:ascii="Trebuchet MS" w:hAnsi="Trebuchet MS"/>
                                <w:color w:val="000000" w:themeColor="text1"/>
                                <w:sz w:val="20"/>
                                <w:szCs w:val="20"/>
                              </w:rPr>
                              <w:t>.</w:t>
                            </w:r>
                          </w:p>
                          <w:p w14:paraId="76110CD0" w14:textId="324DE13A" w:rsidR="007632D3" w:rsidRDefault="00712F56" w:rsidP="007D0164">
                            <w:pPr>
                              <w:jc w:val="center"/>
                              <w:rPr>
                                <w:rFonts w:ascii="Monotype Corsiva" w:hAnsi="Monotype Corsiva"/>
                                <w:b/>
                                <w:color w:val="00B050"/>
                                <w:sz w:val="36"/>
                                <w:szCs w:val="36"/>
                              </w:rPr>
                            </w:pPr>
                            <w:r>
                              <w:rPr>
                                <w:noProof/>
                              </w:rPr>
                              <w:drawing>
                                <wp:inline distT="0" distB="0" distL="0" distR="0" wp14:anchorId="1DB9237F" wp14:editId="2A1742BA">
                                  <wp:extent cx="2667000" cy="16573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677556" cy="1663910"/>
                                          </a:xfrm>
                                          <a:prstGeom prst="rect">
                                            <a:avLst/>
                                          </a:prstGeom>
                                          <a:noFill/>
                                          <a:ln>
                                            <a:noFill/>
                                          </a:ln>
                                        </pic:spPr>
                                      </pic:pic>
                                    </a:graphicData>
                                  </a:graphic>
                                </wp:inline>
                              </w:drawing>
                            </w:r>
                          </w:p>
                          <w:p w14:paraId="70C62BE2" w14:textId="226F8140" w:rsidR="007D0164" w:rsidRPr="007D0164" w:rsidRDefault="007D0164" w:rsidP="0045758F">
                            <w:pPr>
                              <w:spacing w:after="120"/>
                              <w:jc w:val="center"/>
                              <w:rPr>
                                <w:rFonts w:ascii="Trebuchet MS" w:hAnsi="Trebuchet MS"/>
                                <w:b/>
                                <w:sz w:val="20"/>
                                <w:szCs w:val="20"/>
                              </w:rPr>
                            </w:pPr>
                            <w:r w:rsidRPr="007D0164">
                              <w:rPr>
                                <w:rFonts w:ascii="Trebuchet MS" w:hAnsi="Trebuchet MS"/>
                                <w:b/>
                                <w:sz w:val="20"/>
                                <w:szCs w:val="20"/>
                              </w:rPr>
                              <w:t>Reception Bee Artwork</w:t>
                            </w:r>
                          </w:p>
                          <w:p w14:paraId="21829D96" w14:textId="4A15B898" w:rsidR="007632D3" w:rsidRDefault="007D0164" w:rsidP="007D0164">
                            <w:pPr>
                              <w:jc w:val="center"/>
                              <w:rPr>
                                <w:rFonts w:ascii="Monotype Corsiva" w:hAnsi="Monotype Corsiva"/>
                                <w:b/>
                                <w:color w:val="00B050"/>
                                <w:sz w:val="36"/>
                                <w:szCs w:val="36"/>
                              </w:rPr>
                            </w:pPr>
                            <w:r>
                              <w:rPr>
                                <w:noProof/>
                              </w:rPr>
                              <w:drawing>
                                <wp:inline distT="0" distB="0" distL="0" distR="0" wp14:anchorId="61D62C77" wp14:editId="55E7713B">
                                  <wp:extent cx="1221648" cy="1677641"/>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246015" cy="1711103"/>
                                          </a:xfrm>
                                          <a:prstGeom prst="rect">
                                            <a:avLst/>
                                          </a:prstGeom>
                                        </pic:spPr>
                                      </pic:pic>
                                    </a:graphicData>
                                  </a:graphic>
                                </wp:inline>
                              </w:drawing>
                            </w:r>
                            <w:r>
                              <w:rPr>
                                <w:noProof/>
                              </w:rPr>
                              <w:t xml:space="preserve">  </w:t>
                            </w:r>
                            <w:r w:rsidR="007632D3">
                              <w:rPr>
                                <w:noProof/>
                              </w:rPr>
                              <w:drawing>
                                <wp:inline distT="0" distB="0" distL="0" distR="0" wp14:anchorId="5BAA4AE0" wp14:editId="46DA4C3B">
                                  <wp:extent cx="3817569" cy="1681736"/>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857213" cy="1699200"/>
                                          </a:xfrm>
                                          <a:prstGeom prst="rect">
                                            <a:avLst/>
                                          </a:prstGeom>
                                        </pic:spPr>
                                      </pic:pic>
                                    </a:graphicData>
                                  </a:graphic>
                                </wp:inline>
                              </w:drawing>
                            </w:r>
                            <w:r>
                              <w:rPr>
                                <w:rFonts w:ascii="Monotype Corsiva" w:hAnsi="Monotype Corsiva"/>
                                <w:b/>
                                <w:color w:val="00B050"/>
                                <w:sz w:val="36"/>
                                <w:szCs w:val="36"/>
                              </w:rPr>
                              <w:t xml:space="preserve"> </w:t>
                            </w:r>
                          </w:p>
                          <w:p w14:paraId="2858F845" w14:textId="2C3ADEF9" w:rsidR="007D0164" w:rsidRPr="007D0164" w:rsidRDefault="007D0164" w:rsidP="0045758F">
                            <w:pPr>
                              <w:spacing w:after="120"/>
                              <w:jc w:val="center"/>
                              <w:rPr>
                                <w:rFonts w:ascii="Trebuchet MS" w:hAnsi="Trebuchet MS"/>
                                <w:b/>
                                <w:sz w:val="20"/>
                                <w:szCs w:val="20"/>
                              </w:rPr>
                            </w:pPr>
                            <w:r w:rsidRPr="007D0164">
                              <w:rPr>
                                <w:rFonts w:ascii="Trebuchet MS" w:hAnsi="Trebuchet MS"/>
                                <w:b/>
                                <w:sz w:val="20"/>
                                <w:szCs w:val="20"/>
                              </w:rPr>
                              <w:t>Year 1 Bees</w:t>
                            </w:r>
                          </w:p>
                          <w:p w14:paraId="3D5BCB6F" w14:textId="77777777" w:rsidR="007D0164" w:rsidRDefault="00474AB0" w:rsidP="001B59D0">
                            <w:pPr>
                              <w:jc w:val="center"/>
                              <w:rPr>
                                <w:noProof/>
                              </w:rPr>
                            </w:pPr>
                            <w:r>
                              <w:rPr>
                                <w:noProof/>
                              </w:rPr>
                              <w:drawing>
                                <wp:inline distT="0" distB="0" distL="0" distR="0" wp14:anchorId="46B38792" wp14:editId="38260925">
                                  <wp:extent cx="3132545" cy="1655265"/>
                                  <wp:effectExtent l="0" t="0" r="0" b="254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167910" cy="1673952"/>
                                          </a:xfrm>
                                          <a:prstGeom prst="rect">
                                            <a:avLst/>
                                          </a:prstGeom>
                                        </pic:spPr>
                                      </pic:pic>
                                    </a:graphicData>
                                  </a:graphic>
                                </wp:inline>
                              </w:drawing>
                            </w:r>
                            <w:r w:rsidR="00B7116D">
                              <w:rPr>
                                <w:rFonts w:ascii="Trebuchet MS" w:hAnsi="Trebuchet MS"/>
                                <w:sz w:val="20"/>
                                <w:szCs w:val="20"/>
                              </w:rPr>
                              <w:t xml:space="preserve"> </w:t>
                            </w:r>
                            <w:r w:rsidR="00FB1B87">
                              <w:rPr>
                                <w:noProof/>
                              </w:rPr>
                              <w:t xml:space="preserve"> </w:t>
                            </w:r>
                            <w:r w:rsidR="00B7116D">
                              <w:rPr>
                                <w:noProof/>
                              </w:rPr>
                              <w:drawing>
                                <wp:inline distT="0" distB="0" distL="0" distR="0" wp14:anchorId="4A34C706" wp14:editId="103C9D5A">
                                  <wp:extent cx="1499861" cy="1662398"/>
                                  <wp:effectExtent l="0" t="0" r="571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527426" cy="1692950"/>
                                          </a:xfrm>
                                          <a:prstGeom prst="rect">
                                            <a:avLst/>
                                          </a:prstGeom>
                                        </pic:spPr>
                                      </pic:pic>
                                    </a:graphicData>
                                  </a:graphic>
                                </wp:inline>
                              </w:drawing>
                            </w:r>
                          </w:p>
                          <w:p w14:paraId="5798B181" w14:textId="49AE0618" w:rsidR="0037111F" w:rsidRPr="007D0164" w:rsidRDefault="007D0164" w:rsidP="001B59D0">
                            <w:pPr>
                              <w:jc w:val="center"/>
                              <w:rPr>
                                <w:rFonts w:ascii="Monotype Corsiva" w:hAnsi="Monotype Corsiva"/>
                                <w:b/>
                                <w:sz w:val="36"/>
                                <w:szCs w:val="36"/>
                              </w:rPr>
                            </w:pPr>
                            <w:r w:rsidRPr="007D0164">
                              <w:rPr>
                                <w:rFonts w:ascii="Trebuchet MS" w:hAnsi="Trebuchet MS"/>
                                <w:b/>
                                <w:sz w:val="20"/>
                                <w:szCs w:val="20"/>
                              </w:rPr>
                              <w:t>Year 2 Bee</w:t>
                            </w:r>
                            <w:r>
                              <w:rPr>
                                <w:rFonts w:ascii="Trebuchet MS" w:hAnsi="Trebuchet MS"/>
                                <w:b/>
                                <w:sz w:val="20"/>
                                <w:szCs w:val="20"/>
                              </w:rPr>
                              <w:t xml:space="preserve"> Pegs</w:t>
                            </w:r>
                            <w:r w:rsidR="00474AB0" w:rsidRPr="007D0164">
                              <w:rPr>
                                <w:rFonts w:ascii="Monotype Corsiva" w:hAnsi="Monotype Corsiva"/>
                                <w:b/>
                                <w:sz w:val="36"/>
                                <w:szCs w:val="36"/>
                              </w:rPr>
                              <w:br/>
                            </w:r>
                          </w:p>
                          <w:p w14:paraId="4CCF3EFA" w14:textId="45AFD95B" w:rsidR="0037111F" w:rsidRDefault="0037111F" w:rsidP="001B59D0">
                            <w:pPr>
                              <w:jc w:val="center"/>
                              <w:rPr>
                                <w:rFonts w:ascii="Monotype Corsiva" w:hAnsi="Monotype Corsiva"/>
                                <w:b/>
                                <w:color w:val="00B050"/>
                                <w:sz w:val="36"/>
                                <w:szCs w:val="36"/>
                              </w:rPr>
                            </w:pPr>
                          </w:p>
                          <w:p w14:paraId="06325E6A" w14:textId="555CC0A1" w:rsidR="0037111F" w:rsidRDefault="0037111F" w:rsidP="001B59D0">
                            <w:pPr>
                              <w:jc w:val="center"/>
                              <w:rPr>
                                <w:rFonts w:ascii="Monotype Corsiva" w:hAnsi="Monotype Corsiva"/>
                                <w:b/>
                                <w:color w:val="00B050"/>
                                <w:sz w:val="36"/>
                                <w:szCs w:val="36"/>
                              </w:rPr>
                            </w:pPr>
                          </w:p>
                          <w:p w14:paraId="6256BC33" w14:textId="77777777" w:rsidR="0037111F" w:rsidRPr="00383B9A" w:rsidRDefault="0037111F" w:rsidP="001B59D0">
                            <w:pPr>
                              <w:jc w:val="center"/>
                              <w:rPr>
                                <w:rFonts w:ascii="Monotype Corsiva" w:hAnsi="Monotype Corsiva"/>
                                <w:b/>
                                <w:color w:val="00B050"/>
                                <w:sz w:val="36"/>
                                <w:szCs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29A7DE" id="Text Box 1" o:spid="_x0000_s1043" type="#_x0000_t202" style="position:absolute;margin-left:130.8pt;margin-top:218.6pt;width:426pt;height:545.4pt;z-index:253314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" fillcolor="window" strokecolor="window" strokeweight=".5pt">
                <v:textbox>
                  <w:txbxContent>
                    <w:p w14:paraId="50209DC6" w14:textId="74307914" w:rsidR="00474AB0" w:rsidRDefault="00E1494A" w:rsidP="00425C0A">
                      <w:pPr>
                        <w:spacing w:after="120"/>
                        <w:jc w:val="center"/>
                        <w:rPr>
                          <w:rFonts w:ascii="Monotype Corsiva" w:hAnsi="Monotype Corsiva"/>
                          <w:b/>
                          <w:noProof/>
                          <w:color w:val="00B050"/>
                          <w:sz w:val="36"/>
                          <w:szCs w:val="36"/>
                        </w:rPr>
                      </w:pPr>
                      <w:r w:rsidRPr="00350924">
                        <w:rPr>
                          <w:rFonts w:ascii="Monotype Corsiva" w:hAnsi="Monotype Corsiva"/>
                          <w:b/>
                          <w:noProof/>
                          <w:color w:val="00B050"/>
                          <w:sz w:val="36"/>
                          <w:szCs w:val="36"/>
                        </w:rPr>
                        <w:t>World Bee Day 2025</w:t>
                      </w:r>
                    </w:p>
                    <w:p w14:paraId="0B16F403" w14:textId="05897BAF" w:rsidR="00425C0A" w:rsidRDefault="00425C0A" w:rsidP="00425C0A">
                      <w:pPr>
                        <w:spacing w:after="120"/>
                        <w:jc w:val="both"/>
                        <w:rPr>
                          <w:rFonts w:ascii="Trebuchet MS" w:hAnsi="Trebuchet MS"/>
                          <w:color w:val="000000" w:themeColor="text1"/>
                          <w:sz w:val="20"/>
                          <w:szCs w:val="20"/>
                        </w:rPr>
                      </w:pPr>
                      <w:r w:rsidRPr="00D80B8C">
                        <w:rPr>
                          <w:rFonts w:ascii="Trebuchet MS" w:hAnsi="Trebuchet MS"/>
                          <w:color w:val="000000" w:themeColor="text1"/>
                          <w:sz w:val="20"/>
                          <w:szCs w:val="20"/>
                        </w:rPr>
                        <w:t>20</w:t>
                      </w:r>
                      <w:r w:rsidRPr="00D80B8C">
                        <w:rPr>
                          <w:rFonts w:ascii="Trebuchet MS" w:hAnsi="Trebuchet MS"/>
                          <w:color w:val="000000" w:themeColor="text1"/>
                          <w:sz w:val="20"/>
                          <w:szCs w:val="20"/>
                          <w:vertAlign w:val="superscript"/>
                        </w:rPr>
                        <w:t>th</w:t>
                      </w:r>
                      <w:r w:rsidRPr="00D80B8C">
                        <w:rPr>
                          <w:rFonts w:ascii="Trebuchet MS" w:hAnsi="Trebuchet MS"/>
                          <w:color w:val="000000" w:themeColor="text1"/>
                          <w:sz w:val="20"/>
                          <w:szCs w:val="20"/>
                        </w:rPr>
                        <w:t xml:space="preserve"> May </w:t>
                      </w:r>
                      <w:r>
                        <w:rPr>
                          <w:rFonts w:ascii="Trebuchet MS" w:hAnsi="Trebuchet MS"/>
                          <w:color w:val="000000" w:themeColor="text1"/>
                          <w:sz w:val="20"/>
                          <w:szCs w:val="20"/>
                        </w:rPr>
                        <w:t>wa</w:t>
                      </w:r>
                      <w:r w:rsidRPr="00D80B8C">
                        <w:rPr>
                          <w:rFonts w:ascii="Trebuchet MS" w:hAnsi="Trebuchet MS"/>
                          <w:color w:val="000000" w:themeColor="text1"/>
                          <w:sz w:val="20"/>
                          <w:szCs w:val="20"/>
                        </w:rPr>
                        <w:t>s World Bee Day and in school</w:t>
                      </w:r>
                      <w:r>
                        <w:rPr>
                          <w:rFonts w:ascii="Trebuchet MS" w:hAnsi="Trebuchet MS"/>
                          <w:color w:val="000000" w:themeColor="text1"/>
                          <w:sz w:val="20"/>
                          <w:szCs w:val="20"/>
                        </w:rPr>
                        <w:t xml:space="preserve"> this week we have been </w:t>
                      </w:r>
                      <w:r w:rsidRPr="00D80B8C">
                        <w:rPr>
                          <w:rFonts w:ascii="Trebuchet MS" w:hAnsi="Trebuchet MS"/>
                          <w:color w:val="000000" w:themeColor="text1"/>
                          <w:sz w:val="20"/>
                          <w:szCs w:val="20"/>
                        </w:rPr>
                        <w:t xml:space="preserve">learning about </w:t>
                      </w:r>
                      <w:r w:rsidR="007632D3">
                        <w:rPr>
                          <w:rFonts w:ascii="Trebuchet MS" w:hAnsi="Trebuchet MS"/>
                          <w:color w:val="000000" w:themeColor="text1"/>
                          <w:sz w:val="20"/>
                          <w:szCs w:val="20"/>
                        </w:rPr>
                        <w:t xml:space="preserve">and celebrating </w:t>
                      </w:r>
                      <w:r w:rsidRPr="00D80B8C">
                        <w:rPr>
                          <w:rFonts w:ascii="Trebuchet MS" w:hAnsi="Trebuchet MS"/>
                          <w:color w:val="000000" w:themeColor="text1"/>
                          <w:sz w:val="20"/>
                          <w:szCs w:val="20"/>
                        </w:rPr>
                        <w:t xml:space="preserve">bees. We </w:t>
                      </w:r>
                      <w:r>
                        <w:rPr>
                          <w:rFonts w:ascii="Trebuchet MS" w:hAnsi="Trebuchet MS"/>
                          <w:color w:val="000000" w:themeColor="text1"/>
                          <w:sz w:val="20"/>
                          <w:szCs w:val="20"/>
                        </w:rPr>
                        <w:t>have learnt</w:t>
                      </w:r>
                      <w:r w:rsidRPr="00D80B8C">
                        <w:rPr>
                          <w:rFonts w:ascii="Trebuchet MS" w:hAnsi="Trebuchet MS"/>
                          <w:color w:val="000000" w:themeColor="text1"/>
                          <w:sz w:val="20"/>
                          <w:szCs w:val="20"/>
                        </w:rPr>
                        <w:t xml:space="preserve"> how important they are to our wellbeing and survival as without pollination nothing would grow</w:t>
                      </w:r>
                      <w:r>
                        <w:rPr>
                          <w:rFonts w:ascii="Trebuchet MS" w:hAnsi="Trebuchet MS"/>
                          <w:color w:val="000000" w:themeColor="text1"/>
                          <w:sz w:val="20"/>
                          <w:szCs w:val="20"/>
                        </w:rPr>
                        <w:t xml:space="preserve"> and the children the children did </w:t>
                      </w:r>
                      <w:r w:rsidRPr="00D80B8C">
                        <w:rPr>
                          <w:rFonts w:ascii="Trebuchet MS" w:hAnsi="Trebuchet MS"/>
                          <w:color w:val="000000" w:themeColor="text1"/>
                          <w:sz w:val="20"/>
                          <w:szCs w:val="20"/>
                        </w:rPr>
                        <w:t>drawing, art work, writing, researching facts about bees, singing a song</w:t>
                      </w:r>
                      <w:r>
                        <w:rPr>
                          <w:rFonts w:ascii="Trebuchet MS" w:hAnsi="Trebuchet MS"/>
                          <w:color w:val="000000" w:themeColor="text1"/>
                          <w:sz w:val="20"/>
                          <w:szCs w:val="20"/>
                        </w:rPr>
                        <w:t xml:space="preserve"> and</w:t>
                      </w:r>
                      <w:r w:rsidRPr="00D80B8C">
                        <w:rPr>
                          <w:rFonts w:ascii="Trebuchet MS" w:hAnsi="Trebuchet MS"/>
                          <w:color w:val="000000" w:themeColor="text1"/>
                          <w:sz w:val="20"/>
                          <w:szCs w:val="20"/>
                        </w:rPr>
                        <w:t xml:space="preserve"> listening to stories.</w:t>
                      </w:r>
                      <w:r>
                        <w:rPr>
                          <w:rFonts w:ascii="Trebuchet MS" w:hAnsi="Trebuchet MS"/>
                          <w:color w:val="000000" w:themeColor="text1"/>
                          <w:sz w:val="20"/>
                          <w:szCs w:val="20"/>
                        </w:rPr>
                        <w:t xml:space="preserve"> We also had a World Bee Day Assembly where we shared our learning</w:t>
                      </w:r>
                      <w:r w:rsidR="00CD398A">
                        <w:rPr>
                          <w:rFonts w:ascii="Trebuchet MS" w:hAnsi="Trebuchet MS"/>
                          <w:color w:val="000000" w:themeColor="text1"/>
                          <w:sz w:val="20"/>
                          <w:szCs w:val="20"/>
                        </w:rPr>
                        <w:t>.</w:t>
                      </w:r>
                    </w:p>
                    <w:p w14:paraId="76110CD0" w14:textId="324DE13A" w:rsidR="007632D3" w:rsidRDefault="00712F56" w:rsidP="007D0164">
                      <w:pPr>
                        <w:jc w:val="center"/>
                        <w:rPr>
                          <w:rFonts w:ascii="Monotype Corsiva" w:hAnsi="Monotype Corsiva"/>
                          <w:b/>
                          <w:color w:val="00B050"/>
                          <w:sz w:val="36"/>
                          <w:szCs w:val="36"/>
                        </w:rPr>
                      </w:pPr>
                      <w:r>
                        <w:rPr>
                          <w:noProof/>
                        </w:rPr>
                        <w:drawing>
                          <wp:inline distT="0" distB="0" distL="0" distR="0" wp14:anchorId="1DB9237F" wp14:editId="2A1742BA">
                            <wp:extent cx="2667000" cy="16573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677556" cy="1663910"/>
                                    </a:xfrm>
                                    <a:prstGeom prst="rect">
                                      <a:avLst/>
                                    </a:prstGeom>
                                    <a:noFill/>
                                    <a:ln>
                                      <a:noFill/>
                                    </a:ln>
                                  </pic:spPr>
                                </pic:pic>
                              </a:graphicData>
                            </a:graphic>
                          </wp:inline>
                        </w:drawing>
                      </w:r>
                    </w:p>
                    <w:p w14:paraId="70C62BE2" w14:textId="226F8140" w:rsidR="007D0164" w:rsidRPr="007D0164" w:rsidRDefault="007D0164" w:rsidP="0045758F">
                      <w:pPr>
                        <w:spacing w:after="120"/>
                        <w:jc w:val="center"/>
                        <w:rPr>
                          <w:rFonts w:ascii="Trebuchet MS" w:hAnsi="Trebuchet MS"/>
                          <w:b/>
                          <w:sz w:val="20"/>
                          <w:szCs w:val="20"/>
                        </w:rPr>
                      </w:pPr>
                      <w:r w:rsidRPr="007D0164">
                        <w:rPr>
                          <w:rFonts w:ascii="Trebuchet MS" w:hAnsi="Trebuchet MS"/>
                          <w:b/>
                          <w:sz w:val="20"/>
                          <w:szCs w:val="20"/>
                        </w:rPr>
                        <w:t>Reception Bee Artwork</w:t>
                      </w:r>
                    </w:p>
                    <w:p w14:paraId="21829D96" w14:textId="4A15B898" w:rsidR="007632D3" w:rsidRDefault="007D0164" w:rsidP="007D0164">
                      <w:pPr>
                        <w:jc w:val="center"/>
                        <w:rPr>
                          <w:rFonts w:ascii="Monotype Corsiva" w:hAnsi="Monotype Corsiva"/>
                          <w:b/>
                          <w:color w:val="00B050"/>
                          <w:sz w:val="36"/>
                          <w:szCs w:val="36"/>
                        </w:rPr>
                      </w:pPr>
                      <w:r>
                        <w:rPr>
                          <w:noProof/>
                        </w:rPr>
                        <w:drawing>
                          <wp:inline distT="0" distB="0" distL="0" distR="0" wp14:anchorId="61D62C77" wp14:editId="55E7713B">
                            <wp:extent cx="1221648" cy="1677641"/>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246015" cy="1711103"/>
                                    </a:xfrm>
                                    <a:prstGeom prst="rect">
                                      <a:avLst/>
                                    </a:prstGeom>
                                  </pic:spPr>
                                </pic:pic>
                              </a:graphicData>
                            </a:graphic>
                          </wp:inline>
                        </w:drawing>
                      </w:r>
                      <w:r>
                        <w:rPr>
                          <w:noProof/>
                        </w:rPr>
                        <w:t xml:space="preserve">  </w:t>
                      </w:r>
                      <w:r w:rsidR="007632D3">
                        <w:rPr>
                          <w:noProof/>
                        </w:rPr>
                        <w:drawing>
                          <wp:inline distT="0" distB="0" distL="0" distR="0" wp14:anchorId="5BAA4AE0" wp14:editId="46DA4C3B">
                            <wp:extent cx="3817569" cy="1681736"/>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857213" cy="1699200"/>
                                    </a:xfrm>
                                    <a:prstGeom prst="rect">
                                      <a:avLst/>
                                    </a:prstGeom>
                                  </pic:spPr>
                                </pic:pic>
                              </a:graphicData>
                            </a:graphic>
                          </wp:inline>
                        </w:drawing>
                      </w:r>
                      <w:r>
                        <w:rPr>
                          <w:rFonts w:ascii="Monotype Corsiva" w:hAnsi="Monotype Corsiva"/>
                          <w:b/>
                          <w:color w:val="00B050"/>
                          <w:sz w:val="36"/>
                          <w:szCs w:val="36"/>
                        </w:rPr>
                        <w:t xml:space="preserve"> </w:t>
                      </w:r>
                    </w:p>
                    <w:p w14:paraId="2858F845" w14:textId="2C3ADEF9" w:rsidR="007D0164" w:rsidRPr="007D0164" w:rsidRDefault="007D0164" w:rsidP="0045758F">
                      <w:pPr>
                        <w:spacing w:after="120"/>
                        <w:jc w:val="center"/>
                        <w:rPr>
                          <w:rFonts w:ascii="Trebuchet MS" w:hAnsi="Trebuchet MS"/>
                          <w:b/>
                          <w:sz w:val="20"/>
                          <w:szCs w:val="20"/>
                        </w:rPr>
                      </w:pPr>
                      <w:r w:rsidRPr="007D0164">
                        <w:rPr>
                          <w:rFonts w:ascii="Trebuchet MS" w:hAnsi="Trebuchet MS"/>
                          <w:b/>
                          <w:sz w:val="20"/>
                          <w:szCs w:val="20"/>
                        </w:rPr>
                        <w:t>Year 1 Bees</w:t>
                      </w:r>
                    </w:p>
                    <w:p w14:paraId="3D5BCB6F" w14:textId="77777777" w:rsidR="007D0164" w:rsidRDefault="00474AB0" w:rsidP="001B59D0">
                      <w:pPr>
                        <w:jc w:val="center"/>
                        <w:rPr>
                          <w:noProof/>
                        </w:rPr>
                      </w:pPr>
                      <w:r>
                        <w:rPr>
                          <w:noProof/>
                        </w:rPr>
                        <w:drawing>
                          <wp:inline distT="0" distB="0" distL="0" distR="0" wp14:anchorId="46B38792" wp14:editId="38260925">
                            <wp:extent cx="3132545" cy="1655265"/>
                            <wp:effectExtent l="0" t="0" r="0" b="254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167910" cy="1673952"/>
                                    </a:xfrm>
                                    <a:prstGeom prst="rect">
                                      <a:avLst/>
                                    </a:prstGeom>
                                  </pic:spPr>
                                </pic:pic>
                              </a:graphicData>
                            </a:graphic>
                          </wp:inline>
                        </w:drawing>
                      </w:r>
                      <w:r w:rsidR="00B7116D">
                        <w:rPr>
                          <w:rFonts w:ascii="Trebuchet MS" w:hAnsi="Trebuchet MS"/>
                          <w:sz w:val="20"/>
                          <w:szCs w:val="20"/>
                        </w:rPr>
                        <w:t xml:space="preserve"> </w:t>
                      </w:r>
                      <w:r w:rsidR="00FB1B87">
                        <w:rPr>
                          <w:noProof/>
                        </w:rPr>
                        <w:t xml:space="preserve"> </w:t>
                      </w:r>
                      <w:r w:rsidR="00B7116D">
                        <w:rPr>
                          <w:noProof/>
                        </w:rPr>
                        <w:drawing>
                          <wp:inline distT="0" distB="0" distL="0" distR="0" wp14:anchorId="4A34C706" wp14:editId="103C9D5A">
                            <wp:extent cx="1499861" cy="1662398"/>
                            <wp:effectExtent l="0" t="0" r="571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527426" cy="1692950"/>
                                    </a:xfrm>
                                    <a:prstGeom prst="rect">
                                      <a:avLst/>
                                    </a:prstGeom>
                                  </pic:spPr>
                                </pic:pic>
                              </a:graphicData>
                            </a:graphic>
                          </wp:inline>
                        </w:drawing>
                      </w:r>
                    </w:p>
                    <w:p w14:paraId="5798B181" w14:textId="49AE0618" w:rsidR="0037111F" w:rsidRPr="007D0164" w:rsidRDefault="007D0164" w:rsidP="001B59D0">
                      <w:pPr>
                        <w:jc w:val="center"/>
                        <w:rPr>
                          <w:rFonts w:ascii="Monotype Corsiva" w:hAnsi="Monotype Corsiva"/>
                          <w:b/>
                          <w:sz w:val="36"/>
                          <w:szCs w:val="36"/>
                        </w:rPr>
                      </w:pPr>
                      <w:r w:rsidRPr="007D0164">
                        <w:rPr>
                          <w:rFonts w:ascii="Trebuchet MS" w:hAnsi="Trebuchet MS"/>
                          <w:b/>
                          <w:sz w:val="20"/>
                          <w:szCs w:val="20"/>
                        </w:rPr>
                        <w:t>Year 2 Bee</w:t>
                      </w:r>
                      <w:r>
                        <w:rPr>
                          <w:rFonts w:ascii="Trebuchet MS" w:hAnsi="Trebuchet MS"/>
                          <w:b/>
                          <w:sz w:val="20"/>
                          <w:szCs w:val="20"/>
                        </w:rPr>
                        <w:t xml:space="preserve"> Pegs</w:t>
                      </w:r>
                      <w:r w:rsidR="00474AB0" w:rsidRPr="007D0164">
                        <w:rPr>
                          <w:rFonts w:ascii="Monotype Corsiva" w:hAnsi="Monotype Corsiva"/>
                          <w:b/>
                          <w:sz w:val="36"/>
                          <w:szCs w:val="36"/>
                        </w:rPr>
                        <w:br/>
                      </w:r>
                    </w:p>
                    <w:p w14:paraId="4CCF3EFA" w14:textId="45AFD95B" w:rsidR="0037111F" w:rsidRDefault="0037111F" w:rsidP="001B59D0">
                      <w:pPr>
                        <w:jc w:val="center"/>
                        <w:rPr>
                          <w:rFonts w:ascii="Monotype Corsiva" w:hAnsi="Monotype Corsiva"/>
                          <w:b/>
                          <w:color w:val="00B050"/>
                          <w:sz w:val="36"/>
                          <w:szCs w:val="36"/>
                        </w:rPr>
                      </w:pPr>
                    </w:p>
                    <w:p w14:paraId="06325E6A" w14:textId="555CC0A1" w:rsidR="0037111F" w:rsidRDefault="0037111F" w:rsidP="001B59D0">
                      <w:pPr>
                        <w:jc w:val="center"/>
                        <w:rPr>
                          <w:rFonts w:ascii="Monotype Corsiva" w:hAnsi="Monotype Corsiva"/>
                          <w:b/>
                          <w:color w:val="00B050"/>
                          <w:sz w:val="36"/>
                          <w:szCs w:val="36"/>
                        </w:rPr>
                      </w:pPr>
                    </w:p>
                    <w:p w14:paraId="6256BC33" w14:textId="77777777" w:rsidR="0037111F" w:rsidRPr="00383B9A" w:rsidRDefault="0037111F" w:rsidP="001B59D0">
                      <w:pPr>
                        <w:jc w:val="center"/>
                        <w:rPr>
                          <w:rFonts w:ascii="Monotype Corsiva" w:hAnsi="Monotype Corsiva"/>
                          <w:b/>
                          <w:color w:val="00B050"/>
                          <w:sz w:val="36"/>
                          <w:szCs w:val="36"/>
                        </w:rPr>
                      </w:pPr>
                    </w:p>
                  </w:txbxContent>
                </v:textbox>
                <w10:wrap anchorx="margin"/>
              </v:shape>
            </w:pict>
          </mc:Fallback>
        </mc:AlternateContent>
      </w:r>
      <w:r w:rsidR="005D1F59" w:rsidRPr="006A33C4">
        <w:rPr>
          <w:rFonts w:asciiTheme="minorHAnsi" w:eastAsiaTheme="minorEastAsia" w:hAnsiTheme="minorHAnsi" w:cstheme="minorBidi"/>
          <w:noProof/>
          <w:sz w:val="22"/>
          <w:szCs w:val="22"/>
          <w:lang w:val="en-GB" w:eastAsia="en-GB"/>
        </w:rPr>
        <mc:AlternateContent>
          <mc:Choice Requires="wps">
            <w:drawing>
              <wp:anchor distT="0" distB="0" distL="114300" distR="114300" simplePos="0" relativeHeight="253285376" behindDoc="0" locked="0" layoutInCell="1" allowOverlap="1" wp14:anchorId="3FCCF5E0" wp14:editId="0F5CEE4E">
                <wp:simplePos x="0" y="0"/>
                <wp:positionH relativeFrom="margin">
                  <wp:posOffset>1657350</wp:posOffset>
                </wp:positionH>
                <wp:positionV relativeFrom="paragraph">
                  <wp:posOffset>495935</wp:posOffset>
                </wp:positionV>
                <wp:extent cx="5400675" cy="2286000"/>
                <wp:effectExtent l="0" t="0" r="28575" b="19050"/>
                <wp:wrapNone/>
                <wp:docPr id="27" name="Text Box 27"/>
                <wp:cNvGraphicFramePr/>
                <a:graphic xmlns:a="http://schemas.openxmlformats.org/drawingml/2006/main">
                  <a:graphicData uri="http://schemas.microsoft.com/office/word/2010/wordprocessingShape">
                    <wps:wsp>
                      <wps:cNvSpPr txBox="1"/>
                      <wps:spPr>
                        <a:xfrm>
                          <a:off x="0" y="0"/>
                          <a:ext cx="5400675" cy="2286000"/>
                        </a:xfrm>
                        <a:prstGeom prst="rect">
                          <a:avLst/>
                        </a:prstGeom>
                        <a:solidFill>
                          <a:sysClr val="window" lastClr="FFFFFF"/>
                        </a:solidFill>
                        <a:ln w="6350">
                          <a:solidFill>
                            <a:sysClr val="window" lastClr="FFFFFF"/>
                          </a:solidFill>
                        </a:ln>
                        <a:effectLst/>
                      </wps:spPr>
                      <wps:txbx>
                        <w:txbxContent>
                          <w:p w14:paraId="706F2398" w14:textId="6C56DF7F" w:rsidR="007F2F91" w:rsidRPr="00BB4CDB" w:rsidRDefault="007F2F91" w:rsidP="00BB4CDB">
                            <w:pPr>
                              <w:jc w:val="center"/>
                              <w:rPr>
                                <w:rFonts w:ascii="Monotype Corsiva" w:hAnsi="Monotype Corsiva"/>
                                <w:b/>
                                <w:color w:val="00B050"/>
                                <w:sz w:val="36"/>
                                <w:szCs w:val="36"/>
                              </w:rPr>
                            </w:pPr>
                            <w:r w:rsidRPr="00BB4CDB">
                              <w:rPr>
                                <w:rFonts w:ascii="Monotype Corsiva" w:hAnsi="Monotype Corsiva"/>
                                <w:b/>
                                <w:color w:val="00B050"/>
                                <w:sz w:val="36"/>
                                <w:szCs w:val="36"/>
                              </w:rPr>
                              <w:t>Year 2 Visit to Greenway</w:t>
                            </w:r>
                            <w:r w:rsidR="00BB4CDB" w:rsidRPr="00BB4CDB">
                              <w:rPr>
                                <w:rFonts w:ascii="Monotype Corsiva" w:hAnsi="Monotype Corsiva"/>
                                <w:b/>
                                <w:color w:val="00B050"/>
                                <w:sz w:val="36"/>
                                <w:szCs w:val="36"/>
                              </w:rPr>
                              <w:t xml:space="preserve"> - Year 3 Tudor Assembly</w:t>
                            </w:r>
                          </w:p>
                          <w:p w14:paraId="332DDB8B" w14:textId="7639344E" w:rsidR="007F2F91" w:rsidRPr="00BB4CDB" w:rsidRDefault="005D1F59" w:rsidP="00BB4CDB">
                            <w:pPr>
                              <w:jc w:val="center"/>
                              <w:rPr>
                                <w:rFonts w:ascii="Monotype Corsiva" w:hAnsi="Monotype Corsiva"/>
                                <w:b/>
                                <w:color w:val="00B050"/>
                                <w:sz w:val="36"/>
                                <w:szCs w:val="36"/>
                              </w:rPr>
                            </w:pPr>
                            <w:r>
                              <w:rPr>
                                <w:noProof/>
                              </w:rPr>
                              <w:drawing>
                                <wp:inline distT="0" distB="0" distL="0" distR="0" wp14:anchorId="0B9882DC" wp14:editId="7C461467">
                                  <wp:extent cx="1265902" cy="948033"/>
                                  <wp:effectExtent l="0" t="0" r="0" b="5080"/>
                                  <wp:docPr id="12" name="Picture 1" descr="Henry VIII Vectors, Clipart &amp; Illustrations for Fre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nry VIII Vectors, Clipart &amp; Illustrations for Free ..."/>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357580" cy="1016690"/>
                                          </a:xfrm>
                                          <a:prstGeom prst="rect">
                                            <a:avLst/>
                                          </a:prstGeom>
                                          <a:noFill/>
                                          <a:ln>
                                            <a:noFill/>
                                          </a:ln>
                                        </pic:spPr>
                                      </pic:pic>
                                    </a:graphicData>
                                  </a:graphic>
                                </wp:inline>
                              </w:drawing>
                            </w:r>
                          </w:p>
                          <w:p w14:paraId="54CA8B2C" w14:textId="77777777" w:rsidR="00BB4CDB" w:rsidRPr="00BB4CDB" w:rsidRDefault="007F2F91" w:rsidP="00BB4CDB">
                            <w:pPr>
                              <w:spacing w:after="120"/>
                              <w:jc w:val="both"/>
                              <w:rPr>
                                <w:rFonts w:ascii="Trebuchet MS" w:hAnsi="Trebuchet MS"/>
                                <w:color w:val="000000"/>
                                <w:sz w:val="20"/>
                                <w:szCs w:val="20"/>
                              </w:rPr>
                            </w:pPr>
                            <w:r w:rsidRPr="00BB4CDB">
                              <w:rPr>
                                <w:rFonts w:ascii="Trebuchet MS" w:hAnsi="Trebuchet MS"/>
                                <w:color w:val="000000"/>
                                <w:sz w:val="20"/>
                                <w:szCs w:val="20"/>
                              </w:rPr>
                              <w:t xml:space="preserve">On Tuesday afternoon the Year 2s were treated to the Year 3 Tudor Assembly at Greenway. It was wonderful to see lots of past Trafalgar friends enjoying the stage with such confidence and smiles. The </w:t>
                            </w:r>
                            <w:proofErr w:type="spellStart"/>
                            <w:r w:rsidRPr="00BB4CDB">
                              <w:rPr>
                                <w:rFonts w:ascii="Trebuchet MS" w:hAnsi="Trebuchet MS"/>
                                <w:color w:val="000000"/>
                                <w:sz w:val="20"/>
                                <w:szCs w:val="20"/>
                              </w:rPr>
                              <w:t>behaviour</w:t>
                            </w:r>
                            <w:proofErr w:type="spellEnd"/>
                            <w:r w:rsidRPr="00BB4CDB">
                              <w:rPr>
                                <w:rFonts w:ascii="Trebuchet MS" w:hAnsi="Trebuchet MS"/>
                                <w:color w:val="000000"/>
                                <w:sz w:val="20"/>
                                <w:szCs w:val="20"/>
                              </w:rPr>
                              <w:t xml:space="preserve"> of </w:t>
                            </w:r>
                            <w:r w:rsidR="00BB4CDB" w:rsidRPr="00BB4CDB">
                              <w:rPr>
                                <w:rFonts w:ascii="Trebuchet MS" w:hAnsi="Trebuchet MS"/>
                                <w:color w:val="000000"/>
                                <w:sz w:val="20"/>
                                <w:szCs w:val="20"/>
                              </w:rPr>
                              <w:t>our</w:t>
                            </w:r>
                            <w:r w:rsidRPr="00BB4CDB">
                              <w:rPr>
                                <w:rFonts w:ascii="Trebuchet MS" w:hAnsi="Trebuchet MS"/>
                                <w:color w:val="000000"/>
                                <w:sz w:val="20"/>
                                <w:szCs w:val="20"/>
                              </w:rPr>
                              <w:t xml:space="preserve"> Year 2</w:t>
                            </w:r>
                            <w:r w:rsidR="00BB4CDB" w:rsidRPr="00BB4CDB">
                              <w:rPr>
                                <w:rFonts w:ascii="Trebuchet MS" w:hAnsi="Trebuchet MS"/>
                                <w:color w:val="000000"/>
                                <w:sz w:val="20"/>
                                <w:szCs w:val="20"/>
                              </w:rPr>
                              <w:t>s</w:t>
                            </w:r>
                            <w:r w:rsidRPr="00BB4CDB">
                              <w:rPr>
                                <w:rFonts w:ascii="Trebuchet MS" w:hAnsi="Trebuchet MS"/>
                                <w:color w:val="000000"/>
                                <w:sz w:val="20"/>
                                <w:szCs w:val="20"/>
                              </w:rPr>
                              <w:t xml:space="preserve"> was incredible and we are so proud. </w:t>
                            </w:r>
                          </w:p>
                          <w:p w14:paraId="281D92EE" w14:textId="31CDDA88" w:rsidR="007F2F91" w:rsidRPr="00BB4CDB" w:rsidRDefault="007F2F91" w:rsidP="00BB4CDB">
                            <w:pPr>
                              <w:jc w:val="both"/>
                              <w:rPr>
                                <w:rFonts w:ascii="Trebuchet MS" w:hAnsi="Trebuchet MS"/>
                                <w:color w:val="000000"/>
                                <w:sz w:val="20"/>
                                <w:szCs w:val="20"/>
                              </w:rPr>
                            </w:pPr>
                            <w:r w:rsidRPr="00BB4CDB">
                              <w:rPr>
                                <w:rFonts w:ascii="Trebuchet MS" w:hAnsi="Trebuchet MS"/>
                                <w:color w:val="000000"/>
                                <w:sz w:val="20"/>
                                <w:szCs w:val="20"/>
                              </w:rPr>
                              <w:t xml:space="preserve">Special thanks to all </w:t>
                            </w:r>
                            <w:r w:rsidR="00BB4CDB" w:rsidRPr="00BB4CDB">
                              <w:rPr>
                                <w:rFonts w:ascii="Trebuchet MS" w:hAnsi="Trebuchet MS"/>
                                <w:color w:val="000000"/>
                                <w:sz w:val="20"/>
                                <w:szCs w:val="20"/>
                              </w:rPr>
                              <w:t>the</w:t>
                            </w:r>
                            <w:r w:rsidRPr="00BB4CDB">
                              <w:rPr>
                                <w:rFonts w:ascii="Trebuchet MS" w:hAnsi="Trebuchet MS"/>
                                <w:color w:val="000000"/>
                                <w:sz w:val="20"/>
                                <w:szCs w:val="20"/>
                              </w:rPr>
                              <w:t xml:space="preserve"> parent helpers</w:t>
                            </w:r>
                            <w:r w:rsidR="00BB4CDB" w:rsidRPr="00BB4CDB">
                              <w:rPr>
                                <w:rFonts w:ascii="Trebuchet MS" w:hAnsi="Trebuchet MS"/>
                                <w:color w:val="000000"/>
                                <w:sz w:val="20"/>
                                <w:szCs w:val="20"/>
                              </w:rPr>
                              <w:t xml:space="preserve"> who came with us too.</w:t>
                            </w:r>
                            <w:r w:rsidRPr="00BB4CDB">
                              <w:rPr>
                                <w:rFonts w:ascii="Trebuchet MS" w:hAnsi="Trebuchet MS"/>
                                <w:color w:val="000000"/>
                                <w:sz w:val="20"/>
                                <w:szCs w:val="20"/>
                              </w:rPr>
                              <w:t> </w:t>
                            </w:r>
                          </w:p>
                          <w:p w14:paraId="414562FB" w14:textId="1DF30D47" w:rsidR="00BB4CDB" w:rsidRPr="00BB4CDB" w:rsidRDefault="00BB4CDB" w:rsidP="00BB4CDB">
                            <w:pPr>
                              <w:jc w:val="both"/>
                              <w:rPr>
                                <w:rFonts w:ascii="Trebuchet MS" w:hAnsi="Trebuchet MS"/>
                                <w:color w:val="000000"/>
                                <w:sz w:val="20"/>
                                <w:szCs w:val="20"/>
                                <w:lang w:val="en-GB" w:eastAsia="en-GB"/>
                              </w:rPr>
                            </w:pPr>
                          </w:p>
                          <w:p w14:paraId="10512B52" w14:textId="5BDE94C7" w:rsidR="00BB4CDB" w:rsidRPr="00BB4CDB" w:rsidRDefault="00BB4CDB" w:rsidP="00BB4CDB">
                            <w:pPr>
                              <w:jc w:val="both"/>
                              <w:rPr>
                                <w:rFonts w:ascii="Trebuchet MS" w:hAnsi="Trebuchet MS"/>
                                <w:color w:val="000000"/>
                                <w:sz w:val="20"/>
                                <w:szCs w:val="20"/>
                                <w:lang w:val="en-GB" w:eastAsia="en-GB"/>
                              </w:rPr>
                            </w:pPr>
                            <w:r w:rsidRPr="00BB4CDB">
                              <w:rPr>
                                <w:rFonts w:ascii="Trebuchet MS" w:hAnsi="Trebuchet MS"/>
                                <w:color w:val="000000"/>
                                <w:sz w:val="20"/>
                                <w:szCs w:val="20"/>
                                <w:lang w:val="en-GB" w:eastAsia="en-GB"/>
                              </w:rPr>
                              <w:t>Year 2 team</w:t>
                            </w:r>
                          </w:p>
                          <w:p w14:paraId="67585A71" w14:textId="77777777" w:rsidR="00A31C84" w:rsidRPr="00383B9A" w:rsidRDefault="00A31C84" w:rsidP="00383B9A">
                            <w:pPr>
                              <w:jc w:val="center"/>
                              <w:rPr>
                                <w:rFonts w:ascii="Monotype Corsiva" w:hAnsi="Monotype Corsiva"/>
                                <w:b/>
                                <w:color w:val="00B050"/>
                                <w:sz w:val="36"/>
                                <w:szCs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CCF5E0" id="Text Box 27" o:spid="_x0000_s1044" type="#_x0000_t202" style="position:absolute;margin-left:130.5pt;margin-top:39.05pt;width:425.25pt;height:180pt;z-index:253285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" fillcolor="window" strokecolor="window" strokeweight=".5pt">
                <v:textbox>
                  <w:txbxContent>
                    <w:p w14:paraId="706F2398" w14:textId="6C56DF7F" w:rsidR="007F2F91" w:rsidRPr="00BB4CDB" w:rsidRDefault="007F2F91" w:rsidP="00BB4CDB">
                      <w:pPr>
                        <w:jc w:val="center"/>
                        <w:rPr>
                          <w:rFonts w:ascii="Monotype Corsiva" w:hAnsi="Monotype Corsiva"/>
                          <w:b/>
                          <w:color w:val="00B050"/>
                          <w:sz w:val="36"/>
                          <w:szCs w:val="36"/>
                        </w:rPr>
                      </w:pPr>
                      <w:r w:rsidRPr="00BB4CDB">
                        <w:rPr>
                          <w:rFonts w:ascii="Monotype Corsiva" w:hAnsi="Monotype Corsiva"/>
                          <w:b/>
                          <w:color w:val="00B050"/>
                          <w:sz w:val="36"/>
                          <w:szCs w:val="36"/>
                        </w:rPr>
                        <w:t>Year 2 Visit to Greenway</w:t>
                      </w:r>
                      <w:r w:rsidR="00BB4CDB" w:rsidRPr="00BB4CDB">
                        <w:rPr>
                          <w:rFonts w:ascii="Monotype Corsiva" w:hAnsi="Monotype Corsiva"/>
                          <w:b/>
                          <w:color w:val="00B050"/>
                          <w:sz w:val="36"/>
                          <w:szCs w:val="36"/>
                        </w:rPr>
                        <w:t xml:space="preserve"> - Year 3 Tudor Assembly</w:t>
                      </w:r>
                    </w:p>
                    <w:p w14:paraId="332DDB8B" w14:textId="7639344E" w:rsidR="007F2F91" w:rsidRPr="00BB4CDB" w:rsidRDefault="005D1F59" w:rsidP="00BB4CDB">
                      <w:pPr>
                        <w:jc w:val="center"/>
                        <w:rPr>
                          <w:rFonts w:ascii="Monotype Corsiva" w:hAnsi="Monotype Corsiva"/>
                          <w:b/>
                          <w:color w:val="00B050"/>
                          <w:sz w:val="36"/>
                          <w:szCs w:val="36"/>
                        </w:rPr>
                      </w:pPr>
                      <w:r>
                        <w:rPr>
                          <w:noProof/>
                        </w:rPr>
                        <w:drawing>
                          <wp:inline distT="0" distB="0" distL="0" distR="0" wp14:anchorId="0B9882DC" wp14:editId="7C461467">
                            <wp:extent cx="1265902" cy="948033"/>
                            <wp:effectExtent l="0" t="0" r="0" b="5080"/>
                            <wp:docPr id="12" name="Picture 1" descr="Henry VIII Vectors, Clipart &amp; Illustrations for Fre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nry VIII Vectors, Clipart &amp; Illustrations for Free ..."/>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357580" cy="1016690"/>
                                    </a:xfrm>
                                    <a:prstGeom prst="rect">
                                      <a:avLst/>
                                    </a:prstGeom>
                                    <a:noFill/>
                                    <a:ln>
                                      <a:noFill/>
                                    </a:ln>
                                  </pic:spPr>
                                </pic:pic>
                              </a:graphicData>
                            </a:graphic>
                          </wp:inline>
                        </w:drawing>
                      </w:r>
                    </w:p>
                    <w:p w14:paraId="54CA8B2C" w14:textId="77777777" w:rsidR="00BB4CDB" w:rsidRPr="00BB4CDB" w:rsidRDefault="007F2F91" w:rsidP="00BB4CDB">
                      <w:pPr>
                        <w:spacing w:after="120"/>
                        <w:jc w:val="both"/>
                        <w:rPr>
                          <w:rFonts w:ascii="Trebuchet MS" w:hAnsi="Trebuchet MS"/>
                          <w:color w:val="000000"/>
                          <w:sz w:val="20"/>
                          <w:szCs w:val="20"/>
                        </w:rPr>
                      </w:pPr>
                      <w:r w:rsidRPr="00BB4CDB">
                        <w:rPr>
                          <w:rFonts w:ascii="Trebuchet MS" w:hAnsi="Trebuchet MS"/>
                          <w:color w:val="000000"/>
                          <w:sz w:val="20"/>
                          <w:szCs w:val="20"/>
                        </w:rPr>
                        <w:t xml:space="preserve">On Tuesday afternoon the Year 2s were treated to the Year 3 Tudor Assembly at Greenway. It was wonderful to see lots of past Trafalgar friends enjoying the stage with such confidence and smiles. The </w:t>
                      </w:r>
                      <w:proofErr w:type="spellStart"/>
                      <w:r w:rsidRPr="00BB4CDB">
                        <w:rPr>
                          <w:rFonts w:ascii="Trebuchet MS" w:hAnsi="Trebuchet MS"/>
                          <w:color w:val="000000"/>
                          <w:sz w:val="20"/>
                          <w:szCs w:val="20"/>
                        </w:rPr>
                        <w:t>behaviour</w:t>
                      </w:r>
                      <w:proofErr w:type="spellEnd"/>
                      <w:r w:rsidRPr="00BB4CDB">
                        <w:rPr>
                          <w:rFonts w:ascii="Trebuchet MS" w:hAnsi="Trebuchet MS"/>
                          <w:color w:val="000000"/>
                          <w:sz w:val="20"/>
                          <w:szCs w:val="20"/>
                        </w:rPr>
                        <w:t xml:space="preserve"> of </w:t>
                      </w:r>
                      <w:r w:rsidR="00BB4CDB" w:rsidRPr="00BB4CDB">
                        <w:rPr>
                          <w:rFonts w:ascii="Trebuchet MS" w:hAnsi="Trebuchet MS"/>
                          <w:color w:val="000000"/>
                          <w:sz w:val="20"/>
                          <w:szCs w:val="20"/>
                        </w:rPr>
                        <w:t>our</w:t>
                      </w:r>
                      <w:r w:rsidRPr="00BB4CDB">
                        <w:rPr>
                          <w:rFonts w:ascii="Trebuchet MS" w:hAnsi="Trebuchet MS"/>
                          <w:color w:val="000000"/>
                          <w:sz w:val="20"/>
                          <w:szCs w:val="20"/>
                        </w:rPr>
                        <w:t xml:space="preserve"> Year 2</w:t>
                      </w:r>
                      <w:r w:rsidR="00BB4CDB" w:rsidRPr="00BB4CDB">
                        <w:rPr>
                          <w:rFonts w:ascii="Trebuchet MS" w:hAnsi="Trebuchet MS"/>
                          <w:color w:val="000000"/>
                          <w:sz w:val="20"/>
                          <w:szCs w:val="20"/>
                        </w:rPr>
                        <w:t>s</w:t>
                      </w:r>
                      <w:r w:rsidRPr="00BB4CDB">
                        <w:rPr>
                          <w:rFonts w:ascii="Trebuchet MS" w:hAnsi="Trebuchet MS"/>
                          <w:color w:val="000000"/>
                          <w:sz w:val="20"/>
                          <w:szCs w:val="20"/>
                        </w:rPr>
                        <w:t xml:space="preserve"> was incredible and we are so proud. </w:t>
                      </w:r>
                    </w:p>
                    <w:p w14:paraId="281D92EE" w14:textId="31CDDA88" w:rsidR="007F2F91" w:rsidRPr="00BB4CDB" w:rsidRDefault="007F2F91" w:rsidP="00BB4CDB">
                      <w:pPr>
                        <w:jc w:val="both"/>
                        <w:rPr>
                          <w:rFonts w:ascii="Trebuchet MS" w:hAnsi="Trebuchet MS"/>
                          <w:color w:val="000000"/>
                          <w:sz w:val="20"/>
                          <w:szCs w:val="20"/>
                        </w:rPr>
                      </w:pPr>
                      <w:r w:rsidRPr="00BB4CDB">
                        <w:rPr>
                          <w:rFonts w:ascii="Trebuchet MS" w:hAnsi="Trebuchet MS"/>
                          <w:color w:val="000000"/>
                          <w:sz w:val="20"/>
                          <w:szCs w:val="20"/>
                        </w:rPr>
                        <w:t xml:space="preserve">Special thanks to all </w:t>
                      </w:r>
                      <w:r w:rsidR="00BB4CDB" w:rsidRPr="00BB4CDB">
                        <w:rPr>
                          <w:rFonts w:ascii="Trebuchet MS" w:hAnsi="Trebuchet MS"/>
                          <w:color w:val="000000"/>
                          <w:sz w:val="20"/>
                          <w:szCs w:val="20"/>
                        </w:rPr>
                        <w:t>the</w:t>
                      </w:r>
                      <w:r w:rsidRPr="00BB4CDB">
                        <w:rPr>
                          <w:rFonts w:ascii="Trebuchet MS" w:hAnsi="Trebuchet MS"/>
                          <w:color w:val="000000"/>
                          <w:sz w:val="20"/>
                          <w:szCs w:val="20"/>
                        </w:rPr>
                        <w:t xml:space="preserve"> parent helpers</w:t>
                      </w:r>
                      <w:r w:rsidR="00BB4CDB" w:rsidRPr="00BB4CDB">
                        <w:rPr>
                          <w:rFonts w:ascii="Trebuchet MS" w:hAnsi="Trebuchet MS"/>
                          <w:color w:val="000000"/>
                          <w:sz w:val="20"/>
                          <w:szCs w:val="20"/>
                        </w:rPr>
                        <w:t xml:space="preserve"> who came with us too.</w:t>
                      </w:r>
                      <w:r w:rsidRPr="00BB4CDB">
                        <w:rPr>
                          <w:rFonts w:ascii="Trebuchet MS" w:hAnsi="Trebuchet MS"/>
                          <w:color w:val="000000"/>
                          <w:sz w:val="20"/>
                          <w:szCs w:val="20"/>
                        </w:rPr>
                        <w:t> </w:t>
                      </w:r>
                    </w:p>
                    <w:p w14:paraId="414562FB" w14:textId="1DF30D47" w:rsidR="00BB4CDB" w:rsidRPr="00BB4CDB" w:rsidRDefault="00BB4CDB" w:rsidP="00BB4CDB">
                      <w:pPr>
                        <w:jc w:val="both"/>
                        <w:rPr>
                          <w:rFonts w:ascii="Trebuchet MS" w:hAnsi="Trebuchet MS"/>
                          <w:color w:val="000000"/>
                          <w:sz w:val="20"/>
                          <w:szCs w:val="20"/>
                          <w:lang w:val="en-GB" w:eastAsia="en-GB"/>
                        </w:rPr>
                      </w:pPr>
                    </w:p>
                    <w:p w14:paraId="10512B52" w14:textId="5BDE94C7" w:rsidR="00BB4CDB" w:rsidRPr="00BB4CDB" w:rsidRDefault="00BB4CDB" w:rsidP="00BB4CDB">
                      <w:pPr>
                        <w:jc w:val="both"/>
                        <w:rPr>
                          <w:rFonts w:ascii="Trebuchet MS" w:hAnsi="Trebuchet MS"/>
                          <w:color w:val="000000"/>
                          <w:sz w:val="20"/>
                          <w:szCs w:val="20"/>
                          <w:lang w:val="en-GB" w:eastAsia="en-GB"/>
                        </w:rPr>
                      </w:pPr>
                      <w:r w:rsidRPr="00BB4CDB">
                        <w:rPr>
                          <w:rFonts w:ascii="Trebuchet MS" w:hAnsi="Trebuchet MS"/>
                          <w:color w:val="000000"/>
                          <w:sz w:val="20"/>
                          <w:szCs w:val="20"/>
                          <w:lang w:val="en-GB" w:eastAsia="en-GB"/>
                        </w:rPr>
                        <w:t>Year 2 team</w:t>
                      </w:r>
                    </w:p>
                    <w:p w14:paraId="67585A71" w14:textId="77777777" w:rsidR="00A31C84" w:rsidRPr="00383B9A" w:rsidRDefault="00A31C84" w:rsidP="00383B9A">
                      <w:pPr>
                        <w:jc w:val="center"/>
                        <w:rPr>
                          <w:rFonts w:ascii="Monotype Corsiva" w:hAnsi="Monotype Corsiva"/>
                          <w:b/>
                          <w:color w:val="00B050"/>
                          <w:sz w:val="36"/>
                          <w:szCs w:val="36"/>
                        </w:rPr>
                      </w:pPr>
                    </w:p>
                  </w:txbxContent>
                </v:textbox>
                <w10:wrap anchorx="margin"/>
              </v:shape>
            </w:pict>
          </mc:Fallback>
        </mc:AlternateContent>
      </w:r>
      <w:r w:rsidR="000C0123" w:rsidRPr="00094A50">
        <w:rPr>
          <w:rFonts w:ascii="Monotype Corsiva" w:hAnsi="Monotype Corsiva"/>
          <w:noProof/>
          <w:lang w:val="en-GB" w:eastAsia="en-GB"/>
        </w:rPr>
        <mc:AlternateContent>
          <mc:Choice Requires="wps">
            <w:drawing>
              <wp:anchor distT="0" distB="0" distL="114300" distR="114300" simplePos="0" relativeHeight="253300736" behindDoc="0" locked="0" layoutInCell="1" allowOverlap="1" wp14:anchorId="39C72918" wp14:editId="7F58B27A">
                <wp:simplePos x="0" y="0"/>
                <wp:positionH relativeFrom="column">
                  <wp:posOffset>-104775</wp:posOffset>
                </wp:positionH>
                <wp:positionV relativeFrom="paragraph">
                  <wp:posOffset>8954135</wp:posOffset>
                </wp:positionV>
                <wp:extent cx="1762125" cy="676275"/>
                <wp:effectExtent l="0" t="0" r="28575" b="28575"/>
                <wp:wrapNone/>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2125" cy="676275"/>
                        </a:xfrm>
                        <a:prstGeom prst="rect">
                          <a:avLst/>
                        </a:prstGeom>
                        <a:solidFill>
                          <a:srgbClr val="00B050"/>
                        </a:solidFill>
                        <a:ln w="9525">
                          <a:solidFill>
                            <a:sysClr val="window" lastClr="FFFFFF"/>
                          </a:solidFill>
                          <a:miter lim="800000"/>
                          <a:headEnd/>
                          <a:tailEnd/>
                        </a:ln>
                      </wps:spPr>
                      <wps:txbx>
                        <w:txbxContent>
                          <w:p w14:paraId="21F079C1" w14:textId="77777777" w:rsidR="004A3D1E" w:rsidRDefault="004A3D1E" w:rsidP="00513F6B">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C72918" id="_x0000_s1045" type="#_x0000_t202" style="position:absolute;margin-left:-8.25pt;margin-top:705.05pt;width:138.75pt;height:53.25pt;z-index:2533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" fillcolor="#00b050" strokecolor="window">
                <v:textbox>
                  <w:txbxContent>
                    <w:p w14:paraId="21F079C1" w14:textId="77777777" w:rsidR="004A3D1E" w:rsidRDefault="004A3D1E" w:rsidP="00513F6B">
                      <w:pPr>
                        <w:jc w:val="center"/>
                      </w:pPr>
                    </w:p>
                  </w:txbxContent>
                </v:textbox>
              </v:shape>
            </w:pict>
          </mc:Fallback>
        </mc:AlternateContent>
      </w:r>
      <w:r w:rsidR="00513F6B" w:rsidRPr="006A12EB">
        <w:rPr>
          <w:b/>
          <w:noProof/>
          <w:lang w:val="en-GB" w:eastAsia="en-GB"/>
        </w:rPr>
        <mc:AlternateContent>
          <mc:Choice Requires="wps">
            <w:drawing>
              <wp:anchor distT="0" distB="0" distL="114300" distR="114300" simplePos="0" relativeHeight="253298688" behindDoc="0" locked="0" layoutInCell="1" allowOverlap="1" wp14:anchorId="50AC7EE9" wp14:editId="710A8BBD">
                <wp:simplePos x="0" y="0"/>
                <wp:positionH relativeFrom="page">
                  <wp:posOffset>2152650</wp:posOffset>
                </wp:positionH>
                <wp:positionV relativeFrom="page">
                  <wp:posOffset>627380</wp:posOffset>
                </wp:positionV>
                <wp:extent cx="5172075" cy="0"/>
                <wp:effectExtent l="0" t="0" r="9525" b="19050"/>
                <wp:wrapNone/>
                <wp:docPr id="6" name="Line 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172075" cy="0"/>
                        </a:xfrm>
                        <a:prstGeom prst="line">
                          <a:avLst/>
                        </a:prstGeom>
                        <a:noFill/>
                        <a:ln w="9525">
                          <a:solidFill>
                            <a:srgbClr val="A7435D"/>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B2CB183" id="Line 53" o:spid="_x0000_s1026" style="position:absolute;z-index:253298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69.5pt,49.4pt" to="576.75pt,4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" strokecolor="#a7435d">
                <w10:wrap anchorx="page" anchory="page"/>
              </v:line>
            </w:pict>
          </mc:Fallback>
        </mc:AlternateContent>
      </w:r>
      <w:r w:rsidR="00513F6B" w:rsidRPr="00C02CC5">
        <w:rPr>
          <w:b/>
          <w:noProof/>
          <w:lang w:val="en-GB" w:eastAsia="en-GB"/>
        </w:rPr>
        <mc:AlternateContent>
          <mc:Choice Requires="wps">
            <w:drawing>
              <wp:anchor distT="0" distB="0" distL="114300" distR="114300" simplePos="0" relativeHeight="253296640" behindDoc="1" locked="0" layoutInCell="1" allowOverlap="1" wp14:anchorId="39A16DFC" wp14:editId="6E165FF3">
                <wp:simplePos x="0" y="0"/>
                <wp:positionH relativeFrom="page">
                  <wp:posOffset>342900</wp:posOffset>
                </wp:positionH>
                <wp:positionV relativeFrom="margin">
                  <wp:align>center</wp:align>
                </wp:positionV>
                <wp:extent cx="1760220" cy="8572500"/>
                <wp:effectExtent l="0" t="0" r="11430" b="19050"/>
                <wp:wrapNone/>
                <wp:docPr id="2"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0220" cy="8572500"/>
                        </a:xfrm>
                        <a:prstGeom prst="rect">
                          <a:avLst/>
                        </a:prstGeom>
                        <a:solidFill>
                          <a:srgbClr val="99B480"/>
                        </a:solidFill>
                        <a:ln w="9525">
                          <a:solidFill>
                            <a:schemeClr val="bg1"/>
                          </a:solidFill>
                          <a:miter lim="800000"/>
                          <a:headEnd/>
                          <a:tailEnd/>
                        </a:ln>
                      </wps:spPr>
                      <wps:txbx>
                        <w:txbxContent>
                          <w:p w14:paraId="078741C8" w14:textId="77777777" w:rsidR="004A3D1E" w:rsidRDefault="004A3D1E" w:rsidP="00513F6B">
                            <w:pPr>
                              <w:pStyle w:val="WhiteText"/>
                              <w:spacing w:after="120"/>
                              <w:jc w:val="center"/>
                              <w:rPr>
                                <w:rFonts w:ascii="Trebuchet MS" w:hAnsi="Trebuchet MS"/>
                                <w:b/>
                                <w:color w:val="FFFFFF" w:themeColor="background1"/>
                                <w:sz w:val="20"/>
                                <w:szCs w:val="20"/>
                              </w:rPr>
                            </w:pPr>
                          </w:p>
                          <w:p w14:paraId="6AF35C76" w14:textId="77777777" w:rsidR="004A3D1E" w:rsidRDefault="004A3D1E" w:rsidP="00513F6B">
                            <w:pPr>
                              <w:pStyle w:val="WhiteText"/>
                              <w:spacing w:after="120"/>
                              <w:jc w:val="center"/>
                              <w:rPr>
                                <w:rFonts w:ascii="Trebuchet MS" w:hAnsi="Trebuchet MS"/>
                                <w:b/>
                                <w:color w:val="FFFFFF" w:themeColor="background1"/>
                                <w:sz w:val="20"/>
                                <w:szCs w:val="20"/>
                              </w:rPr>
                            </w:pPr>
                          </w:p>
                          <w:p w14:paraId="152F0DA9" w14:textId="03E40B05" w:rsidR="004A3D1E" w:rsidRDefault="004A3D1E" w:rsidP="00513F6B">
                            <w:pPr>
                              <w:pStyle w:val="WhiteText"/>
                              <w:spacing w:after="120"/>
                              <w:jc w:val="center"/>
                              <w:rPr>
                                <w:rFonts w:ascii="Trebuchet MS" w:hAnsi="Trebuchet MS"/>
                                <w:b/>
                                <w:color w:val="FFFFFF" w:themeColor="background1"/>
                                <w:sz w:val="20"/>
                                <w:szCs w:val="20"/>
                              </w:rPr>
                            </w:pPr>
                          </w:p>
                          <w:p w14:paraId="492BCA5C" w14:textId="77777777" w:rsidR="004A3D1E" w:rsidRDefault="004A3D1E" w:rsidP="00513F6B">
                            <w:pPr>
                              <w:pStyle w:val="WhiteText"/>
                              <w:spacing w:after="120"/>
                              <w:jc w:val="center"/>
                              <w:rPr>
                                <w:rFonts w:ascii="Trebuchet MS" w:hAnsi="Trebuchet MS"/>
                                <w:b/>
                                <w:color w:val="FFFFFF" w:themeColor="background1"/>
                                <w:sz w:val="20"/>
                                <w:szCs w:val="20"/>
                              </w:rPr>
                            </w:pPr>
                          </w:p>
                          <w:p w14:paraId="2FFF0D94" w14:textId="77777777" w:rsidR="004A3D1E" w:rsidRDefault="004A3D1E" w:rsidP="00513F6B">
                            <w:pPr>
                              <w:pStyle w:val="WhiteText"/>
                              <w:spacing w:after="120"/>
                              <w:jc w:val="center"/>
                              <w:rPr>
                                <w:rFonts w:ascii="Trebuchet MS" w:hAnsi="Trebuchet MS"/>
                                <w:b/>
                                <w:color w:val="FFFFFF" w:themeColor="background1"/>
                                <w:sz w:val="20"/>
                                <w:szCs w:val="20"/>
                              </w:rPr>
                            </w:pPr>
                          </w:p>
                          <w:p w14:paraId="66B8BEA8" w14:textId="77777777" w:rsidR="004A3D1E" w:rsidRDefault="004A3D1E" w:rsidP="00513F6B">
                            <w:pPr>
                              <w:pStyle w:val="WhiteText"/>
                              <w:spacing w:after="120"/>
                              <w:rPr>
                                <w:rFonts w:ascii="Trebuchet MS" w:hAnsi="Trebuchet MS"/>
                                <w:b/>
                                <w:color w:val="FFFFFF" w:themeColor="background1"/>
                                <w:sz w:val="20"/>
                                <w:szCs w:val="20"/>
                              </w:rPr>
                            </w:pPr>
                          </w:p>
                          <w:p w14:paraId="58770F57" w14:textId="77777777" w:rsidR="004A3D1E" w:rsidRDefault="004A3D1E" w:rsidP="00513F6B">
                            <w:pPr>
                              <w:pStyle w:val="WhiteText"/>
                              <w:jc w:val="right"/>
                              <w:rPr>
                                <w:rFonts w:ascii="Trebuchet MS" w:hAnsi="Trebuchet MS"/>
                                <w:b/>
                                <w:color w:val="FFFFFF" w:themeColor="background1"/>
                                <w:sz w:val="20"/>
                                <w:szCs w:val="20"/>
                              </w:rPr>
                            </w:pPr>
                          </w:p>
                          <w:p w14:paraId="6A94746A" w14:textId="77777777" w:rsidR="004A3D1E" w:rsidRDefault="004A3D1E" w:rsidP="00513F6B">
                            <w:pPr>
                              <w:pStyle w:val="WhiteText"/>
                              <w:jc w:val="center"/>
                              <w:rPr>
                                <w:rFonts w:ascii="Trebuchet MS" w:hAnsi="Trebuchet MS"/>
                                <w:b/>
                                <w:color w:val="FFFFFF" w:themeColor="background1"/>
                                <w:sz w:val="20"/>
                                <w:szCs w:val="20"/>
                              </w:rPr>
                            </w:pPr>
                          </w:p>
                          <w:p w14:paraId="5C42F15B" w14:textId="77777777" w:rsidR="004A3D1E" w:rsidRDefault="004A3D1E" w:rsidP="00513F6B">
                            <w:pPr>
                              <w:pStyle w:val="WhiteText"/>
                              <w:jc w:val="center"/>
                              <w:rPr>
                                <w:rFonts w:ascii="Trebuchet MS" w:hAnsi="Trebuchet MS"/>
                                <w:b/>
                                <w:color w:val="FFFFFF" w:themeColor="background1"/>
                                <w:sz w:val="20"/>
                                <w:szCs w:val="20"/>
                              </w:rPr>
                            </w:pPr>
                          </w:p>
                          <w:p w14:paraId="0F320AA6" w14:textId="77777777" w:rsidR="004A3D1E" w:rsidRDefault="004A3D1E" w:rsidP="00513F6B">
                            <w:pPr>
                              <w:pStyle w:val="WhiteText"/>
                              <w:jc w:val="center"/>
                              <w:rPr>
                                <w:rFonts w:ascii="Trebuchet MS" w:hAnsi="Trebuchet MS"/>
                                <w:b/>
                                <w:color w:val="FFFFFF" w:themeColor="background1"/>
                                <w:sz w:val="20"/>
                                <w:szCs w:val="20"/>
                              </w:rPr>
                            </w:pPr>
                          </w:p>
                          <w:p w14:paraId="0DCF4CF0" w14:textId="77777777" w:rsidR="004A3D1E" w:rsidRDefault="004A3D1E" w:rsidP="00513F6B">
                            <w:pPr>
                              <w:pStyle w:val="WhiteText"/>
                              <w:jc w:val="center"/>
                              <w:rPr>
                                <w:rFonts w:ascii="Trebuchet MS" w:hAnsi="Trebuchet MS"/>
                                <w:b/>
                                <w:color w:val="FFFFFF" w:themeColor="background1"/>
                                <w:sz w:val="20"/>
                                <w:szCs w:val="20"/>
                              </w:rPr>
                            </w:pPr>
                          </w:p>
                          <w:p w14:paraId="64C7435D" w14:textId="77777777" w:rsidR="004A3D1E" w:rsidRDefault="004A3D1E" w:rsidP="00513F6B">
                            <w:pPr>
                              <w:pStyle w:val="WhiteText"/>
                              <w:jc w:val="center"/>
                              <w:rPr>
                                <w:rFonts w:ascii="Trebuchet MS" w:hAnsi="Trebuchet MS"/>
                                <w:b/>
                                <w:color w:val="FFFFFF" w:themeColor="background1"/>
                                <w:sz w:val="20"/>
                                <w:szCs w:val="20"/>
                              </w:rPr>
                            </w:pPr>
                          </w:p>
                          <w:p w14:paraId="4B703F1F" w14:textId="77777777" w:rsidR="004A3D1E" w:rsidRDefault="004A3D1E" w:rsidP="00513F6B">
                            <w:pPr>
                              <w:pStyle w:val="WhiteText"/>
                              <w:jc w:val="center"/>
                              <w:rPr>
                                <w:rFonts w:ascii="Trebuchet MS" w:hAnsi="Trebuchet MS"/>
                                <w:b/>
                                <w:color w:val="FFFFFF" w:themeColor="background1"/>
                                <w:sz w:val="20"/>
                                <w:szCs w:val="20"/>
                              </w:rPr>
                            </w:pPr>
                          </w:p>
                          <w:p w14:paraId="2C32572A" w14:textId="77777777" w:rsidR="004A3D1E" w:rsidRDefault="004A3D1E" w:rsidP="00513F6B">
                            <w:pPr>
                              <w:pStyle w:val="WhiteText"/>
                              <w:jc w:val="center"/>
                              <w:rPr>
                                <w:rFonts w:ascii="Trebuchet MS" w:hAnsi="Trebuchet MS"/>
                                <w:b/>
                                <w:color w:val="FFFFFF" w:themeColor="background1"/>
                                <w:sz w:val="20"/>
                                <w:szCs w:val="20"/>
                              </w:rPr>
                            </w:pPr>
                          </w:p>
                          <w:p w14:paraId="2246A400" w14:textId="77777777" w:rsidR="004A3D1E" w:rsidRDefault="004A3D1E" w:rsidP="00513F6B">
                            <w:pPr>
                              <w:pStyle w:val="WhiteText"/>
                              <w:jc w:val="center"/>
                              <w:rPr>
                                <w:rFonts w:ascii="Trebuchet MS" w:hAnsi="Trebuchet MS"/>
                                <w:b/>
                                <w:color w:val="FFFFFF" w:themeColor="background1"/>
                                <w:sz w:val="20"/>
                                <w:szCs w:val="20"/>
                              </w:rPr>
                            </w:pPr>
                          </w:p>
                          <w:p w14:paraId="0B0E6141" w14:textId="77777777" w:rsidR="004A3D1E" w:rsidRDefault="004A3D1E" w:rsidP="00513F6B">
                            <w:pPr>
                              <w:pStyle w:val="WhiteText"/>
                              <w:jc w:val="center"/>
                              <w:rPr>
                                <w:rFonts w:ascii="Trebuchet MS" w:hAnsi="Trebuchet MS"/>
                                <w:b/>
                                <w:color w:val="FFFFFF" w:themeColor="background1"/>
                                <w:sz w:val="20"/>
                                <w:szCs w:val="20"/>
                              </w:rPr>
                            </w:pPr>
                          </w:p>
                          <w:p w14:paraId="41B5B881" w14:textId="77777777" w:rsidR="004A3D1E" w:rsidRDefault="004A3D1E" w:rsidP="00513F6B">
                            <w:pPr>
                              <w:pStyle w:val="WhiteText"/>
                              <w:jc w:val="center"/>
                              <w:rPr>
                                <w:rFonts w:ascii="Trebuchet MS" w:hAnsi="Trebuchet MS"/>
                                <w:b/>
                                <w:color w:val="FFFFFF" w:themeColor="background1"/>
                                <w:sz w:val="20"/>
                                <w:szCs w:val="20"/>
                              </w:rPr>
                            </w:pPr>
                          </w:p>
                          <w:p w14:paraId="7374080C" w14:textId="77777777" w:rsidR="004A3D1E" w:rsidRDefault="004A3D1E" w:rsidP="00513F6B">
                            <w:pPr>
                              <w:pStyle w:val="WhiteText"/>
                              <w:jc w:val="center"/>
                              <w:rPr>
                                <w:rFonts w:ascii="Trebuchet MS" w:hAnsi="Trebuchet MS"/>
                                <w:b/>
                                <w:color w:val="FFFFFF" w:themeColor="background1"/>
                                <w:sz w:val="20"/>
                                <w:szCs w:val="20"/>
                              </w:rPr>
                            </w:pPr>
                          </w:p>
                          <w:p w14:paraId="4565B6BC" w14:textId="77777777" w:rsidR="004A3D1E" w:rsidRDefault="004A3D1E" w:rsidP="00513F6B">
                            <w:pPr>
                              <w:pStyle w:val="WhiteText"/>
                              <w:jc w:val="center"/>
                              <w:rPr>
                                <w:rFonts w:ascii="Trebuchet MS" w:hAnsi="Trebuchet MS"/>
                                <w:b/>
                                <w:color w:val="FFFFFF" w:themeColor="background1"/>
                                <w:sz w:val="20"/>
                                <w:szCs w:val="20"/>
                              </w:rPr>
                            </w:pPr>
                          </w:p>
                          <w:p w14:paraId="6A20263B" w14:textId="77777777" w:rsidR="004A3D1E" w:rsidRDefault="004A3D1E" w:rsidP="00513F6B">
                            <w:pPr>
                              <w:pStyle w:val="WhiteText"/>
                              <w:jc w:val="center"/>
                              <w:rPr>
                                <w:rFonts w:ascii="Trebuchet MS" w:hAnsi="Trebuchet MS"/>
                                <w:b/>
                                <w:color w:val="FFFFFF" w:themeColor="background1"/>
                                <w:sz w:val="20"/>
                                <w:szCs w:val="20"/>
                              </w:rPr>
                            </w:pPr>
                          </w:p>
                          <w:p w14:paraId="6E67A0C3" w14:textId="77777777" w:rsidR="004A3D1E" w:rsidRDefault="004A3D1E" w:rsidP="00513F6B">
                            <w:pPr>
                              <w:pStyle w:val="WhiteText"/>
                              <w:jc w:val="center"/>
                              <w:rPr>
                                <w:rFonts w:ascii="Trebuchet MS" w:hAnsi="Trebuchet MS"/>
                                <w:b/>
                                <w:color w:val="FFFFFF" w:themeColor="background1"/>
                                <w:sz w:val="20"/>
                                <w:szCs w:val="20"/>
                              </w:rPr>
                            </w:pPr>
                          </w:p>
                          <w:p w14:paraId="188F584C" w14:textId="77777777" w:rsidR="004A3D1E" w:rsidRDefault="004A3D1E" w:rsidP="00513F6B">
                            <w:pPr>
                              <w:pStyle w:val="WhiteText"/>
                              <w:jc w:val="center"/>
                              <w:rPr>
                                <w:rFonts w:ascii="Trebuchet MS" w:hAnsi="Trebuchet MS"/>
                                <w:b/>
                                <w:color w:val="FFFFFF" w:themeColor="background1"/>
                                <w:sz w:val="20"/>
                                <w:szCs w:val="20"/>
                              </w:rPr>
                            </w:pPr>
                          </w:p>
                          <w:p w14:paraId="4E3B0E09" w14:textId="77777777" w:rsidR="004A3D1E" w:rsidRDefault="004A3D1E" w:rsidP="00513F6B">
                            <w:pPr>
                              <w:pStyle w:val="WhiteText"/>
                              <w:jc w:val="center"/>
                              <w:rPr>
                                <w:rFonts w:ascii="Trebuchet MS" w:hAnsi="Trebuchet MS"/>
                                <w:b/>
                                <w:color w:val="FFFFFF" w:themeColor="background1"/>
                                <w:sz w:val="20"/>
                                <w:szCs w:val="20"/>
                              </w:rPr>
                            </w:pPr>
                          </w:p>
                          <w:p w14:paraId="4A965279" w14:textId="77777777" w:rsidR="004A3D1E" w:rsidRDefault="004A3D1E" w:rsidP="00513F6B">
                            <w:pPr>
                              <w:pStyle w:val="WhiteText"/>
                              <w:jc w:val="center"/>
                              <w:rPr>
                                <w:rFonts w:ascii="Trebuchet MS" w:hAnsi="Trebuchet MS"/>
                                <w:b/>
                                <w:color w:val="FFFFFF" w:themeColor="background1"/>
                                <w:sz w:val="20"/>
                                <w:szCs w:val="20"/>
                              </w:rPr>
                            </w:pPr>
                          </w:p>
                          <w:p w14:paraId="03E6D8AF" w14:textId="77777777" w:rsidR="004A3D1E" w:rsidRDefault="004A3D1E" w:rsidP="00513F6B">
                            <w:pPr>
                              <w:pStyle w:val="WhiteText"/>
                              <w:jc w:val="center"/>
                              <w:rPr>
                                <w:rFonts w:ascii="Trebuchet MS" w:hAnsi="Trebuchet MS"/>
                                <w:b/>
                                <w:color w:val="FFFFFF" w:themeColor="background1"/>
                                <w:sz w:val="20"/>
                                <w:szCs w:val="20"/>
                              </w:rPr>
                            </w:pPr>
                          </w:p>
                          <w:p w14:paraId="4A135431" w14:textId="77777777" w:rsidR="004A3D1E" w:rsidRDefault="004A3D1E" w:rsidP="00513F6B">
                            <w:pPr>
                              <w:pStyle w:val="WhiteText"/>
                              <w:jc w:val="center"/>
                              <w:rPr>
                                <w:rFonts w:ascii="Trebuchet MS" w:hAnsi="Trebuchet MS"/>
                                <w:b/>
                                <w:color w:val="FFFFFF" w:themeColor="background1"/>
                                <w:sz w:val="20"/>
                                <w:szCs w:val="20"/>
                              </w:rPr>
                            </w:pPr>
                          </w:p>
                          <w:p w14:paraId="6291B27E" w14:textId="77777777" w:rsidR="004A3D1E" w:rsidRDefault="004A3D1E" w:rsidP="00513F6B">
                            <w:pPr>
                              <w:pStyle w:val="WhiteText"/>
                              <w:jc w:val="center"/>
                              <w:rPr>
                                <w:rFonts w:ascii="Trebuchet MS" w:hAnsi="Trebuchet MS"/>
                                <w:b/>
                                <w:color w:val="FFFFFF" w:themeColor="background1"/>
                                <w:sz w:val="20"/>
                                <w:szCs w:val="20"/>
                              </w:rPr>
                            </w:pPr>
                          </w:p>
                          <w:p w14:paraId="0A796BAF" w14:textId="77777777" w:rsidR="004A3D1E" w:rsidRDefault="004A3D1E" w:rsidP="00513F6B">
                            <w:pPr>
                              <w:pStyle w:val="WhiteText"/>
                              <w:jc w:val="center"/>
                              <w:rPr>
                                <w:rFonts w:ascii="Trebuchet MS" w:hAnsi="Trebuchet MS"/>
                                <w:b/>
                                <w:color w:val="FFFFFF" w:themeColor="background1"/>
                                <w:sz w:val="20"/>
                                <w:szCs w:val="20"/>
                              </w:rPr>
                            </w:pPr>
                          </w:p>
                          <w:p w14:paraId="6F24DF3B" w14:textId="77777777" w:rsidR="004A3D1E" w:rsidRDefault="004A3D1E" w:rsidP="00513F6B">
                            <w:pPr>
                              <w:pStyle w:val="WhiteText"/>
                              <w:jc w:val="center"/>
                              <w:rPr>
                                <w:rFonts w:ascii="Trebuchet MS" w:hAnsi="Trebuchet MS"/>
                                <w:b/>
                                <w:color w:val="FFFFFF" w:themeColor="background1"/>
                                <w:sz w:val="20"/>
                                <w:szCs w:val="20"/>
                              </w:rPr>
                            </w:pPr>
                          </w:p>
                          <w:p w14:paraId="7494BF49" w14:textId="77777777" w:rsidR="004A3D1E" w:rsidRDefault="004A3D1E" w:rsidP="00513F6B">
                            <w:pPr>
                              <w:pStyle w:val="WhiteText"/>
                              <w:jc w:val="center"/>
                              <w:rPr>
                                <w:rFonts w:ascii="Trebuchet MS" w:hAnsi="Trebuchet MS"/>
                                <w:b/>
                                <w:color w:val="FFFFFF" w:themeColor="background1"/>
                                <w:sz w:val="20"/>
                                <w:szCs w:val="20"/>
                              </w:rPr>
                            </w:pPr>
                          </w:p>
                          <w:p w14:paraId="097B403F" w14:textId="77777777" w:rsidR="004A3D1E" w:rsidRDefault="004A3D1E" w:rsidP="00513F6B">
                            <w:pPr>
                              <w:pStyle w:val="WhiteText"/>
                              <w:jc w:val="center"/>
                              <w:rPr>
                                <w:rFonts w:ascii="Trebuchet MS" w:hAnsi="Trebuchet MS"/>
                                <w:b/>
                                <w:color w:val="FFFFFF" w:themeColor="background1"/>
                                <w:sz w:val="20"/>
                                <w:szCs w:val="20"/>
                              </w:rPr>
                            </w:pPr>
                          </w:p>
                          <w:p w14:paraId="585C5394" w14:textId="77777777" w:rsidR="004A3D1E" w:rsidRDefault="004A3D1E" w:rsidP="00513F6B">
                            <w:pPr>
                              <w:pStyle w:val="WhiteText"/>
                              <w:jc w:val="center"/>
                              <w:rPr>
                                <w:rFonts w:ascii="Trebuchet MS" w:hAnsi="Trebuchet MS"/>
                                <w:b/>
                                <w:color w:val="FFFFFF" w:themeColor="background1"/>
                                <w:sz w:val="20"/>
                                <w:szCs w:val="20"/>
                              </w:rPr>
                            </w:pPr>
                          </w:p>
                          <w:p w14:paraId="68FF326C" w14:textId="77777777" w:rsidR="004A3D1E" w:rsidRDefault="004A3D1E" w:rsidP="00513F6B">
                            <w:pPr>
                              <w:pStyle w:val="WhiteText"/>
                              <w:jc w:val="center"/>
                              <w:rPr>
                                <w:rFonts w:ascii="Trebuchet MS" w:hAnsi="Trebuchet MS"/>
                                <w:b/>
                                <w:color w:val="FFFFFF" w:themeColor="background1"/>
                                <w:sz w:val="20"/>
                                <w:szCs w:val="20"/>
                              </w:rPr>
                            </w:pPr>
                          </w:p>
                          <w:p w14:paraId="213E5B63" w14:textId="77777777" w:rsidR="004A3D1E" w:rsidRDefault="004A3D1E" w:rsidP="00513F6B">
                            <w:pPr>
                              <w:pStyle w:val="WhiteText"/>
                              <w:jc w:val="center"/>
                              <w:rPr>
                                <w:rFonts w:ascii="Trebuchet MS" w:hAnsi="Trebuchet MS"/>
                                <w:b/>
                                <w:color w:val="FFFFFF" w:themeColor="background1"/>
                                <w:sz w:val="20"/>
                                <w:szCs w:val="20"/>
                              </w:rPr>
                            </w:pPr>
                          </w:p>
                          <w:p w14:paraId="7044ABFF" w14:textId="3A85D7D5" w:rsidR="004A3D1E" w:rsidRDefault="004A3D1E" w:rsidP="00513F6B">
                            <w:pPr>
                              <w:pStyle w:val="WhiteText"/>
                              <w:jc w:val="center"/>
                              <w:rPr>
                                <w:rFonts w:ascii="Trebuchet MS" w:hAnsi="Trebuchet MS"/>
                                <w:b/>
                                <w:color w:val="FFFFFF" w:themeColor="background1"/>
                                <w:sz w:val="20"/>
                                <w:szCs w:val="20"/>
                              </w:rPr>
                            </w:pPr>
                          </w:p>
                          <w:p w14:paraId="158736F9" w14:textId="77777777" w:rsidR="004A3D1E" w:rsidRDefault="004A3D1E" w:rsidP="00513F6B">
                            <w:pPr>
                              <w:pStyle w:val="WhiteText"/>
                              <w:jc w:val="center"/>
                              <w:rPr>
                                <w:rFonts w:ascii="Trebuchet MS" w:hAnsi="Trebuchet MS"/>
                                <w:b/>
                                <w:color w:val="FFFFFF" w:themeColor="background1"/>
                                <w:sz w:val="20"/>
                                <w:szCs w:val="20"/>
                              </w:rPr>
                            </w:pPr>
                          </w:p>
                          <w:p w14:paraId="7F54A022" w14:textId="77777777" w:rsidR="004A3D1E" w:rsidRDefault="004A3D1E" w:rsidP="00513F6B">
                            <w:pPr>
                              <w:pStyle w:val="WhiteText"/>
                              <w:jc w:val="center"/>
                              <w:rPr>
                                <w:rFonts w:ascii="Trebuchet MS" w:hAnsi="Trebuchet MS"/>
                                <w:b/>
                                <w:color w:val="FFFFFF" w:themeColor="background1"/>
                                <w:sz w:val="20"/>
                                <w:szCs w:val="20"/>
                              </w:rPr>
                            </w:pPr>
                          </w:p>
                          <w:p w14:paraId="6C902299" w14:textId="77777777" w:rsidR="004A3D1E" w:rsidRDefault="004A3D1E" w:rsidP="00513F6B">
                            <w:pPr>
                              <w:pStyle w:val="WhiteText"/>
                              <w:jc w:val="center"/>
                              <w:rPr>
                                <w:rFonts w:ascii="Trebuchet MS" w:hAnsi="Trebuchet MS"/>
                                <w:b/>
                                <w:color w:val="FFFFFF" w:themeColor="background1"/>
                                <w:sz w:val="20"/>
                                <w:szCs w:val="20"/>
                              </w:rPr>
                            </w:pPr>
                          </w:p>
                          <w:p w14:paraId="708C374C" w14:textId="77777777" w:rsidR="004A3D1E" w:rsidRDefault="004A3D1E" w:rsidP="00513F6B">
                            <w:pPr>
                              <w:pStyle w:val="WhiteText"/>
                              <w:jc w:val="center"/>
                              <w:rPr>
                                <w:rFonts w:ascii="Trebuchet MS" w:hAnsi="Trebuchet MS"/>
                                <w:b/>
                                <w:color w:val="FFFFFF" w:themeColor="background1"/>
                                <w:sz w:val="20"/>
                                <w:szCs w:val="20"/>
                              </w:rPr>
                            </w:pPr>
                          </w:p>
                          <w:p w14:paraId="4E325838" w14:textId="77777777" w:rsidR="004A3D1E" w:rsidRDefault="004A3D1E" w:rsidP="00513F6B">
                            <w:pPr>
                              <w:pStyle w:val="WhiteText"/>
                              <w:jc w:val="center"/>
                              <w:rPr>
                                <w:rFonts w:ascii="Trebuchet MS" w:hAnsi="Trebuchet MS"/>
                                <w:b/>
                                <w:color w:val="FFFFFF" w:themeColor="background1"/>
                                <w:sz w:val="20"/>
                                <w:szCs w:val="20"/>
                              </w:rPr>
                            </w:pPr>
                          </w:p>
                          <w:p w14:paraId="7C6F2EB0" w14:textId="77777777" w:rsidR="004A3D1E" w:rsidRDefault="004A3D1E" w:rsidP="00513F6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A16DFC" id="Text Box 52" o:spid="_x0000_s1046" type="#_x0000_t202" style="position:absolute;margin-left:27pt;margin-top:0;width:138.6pt;height:675pt;z-index:-250019840;visibility:visible;mso-wrap-style:square;mso-width-percent:0;mso-height-percent:0;mso-wrap-distance-left:9pt;mso-wrap-distance-top:0;mso-wrap-distance-right:9pt;mso-wrap-distance-bottom:0;mso-position-horizontal:absolute;mso-position-horizontal-relative:page;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" fillcolor="#99b480" strokecolor="white [3212]">
                <v:textbox>
                  <w:txbxContent>
                    <w:p w14:paraId="078741C8" w14:textId="77777777" w:rsidR="004A3D1E" w:rsidRDefault="004A3D1E" w:rsidP="00513F6B">
                      <w:pPr>
                        <w:pStyle w:val="WhiteText"/>
                        <w:spacing w:after="120"/>
                        <w:jc w:val="center"/>
                        <w:rPr>
                          <w:rFonts w:ascii="Trebuchet MS" w:hAnsi="Trebuchet MS"/>
                          <w:b/>
                          <w:color w:val="FFFFFF" w:themeColor="background1"/>
                          <w:sz w:val="20"/>
                          <w:szCs w:val="20"/>
                        </w:rPr>
                      </w:pPr>
                    </w:p>
                    <w:p w14:paraId="6AF35C76" w14:textId="77777777" w:rsidR="004A3D1E" w:rsidRDefault="004A3D1E" w:rsidP="00513F6B">
                      <w:pPr>
                        <w:pStyle w:val="WhiteText"/>
                        <w:spacing w:after="120"/>
                        <w:jc w:val="center"/>
                        <w:rPr>
                          <w:rFonts w:ascii="Trebuchet MS" w:hAnsi="Trebuchet MS"/>
                          <w:b/>
                          <w:color w:val="FFFFFF" w:themeColor="background1"/>
                          <w:sz w:val="20"/>
                          <w:szCs w:val="20"/>
                        </w:rPr>
                      </w:pPr>
                    </w:p>
                    <w:p w14:paraId="152F0DA9" w14:textId="03E40B05" w:rsidR="004A3D1E" w:rsidRDefault="004A3D1E" w:rsidP="00513F6B">
                      <w:pPr>
                        <w:pStyle w:val="WhiteText"/>
                        <w:spacing w:after="120"/>
                        <w:jc w:val="center"/>
                        <w:rPr>
                          <w:rFonts w:ascii="Trebuchet MS" w:hAnsi="Trebuchet MS"/>
                          <w:b/>
                          <w:color w:val="FFFFFF" w:themeColor="background1"/>
                          <w:sz w:val="20"/>
                          <w:szCs w:val="20"/>
                        </w:rPr>
                      </w:pPr>
                    </w:p>
                    <w:p w14:paraId="492BCA5C" w14:textId="77777777" w:rsidR="004A3D1E" w:rsidRDefault="004A3D1E" w:rsidP="00513F6B">
                      <w:pPr>
                        <w:pStyle w:val="WhiteText"/>
                        <w:spacing w:after="120"/>
                        <w:jc w:val="center"/>
                        <w:rPr>
                          <w:rFonts w:ascii="Trebuchet MS" w:hAnsi="Trebuchet MS"/>
                          <w:b/>
                          <w:color w:val="FFFFFF" w:themeColor="background1"/>
                          <w:sz w:val="20"/>
                          <w:szCs w:val="20"/>
                        </w:rPr>
                      </w:pPr>
                    </w:p>
                    <w:p w14:paraId="2FFF0D94" w14:textId="77777777" w:rsidR="004A3D1E" w:rsidRDefault="004A3D1E" w:rsidP="00513F6B">
                      <w:pPr>
                        <w:pStyle w:val="WhiteText"/>
                        <w:spacing w:after="120"/>
                        <w:jc w:val="center"/>
                        <w:rPr>
                          <w:rFonts w:ascii="Trebuchet MS" w:hAnsi="Trebuchet MS"/>
                          <w:b/>
                          <w:color w:val="FFFFFF" w:themeColor="background1"/>
                          <w:sz w:val="20"/>
                          <w:szCs w:val="20"/>
                        </w:rPr>
                      </w:pPr>
                    </w:p>
                    <w:p w14:paraId="66B8BEA8" w14:textId="77777777" w:rsidR="004A3D1E" w:rsidRDefault="004A3D1E" w:rsidP="00513F6B">
                      <w:pPr>
                        <w:pStyle w:val="WhiteText"/>
                        <w:spacing w:after="120"/>
                        <w:rPr>
                          <w:rFonts w:ascii="Trebuchet MS" w:hAnsi="Trebuchet MS"/>
                          <w:b/>
                          <w:color w:val="FFFFFF" w:themeColor="background1"/>
                          <w:sz w:val="20"/>
                          <w:szCs w:val="20"/>
                        </w:rPr>
                      </w:pPr>
                    </w:p>
                    <w:p w14:paraId="58770F57" w14:textId="77777777" w:rsidR="004A3D1E" w:rsidRDefault="004A3D1E" w:rsidP="00513F6B">
                      <w:pPr>
                        <w:pStyle w:val="WhiteText"/>
                        <w:jc w:val="right"/>
                        <w:rPr>
                          <w:rFonts w:ascii="Trebuchet MS" w:hAnsi="Trebuchet MS"/>
                          <w:b/>
                          <w:color w:val="FFFFFF" w:themeColor="background1"/>
                          <w:sz w:val="20"/>
                          <w:szCs w:val="20"/>
                        </w:rPr>
                      </w:pPr>
                    </w:p>
                    <w:p w14:paraId="6A94746A" w14:textId="77777777" w:rsidR="004A3D1E" w:rsidRDefault="004A3D1E" w:rsidP="00513F6B">
                      <w:pPr>
                        <w:pStyle w:val="WhiteText"/>
                        <w:jc w:val="center"/>
                        <w:rPr>
                          <w:rFonts w:ascii="Trebuchet MS" w:hAnsi="Trebuchet MS"/>
                          <w:b/>
                          <w:color w:val="FFFFFF" w:themeColor="background1"/>
                          <w:sz w:val="20"/>
                          <w:szCs w:val="20"/>
                        </w:rPr>
                      </w:pPr>
                    </w:p>
                    <w:p w14:paraId="5C42F15B" w14:textId="77777777" w:rsidR="004A3D1E" w:rsidRDefault="004A3D1E" w:rsidP="00513F6B">
                      <w:pPr>
                        <w:pStyle w:val="WhiteText"/>
                        <w:jc w:val="center"/>
                        <w:rPr>
                          <w:rFonts w:ascii="Trebuchet MS" w:hAnsi="Trebuchet MS"/>
                          <w:b/>
                          <w:color w:val="FFFFFF" w:themeColor="background1"/>
                          <w:sz w:val="20"/>
                          <w:szCs w:val="20"/>
                        </w:rPr>
                      </w:pPr>
                    </w:p>
                    <w:p w14:paraId="0F320AA6" w14:textId="77777777" w:rsidR="004A3D1E" w:rsidRDefault="004A3D1E" w:rsidP="00513F6B">
                      <w:pPr>
                        <w:pStyle w:val="WhiteText"/>
                        <w:jc w:val="center"/>
                        <w:rPr>
                          <w:rFonts w:ascii="Trebuchet MS" w:hAnsi="Trebuchet MS"/>
                          <w:b/>
                          <w:color w:val="FFFFFF" w:themeColor="background1"/>
                          <w:sz w:val="20"/>
                          <w:szCs w:val="20"/>
                        </w:rPr>
                      </w:pPr>
                    </w:p>
                    <w:p w14:paraId="0DCF4CF0" w14:textId="77777777" w:rsidR="004A3D1E" w:rsidRDefault="004A3D1E" w:rsidP="00513F6B">
                      <w:pPr>
                        <w:pStyle w:val="WhiteText"/>
                        <w:jc w:val="center"/>
                        <w:rPr>
                          <w:rFonts w:ascii="Trebuchet MS" w:hAnsi="Trebuchet MS"/>
                          <w:b/>
                          <w:color w:val="FFFFFF" w:themeColor="background1"/>
                          <w:sz w:val="20"/>
                          <w:szCs w:val="20"/>
                        </w:rPr>
                      </w:pPr>
                    </w:p>
                    <w:p w14:paraId="64C7435D" w14:textId="77777777" w:rsidR="004A3D1E" w:rsidRDefault="004A3D1E" w:rsidP="00513F6B">
                      <w:pPr>
                        <w:pStyle w:val="WhiteText"/>
                        <w:jc w:val="center"/>
                        <w:rPr>
                          <w:rFonts w:ascii="Trebuchet MS" w:hAnsi="Trebuchet MS"/>
                          <w:b/>
                          <w:color w:val="FFFFFF" w:themeColor="background1"/>
                          <w:sz w:val="20"/>
                          <w:szCs w:val="20"/>
                        </w:rPr>
                      </w:pPr>
                    </w:p>
                    <w:p w14:paraId="4B703F1F" w14:textId="77777777" w:rsidR="004A3D1E" w:rsidRDefault="004A3D1E" w:rsidP="00513F6B">
                      <w:pPr>
                        <w:pStyle w:val="WhiteText"/>
                        <w:jc w:val="center"/>
                        <w:rPr>
                          <w:rFonts w:ascii="Trebuchet MS" w:hAnsi="Trebuchet MS"/>
                          <w:b/>
                          <w:color w:val="FFFFFF" w:themeColor="background1"/>
                          <w:sz w:val="20"/>
                          <w:szCs w:val="20"/>
                        </w:rPr>
                      </w:pPr>
                    </w:p>
                    <w:p w14:paraId="2C32572A" w14:textId="77777777" w:rsidR="004A3D1E" w:rsidRDefault="004A3D1E" w:rsidP="00513F6B">
                      <w:pPr>
                        <w:pStyle w:val="WhiteText"/>
                        <w:jc w:val="center"/>
                        <w:rPr>
                          <w:rFonts w:ascii="Trebuchet MS" w:hAnsi="Trebuchet MS"/>
                          <w:b/>
                          <w:color w:val="FFFFFF" w:themeColor="background1"/>
                          <w:sz w:val="20"/>
                          <w:szCs w:val="20"/>
                        </w:rPr>
                      </w:pPr>
                    </w:p>
                    <w:p w14:paraId="2246A400" w14:textId="77777777" w:rsidR="004A3D1E" w:rsidRDefault="004A3D1E" w:rsidP="00513F6B">
                      <w:pPr>
                        <w:pStyle w:val="WhiteText"/>
                        <w:jc w:val="center"/>
                        <w:rPr>
                          <w:rFonts w:ascii="Trebuchet MS" w:hAnsi="Trebuchet MS"/>
                          <w:b/>
                          <w:color w:val="FFFFFF" w:themeColor="background1"/>
                          <w:sz w:val="20"/>
                          <w:szCs w:val="20"/>
                        </w:rPr>
                      </w:pPr>
                    </w:p>
                    <w:p w14:paraId="0B0E6141" w14:textId="77777777" w:rsidR="004A3D1E" w:rsidRDefault="004A3D1E" w:rsidP="00513F6B">
                      <w:pPr>
                        <w:pStyle w:val="WhiteText"/>
                        <w:jc w:val="center"/>
                        <w:rPr>
                          <w:rFonts w:ascii="Trebuchet MS" w:hAnsi="Trebuchet MS"/>
                          <w:b/>
                          <w:color w:val="FFFFFF" w:themeColor="background1"/>
                          <w:sz w:val="20"/>
                          <w:szCs w:val="20"/>
                        </w:rPr>
                      </w:pPr>
                    </w:p>
                    <w:p w14:paraId="41B5B881" w14:textId="77777777" w:rsidR="004A3D1E" w:rsidRDefault="004A3D1E" w:rsidP="00513F6B">
                      <w:pPr>
                        <w:pStyle w:val="WhiteText"/>
                        <w:jc w:val="center"/>
                        <w:rPr>
                          <w:rFonts w:ascii="Trebuchet MS" w:hAnsi="Trebuchet MS"/>
                          <w:b/>
                          <w:color w:val="FFFFFF" w:themeColor="background1"/>
                          <w:sz w:val="20"/>
                          <w:szCs w:val="20"/>
                        </w:rPr>
                      </w:pPr>
                    </w:p>
                    <w:p w14:paraId="7374080C" w14:textId="77777777" w:rsidR="004A3D1E" w:rsidRDefault="004A3D1E" w:rsidP="00513F6B">
                      <w:pPr>
                        <w:pStyle w:val="WhiteText"/>
                        <w:jc w:val="center"/>
                        <w:rPr>
                          <w:rFonts w:ascii="Trebuchet MS" w:hAnsi="Trebuchet MS"/>
                          <w:b/>
                          <w:color w:val="FFFFFF" w:themeColor="background1"/>
                          <w:sz w:val="20"/>
                          <w:szCs w:val="20"/>
                        </w:rPr>
                      </w:pPr>
                    </w:p>
                    <w:p w14:paraId="4565B6BC" w14:textId="77777777" w:rsidR="004A3D1E" w:rsidRDefault="004A3D1E" w:rsidP="00513F6B">
                      <w:pPr>
                        <w:pStyle w:val="WhiteText"/>
                        <w:jc w:val="center"/>
                        <w:rPr>
                          <w:rFonts w:ascii="Trebuchet MS" w:hAnsi="Trebuchet MS"/>
                          <w:b/>
                          <w:color w:val="FFFFFF" w:themeColor="background1"/>
                          <w:sz w:val="20"/>
                          <w:szCs w:val="20"/>
                        </w:rPr>
                      </w:pPr>
                    </w:p>
                    <w:p w14:paraId="6A20263B" w14:textId="77777777" w:rsidR="004A3D1E" w:rsidRDefault="004A3D1E" w:rsidP="00513F6B">
                      <w:pPr>
                        <w:pStyle w:val="WhiteText"/>
                        <w:jc w:val="center"/>
                        <w:rPr>
                          <w:rFonts w:ascii="Trebuchet MS" w:hAnsi="Trebuchet MS"/>
                          <w:b/>
                          <w:color w:val="FFFFFF" w:themeColor="background1"/>
                          <w:sz w:val="20"/>
                          <w:szCs w:val="20"/>
                        </w:rPr>
                      </w:pPr>
                    </w:p>
                    <w:p w14:paraId="6E67A0C3" w14:textId="77777777" w:rsidR="004A3D1E" w:rsidRDefault="004A3D1E" w:rsidP="00513F6B">
                      <w:pPr>
                        <w:pStyle w:val="WhiteText"/>
                        <w:jc w:val="center"/>
                        <w:rPr>
                          <w:rFonts w:ascii="Trebuchet MS" w:hAnsi="Trebuchet MS"/>
                          <w:b/>
                          <w:color w:val="FFFFFF" w:themeColor="background1"/>
                          <w:sz w:val="20"/>
                          <w:szCs w:val="20"/>
                        </w:rPr>
                      </w:pPr>
                    </w:p>
                    <w:p w14:paraId="188F584C" w14:textId="77777777" w:rsidR="004A3D1E" w:rsidRDefault="004A3D1E" w:rsidP="00513F6B">
                      <w:pPr>
                        <w:pStyle w:val="WhiteText"/>
                        <w:jc w:val="center"/>
                        <w:rPr>
                          <w:rFonts w:ascii="Trebuchet MS" w:hAnsi="Trebuchet MS"/>
                          <w:b/>
                          <w:color w:val="FFFFFF" w:themeColor="background1"/>
                          <w:sz w:val="20"/>
                          <w:szCs w:val="20"/>
                        </w:rPr>
                      </w:pPr>
                    </w:p>
                    <w:p w14:paraId="4E3B0E09" w14:textId="77777777" w:rsidR="004A3D1E" w:rsidRDefault="004A3D1E" w:rsidP="00513F6B">
                      <w:pPr>
                        <w:pStyle w:val="WhiteText"/>
                        <w:jc w:val="center"/>
                        <w:rPr>
                          <w:rFonts w:ascii="Trebuchet MS" w:hAnsi="Trebuchet MS"/>
                          <w:b/>
                          <w:color w:val="FFFFFF" w:themeColor="background1"/>
                          <w:sz w:val="20"/>
                          <w:szCs w:val="20"/>
                        </w:rPr>
                      </w:pPr>
                    </w:p>
                    <w:p w14:paraId="4A965279" w14:textId="77777777" w:rsidR="004A3D1E" w:rsidRDefault="004A3D1E" w:rsidP="00513F6B">
                      <w:pPr>
                        <w:pStyle w:val="WhiteText"/>
                        <w:jc w:val="center"/>
                        <w:rPr>
                          <w:rFonts w:ascii="Trebuchet MS" w:hAnsi="Trebuchet MS"/>
                          <w:b/>
                          <w:color w:val="FFFFFF" w:themeColor="background1"/>
                          <w:sz w:val="20"/>
                          <w:szCs w:val="20"/>
                        </w:rPr>
                      </w:pPr>
                    </w:p>
                    <w:p w14:paraId="03E6D8AF" w14:textId="77777777" w:rsidR="004A3D1E" w:rsidRDefault="004A3D1E" w:rsidP="00513F6B">
                      <w:pPr>
                        <w:pStyle w:val="WhiteText"/>
                        <w:jc w:val="center"/>
                        <w:rPr>
                          <w:rFonts w:ascii="Trebuchet MS" w:hAnsi="Trebuchet MS"/>
                          <w:b/>
                          <w:color w:val="FFFFFF" w:themeColor="background1"/>
                          <w:sz w:val="20"/>
                          <w:szCs w:val="20"/>
                        </w:rPr>
                      </w:pPr>
                    </w:p>
                    <w:p w14:paraId="4A135431" w14:textId="77777777" w:rsidR="004A3D1E" w:rsidRDefault="004A3D1E" w:rsidP="00513F6B">
                      <w:pPr>
                        <w:pStyle w:val="WhiteText"/>
                        <w:jc w:val="center"/>
                        <w:rPr>
                          <w:rFonts w:ascii="Trebuchet MS" w:hAnsi="Trebuchet MS"/>
                          <w:b/>
                          <w:color w:val="FFFFFF" w:themeColor="background1"/>
                          <w:sz w:val="20"/>
                          <w:szCs w:val="20"/>
                        </w:rPr>
                      </w:pPr>
                    </w:p>
                    <w:p w14:paraId="6291B27E" w14:textId="77777777" w:rsidR="004A3D1E" w:rsidRDefault="004A3D1E" w:rsidP="00513F6B">
                      <w:pPr>
                        <w:pStyle w:val="WhiteText"/>
                        <w:jc w:val="center"/>
                        <w:rPr>
                          <w:rFonts w:ascii="Trebuchet MS" w:hAnsi="Trebuchet MS"/>
                          <w:b/>
                          <w:color w:val="FFFFFF" w:themeColor="background1"/>
                          <w:sz w:val="20"/>
                          <w:szCs w:val="20"/>
                        </w:rPr>
                      </w:pPr>
                    </w:p>
                    <w:p w14:paraId="0A796BAF" w14:textId="77777777" w:rsidR="004A3D1E" w:rsidRDefault="004A3D1E" w:rsidP="00513F6B">
                      <w:pPr>
                        <w:pStyle w:val="WhiteText"/>
                        <w:jc w:val="center"/>
                        <w:rPr>
                          <w:rFonts w:ascii="Trebuchet MS" w:hAnsi="Trebuchet MS"/>
                          <w:b/>
                          <w:color w:val="FFFFFF" w:themeColor="background1"/>
                          <w:sz w:val="20"/>
                          <w:szCs w:val="20"/>
                        </w:rPr>
                      </w:pPr>
                    </w:p>
                    <w:p w14:paraId="6F24DF3B" w14:textId="77777777" w:rsidR="004A3D1E" w:rsidRDefault="004A3D1E" w:rsidP="00513F6B">
                      <w:pPr>
                        <w:pStyle w:val="WhiteText"/>
                        <w:jc w:val="center"/>
                        <w:rPr>
                          <w:rFonts w:ascii="Trebuchet MS" w:hAnsi="Trebuchet MS"/>
                          <w:b/>
                          <w:color w:val="FFFFFF" w:themeColor="background1"/>
                          <w:sz w:val="20"/>
                          <w:szCs w:val="20"/>
                        </w:rPr>
                      </w:pPr>
                    </w:p>
                    <w:p w14:paraId="7494BF49" w14:textId="77777777" w:rsidR="004A3D1E" w:rsidRDefault="004A3D1E" w:rsidP="00513F6B">
                      <w:pPr>
                        <w:pStyle w:val="WhiteText"/>
                        <w:jc w:val="center"/>
                        <w:rPr>
                          <w:rFonts w:ascii="Trebuchet MS" w:hAnsi="Trebuchet MS"/>
                          <w:b/>
                          <w:color w:val="FFFFFF" w:themeColor="background1"/>
                          <w:sz w:val="20"/>
                          <w:szCs w:val="20"/>
                        </w:rPr>
                      </w:pPr>
                    </w:p>
                    <w:p w14:paraId="097B403F" w14:textId="77777777" w:rsidR="004A3D1E" w:rsidRDefault="004A3D1E" w:rsidP="00513F6B">
                      <w:pPr>
                        <w:pStyle w:val="WhiteText"/>
                        <w:jc w:val="center"/>
                        <w:rPr>
                          <w:rFonts w:ascii="Trebuchet MS" w:hAnsi="Trebuchet MS"/>
                          <w:b/>
                          <w:color w:val="FFFFFF" w:themeColor="background1"/>
                          <w:sz w:val="20"/>
                          <w:szCs w:val="20"/>
                        </w:rPr>
                      </w:pPr>
                    </w:p>
                    <w:p w14:paraId="585C5394" w14:textId="77777777" w:rsidR="004A3D1E" w:rsidRDefault="004A3D1E" w:rsidP="00513F6B">
                      <w:pPr>
                        <w:pStyle w:val="WhiteText"/>
                        <w:jc w:val="center"/>
                        <w:rPr>
                          <w:rFonts w:ascii="Trebuchet MS" w:hAnsi="Trebuchet MS"/>
                          <w:b/>
                          <w:color w:val="FFFFFF" w:themeColor="background1"/>
                          <w:sz w:val="20"/>
                          <w:szCs w:val="20"/>
                        </w:rPr>
                      </w:pPr>
                    </w:p>
                    <w:p w14:paraId="68FF326C" w14:textId="77777777" w:rsidR="004A3D1E" w:rsidRDefault="004A3D1E" w:rsidP="00513F6B">
                      <w:pPr>
                        <w:pStyle w:val="WhiteText"/>
                        <w:jc w:val="center"/>
                        <w:rPr>
                          <w:rFonts w:ascii="Trebuchet MS" w:hAnsi="Trebuchet MS"/>
                          <w:b/>
                          <w:color w:val="FFFFFF" w:themeColor="background1"/>
                          <w:sz w:val="20"/>
                          <w:szCs w:val="20"/>
                        </w:rPr>
                      </w:pPr>
                    </w:p>
                    <w:p w14:paraId="213E5B63" w14:textId="77777777" w:rsidR="004A3D1E" w:rsidRDefault="004A3D1E" w:rsidP="00513F6B">
                      <w:pPr>
                        <w:pStyle w:val="WhiteText"/>
                        <w:jc w:val="center"/>
                        <w:rPr>
                          <w:rFonts w:ascii="Trebuchet MS" w:hAnsi="Trebuchet MS"/>
                          <w:b/>
                          <w:color w:val="FFFFFF" w:themeColor="background1"/>
                          <w:sz w:val="20"/>
                          <w:szCs w:val="20"/>
                        </w:rPr>
                      </w:pPr>
                    </w:p>
                    <w:p w14:paraId="7044ABFF" w14:textId="3A85D7D5" w:rsidR="004A3D1E" w:rsidRDefault="004A3D1E" w:rsidP="00513F6B">
                      <w:pPr>
                        <w:pStyle w:val="WhiteText"/>
                        <w:jc w:val="center"/>
                        <w:rPr>
                          <w:rFonts w:ascii="Trebuchet MS" w:hAnsi="Trebuchet MS"/>
                          <w:b/>
                          <w:color w:val="FFFFFF" w:themeColor="background1"/>
                          <w:sz w:val="20"/>
                          <w:szCs w:val="20"/>
                        </w:rPr>
                      </w:pPr>
                    </w:p>
                    <w:p w14:paraId="158736F9" w14:textId="77777777" w:rsidR="004A3D1E" w:rsidRDefault="004A3D1E" w:rsidP="00513F6B">
                      <w:pPr>
                        <w:pStyle w:val="WhiteText"/>
                        <w:jc w:val="center"/>
                        <w:rPr>
                          <w:rFonts w:ascii="Trebuchet MS" w:hAnsi="Trebuchet MS"/>
                          <w:b/>
                          <w:color w:val="FFFFFF" w:themeColor="background1"/>
                          <w:sz w:val="20"/>
                          <w:szCs w:val="20"/>
                        </w:rPr>
                      </w:pPr>
                    </w:p>
                    <w:p w14:paraId="7F54A022" w14:textId="77777777" w:rsidR="004A3D1E" w:rsidRDefault="004A3D1E" w:rsidP="00513F6B">
                      <w:pPr>
                        <w:pStyle w:val="WhiteText"/>
                        <w:jc w:val="center"/>
                        <w:rPr>
                          <w:rFonts w:ascii="Trebuchet MS" w:hAnsi="Trebuchet MS"/>
                          <w:b/>
                          <w:color w:val="FFFFFF" w:themeColor="background1"/>
                          <w:sz w:val="20"/>
                          <w:szCs w:val="20"/>
                        </w:rPr>
                      </w:pPr>
                    </w:p>
                    <w:p w14:paraId="6C902299" w14:textId="77777777" w:rsidR="004A3D1E" w:rsidRDefault="004A3D1E" w:rsidP="00513F6B">
                      <w:pPr>
                        <w:pStyle w:val="WhiteText"/>
                        <w:jc w:val="center"/>
                        <w:rPr>
                          <w:rFonts w:ascii="Trebuchet MS" w:hAnsi="Trebuchet MS"/>
                          <w:b/>
                          <w:color w:val="FFFFFF" w:themeColor="background1"/>
                          <w:sz w:val="20"/>
                          <w:szCs w:val="20"/>
                        </w:rPr>
                      </w:pPr>
                    </w:p>
                    <w:p w14:paraId="708C374C" w14:textId="77777777" w:rsidR="004A3D1E" w:rsidRDefault="004A3D1E" w:rsidP="00513F6B">
                      <w:pPr>
                        <w:pStyle w:val="WhiteText"/>
                        <w:jc w:val="center"/>
                        <w:rPr>
                          <w:rFonts w:ascii="Trebuchet MS" w:hAnsi="Trebuchet MS"/>
                          <w:b/>
                          <w:color w:val="FFFFFF" w:themeColor="background1"/>
                          <w:sz w:val="20"/>
                          <w:szCs w:val="20"/>
                        </w:rPr>
                      </w:pPr>
                    </w:p>
                    <w:p w14:paraId="4E325838" w14:textId="77777777" w:rsidR="004A3D1E" w:rsidRDefault="004A3D1E" w:rsidP="00513F6B">
                      <w:pPr>
                        <w:pStyle w:val="WhiteText"/>
                        <w:jc w:val="center"/>
                        <w:rPr>
                          <w:rFonts w:ascii="Trebuchet MS" w:hAnsi="Trebuchet MS"/>
                          <w:b/>
                          <w:color w:val="FFFFFF" w:themeColor="background1"/>
                          <w:sz w:val="20"/>
                          <w:szCs w:val="20"/>
                        </w:rPr>
                      </w:pPr>
                    </w:p>
                    <w:p w14:paraId="7C6F2EB0" w14:textId="77777777" w:rsidR="004A3D1E" w:rsidRDefault="004A3D1E" w:rsidP="00513F6B"/>
                  </w:txbxContent>
                </v:textbox>
                <w10:wrap anchorx="page" anchory="margin"/>
              </v:shape>
            </w:pict>
          </mc:Fallback>
        </mc:AlternateContent>
      </w:r>
      <w:r w:rsidR="00513F6B">
        <w:br w:type="column"/>
      </w:r>
    </w:p>
    <w:p w14:paraId="035F30D4" w14:textId="0B59AA08" w:rsidR="00B65D13" w:rsidRDefault="00CD398A" w:rsidP="009F3C9F">
      <w:pPr>
        <w:tabs>
          <w:tab w:val="left" w:pos="2970"/>
        </w:tabs>
        <w:spacing w:after="120"/>
      </w:pPr>
      <w:r>
        <w:rPr>
          <w:b/>
          <w:noProof/>
          <w:lang w:val="en-GB" w:eastAsia="en-GB"/>
        </w:rPr>
        <mc:AlternateContent>
          <mc:Choice Requires="wps">
            <w:drawing>
              <wp:anchor distT="0" distB="0" distL="114300" distR="114300" simplePos="0" relativeHeight="253323264" behindDoc="0" locked="0" layoutInCell="1" allowOverlap="1" wp14:anchorId="52F687CF" wp14:editId="09DCA829">
                <wp:simplePos x="0" y="0"/>
                <wp:positionH relativeFrom="margin">
                  <wp:align>right</wp:align>
                </wp:positionH>
                <wp:positionV relativeFrom="paragraph">
                  <wp:posOffset>234950</wp:posOffset>
                </wp:positionV>
                <wp:extent cx="5299710" cy="9267825"/>
                <wp:effectExtent l="0" t="0" r="15240" b="28575"/>
                <wp:wrapNone/>
                <wp:docPr id="24" name="Text Box 24"/>
                <wp:cNvGraphicFramePr/>
                <a:graphic xmlns:a="http://schemas.openxmlformats.org/drawingml/2006/main">
                  <a:graphicData uri="http://schemas.microsoft.com/office/word/2010/wordprocessingShape">
                    <wps:wsp>
                      <wps:cNvSpPr txBox="1"/>
                      <wps:spPr>
                        <a:xfrm>
                          <a:off x="0" y="0"/>
                          <a:ext cx="5299710" cy="9267825"/>
                        </a:xfrm>
                        <a:prstGeom prst="rect">
                          <a:avLst/>
                        </a:prstGeom>
                        <a:solidFill>
                          <a:schemeClr val="lt1"/>
                        </a:solidFill>
                        <a:ln w="6350">
                          <a:solidFill>
                            <a:schemeClr val="bg1"/>
                          </a:solidFill>
                        </a:ln>
                      </wps:spPr>
                      <wps:txbx>
                        <w:txbxContent>
                          <w:p w14:paraId="43BD4916" w14:textId="47B37D9C" w:rsidR="00471CA8" w:rsidRDefault="00471CA8" w:rsidP="00471CA8">
                            <w:pPr>
                              <w:pStyle w:val="NormalWeb"/>
                              <w:spacing w:before="0" w:after="0"/>
                              <w:jc w:val="center"/>
                              <w:rPr>
                                <w:rFonts w:ascii="Monotype Corsiva" w:hAnsi="Monotype Corsiva"/>
                                <w:b/>
                                <w:color w:val="00B050"/>
                                <w:sz w:val="36"/>
                                <w:szCs w:val="36"/>
                              </w:rPr>
                            </w:pPr>
                            <w:r w:rsidRPr="00471CA8">
                              <w:rPr>
                                <w:rFonts w:ascii="Monotype Corsiva" w:hAnsi="Monotype Corsiva"/>
                                <w:b/>
                                <w:color w:val="00B050"/>
                                <w:sz w:val="36"/>
                                <w:szCs w:val="36"/>
                              </w:rPr>
                              <w:t xml:space="preserve">Reception Year Summer Trip to </w:t>
                            </w:r>
                            <w:proofErr w:type="spellStart"/>
                            <w:r w:rsidRPr="00471CA8">
                              <w:rPr>
                                <w:rFonts w:ascii="Monotype Corsiva" w:hAnsi="Monotype Corsiva"/>
                                <w:b/>
                                <w:color w:val="00B050"/>
                                <w:sz w:val="36"/>
                                <w:szCs w:val="36"/>
                              </w:rPr>
                              <w:t>Bocketts</w:t>
                            </w:r>
                            <w:proofErr w:type="spellEnd"/>
                            <w:r w:rsidRPr="00471CA8">
                              <w:rPr>
                                <w:rFonts w:ascii="Monotype Corsiva" w:hAnsi="Monotype Corsiva"/>
                                <w:b/>
                                <w:color w:val="00B050"/>
                                <w:sz w:val="36"/>
                                <w:szCs w:val="36"/>
                              </w:rPr>
                              <w:t xml:space="preserve"> Farm</w:t>
                            </w:r>
                          </w:p>
                          <w:p w14:paraId="4BE69892" w14:textId="0E0B5A26" w:rsidR="00471CA8" w:rsidRDefault="00471CA8" w:rsidP="00CD398A">
                            <w:pPr>
                              <w:pStyle w:val="NormalWeb"/>
                              <w:spacing w:before="0" w:after="120"/>
                              <w:jc w:val="center"/>
                              <w:rPr>
                                <w:rFonts w:ascii="Monotype Corsiva" w:hAnsi="Monotype Corsiva"/>
                                <w:b/>
                                <w:color w:val="00B050"/>
                                <w:sz w:val="36"/>
                                <w:szCs w:val="36"/>
                              </w:rPr>
                            </w:pPr>
                            <w:r>
                              <w:rPr>
                                <w:noProof/>
                              </w:rPr>
                              <w:drawing>
                                <wp:inline distT="0" distB="0" distL="0" distR="0" wp14:anchorId="149E1355" wp14:editId="6F80AE19">
                                  <wp:extent cx="950595" cy="862725"/>
                                  <wp:effectExtent l="0" t="0" r="190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962676" cy="873689"/>
                                          </a:xfrm>
                                          <a:prstGeom prst="rect">
                                            <a:avLst/>
                                          </a:prstGeom>
                                        </pic:spPr>
                                      </pic:pic>
                                    </a:graphicData>
                                  </a:graphic>
                                </wp:inline>
                              </w:drawing>
                            </w:r>
                          </w:p>
                          <w:p w14:paraId="76D4A71F" w14:textId="17A1DB5A" w:rsidR="00471CA8" w:rsidRDefault="00471CA8" w:rsidP="00471CA8">
                            <w:pPr>
                              <w:pStyle w:val="NormalWeb"/>
                              <w:spacing w:before="0" w:after="120"/>
                              <w:jc w:val="both"/>
                              <w:rPr>
                                <w:sz w:val="22"/>
                                <w:szCs w:val="22"/>
                                <w:lang w:val="en-GB" w:eastAsia="en-GB"/>
                              </w:rPr>
                            </w:pPr>
                            <w:r>
                              <w:rPr>
                                <w:rFonts w:ascii="Trebuchet MS" w:hAnsi="Trebuchet MS"/>
                                <w:color w:val="000000"/>
                                <w:sz w:val="20"/>
                                <w:szCs w:val="20"/>
                              </w:rPr>
                              <w:t>On Wednesday, 21</w:t>
                            </w:r>
                            <w:r w:rsidRPr="00471CA8">
                              <w:rPr>
                                <w:rFonts w:ascii="Trebuchet MS" w:hAnsi="Trebuchet MS"/>
                                <w:color w:val="000000"/>
                                <w:sz w:val="20"/>
                                <w:szCs w:val="20"/>
                                <w:vertAlign w:val="superscript"/>
                              </w:rPr>
                              <w:t>st</w:t>
                            </w:r>
                            <w:r>
                              <w:rPr>
                                <w:rFonts w:ascii="Trebuchet MS" w:hAnsi="Trebuchet MS"/>
                                <w:color w:val="000000"/>
                                <w:sz w:val="20"/>
                                <w:szCs w:val="20"/>
                              </w:rPr>
                              <w:t xml:space="preserve"> May, the Reception children had their first school trip. We were all very excited to be going to </w:t>
                            </w:r>
                            <w:proofErr w:type="spellStart"/>
                            <w:r>
                              <w:rPr>
                                <w:rFonts w:ascii="Trebuchet MS" w:hAnsi="Trebuchet MS"/>
                                <w:color w:val="000000"/>
                                <w:sz w:val="20"/>
                                <w:szCs w:val="20"/>
                              </w:rPr>
                              <w:t>Bocketts</w:t>
                            </w:r>
                            <w:proofErr w:type="spellEnd"/>
                            <w:r>
                              <w:rPr>
                                <w:rFonts w:ascii="Trebuchet MS" w:hAnsi="Trebuchet MS"/>
                                <w:color w:val="000000"/>
                                <w:sz w:val="20"/>
                                <w:szCs w:val="20"/>
                              </w:rPr>
                              <w:t> Farm on a coach!</w:t>
                            </w:r>
                          </w:p>
                          <w:p w14:paraId="571C4FDD" w14:textId="77777777" w:rsidR="00471CA8" w:rsidRDefault="00471CA8" w:rsidP="00471CA8">
                            <w:pPr>
                              <w:pStyle w:val="elementtoproof"/>
                              <w:spacing w:after="120"/>
                              <w:jc w:val="both"/>
                            </w:pPr>
                            <w:r>
                              <w:rPr>
                                <w:rFonts w:ascii="Trebuchet MS" w:hAnsi="Trebuchet MS"/>
                                <w:color w:val="000000"/>
                                <w:sz w:val="20"/>
                                <w:szCs w:val="20"/>
                              </w:rPr>
                              <w:t xml:space="preserve">We had a lovely day, meeting 'Carrot' the cow, feeding the sheep and goats and saying hello to the </w:t>
                            </w:r>
                            <w:proofErr w:type="gramStart"/>
                            <w:r>
                              <w:rPr>
                                <w:rFonts w:ascii="Trebuchet MS" w:hAnsi="Trebuchet MS"/>
                                <w:color w:val="000000"/>
                                <w:sz w:val="20"/>
                                <w:szCs w:val="20"/>
                              </w:rPr>
                              <w:t>three week old</w:t>
                            </w:r>
                            <w:proofErr w:type="gramEnd"/>
                            <w:r>
                              <w:rPr>
                                <w:rFonts w:ascii="Trebuchet MS" w:hAnsi="Trebuchet MS"/>
                                <w:color w:val="000000"/>
                                <w:sz w:val="20"/>
                                <w:szCs w:val="20"/>
                              </w:rPr>
                              <w:t xml:space="preserve"> triplet kids. We also stroked 'Duke', 'Blossom' and '</w:t>
                            </w:r>
                            <w:proofErr w:type="spellStart"/>
                            <w:r>
                              <w:rPr>
                                <w:rFonts w:ascii="Trebuchet MS" w:hAnsi="Trebuchet MS"/>
                                <w:color w:val="000000"/>
                                <w:sz w:val="20"/>
                                <w:szCs w:val="20"/>
                              </w:rPr>
                              <w:t>Lavendar</w:t>
                            </w:r>
                            <w:proofErr w:type="spellEnd"/>
                            <w:r>
                              <w:rPr>
                                <w:rFonts w:ascii="Trebuchet MS" w:hAnsi="Trebuchet MS"/>
                                <w:color w:val="000000"/>
                                <w:sz w:val="20"/>
                                <w:szCs w:val="20"/>
                              </w:rPr>
                              <w:t>’ the rabbits, ‘Scarlett’ and 'Violet' the guinea pigs and 'Magnolia' the chicken. </w:t>
                            </w:r>
                          </w:p>
                          <w:p w14:paraId="7430B802" w14:textId="77777777" w:rsidR="00471CA8" w:rsidRDefault="00471CA8" w:rsidP="00EE6B35">
                            <w:pPr>
                              <w:pStyle w:val="NormalWeb"/>
                              <w:spacing w:before="0" w:after="120"/>
                              <w:jc w:val="both"/>
                            </w:pPr>
                            <w:r>
                              <w:rPr>
                                <w:rFonts w:ascii="Trebuchet MS" w:hAnsi="Trebuchet MS"/>
                                <w:color w:val="000000"/>
                                <w:sz w:val="20"/>
                                <w:szCs w:val="20"/>
                              </w:rPr>
                              <w:t>We had a bumpy tractor ride and waved to the deer, alpacas, horses, sheep and cows who were in the fields. </w:t>
                            </w:r>
                          </w:p>
                          <w:p w14:paraId="0C10260E" w14:textId="77777777" w:rsidR="00471CA8" w:rsidRDefault="00471CA8" w:rsidP="00EE6B35">
                            <w:pPr>
                              <w:pStyle w:val="NormalWeb"/>
                              <w:spacing w:before="0" w:after="120"/>
                              <w:jc w:val="both"/>
                            </w:pPr>
                            <w:r>
                              <w:rPr>
                                <w:rFonts w:ascii="Trebuchet MS" w:hAnsi="Trebuchet MS"/>
                                <w:color w:val="000000"/>
                                <w:sz w:val="20"/>
                                <w:szCs w:val="20"/>
                              </w:rPr>
                              <w:t xml:space="preserve">It was great fun watching the pig race. We shouted really loudly and waved flags to cheer them on! The winning pig was 'Jack </w:t>
                            </w:r>
                            <w:proofErr w:type="spellStart"/>
                            <w:r>
                              <w:rPr>
                                <w:rFonts w:ascii="Trebuchet MS" w:hAnsi="Trebuchet MS"/>
                                <w:color w:val="000000"/>
                                <w:sz w:val="20"/>
                                <w:szCs w:val="20"/>
                              </w:rPr>
                              <w:t>Squeelish</w:t>
                            </w:r>
                            <w:proofErr w:type="spellEnd"/>
                            <w:r>
                              <w:rPr>
                                <w:rFonts w:ascii="Trebuchet MS" w:hAnsi="Trebuchet MS"/>
                                <w:color w:val="000000"/>
                                <w:sz w:val="20"/>
                                <w:szCs w:val="20"/>
                              </w:rPr>
                              <w:t>’. </w:t>
                            </w:r>
                          </w:p>
                          <w:p w14:paraId="6290AE57" w14:textId="77777777" w:rsidR="00471CA8" w:rsidRDefault="00471CA8" w:rsidP="00EE6B35">
                            <w:pPr>
                              <w:pStyle w:val="elementtoproof"/>
                              <w:spacing w:after="120"/>
                              <w:jc w:val="both"/>
                            </w:pPr>
                            <w:r>
                              <w:rPr>
                                <w:rFonts w:ascii="Trebuchet MS" w:hAnsi="Trebuchet MS"/>
                                <w:color w:val="000000"/>
                                <w:sz w:val="20"/>
                                <w:szCs w:val="20"/>
                              </w:rPr>
                              <w:t>Finally, we climbed and chased each other, slid down the tall slide and jumped high on the trampolines. </w:t>
                            </w:r>
                          </w:p>
                          <w:p w14:paraId="637D35D7" w14:textId="77777777" w:rsidR="00471CA8" w:rsidRDefault="00471CA8" w:rsidP="00EE6B35">
                            <w:pPr>
                              <w:pStyle w:val="NormalWeb"/>
                              <w:spacing w:before="0" w:after="120"/>
                              <w:jc w:val="both"/>
                            </w:pPr>
                            <w:r>
                              <w:rPr>
                                <w:rFonts w:ascii="Trebuchet MS" w:hAnsi="Trebuchet MS"/>
                                <w:color w:val="000000"/>
                                <w:sz w:val="20"/>
                                <w:szCs w:val="20"/>
                              </w:rPr>
                              <w:t>Some of us might have had a snooze on the way back on the coach!</w:t>
                            </w:r>
                          </w:p>
                          <w:p w14:paraId="55876B12" w14:textId="77777777" w:rsidR="00471CA8" w:rsidRDefault="00471CA8" w:rsidP="00E63612">
                            <w:pPr>
                              <w:pStyle w:val="NormalWeb"/>
                              <w:spacing w:before="0" w:after="120"/>
                              <w:jc w:val="both"/>
                            </w:pPr>
                            <w:r>
                              <w:rPr>
                                <w:rFonts w:ascii="Trebuchet MS" w:hAnsi="Trebuchet MS"/>
                                <w:color w:val="000000"/>
                                <w:sz w:val="20"/>
                                <w:szCs w:val="20"/>
                              </w:rPr>
                              <w:t xml:space="preserve">All the children were so well behaved and were a real credit to the school. We were very proud of them and the </w:t>
                            </w:r>
                            <w:proofErr w:type="spellStart"/>
                            <w:r>
                              <w:rPr>
                                <w:rFonts w:ascii="Trebuchet MS" w:hAnsi="Trebuchet MS"/>
                                <w:color w:val="000000"/>
                                <w:sz w:val="20"/>
                                <w:szCs w:val="20"/>
                              </w:rPr>
                              <w:t>Bocketts</w:t>
                            </w:r>
                            <w:proofErr w:type="spellEnd"/>
                            <w:r>
                              <w:rPr>
                                <w:rFonts w:ascii="Trebuchet MS" w:hAnsi="Trebuchet MS"/>
                                <w:color w:val="000000"/>
                                <w:sz w:val="20"/>
                                <w:szCs w:val="20"/>
                              </w:rPr>
                              <w:t> Farm Farmers were very impressed with them all.</w:t>
                            </w:r>
                          </w:p>
                          <w:p w14:paraId="472375F1" w14:textId="2AFD5885" w:rsidR="00471CA8" w:rsidRDefault="00471CA8" w:rsidP="00CD398A">
                            <w:pPr>
                              <w:pStyle w:val="elementtoproof"/>
                              <w:spacing w:after="120"/>
                              <w:jc w:val="both"/>
                              <w:rPr>
                                <w:rFonts w:ascii="Trebuchet MS" w:hAnsi="Trebuchet MS"/>
                                <w:color w:val="000000"/>
                                <w:sz w:val="20"/>
                                <w:szCs w:val="20"/>
                              </w:rPr>
                            </w:pPr>
                            <w:r>
                              <w:rPr>
                                <w:rFonts w:ascii="Trebuchet MS" w:hAnsi="Trebuchet MS"/>
                                <w:color w:val="000000"/>
                                <w:sz w:val="20"/>
                                <w:szCs w:val="20"/>
                              </w:rPr>
                              <w:t>Thank you so much to the parents who came along to help us and the children. We thoroughly enjoyed our day out. Look out for more photos on our Facebook page from the farm trip!</w:t>
                            </w:r>
                          </w:p>
                          <w:p w14:paraId="5439A2C8" w14:textId="45809FEB" w:rsidR="00D40FAA" w:rsidRDefault="00D40FAA" w:rsidP="00CD398A">
                            <w:pPr>
                              <w:pStyle w:val="elementtoproof"/>
                              <w:spacing w:after="120"/>
                              <w:jc w:val="both"/>
                              <w:rPr>
                                <w:rFonts w:ascii="Trebuchet MS" w:hAnsi="Trebuchet MS"/>
                                <w:color w:val="000000"/>
                                <w:sz w:val="20"/>
                                <w:szCs w:val="20"/>
                              </w:rPr>
                            </w:pPr>
                            <w:r>
                              <w:rPr>
                                <w:rFonts w:ascii="Trebuchet MS" w:hAnsi="Trebuchet MS"/>
                                <w:color w:val="000000"/>
                                <w:sz w:val="20"/>
                                <w:szCs w:val="20"/>
                              </w:rPr>
                              <w:t>Some quotes from the day were:</w:t>
                            </w:r>
                          </w:p>
                          <w:p w14:paraId="42B643FD" w14:textId="77777777" w:rsidR="00D40FAA" w:rsidRPr="00D40FAA" w:rsidRDefault="00D40FAA" w:rsidP="00B05EE5">
                            <w:pPr>
                              <w:spacing w:after="120"/>
                              <w:jc w:val="center"/>
                              <w:rPr>
                                <w:rFonts w:ascii="Trebuchet MS" w:hAnsi="Trebuchet MS"/>
                                <w:i/>
                                <w:color w:val="000000"/>
                                <w:sz w:val="20"/>
                                <w:szCs w:val="20"/>
                                <w:lang w:val="en-GB" w:eastAsia="en-GB"/>
                              </w:rPr>
                            </w:pPr>
                            <w:r w:rsidRPr="00D40FAA">
                              <w:rPr>
                                <w:rFonts w:ascii="Trebuchet MS" w:hAnsi="Trebuchet MS"/>
                                <w:i/>
                                <w:color w:val="000000"/>
                                <w:sz w:val="20"/>
                                <w:szCs w:val="20"/>
                              </w:rPr>
                              <w:t>"The goat tickled my hands when it was eating the food."</w:t>
                            </w:r>
                          </w:p>
                          <w:p w14:paraId="655B2BD5" w14:textId="77777777" w:rsidR="00D40FAA" w:rsidRPr="00D40FAA" w:rsidRDefault="00D40FAA" w:rsidP="00B05EE5">
                            <w:pPr>
                              <w:spacing w:after="120"/>
                              <w:jc w:val="center"/>
                              <w:rPr>
                                <w:rFonts w:ascii="Trebuchet MS" w:hAnsi="Trebuchet MS"/>
                                <w:i/>
                                <w:color w:val="000000"/>
                                <w:sz w:val="20"/>
                                <w:szCs w:val="20"/>
                              </w:rPr>
                            </w:pPr>
                            <w:r w:rsidRPr="00D40FAA">
                              <w:rPr>
                                <w:rFonts w:ascii="Trebuchet MS" w:hAnsi="Trebuchet MS"/>
                                <w:i/>
                                <w:color w:val="000000"/>
                                <w:sz w:val="20"/>
                                <w:szCs w:val="20"/>
                              </w:rPr>
                              <w:t>"The tractor ride was really bumpy and we were sliding down the hill!"</w:t>
                            </w:r>
                          </w:p>
                          <w:p w14:paraId="75AD6BEF" w14:textId="77777777" w:rsidR="00D40FAA" w:rsidRPr="00D40FAA" w:rsidRDefault="00D40FAA" w:rsidP="00B05EE5">
                            <w:pPr>
                              <w:spacing w:after="120"/>
                              <w:jc w:val="center"/>
                              <w:rPr>
                                <w:rFonts w:ascii="Trebuchet MS" w:hAnsi="Trebuchet MS"/>
                                <w:i/>
                                <w:color w:val="000000"/>
                                <w:sz w:val="20"/>
                                <w:szCs w:val="20"/>
                              </w:rPr>
                            </w:pPr>
                            <w:r w:rsidRPr="00D40FAA">
                              <w:rPr>
                                <w:rFonts w:ascii="Trebuchet MS" w:hAnsi="Trebuchet MS"/>
                                <w:i/>
                                <w:color w:val="000000"/>
                                <w:sz w:val="20"/>
                                <w:szCs w:val="20"/>
                              </w:rPr>
                              <w:t>"The rabbit was really soft."</w:t>
                            </w:r>
                          </w:p>
                          <w:p w14:paraId="19129CB3" w14:textId="77777777" w:rsidR="00D40FAA" w:rsidRPr="00D40FAA" w:rsidRDefault="00D40FAA" w:rsidP="00B05EE5">
                            <w:pPr>
                              <w:spacing w:after="120"/>
                              <w:jc w:val="center"/>
                              <w:rPr>
                                <w:rFonts w:ascii="Trebuchet MS" w:hAnsi="Trebuchet MS"/>
                                <w:i/>
                                <w:color w:val="000000"/>
                                <w:sz w:val="20"/>
                                <w:szCs w:val="20"/>
                              </w:rPr>
                            </w:pPr>
                            <w:r w:rsidRPr="00D40FAA">
                              <w:rPr>
                                <w:rFonts w:ascii="Trebuchet MS" w:hAnsi="Trebuchet MS"/>
                                <w:i/>
                                <w:color w:val="000000"/>
                                <w:sz w:val="20"/>
                                <w:szCs w:val="20"/>
                              </w:rPr>
                              <w:t>"It was pitch black in the slide!"</w:t>
                            </w:r>
                          </w:p>
                          <w:p w14:paraId="7A122FA7" w14:textId="77777777" w:rsidR="00D40FAA" w:rsidRPr="00D40FAA" w:rsidRDefault="00D40FAA" w:rsidP="00B05EE5">
                            <w:pPr>
                              <w:spacing w:after="120"/>
                              <w:jc w:val="center"/>
                              <w:rPr>
                                <w:rFonts w:ascii="Trebuchet MS" w:hAnsi="Trebuchet MS"/>
                                <w:i/>
                                <w:color w:val="000000"/>
                                <w:sz w:val="20"/>
                                <w:szCs w:val="20"/>
                              </w:rPr>
                            </w:pPr>
                            <w:r w:rsidRPr="00D40FAA">
                              <w:rPr>
                                <w:rFonts w:ascii="Trebuchet MS" w:hAnsi="Trebuchet MS"/>
                                <w:i/>
                                <w:color w:val="000000"/>
                                <w:sz w:val="20"/>
                                <w:szCs w:val="20"/>
                              </w:rPr>
                              <w:t>"The baby goats are called kids. They are so small and cute."</w:t>
                            </w:r>
                          </w:p>
                          <w:p w14:paraId="1349D869" w14:textId="79B9B5B6" w:rsidR="00471CA8" w:rsidRPr="00B451E1" w:rsidRDefault="00471CA8" w:rsidP="00D40FAA">
                            <w:pPr>
                              <w:pStyle w:val="elementtoproof"/>
                              <w:spacing w:after="240"/>
                              <w:jc w:val="both"/>
                              <w:rPr>
                                <w:rFonts w:ascii="Trebuchet MS" w:hAnsi="Trebuchet MS"/>
                                <w:b/>
                                <w:sz w:val="20"/>
                                <w:szCs w:val="20"/>
                              </w:rPr>
                            </w:pPr>
                            <w:r w:rsidRPr="00B451E1">
                              <w:rPr>
                                <w:rFonts w:ascii="Trebuchet MS" w:hAnsi="Trebuchet MS"/>
                                <w:b/>
                                <w:sz w:val="20"/>
                                <w:szCs w:val="20"/>
                              </w:rPr>
                              <w:t>Reception Year team</w:t>
                            </w:r>
                          </w:p>
                          <w:p w14:paraId="367087AD" w14:textId="6CF2DD8B" w:rsidR="00471CA8" w:rsidRDefault="007863B3" w:rsidP="00471CA8">
                            <w:pPr>
                              <w:pStyle w:val="elementtoproof"/>
                              <w:spacing w:after="120"/>
                              <w:jc w:val="both"/>
                            </w:pPr>
                            <w:r>
                              <w:rPr>
                                <w:noProof/>
                              </w:rPr>
                              <w:drawing>
                                <wp:inline distT="0" distB="0" distL="0" distR="0" wp14:anchorId="7CD34E6D" wp14:editId="49258C1D">
                                  <wp:extent cx="1228725" cy="1670977"/>
                                  <wp:effectExtent l="0" t="0" r="0" b="571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flipH="1">
                                            <a:off x="0" y="0"/>
                                            <a:ext cx="1263418" cy="1718157"/>
                                          </a:xfrm>
                                          <a:prstGeom prst="rect">
                                            <a:avLst/>
                                          </a:prstGeom>
                                          <a:noFill/>
                                          <a:ln>
                                            <a:noFill/>
                                          </a:ln>
                                        </pic:spPr>
                                      </pic:pic>
                                    </a:graphicData>
                                  </a:graphic>
                                </wp:inline>
                              </w:drawing>
                            </w:r>
                            <w:r>
                              <w:rPr>
                                <w:noProof/>
                              </w:rPr>
                              <w:t xml:space="preserve"> </w:t>
                            </w:r>
                            <w:r>
                              <w:rPr>
                                <w:noProof/>
                              </w:rPr>
                              <w:drawing>
                                <wp:inline distT="0" distB="0" distL="0" distR="0" wp14:anchorId="2C9905C4" wp14:editId="7A0CACE2">
                                  <wp:extent cx="1314450" cy="1684539"/>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329214" cy="1703460"/>
                                          </a:xfrm>
                                          <a:prstGeom prst="rect">
                                            <a:avLst/>
                                          </a:prstGeom>
                                        </pic:spPr>
                                      </pic:pic>
                                    </a:graphicData>
                                  </a:graphic>
                                </wp:inline>
                              </w:drawing>
                            </w:r>
                            <w:r w:rsidR="00637100">
                              <w:rPr>
                                <w:noProof/>
                              </w:rPr>
                              <w:t xml:space="preserve"> </w:t>
                            </w:r>
                            <w:r w:rsidR="00637100">
                              <w:rPr>
                                <w:noProof/>
                              </w:rPr>
                              <w:drawing>
                                <wp:inline distT="0" distB="0" distL="0" distR="0" wp14:anchorId="795A9BF8" wp14:editId="5B0BABE1">
                                  <wp:extent cx="1174431" cy="1684655"/>
                                  <wp:effectExtent l="0" t="0" r="698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194791" cy="1713861"/>
                                          </a:xfrm>
                                          <a:prstGeom prst="rect">
                                            <a:avLst/>
                                          </a:prstGeom>
                                        </pic:spPr>
                                      </pic:pic>
                                    </a:graphicData>
                                  </a:graphic>
                                </wp:inline>
                              </w:drawing>
                            </w:r>
                            <w:r w:rsidR="00637100">
                              <w:rPr>
                                <w:noProof/>
                              </w:rPr>
                              <w:t xml:space="preserve"> </w:t>
                            </w:r>
                            <w:r w:rsidR="00637100">
                              <w:rPr>
                                <w:noProof/>
                              </w:rPr>
                              <w:drawing>
                                <wp:inline distT="0" distB="0" distL="0" distR="0" wp14:anchorId="374D21D5" wp14:editId="53C0C10C">
                                  <wp:extent cx="1295654" cy="168338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340200" cy="1741261"/>
                                          </a:xfrm>
                                          <a:prstGeom prst="rect">
                                            <a:avLst/>
                                          </a:prstGeom>
                                        </pic:spPr>
                                      </pic:pic>
                                    </a:graphicData>
                                  </a:graphic>
                                </wp:inline>
                              </w:drawing>
                            </w:r>
                          </w:p>
                          <w:p w14:paraId="44FB1515" w14:textId="2DE92F5A" w:rsidR="007863B3" w:rsidRDefault="00637100" w:rsidP="00E63612">
                            <w:pPr>
                              <w:pStyle w:val="elementtoproof"/>
                              <w:spacing w:after="120"/>
                              <w:jc w:val="center"/>
                            </w:pPr>
                            <w:r>
                              <w:rPr>
                                <w:noProof/>
                              </w:rPr>
                              <w:drawing>
                                <wp:inline distT="0" distB="0" distL="0" distR="0" wp14:anchorId="6F45B890" wp14:editId="781FA677">
                                  <wp:extent cx="1965960" cy="1420574"/>
                                  <wp:effectExtent l="0" t="0" r="0" b="82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987426" cy="1436085"/>
                                          </a:xfrm>
                                          <a:prstGeom prst="rect">
                                            <a:avLst/>
                                          </a:prstGeom>
                                        </pic:spPr>
                                      </pic:pic>
                                    </a:graphicData>
                                  </a:graphic>
                                </wp:inline>
                              </w:drawing>
                            </w:r>
                            <w:r w:rsidR="00F537CC">
                              <w:rPr>
                                <w:noProof/>
                              </w:rPr>
                              <w:t xml:space="preserve"> </w:t>
                            </w:r>
                            <w:r w:rsidR="00CD398A">
                              <w:rPr>
                                <w:noProof/>
                              </w:rPr>
                              <w:drawing>
                                <wp:inline distT="0" distB="0" distL="0" distR="0" wp14:anchorId="511A43D0" wp14:editId="12B62B95">
                                  <wp:extent cx="1077595" cy="1430794"/>
                                  <wp:effectExtent l="0" t="0" r="825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077595" cy="1430794"/>
                                          </a:xfrm>
                                          <a:prstGeom prst="rect">
                                            <a:avLst/>
                                          </a:prstGeom>
                                        </pic:spPr>
                                      </pic:pic>
                                    </a:graphicData>
                                  </a:graphic>
                                </wp:inline>
                              </w:drawing>
                            </w:r>
                            <w:r>
                              <w:rPr>
                                <w:noProof/>
                              </w:rPr>
                              <w:drawing>
                                <wp:inline distT="0" distB="0" distL="0" distR="0" wp14:anchorId="758E03E3" wp14:editId="0EFFF0C5">
                                  <wp:extent cx="2022877" cy="1426845"/>
                                  <wp:effectExtent l="0" t="0" r="0" b="190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057207" cy="1451060"/>
                                          </a:xfrm>
                                          <a:prstGeom prst="rect">
                                            <a:avLst/>
                                          </a:prstGeom>
                                        </pic:spPr>
                                      </pic:pic>
                                    </a:graphicData>
                                  </a:graphic>
                                </wp:inline>
                              </w:drawing>
                            </w:r>
                          </w:p>
                          <w:p w14:paraId="39D3B679" w14:textId="77777777" w:rsidR="00471CA8" w:rsidRDefault="00471CA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2F687CF" id="Text Box 24" o:spid="_x0000_s1047" type="#_x0000_t202" style="position:absolute;margin-left:366.1pt;margin-top:18.5pt;width:417.3pt;height:729.75pt;z-index:253323264;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" fillcolor="white [3201]" strokecolor="white [3212]" strokeweight=".5pt">
                <v:textbox>
                  <w:txbxContent>
                    <w:p w14:paraId="43BD4916" w14:textId="47B37D9C" w:rsidR="00471CA8" w:rsidRDefault="00471CA8" w:rsidP="00471CA8">
                      <w:pPr>
                        <w:pStyle w:val="NormalWeb"/>
                        <w:spacing w:before="0" w:after="0"/>
                        <w:jc w:val="center"/>
                        <w:rPr>
                          <w:rFonts w:ascii="Monotype Corsiva" w:hAnsi="Monotype Corsiva"/>
                          <w:b/>
                          <w:color w:val="00B050"/>
                          <w:sz w:val="36"/>
                          <w:szCs w:val="36"/>
                        </w:rPr>
                      </w:pPr>
                      <w:r w:rsidRPr="00471CA8">
                        <w:rPr>
                          <w:rFonts w:ascii="Monotype Corsiva" w:hAnsi="Monotype Corsiva"/>
                          <w:b/>
                          <w:color w:val="00B050"/>
                          <w:sz w:val="36"/>
                          <w:szCs w:val="36"/>
                        </w:rPr>
                        <w:t xml:space="preserve">Reception Year Summer Trip to </w:t>
                      </w:r>
                      <w:proofErr w:type="spellStart"/>
                      <w:r w:rsidRPr="00471CA8">
                        <w:rPr>
                          <w:rFonts w:ascii="Monotype Corsiva" w:hAnsi="Monotype Corsiva"/>
                          <w:b/>
                          <w:color w:val="00B050"/>
                          <w:sz w:val="36"/>
                          <w:szCs w:val="36"/>
                        </w:rPr>
                        <w:t>Bocketts</w:t>
                      </w:r>
                      <w:proofErr w:type="spellEnd"/>
                      <w:r w:rsidRPr="00471CA8">
                        <w:rPr>
                          <w:rFonts w:ascii="Monotype Corsiva" w:hAnsi="Monotype Corsiva"/>
                          <w:b/>
                          <w:color w:val="00B050"/>
                          <w:sz w:val="36"/>
                          <w:szCs w:val="36"/>
                        </w:rPr>
                        <w:t xml:space="preserve"> Farm</w:t>
                      </w:r>
                    </w:p>
                    <w:p w14:paraId="4BE69892" w14:textId="0E0B5A26" w:rsidR="00471CA8" w:rsidRDefault="00471CA8" w:rsidP="00CD398A">
                      <w:pPr>
                        <w:pStyle w:val="NormalWeb"/>
                        <w:spacing w:before="0" w:after="120"/>
                        <w:jc w:val="center"/>
                        <w:rPr>
                          <w:rFonts w:ascii="Monotype Corsiva" w:hAnsi="Monotype Corsiva"/>
                          <w:b/>
                          <w:color w:val="00B050"/>
                          <w:sz w:val="36"/>
                          <w:szCs w:val="36"/>
                        </w:rPr>
                      </w:pPr>
                      <w:r>
                        <w:rPr>
                          <w:noProof/>
                        </w:rPr>
                        <w:drawing>
                          <wp:inline distT="0" distB="0" distL="0" distR="0" wp14:anchorId="149E1355" wp14:editId="6F80AE19">
                            <wp:extent cx="950595" cy="862725"/>
                            <wp:effectExtent l="0" t="0" r="190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962676" cy="873689"/>
                                    </a:xfrm>
                                    <a:prstGeom prst="rect">
                                      <a:avLst/>
                                    </a:prstGeom>
                                  </pic:spPr>
                                </pic:pic>
                              </a:graphicData>
                            </a:graphic>
                          </wp:inline>
                        </w:drawing>
                      </w:r>
                    </w:p>
                    <w:p w14:paraId="76D4A71F" w14:textId="17A1DB5A" w:rsidR="00471CA8" w:rsidRDefault="00471CA8" w:rsidP="00471CA8">
                      <w:pPr>
                        <w:pStyle w:val="NormalWeb"/>
                        <w:spacing w:before="0" w:after="120"/>
                        <w:jc w:val="both"/>
                        <w:rPr>
                          <w:sz w:val="22"/>
                          <w:szCs w:val="22"/>
                          <w:lang w:val="en-GB" w:eastAsia="en-GB"/>
                        </w:rPr>
                      </w:pPr>
                      <w:r>
                        <w:rPr>
                          <w:rFonts w:ascii="Trebuchet MS" w:hAnsi="Trebuchet MS"/>
                          <w:color w:val="000000"/>
                          <w:sz w:val="20"/>
                          <w:szCs w:val="20"/>
                        </w:rPr>
                        <w:t>On Wednesday, 21</w:t>
                      </w:r>
                      <w:r w:rsidRPr="00471CA8">
                        <w:rPr>
                          <w:rFonts w:ascii="Trebuchet MS" w:hAnsi="Trebuchet MS"/>
                          <w:color w:val="000000"/>
                          <w:sz w:val="20"/>
                          <w:szCs w:val="20"/>
                          <w:vertAlign w:val="superscript"/>
                        </w:rPr>
                        <w:t>st</w:t>
                      </w:r>
                      <w:r>
                        <w:rPr>
                          <w:rFonts w:ascii="Trebuchet MS" w:hAnsi="Trebuchet MS"/>
                          <w:color w:val="000000"/>
                          <w:sz w:val="20"/>
                          <w:szCs w:val="20"/>
                        </w:rPr>
                        <w:t xml:space="preserve"> May, the Reception children had their first school trip. We were all very excited to be going to </w:t>
                      </w:r>
                      <w:proofErr w:type="spellStart"/>
                      <w:r>
                        <w:rPr>
                          <w:rFonts w:ascii="Trebuchet MS" w:hAnsi="Trebuchet MS"/>
                          <w:color w:val="000000"/>
                          <w:sz w:val="20"/>
                          <w:szCs w:val="20"/>
                        </w:rPr>
                        <w:t>Bocketts</w:t>
                      </w:r>
                      <w:proofErr w:type="spellEnd"/>
                      <w:r>
                        <w:rPr>
                          <w:rFonts w:ascii="Trebuchet MS" w:hAnsi="Trebuchet MS"/>
                          <w:color w:val="000000"/>
                          <w:sz w:val="20"/>
                          <w:szCs w:val="20"/>
                        </w:rPr>
                        <w:t> Farm on a coach!</w:t>
                      </w:r>
                    </w:p>
                    <w:p w14:paraId="571C4FDD" w14:textId="77777777" w:rsidR="00471CA8" w:rsidRDefault="00471CA8" w:rsidP="00471CA8">
                      <w:pPr>
                        <w:pStyle w:val="elementtoproof"/>
                        <w:spacing w:after="120"/>
                        <w:jc w:val="both"/>
                      </w:pPr>
                      <w:r>
                        <w:rPr>
                          <w:rFonts w:ascii="Trebuchet MS" w:hAnsi="Trebuchet MS"/>
                          <w:color w:val="000000"/>
                          <w:sz w:val="20"/>
                          <w:szCs w:val="20"/>
                        </w:rPr>
                        <w:t xml:space="preserve">We had a lovely day, meeting 'Carrot' the cow, feeding the sheep and goats and saying hello to the </w:t>
                      </w:r>
                      <w:proofErr w:type="gramStart"/>
                      <w:r>
                        <w:rPr>
                          <w:rFonts w:ascii="Trebuchet MS" w:hAnsi="Trebuchet MS"/>
                          <w:color w:val="000000"/>
                          <w:sz w:val="20"/>
                          <w:szCs w:val="20"/>
                        </w:rPr>
                        <w:t>three week old</w:t>
                      </w:r>
                      <w:proofErr w:type="gramEnd"/>
                      <w:r>
                        <w:rPr>
                          <w:rFonts w:ascii="Trebuchet MS" w:hAnsi="Trebuchet MS"/>
                          <w:color w:val="000000"/>
                          <w:sz w:val="20"/>
                          <w:szCs w:val="20"/>
                        </w:rPr>
                        <w:t xml:space="preserve"> triplet kids. We also stroked 'Duke', 'Blossom' and '</w:t>
                      </w:r>
                      <w:proofErr w:type="spellStart"/>
                      <w:r>
                        <w:rPr>
                          <w:rFonts w:ascii="Trebuchet MS" w:hAnsi="Trebuchet MS"/>
                          <w:color w:val="000000"/>
                          <w:sz w:val="20"/>
                          <w:szCs w:val="20"/>
                        </w:rPr>
                        <w:t>Lavendar</w:t>
                      </w:r>
                      <w:proofErr w:type="spellEnd"/>
                      <w:r>
                        <w:rPr>
                          <w:rFonts w:ascii="Trebuchet MS" w:hAnsi="Trebuchet MS"/>
                          <w:color w:val="000000"/>
                          <w:sz w:val="20"/>
                          <w:szCs w:val="20"/>
                        </w:rPr>
                        <w:t>’ the rabbits, ‘Scarlett’ and 'Violet' the guinea pigs and 'Magnolia' the chicken. </w:t>
                      </w:r>
                    </w:p>
                    <w:p w14:paraId="7430B802" w14:textId="77777777" w:rsidR="00471CA8" w:rsidRDefault="00471CA8" w:rsidP="00EE6B35">
                      <w:pPr>
                        <w:pStyle w:val="NormalWeb"/>
                        <w:spacing w:before="0" w:after="120"/>
                        <w:jc w:val="both"/>
                      </w:pPr>
                      <w:r>
                        <w:rPr>
                          <w:rFonts w:ascii="Trebuchet MS" w:hAnsi="Trebuchet MS"/>
                          <w:color w:val="000000"/>
                          <w:sz w:val="20"/>
                          <w:szCs w:val="20"/>
                        </w:rPr>
                        <w:t>We had a bumpy tractor ride and waved to the deer, alpacas, horses, sheep and cows who were in the fields. </w:t>
                      </w:r>
                    </w:p>
                    <w:p w14:paraId="0C10260E" w14:textId="77777777" w:rsidR="00471CA8" w:rsidRDefault="00471CA8" w:rsidP="00EE6B35">
                      <w:pPr>
                        <w:pStyle w:val="NormalWeb"/>
                        <w:spacing w:before="0" w:after="120"/>
                        <w:jc w:val="both"/>
                      </w:pPr>
                      <w:r>
                        <w:rPr>
                          <w:rFonts w:ascii="Trebuchet MS" w:hAnsi="Trebuchet MS"/>
                          <w:color w:val="000000"/>
                          <w:sz w:val="20"/>
                          <w:szCs w:val="20"/>
                        </w:rPr>
                        <w:t xml:space="preserve">It was great fun watching the pig race. We shouted really loudly and waved flags to cheer them on! The winning pig was 'Jack </w:t>
                      </w:r>
                      <w:proofErr w:type="spellStart"/>
                      <w:r>
                        <w:rPr>
                          <w:rFonts w:ascii="Trebuchet MS" w:hAnsi="Trebuchet MS"/>
                          <w:color w:val="000000"/>
                          <w:sz w:val="20"/>
                          <w:szCs w:val="20"/>
                        </w:rPr>
                        <w:t>Squeelish</w:t>
                      </w:r>
                      <w:proofErr w:type="spellEnd"/>
                      <w:r>
                        <w:rPr>
                          <w:rFonts w:ascii="Trebuchet MS" w:hAnsi="Trebuchet MS"/>
                          <w:color w:val="000000"/>
                          <w:sz w:val="20"/>
                          <w:szCs w:val="20"/>
                        </w:rPr>
                        <w:t>’. </w:t>
                      </w:r>
                    </w:p>
                    <w:p w14:paraId="6290AE57" w14:textId="77777777" w:rsidR="00471CA8" w:rsidRDefault="00471CA8" w:rsidP="00EE6B35">
                      <w:pPr>
                        <w:pStyle w:val="elementtoproof"/>
                        <w:spacing w:after="120"/>
                        <w:jc w:val="both"/>
                      </w:pPr>
                      <w:r>
                        <w:rPr>
                          <w:rFonts w:ascii="Trebuchet MS" w:hAnsi="Trebuchet MS"/>
                          <w:color w:val="000000"/>
                          <w:sz w:val="20"/>
                          <w:szCs w:val="20"/>
                        </w:rPr>
                        <w:t>Finally, we climbed and chased each other, slid down the tall slide and jumped high on the trampolines. </w:t>
                      </w:r>
                    </w:p>
                    <w:p w14:paraId="637D35D7" w14:textId="77777777" w:rsidR="00471CA8" w:rsidRDefault="00471CA8" w:rsidP="00EE6B35">
                      <w:pPr>
                        <w:pStyle w:val="NormalWeb"/>
                        <w:spacing w:before="0" w:after="120"/>
                        <w:jc w:val="both"/>
                      </w:pPr>
                      <w:r>
                        <w:rPr>
                          <w:rFonts w:ascii="Trebuchet MS" w:hAnsi="Trebuchet MS"/>
                          <w:color w:val="000000"/>
                          <w:sz w:val="20"/>
                          <w:szCs w:val="20"/>
                        </w:rPr>
                        <w:t>Some of us might have had a snooze on the way back on the coach!</w:t>
                      </w:r>
                    </w:p>
                    <w:p w14:paraId="55876B12" w14:textId="77777777" w:rsidR="00471CA8" w:rsidRDefault="00471CA8" w:rsidP="00E63612">
                      <w:pPr>
                        <w:pStyle w:val="NormalWeb"/>
                        <w:spacing w:before="0" w:after="120"/>
                        <w:jc w:val="both"/>
                      </w:pPr>
                      <w:r>
                        <w:rPr>
                          <w:rFonts w:ascii="Trebuchet MS" w:hAnsi="Trebuchet MS"/>
                          <w:color w:val="000000"/>
                          <w:sz w:val="20"/>
                          <w:szCs w:val="20"/>
                        </w:rPr>
                        <w:t xml:space="preserve">All the children were so well behaved and were a real credit to the school. We were very proud of them and the </w:t>
                      </w:r>
                      <w:proofErr w:type="spellStart"/>
                      <w:r>
                        <w:rPr>
                          <w:rFonts w:ascii="Trebuchet MS" w:hAnsi="Trebuchet MS"/>
                          <w:color w:val="000000"/>
                          <w:sz w:val="20"/>
                          <w:szCs w:val="20"/>
                        </w:rPr>
                        <w:t>Bocketts</w:t>
                      </w:r>
                      <w:proofErr w:type="spellEnd"/>
                      <w:r>
                        <w:rPr>
                          <w:rFonts w:ascii="Trebuchet MS" w:hAnsi="Trebuchet MS"/>
                          <w:color w:val="000000"/>
                          <w:sz w:val="20"/>
                          <w:szCs w:val="20"/>
                        </w:rPr>
                        <w:t> Farm Farmers were very impressed with them all.</w:t>
                      </w:r>
                    </w:p>
                    <w:p w14:paraId="472375F1" w14:textId="2AFD5885" w:rsidR="00471CA8" w:rsidRDefault="00471CA8" w:rsidP="00CD398A">
                      <w:pPr>
                        <w:pStyle w:val="elementtoproof"/>
                        <w:spacing w:after="120"/>
                        <w:jc w:val="both"/>
                        <w:rPr>
                          <w:rFonts w:ascii="Trebuchet MS" w:hAnsi="Trebuchet MS"/>
                          <w:color w:val="000000"/>
                          <w:sz w:val="20"/>
                          <w:szCs w:val="20"/>
                        </w:rPr>
                      </w:pPr>
                      <w:r>
                        <w:rPr>
                          <w:rFonts w:ascii="Trebuchet MS" w:hAnsi="Trebuchet MS"/>
                          <w:color w:val="000000"/>
                          <w:sz w:val="20"/>
                          <w:szCs w:val="20"/>
                        </w:rPr>
                        <w:t>Thank you so much to the parents who came along to help us and the children. We thoroughly enjoyed our day out. Look out for more photos on our Facebook page from the farm trip!</w:t>
                      </w:r>
                    </w:p>
                    <w:p w14:paraId="5439A2C8" w14:textId="45809FEB" w:rsidR="00D40FAA" w:rsidRDefault="00D40FAA" w:rsidP="00CD398A">
                      <w:pPr>
                        <w:pStyle w:val="elementtoproof"/>
                        <w:spacing w:after="120"/>
                        <w:jc w:val="both"/>
                        <w:rPr>
                          <w:rFonts w:ascii="Trebuchet MS" w:hAnsi="Trebuchet MS"/>
                          <w:color w:val="000000"/>
                          <w:sz w:val="20"/>
                          <w:szCs w:val="20"/>
                        </w:rPr>
                      </w:pPr>
                      <w:r>
                        <w:rPr>
                          <w:rFonts w:ascii="Trebuchet MS" w:hAnsi="Trebuchet MS"/>
                          <w:color w:val="000000"/>
                          <w:sz w:val="20"/>
                          <w:szCs w:val="20"/>
                        </w:rPr>
                        <w:t>Some quotes from the day were:</w:t>
                      </w:r>
                    </w:p>
                    <w:p w14:paraId="42B643FD" w14:textId="77777777" w:rsidR="00D40FAA" w:rsidRPr="00D40FAA" w:rsidRDefault="00D40FAA" w:rsidP="00B05EE5">
                      <w:pPr>
                        <w:spacing w:after="120"/>
                        <w:jc w:val="center"/>
                        <w:rPr>
                          <w:rFonts w:ascii="Trebuchet MS" w:hAnsi="Trebuchet MS"/>
                          <w:i/>
                          <w:color w:val="000000"/>
                          <w:sz w:val="20"/>
                          <w:szCs w:val="20"/>
                          <w:lang w:val="en-GB" w:eastAsia="en-GB"/>
                        </w:rPr>
                      </w:pPr>
                      <w:r w:rsidRPr="00D40FAA">
                        <w:rPr>
                          <w:rFonts w:ascii="Trebuchet MS" w:hAnsi="Trebuchet MS"/>
                          <w:i/>
                          <w:color w:val="000000"/>
                          <w:sz w:val="20"/>
                          <w:szCs w:val="20"/>
                        </w:rPr>
                        <w:t>"The goat tickled my hands when it was eating the food."</w:t>
                      </w:r>
                    </w:p>
                    <w:p w14:paraId="655B2BD5" w14:textId="77777777" w:rsidR="00D40FAA" w:rsidRPr="00D40FAA" w:rsidRDefault="00D40FAA" w:rsidP="00B05EE5">
                      <w:pPr>
                        <w:spacing w:after="120"/>
                        <w:jc w:val="center"/>
                        <w:rPr>
                          <w:rFonts w:ascii="Trebuchet MS" w:hAnsi="Trebuchet MS"/>
                          <w:i/>
                          <w:color w:val="000000"/>
                          <w:sz w:val="20"/>
                          <w:szCs w:val="20"/>
                        </w:rPr>
                      </w:pPr>
                      <w:r w:rsidRPr="00D40FAA">
                        <w:rPr>
                          <w:rFonts w:ascii="Trebuchet MS" w:hAnsi="Trebuchet MS"/>
                          <w:i/>
                          <w:color w:val="000000"/>
                          <w:sz w:val="20"/>
                          <w:szCs w:val="20"/>
                        </w:rPr>
                        <w:t>"The tractor ride was really bumpy and we were sliding down the hill!"</w:t>
                      </w:r>
                    </w:p>
                    <w:p w14:paraId="75AD6BEF" w14:textId="77777777" w:rsidR="00D40FAA" w:rsidRPr="00D40FAA" w:rsidRDefault="00D40FAA" w:rsidP="00B05EE5">
                      <w:pPr>
                        <w:spacing w:after="120"/>
                        <w:jc w:val="center"/>
                        <w:rPr>
                          <w:rFonts w:ascii="Trebuchet MS" w:hAnsi="Trebuchet MS"/>
                          <w:i/>
                          <w:color w:val="000000"/>
                          <w:sz w:val="20"/>
                          <w:szCs w:val="20"/>
                        </w:rPr>
                      </w:pPr>
                      <w:r w:rsidRPr="00D40FAA">
                        <w:rPr>
                          <w:rFonts w:ascii="Trebuchet MS" w:hAnsi="Trebuchet MS"/>
                          <w:i/>
                          <w:color w:val="000000"/>
                          <w:sz w:val="20"/>
                          <w:szCs w:val="20"/>
                        </w:rPr>
                        <w:t>"The rabbit was really soft."</w:t>
                      </w:r>
                    </w:p>
                    <w:p w14:paraId="19129CB3" w14:textId="77777777" w:rsidR="00D40FAA" w:rsidRPr="00D40FAA" w:rsidRDefault="00D40FAA" w:rsidP="00B05EE5">
                      <w:pPr>
                        <w:spacing w:after="120"/>
                        <w:jc w:val="center"/>
                        <w:rPr>
                          <w:rFonts w:ascii="Trebuchet MS" w:hAnsi="Trebuchet MS"/>
                          <w:i/>
                          <w:color w:val="000000"/>
                          <w:sz w:val="20"/>
                          <w:szCs w:val="20"/>
                        </w:rPr>
                      </w:pPr>
                      <w:r w:rsidRPr="00D40FAA">
                        <w:rPr>
                          <w:rFonts w:ascii="Trebuchet MS" w:hAnsi="Trebuchet MS"/>
                          <w:i/>
                          <w:color w:val="000000"/>
                          <w:sz w:val="20"/>
                          <w:szCs w:val="20"/>
                        </w:rPr>
                        <w:t>"It was pitch black in the slide!"</w:t>
                      </w:r>
                    </w:p>
                    <w:p w14:paraId="7A122FA7" w14:textId="77777777" w:rsidR="00D40FAA" w:rsidRPr="00D40FAA" w:rsidRDefault="00D40FAA" w:rsidP="00B05EE5">
                      <w:pPr>
                        <w:spacing w:after="120"/>
                        <w:jc w:val="center"/>
                        <w:rPr>
                          <w:rFonts w:ascii="Trebuchet MS" w:hAnsi="Trebuchet MS"/>
                          <w:i/>
                          <w:color w:val="000000"/>
                          <w:sz w:val="20"/>
                          <w:szCs w:val="20"/>
                        </w:rPr>
                      </w:pPr>
                      <w:r w:rsidRPr="00D40FAA">
                        <w:rPr>
                          <w:rFonts w:ascii="Trebuchet MS" w:hAnsi="Trebuchet MS"/>
                          <w:i/>
                          <w:color w:val="000000"/>
                          <w:sz w:val="20"/>
                          <w:szCs w:val="20"/>
                        </w:rPr>
                        <w:t>"The baby goats are called kids. They are so small and cute."</w:t>
                      </w:r>
                    </w:p>
                    <w:p w14:paraId="1349D869" w14:textId="79B9B5B6" w:rsidR="00471CA8" w:rsidRPr="00B451E1" w:rsidRDefault="00471CA8" w:rsidP="00D40FAA">
                      <w:pPr>
                        <w:pStyle w:val="elementtoproof"/>
                        <w:spacing w:after="240"/>
                        <w:jc w:val="both"/>
                        <w:rPr>
                          <w:rFonts w:ascii="Trebuchet MS" w:hAnsi="Trebuchet MS"/>
                          <w:b/>
                          <w:sz w:val="20"/>
                          <w:szCs w:val="20"/>
                        </w:rPr>
                      </w:pPr>
                      <w:r w:rsidRPr="00B451E1">
                        <w:rPr>
                          <w:rFonts w:ascii="Trebuchet MS" w:hAnsi="Trebuchet MS"/>
                          <w:b/>
                          <w:sz w:val="20"/>
                          <w:szCs w:val="20"/>
                        </w:rPr>
                        <w:t>Reception Year team</w:t>
                      </w:r>
                    </w:p>
                    <w:p w14:paraId="367087AD" w14:textId="6CF2DD8B" w:rsidR="00471CA8" w:rsidRDefault="007863B3" w:rsidP="00471CA8">
                      <w:pPr>
                        <w:pStyle w:val="elementtoproof"/>
                        <w:spacing w:after="120"/>
                        <w:jc w:val="both"/>
                      </w:pPr>
                      <w:r>
                        <w:rPr>
                          <w:noProof/>
                        </w:rPr>
                        <w:drawing>
                          <wp:inline distT="0" distB="0" distL="0" distR="0" wp14:anchorId="7CD34E6D" wp14:editId="49258C1D">
                            <wp:extent cx="1228725" cy="1670977"/>
                            <wp:effectExtent l="0" t="0" r="0" b="571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flipH="1">
                                      <a:off x="0" y="0"/>
                                      <a:ext cx="1263418" cy="1718157"/>
                                    </a:xfrm>
                                    <a:prstGeom prst="rect">
                                      <a:avLst/>
                                    </a:prstGeom>
                                    <a:noFill/>
                                    <a:ln>
                                      <a:noFill/>
                                    </a:ln>
                                  </pic:spPr>
                                </pic:pic>
                              </a:graphicData>
                            </a:graphic>
                          </wp:inline>
                        </w:drawing>
                      </w:r>
                      <w:r>
                        <w:rPr>
                          <w:noProof/>
                        </w:rPr>
                        <w:t xml:space="preserve"> </w:t>
                      </w:r>
                      <w:r>
                        <w:rPr>
                          <w:noProof/>
                        </w:rPr>
                        <w:drawing>
                          <wp:inline distT="0" distB="0" distL="0" distR="0" wp14:anchorId="2C9905C4" wp14:editId="7A0CACE2">
                            <wp:extent cx="1314450" cy="1684539"/>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329214" cy="1703460"/>
                                    </a:xfrm>
                                    <a:prstGeom prst="rect">
                                      <a:avLst/>
                                    </a:prstGeom>
                                  </pic:spPr>
                                </pic:pic>
                              </a:graphicData>
                            </a:graphic>
                          </wp:inline>
                        </w:drawing>
                      </w:r>
                      <w:r w:rsidR="00637100">
                        <w:rPr>
                          <w:noProof/>
                        </w:rPr>
                        <w:t xml:space="preserve"> </w:t>
                      </w:r>
                      <w:r w:rsidR="00637100">
                        <w:rPr>
                          <w:noProof/>
                        </w:rPr>
                        <w:drawing>
                          <wp:inline distT="0" distB="0" distL="0" distR="0" wp14:anchorId="795A9BF8" wp14:editId="5B0BABE1">
                            <wp:extent cx="1174431" cy="1684655"/>
                            <wp:effectExtent l="0" t="0" r="698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194791" cy="1713861"/>
                                    </a:xfrm>
                                    <a:prstGeom prst="rect">
                                      <a:avLst/>
                                    </a:prstGeom>
                                  </pic:spPr>
                                </pic:pic>
                              </a:graphicData>
                            </a:graphic>
                          </wp:inline>
                        </w:drawing>
                      </w:r>
                      <w:r w:rsidR="00637100">
                        <w:rPr>
                          <w:noProof/>
                        </w:rPr>
                        <w:t xml:space="preserve"> </w:t>
                      </w:r>
                      <w:r w:rsidR="00637100">
                        <w:rPr>
                          <w:noProof/>
                        </w:rPr>
                        <w:drawing>
                          <wp:inline distT="0" distB="0" distL="0" distR="0" wp14:anchorId="374D21D5" wp14:editId="53C0C10C">
                            <wp:extent cx="1295654" cy="168338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340200" cy="1741261"/>
                                    </a:xfrm>
                                    <a:prstGeom prst="rect">
                                      <a:avLst/>
                                    </a:prstGeom>
                                  </pic:spPr>
                                </pic:pic>
                              </a:graphicData>
                            </a:graphic>
                          </wp:inline>
                        </w:drawing>
                      </w:r>
                    </w:p>
                    <w:p w14:paraId="44FB1515" w14:textId="2DE92F5A" w:rsidR="007863B3" w:rsidRDefault="00637100" w:rsidP="00E63612">
                      <w:pPr>
                        <w:pStyle w:val="elementtoproof"/>
                        <w:spacing w:after="120"/>
                        <w:jc w:val="center"/>
                      </w:pPr>
                      <w:r>
                        <w:rPr>
                          <w:noProof/>
                        </w:rPr>
                        <w:drawing>
                          <wp:inline distT="0" distB="0" distL="0" distR="0" wp14:anchorId="6F45B890" wp14:editId="781FA677">
                            <wp:extent cx="1965960" cy="1420574"/>
                            <wp:effectExtent l="0" t="0" r="0" b="82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987426" cy="1436085"/>
                                    </a:xfrm>
                                    <a:prstGeom prst="rect">
                                      <a:avLst/>
                                    </a:prstGeom>
                                  </pic:spPr>
                                </pic:pic>
                              </a:graphicData>
                            </a:graphic>
                          </wp:inline>
                        </w:drawing>
                      </w:r>
                      <w:r w:rsidR="00F537CC">
                        <w:rPr>
                          <w:noProof/>
                        </w:rPr>
                        <w:t xml:space="preserve"> </w:t>
                      </w:r>
                      <w:r w:rsidR="00CD398A">
                        <w:rPr>
                          <w:noProof/>
                        </w:rPr>
                        <w:drawing>
                          <wp:inline distT="0" distB="0" distL="0" distR="0" wp14:anchorId="511A43D0" wp14:editId="12B62B95">
                            <wp:extent cx="1077595" cy="1430794"/>
                            <wp:effectExtent l="0" t="0" r="825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077595" cy="1430794"/>
                                    </a:xfrm>
                                    <a:prstGeom prst="rect">
                                      <a:avLst/>
                                    </a:prstGeom>
                                  </pic:spPr>
                                </pic:pic>
                              </a:graphicData>
                            </a:graphic>
                          </wp:inline>
                        </w:drawing>
                      </w:r>
                      <w:r>
                        <w:rPr>
                          <w:noProof/>
                        </w:rPr>
                        <w:drawing>
                          <wp:inline distT="0" distB="0" distL="0" distR="0" wp14:anchorId="758E03E3" wp14:editId="0EFFF0C5">
                            <wp:extent cx="2022877" cy="1426845"/>
                            <wp:effectExtent l="0" t="0" r="0" b="190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057207" cy="1451060"/>
                                    </a:xfrm>
                                    <a:prstGeom prst="rect">
                                      <a:avLst/>
                                    </a:prstGeom>
                                  </pic:spPr>
                                </pic:pic>
                              </a:graphicData>
                            </a:graphic>
                          </wp:inline>
                        </w:drawing>
                      </w:r>
                    </w:p>
                    <w:p w14:paraId="39D3B679" w14:textId="77777777" w:rsidR="00471CA8" w:rsidRDefault="00471CA8"/>
                  </w:txbxContent>
                </v:textbox>
                <w10:wrap anchorx="margin"/>
              </v:shape>
            </w:pict>
          </mc:Fallback>
        </mc:AlternateContent>
      </w:r>
      <w:r w:rsidR="007863B3" w:rsidRPr="00094A50">
        <w:rPr>
          <w:rFonts w:ascii="Monotype Corsiva" w:hAnsi="Monotype Corsiva"/>
          <w:noProof/>
          <w:lang w:val="en-GB" w:eastAsia="en-GB"/>
        </w:rPr>
        <mc:AlternateContent>
          <mc:Choice Requires="wps">
            <w:drawing>
              <wp:anchor distT="0" distB="0" distL="114300" distR="114300" simplePos="0" relativeHeight="253320192" behindDoc="0" locked="0" layoutInCell="1" allowOverlap="1" wp14:anchorId="380846E7" wp14:editId="2B6776E8">
                <wp:simplePos x="0" y="0"/>
                <wp:positionH relativeFrom="column">
                  <wp:posOffset>-38100</wp:posOffset>
                </wp:positionH>
                <wp:positionV relativeFrom="paragraph">
                  <wp:posOffset>8744585</wp:posOffset>
                </wp:positionV>
                <wp:extent cx="1769745" cy="752475"/>
                <wp:effectExtent l="0" t="0" r="20955" b="28575"/>
                <wp:wrapNone/>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9745" cy="752475"/>
                        </a:xfrm>
                        <a:prstGeom prst="rect">
                          <a:avLst/>
                        </a:prstGeom>
                        <a:solidFill>
                          <a:srgbClr val="00B050"/>
                        </a:solidFill>
                        <a:ln w="9525">
                          <a:solidFill>
                            <a:sysClr val="window" lastClr="FFFFFF"/>
                          </a:solidFill>
                          <a:miter lim="800000"/>
                          <a:headEnd/>
                          <a:tailEnd/>
                        </a:ln>
                      </wps:spPr>
                      <wps:txbx>
                        <w:txbxContent>
                          <w:p w14:paraId="44055377" w14:textId="77777777" w:rsidR="00410537" w:rsidRDefault="00410537" w:rsidP="00410537">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0846E7" id="_x0000_s1048" type="#_x0000_t202" style="position:absolute;margin-left:-3pt;margin-top:688.55pt;width:139.35pt;height:59.25pt;z-index:2533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" fillcolor="#00b050" strokecolor="window">
                <v:textbox>
                  <w:txbxContent>
                    <w:p w14:paraId="44055377" w14:textId="77777777" w:rsidR="00410537" w:rsidRDefault="00410537" w:rsidP="00410537">
                      <w:pPr>
                        <w:jc w:val="center"/>
                      </w:pPr>
                    </w:p>
                  </w:txbxContent>
                </v:textbox>
              </v:shape>
            </w:pict>
          </mc:Fallback>
        </mc:AlternateContent>
      </w:r>
      <w:r w:rsidR="00410537" w:rsidRPr="006A12EB">
        <w:rPr>
          <w:b/>
          <w:noProof/>
          <w:lang w:val="en-GB" w:eastAsia="en-GB"/>
        </w:rPr>
        <mc:AlternateContent>
          <mc:Choice Requires="wps">
            <w:drawing>
              <wp:anchor distT="0" distB="0" distL="114300" distR="114300" simplePos="0" relativeHeight="253322240" behindDoc="0" locked="0" layoutInCell="1" allowOverlap="1" wp14:anchorId="13118708" wp14:editId="259F0ECE">
                <wp:simplePos x="0" y="0"/>
                <wp:positionH relativeFrom="page">
                  <wp:posOffset>2190750</wp:posOffset>
                </wp:positionH>
                <wp:positionV relativeFrom="page">
                  <wp:posOffset>636905</wp:posOffset>
                </wp:positionV>
                <wp:extent cx="5172075" cy="0"/>
                <wp:effectExtent l="0" t="0" r="9525" b="19050"/>
                <wp:wrapNone/>
                <wp:docPr id="23" name="Line 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172075" cy="0"/>
                        </a:xfrm>
                        <a:prstGeom prst="line">
                          <a:avLst/>
                        </a:prstGeom>
                        <a:noFill/>
                        <a:ln w="9525">
                          <a:solidFill>
                            <a:srgbClr val="A7435D"/>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DC763B4" id="Line 53" o:spid="_x0000_s1026" style="position:absolute;z-index:253322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72.5pt,50.15pt" to="579.75pt,5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" strokecolor="#a7435d">
                <w10:wrap anchorx="page" anchory="page"/>
              </v:line>
            </w:pict>
          </mc:Fallback>
        </mc:AlternateContent>
      </w:r>
      <w:r w:rsidR="00410537" w:rsidRPr="00C02CC5">
        <w:rPr>
          <w:b/>
          <w:noProof/>
          <w:lang w:val="en-GB" w:eastAsia="en-GB"/>
        </w:rPr>
        <mc:AlternateContent>
          <mc:Choice Requires="wps">
            <w:drawing>
              <wp:anchor distT="0" distB="0" distL="114300" distR="114300" simplePos="0" relativeHeight="253318144" behindDoc="1" locked="0" layoutInCell="1" allowOverlap="1" wp14:anchorId="2F0A2229" wp14:editId="0D1BF927">
                <wp:simplePos x="0" y="0"/>
                <wp:positionH relativeFrom="page">
                  <wp:posOffset>419100</wp:posOffset>
                </wp:positionH>
                <wp:positionV relativeFrom="margin">
                  <wp:align>center</wp:align>
                </wp:positionV>
                <wp:extent cx="1760220" cy="8572500"/>
                <wp:effectExtent l="0" t="0" r="11430" b="19050"/>
                <wp:wrapNone/>
                <wp:docPr id="19"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0220" cy="8572500"/>
                        </a:xfrm>
                        <a:prstGeom prst="rect">
                          <a:avLst/>
                        </a:prstGeom>
                        <a:solidFill>
                          <a:srgbClr val="99B480"/>
                        </a:solidFill>
                        <a:ln w="9525">
                          <a:solidFill>
                            <a:sysClr val="window" lastClr="FFFFFF"/>
                          </a:solidFill>
                          <a:miter lim="800000"/>
                          <a:headEnd/>
                          <a:tailEnd/>
                        </a:ln>
                      </wps:spPr>
                      <wps:txbx>
                        <w:txbxContent>
                          <w:p w14:paraId="375DEAA1" w14:textId="77777777" w:rsidR="00410537" w:rsidRDefault="00410537" w:rsidP="00410537">
                            <w:pPr>
                              <w:pStyle w:val="WhiteText"/>
                              <w:spacing w:after="120"/>
                              <w:jc w:val="center"/>
                              <w:rPr>
                                <w:rFonts w:ascii="Trebuchet MS" w:hAnsi="Trebuchet MS"/>
                                <w:b/>
                                <w:color w:val="FFFFFF" w:themeColor="background1"/>
                                <w:sz w:val="20"/>
                                <w:szCs w:val="20"/>
                              </w:rPr>
                            </w:pPr>
                          </w:p>
                          <w:p w14:paraId="28FF0013" w14:textId="77777777" w:rsidR="00410537" w:rsidRDefault="00410537" w:rsidP="00410537">
                            <w:pPr>
                              <w:pStyle w:val="WhiteText"/>
                              <w:spacing w:after="120"/>
                              <w:jc w:val="center"/>
                              <w:rPr>
                                <w:rFonts w:ascii="Trebuchet MS" w:hAnsi="Trebuchet MS"/>
                                <w:b/>
                                <w:color w:val="FFFFFF" w:themeColor="background1"/>
                                <w:sz w:val="20"/>
                                <w:szCs w:val="20"/>
                              </w:rPr>
                            </w:pPr>
                          </w:p>
                          <w:p w14:paraId="59B2ADB8" w14:textId="77777777" w:rsidR="00410537" w:rsidRDefault="00410537" w:rsidP="00410537">
                            <w:pPr>
                              <w:pStyle w:val="WhiteText"/>
                              <w:spacing w:after="120"/>
                              <w:jc w:val="center"/>
                              <w:rPr>
                                <w:rFonts w:ascii="Trebuchet MS" w:hAnsi="Trebuchet MS"/>
                                <w:b/>
                                <w:color w:val="FFFFFF" w:themeColor="background1"/>
                                <w:sz w:val="20"/>
                                <w:szCs w:val="20"/>
                              </w:rPr>
                            </w:pPr>
                          </w:p>
                          <w:p w14:paraId="36BF5D5C" w14:textId="77777777" w:rsidR="00410537" w:rsidRDefault="00410537" w:rsidP="00410537">
                            <w:pPr>
                              <w:pStyle w:val="WhiteText"/>
                              <w:spacing w:after="120"/>
                              <w:jc w:val="center"/>
                              <w:rPr>
                                <w:rFonts w:ascii="Trebuchet MS" w:hAnsi="Trebuchet MS"/>
                                <w:b/>
                                <w:color w:val="FFFFFF" w:themeColor="background1"/>
                                <w:sz w:val="20"/>
                                <w:szCs w:val="20"/>
                              </w:rPr>
                            </w:pPr>
                          </w:p>
                          <w:p w14:paraId="666D7361" w14:textId="77777777" w:rsidR="00410537" w:rsidRDefault="00410537" w:rsidP="00410537">
                            <w:pPr>
                              <w:pStyle w:val="WhiteText"/>
                              <w:spacing w:after="120"/>
                              <w:jc w:val="center"/>
                              <w:rPr>
                                <w:rFonts w:ascii="Trebuchet MS" w:hAnsi="Trebuchet MS"/>
                                <w:b/>
                                <w:color w:val="FFFFFF" w:themeColor="background1"/>
                                <w:sz w:val="20"/>
                                <w:szCs w:val="20"/>
                              </w:rPr>
                            </w:pPr>
                          </w:p>
                          <w:p w14:paraId="0FF02BBB" w14:textId="77777777" w:rsidR="00410537" w:rsidRDefault="00410537" w:rsidP="00410537">
                            <w:pPr>
                              <w:pStyle w:val="WhiteText"/>
                              <w:spacing w:after="120"/>
                              <w:rPr>
                                <w:rFonts w:ascii="Trebuchet MS" w:hAnsi="Trebuchet MS"/>
                                <w:b/>
                                <w:color w:val="FFFFFF" w:themeColor="background1"/>
                                <w:sz w:val="20"/>
                                <w:szCs w:val="20"/>
                              </w:rPr>
                            </w:pPr>
                          </w:p>
                          <w:p w14:paraId="0BCA5019" w14:textId="77777777" w:rsidR="00410537" w:rsidRDefault="00410537" w:rsidP="00410537">
                            <w:pPr>
                              <w:pStyle w:val="WhiteText"/>
                              <w:jc w:val="right"/>
                              <w:rPr>
                                <w:rFonts w:ascii="Trebuchet MS" w:hAnsi="Trebuchet MS"/>
                                <w:b/>
                                <w:color w:val="FFFFFF" w:themeColor="background1"/>
                                <w:sz w:val="20"/>
                                <w:szCs w:val="20"/>
                              </w:rPr>
                            </w:pPr>
                          </w:p>
                          <w:p w14:paraId="6B6F742B" w14:textId="77777777" w:rsidR="00410537" w:rsidRDefault="00410537" w:rsidP="00410537">
                            <w:pPr>
                              <w:pStyle w:val="WhiteText"/>
                              <w:jc w:val="center"/>
                              <w:rPr>
                                <w:rFonts w:ascii="Trebuchet MS" w:hAnsi="Trebuchet MS"/>
                                <w:b/>
                                <w:color w:val="FFFFFF" w:themeColor="background1"/>
                                <w:sz w:val="20"/>
                                <w:szCs w:val="20"/>
                              </w:rPr>
                            </w:pPr>
                          </w:p>
                          <w:p w14:paraId="2DC89274" w14:textId="77777777" w:rsidR="00410537" w:rsidRDefault="00410537" w:rsidP="00410537">
                            <w:pPr>
                              <w:pStyle w:val="WhiteText"/>
                              <w:jc w:val="center"/>
                              <w:rPr>
                                <w:rFonts w:ascii="Trebuchet MS" w:hAnsi="Trebuchet MS"/>
                                <w:b/>
                                <w:color w:val="FFFFFF" w:themeColor="background1"/>
                                <w:sz w:val="20"/>
                                <w:szCs w:val="20"/>
                              </w:rPr>
                            </w:pPr>
                          </w:p>
                          <w:p w14:paraId="02A7374C" w14:textId="77777777" w:rsidR="00410537" w:rsidRDefault="00410537" w:rsidP="00410537">
                            <w:pPr>
                              <w:pStyle w:val="WhiteText"/>
                              <w:jc w:val="center"/>
                              <w:rPr>
                                <w:rFonts w:ascii="Trebuchet MS" w:hAnsi="Trebuchet MS"/>
                                <w:b/>
                                <w:color w:val="FFFFFF" w:themeColor="background1"/>
                                <w:sz w:val="20"/>
                                <w:szCs w:val="20"/>
                              </w:rPr>
                            </w:pPr>
                          </w:p>
                          <w:p w14:paraId="64011934" w14:textId="77777777" w:rsidR="00410537" w:rsidRDefault="00410537" w:rsidP="00410537">
                            <w:pPr>
                              <w:pStyle w:val="WhiteText"/>
                              <w:jc w:val="center"/>
                              <w:rPr>
                                <w:rFonts w:ascii="Trebuchet MS" w:hAnsi="Trebuchet MS"/>
                                <w:b/>
                                <w:color w:val="FFFFFF" w:themeColor="background1"/>
                                <w:sz w:val="20"/>
                                <w:szCs w:val="20"/>
                              </w:rPr>
                            </w:pPr>
                          </w:p>
                          <w:p w14:paraId="1930BB62" w14:textId="77777777" w:rsidR="00410537" w:rsidRDefault="00410537" w:rsidP="00410537">
                            <w:pPr>
                              <w:pStyle w:val="WhiteText"/>
                              <w:jc w:val="center"/>
                              <w:rPr>
                                <w:rFonts w:ascii="Trebuchet MS" w:hAnsi="Trebuchet MS"/>
                                <w:b/>
                                <w:color w:val="FFFFFF" w:themeColor="background1"/>
                                <w:sz w:val="20"/>
                                <w:szCs w:val="20"/>
                              </w:rPr>
                            </w:pPr>
                          </w:p>
                          <w:p w14:paraId="7D9160C3" w14:textId="77777777" w:rsidR="00410537" w:rsidRDefault="00410537" w:rsidP="00410537">
                            <w:pPr>
                              <w:pStyle w:val="WhiteText"/>
                              <w:jc w:val="center"/>
                              <w:rPr>
                                <w:rFonts w:ascii="Trebuchet MS" w:hAnsi="Trebuchet MS"/>
                                <w:b/>
                                <w:color w:val="FFFFFF" w:themeColor="background1"/>
                                <w:sz w:val="20"/>
                                <w:szCs w:val="20"/>
                              </w:rPr>
                            </w:pPr>
                          </w:p>
                          <w:p w14:paraId="4D3A0197" w14:textId="77777777" w:rsidR="00410537" w:rsidRDefault="00410537" w:rsidP="00410537">
                            <w:pPr>
                              <w:pStyle w:val="WhiteText"/>
                              <w:jc w:val="center"/>
                              <w:rPr>
                                <w:rFonts w:ascii="Trebuchet MS" w:hAnsi="Trebuchet MS"/>
                                <w:b/>
                                <w:color w:val="FFFFFF" w:themeColor="background1"/>
                                <w:sz w:val="20"/>
                                <w:szCs w:val="20"/>
                              </w:rPr>
                            </w:pPr>
                          </w:p>
                          <w:p w14:paraId="455BD54C" w14:textId="77777777" w:rsidR="00410537" w:rsidRDefault="00410537" w:rsidP="00410537">
                            <w:pPr>
                              <w:pStyle w:val="WhiteText"/>
                              <w:jc w:val="center"/>
                              <w:rPr>
                                <w:rFonts w:ascii="Trebuchet MS" w:hAnsi="Trebuchet MS"/>
                                <w:b/>
                                <w:color w:val="FFFFFF" w:themeColor="background1"/>
                                <w:sz w:val="20"/>
                                <w:szCs w:val="20"/>
                              </w:rPr>
                            </w:pPr>
                          </w:p>
                          <w:p w14:paraId="6F129D79" w14:textId="77777777" w:rsidR="00410537" w:rsidRDefault="00410537" w:rsidP="00410537">
                            <w:pPr>
                              <w:pStyle w:val="WhiteText"/>
                              <w:jc w:val="center"/>
                              <w:rPr>
                                <w:rFonts w:ascii="Trebuchet MS" w:hAnsi="Trebuchet MS"/>
                                <w:b/>
                                <w:color w:val="FFFFFF" w:themeColor="background1"/>
                                <w:sz w:val="20"/>
                                <w:szCs w:val="20"/>
                              </w:rPr>
                            </w:pPr>
                          </w:p>
                          <w:p w14:paraId="38301522" w14:textId="77777777" w:rsidR="00410537" w:rsidRDefault="00410537" w:rsidP="00410537">
                            <w:pPr>
                              <w:pStyle w:val="WhiteText"/>
                              <w:jc w:val="center"/>
                              <w:rPr>
                                <w:rFonts w:ascii="Trebuchet MS" w:hAnsi="Trebuchet MS"/>
                                <w:b/>
                                <w:color w:val="FFFFFF" w:themeColor="background1"/>
                                <w:sz w:val="20"/>
                                <w:szCs w:val="20"/>
                              </w:rPr>
                            </w:pPr>
                          </w:p>
                          <w:p w14:paraId="27A77BAA" w14:textId="77777777" w:rsidR="00410537" w:rsidRDefault="00410537" w:rsidP="00410537">
                            <w:pPr>
                              <w:pStyle w:val="WhiteText"/>
                              <w:jc w:val="center"/>
                              <w:rPr>
                                <w:rFonts w:ascii="Trebuchet MS" w:hAnsi="Trebuchet MS"/>
                                <w:b/>
                                <w:color w:val="FFFFFF" w:themeColor="background1"/>
                                <w:sz w:val="20"/>
                                <w:szCs w:val="20"/>
                              </w:rPr>
                            </w:pPr>
                          </w:p>
                          <w:p w14:paraId="5F3FF914" w14:textId="77777777" w:rsidR="00410537" w:rsidRDefault="00410537" w:rsidP="00410537">
                            <w:pPr>
                              <w:pStyle w:val="WhiteText"/>
                              <w:jc w:val="center"/>
                              <w:rPr>
                                <w:rFonts w:ascii="Trebuchet MS" w:hAnsi="Trebuchet MS"/>
                                <w:b/>
                                <w:color w:val="FFFFFF" w:themeColor="background1"/>
                                <w:sz w:val="20"/>
                                <w:szCs w:val="20"/>
                              </w:rPr>
                            </w:pPr>
                          </w:p>
                          <w:p w14:paraId="344369AE" w14:textId="77777777" w:rsidR="00410537" w:rsidRDefault="00410537" w:rsidP="00410537">
                            <w:pPr>
                              <w:pStyle w:val="WhiteText"/>
                              <w:jc w:val="center"/>
                              <w:rPr>
                                <w:rFonts w:ascii="Trebuchet MS" w:hAnsi="Trebuchet MS"/>
                                <w:b/>
                                <w:color w:val="FFFFFF" w:themeColor="background1"/>
                                <w:sz w:val="20"/>
                                <w:szCs w:val="20"/>
                              </w:rPr>
                            </w:pPr>
                          </w:p>
                          <w:p w14:paraId="193A03E4" w14:textId="77777777" w:rsidR="00410537" w:rsidRDefault="00410537" w:rsidP="00410537">
                            <w:pPr>
                              <w:pStyle w:val="WhiteText"/>
                              <w:jc w:val="center"/>
                              <w:rPr>
                                <w:rFonts w:ascii="Trebuchet MS" w:hAnsi="Trebuchet MS"/>
                                <w:b/>
                                <w:color w:val="FFFFFF" w:themeColor="background1"/>
                                <w:sz w:val="20"/>
                                <w:szCs w:val="20"/>
                              </w:rPr>
                            </w:pPr>
                          </w:p>
                          <w:p w14:paraId="61B406D6" w14:textId="77777777" w:rsidR="00410537" w:rsidRDefault="00410537" w:rsidP="00410537">
                            <w:pPr>
                              <w:pStyle w:val="WhiteText"/>
                              <w:jc w:val="center"/>
                              <w:rPr>
                                <w:rFonts w:ascii="Trebuchet MS" w:hAnsi="Trebuchet MS"/>
                                <w:b/>
                                <w:color w:val="FFFFFF" w:themeColor="background1"/>
                                <w:sz w:val="20"/>
                                <w:szCs w:val="20"/>
                              </w:rPr>
                            </w:pPr>
                          </w:p>
                          <w:p w14:paraId="527724BF" w14:textId="77777777" w:rsidR="00410537" w:rsidRDefault="00410537" w:rsidP="00410537">
                            <w:pPr>
                              <w:pStyle w:val="WhiteText"/>
                              <w:jc w:val="center"/>
                              <w:rPr>
                                <w:rFonts w:ascii="Trebuchet MS" w:hAnsi="Trebuchet MS"/>
                                <w:b/>
                                <w:color w:val="FFFFFF" w:themeColor="background1"/>
                                <w:sz w:val="20"/>
                                <w:szCs w:val="20"/>
                              </w:rPr>
                            </w:pPr>
                          </w:p>
                          <w:p w14:paraId="3FC98788" w14:textId="77777777" w:rsidR="00410537" w:rsidRDefault="00410537" w:rsidP="00410537">
                            <w:pPr>
                              <w:pStyle w:val="WhiteText"/>
                              <w:jc w:val="center"/>
                              <w:rPr>
                                <w:rFonts w:ascii="Trebuchet MS" w:hAnsi="Trebuchet MS"/>
                                <w:b/>
                                <w:color w:val="FFFFFF" w:themeColor="background1"/>
                                <w:sz w:val="20"/>
                                <w:szCs w:val="20"/>
                              </w:rPr>
                            </w:pPr>
                          </w:p>
                          <w:p w14:paraId="31614592" w14:textId="77777777" w:rsidR="00410537" w:rsidRDefault="00410537" w:rsidP="00410537">
                            <w:pPr>
                              <w:pStyle w:val="WhiteText"/>
                              <w:jc w:val="center"/>
                              <w:rPr>
                                <w:rFonts w:ascii="Trebuchet MS" w:hAnsi="Trebuchet MS"/>
                                <w:b/>
                                <w:color w:val="FFFFFF" w:themeColor="background1"/>
                                <w:sz w:val="20"/>
                                <w:szCs w:val="20"/>
                              </w:rPr>
                            </w:pPr>
                          </w:p>
                          <w:p w14:paraId="7BB6D1B8" w14:textId="77777777" w:rsidR="00410537" w:rsidRDefault="00410537" w:rsidP="00410537">
                            <w:pPr>
                              <w:pStyle w:val="WhiteText"/>
                              <w:jc w:val="center"/>
                              <w:rPr>
                                <w:rFonts w:ascii="Trebuchet MS" w:hAnsi="Trebuchet MS"/>
                                <w:b/>
                                <w:color w:val="FFFFFF" w:themeColor="background1"/>
                                <w:sz w:val="20"/>
                                <w:szCs w:val="20"/>
                              </w:rPr>
                            </w:pPr>
                          </w:p>
                          <w:p w14:paraId="2F987E53" w14:textId="77777777" w:rsidR="00410537" w:rsidRDefault="00410537" w:rsidP="00410537">
                            <w:pPr>
                              <w:pStyle w:val="WhiteText"/>
                              <w:jc w:val="center"/>
                              <w:rPr>
                                <w:rFonts w:ascii="Trebuchet MS" w:hAnsi="Trebuchet MS"/>
                                <w:b/>
                                <w:color w:val="FFFFFF" w:themeColor="background1"/>
                                <w:sz w:val="20"/>
                                <w:szCs w:val="20"/>
                              </w:rPr>
                            </w:pPr>
                          </w:p>
                          <w:p w14:paraId="08330102" w14:textId="77777777" w:rsidR="00410537" w:rsidRDefault="00410537" w:rsidP="00410537">
                            <w:pPr>
                              <w:pStyle w:val="WhiteText"/>
                              <w:jc w:val="center"/>
                              <w:rPr>
                                <w:rFonts w:ascii="Trebuchet MS" w:hAnsi="Trebuchet MS"/>
                                <w:b/>
                                <w:color w:val="FFFFFF" w:themeColor="background1"/>
                                <w:sz w:val="20"/>
                                <w:szCs w:val="20"/>
                              </w:rPr>
                            </w:pPr>
                          </w:p>
                          <w:p w14:paraId="27BA6ED0" w14:textId="77777777" w:rsidR="00410537" w:rsidRDefault="00410537" w:rsidP="00410537">
                            <w:pPr>
                              <w:pStyle w:val="WhiteText"/>
                              <w:jc w:val="center"/>
                              <w:rPr>
                                <w:rFonts w:ascii="Trebuchet MS" w:hAnsi="Trebuchet MS"/>
                                <w:b/>
                                <w:color w:val="FFFFFF" w:themeColor="background1"/>
                                <w:sz w:val="20"/>
                                <w:szCs w:val="20"/>
                              </w:rPr>
                            </w:pPr>
                          </w:p>
                          <w:p w14:paraId="3639E72C" w14:textId="77777777" w:rsidR="00410537" w:rsidRDefault="00410537" w:rsidP="00410537">
                            <w:pPr>
                              <w:pStyle w:val="WhiteText"/>
                              <w:jc w:val="center"/>
                              <w:rPr>
                                <w:rFonts w:ascii="Trebuchet MS" w:hAnsi="Trebuchet MS"/>
                                <w:b/>
                                <w:color w:val="FFFFFF" w:themeColor="background1"/>
                                <w:sz w:val="20"/>
                                <w:szCs w:val="20"/>
                              </w:rPr>
                            </w:pPr>
                          </w:p>
                          <w:p w14:paraId="66665301" w14:textId="77777777" w:rsidR="00410537" w:rsidRDefault="00410537" w:rsidP="00410537">
                            <w:pPr>
                              <w:pStyle w:val="WhiteText"/>
                              <w:jc w:val="center"/>
                              <w:rPr>
                                <w:rFonts w:ascii="Trebuchet MS" w:hAnsi="Trebuchet MS"/>
                                <w:b/>
                                <w:color w:val="FFFFFF" w:themeColor="background1"/>
                                <w:sz w:val="20"/>
                                <w:szCs w:val="20"/>
                              </w:rPr>
                            </w:pPr>
                          </w:p>
                          <w:p w14:paraId="7E8B4D43" w14:textId="77777777" w:rsidR="00410537" w:rsidRDefault="00410537" w:rsidP="00410537">
                            <w:pPr>
                              <w:pStyle w:val="WhiteText"/>
                              <w:jc w:val="center"/>
                              <w:rPr>
                                <w:rFonts w:ascii="Trebuchet MS" w:hAnsi="Trebuchet MS"/>
                                <w:b/>
                                <w:color w:val="FFFFFF" w:themeColor="background1"/>
                                <w:sz w:val="20"/>
                                <w:szCs w:val="20"/>
                              </w:rPr>
                            </w:pPr>
                          </w:p>
                          <w:p w14:paraId="412005DD" w14:textId="77777777" w:rsidR="00410537" w:rsidRDefault="00410537" w:rsidP="00410537">
                            <w:pPr>
                              <w:pStyle w:val="WhiteText"/>
                              <w:jc w:val="center"/>
                              <w:rPr>
                                <w:rFonts w:ascii="Trebuchet MS" w:hAnsi="Trebuchet MS"/>
                                <w:b/>
                                <w:color w:val="FFFFFF" w:themeColor="background1"/>
                                <w:sz w:val="20"/>
                                <w:szCs w:val="20"/>
                              </w:rPr>
                            </w:pPr>
                          </w:p>
                          <w:p w14:paraId="048DD950" w14:textId="77777777" w:rsidR="00410537" w:rsidRDefault="00410537" w:rsidP="00410537">
                            <w:pPr>
                              <w:pStyle w:val="WhiteText"/>
                              <w:jc w:val="center"/>
                              <w:rPr>
                                <w:rFonts w:ascii="Trebuchet MS" w:hAnsi="Trebuchet MS"/>
                                <w:b/>
                                <w:color w:val="FFFFFF" w:themeColor="background1"/>
                                <w:sz w:val="20"/>
                                <w:szCs w:val="20"/>
                              </w:rPr>
                            </w:pPr>
                          </w:p>
                          <w:p w14:paraId="50D6865D" w14:textId="77777777" w:rsidR="00410537" w:rsidRDefault="00410537" w:rsidP="00410537">
                            <w:pPr>
                              <w:pStyle w:val="WhiteText"/>
                              <w:jc w:val="center"/>
                              <w:rPr>
                                <w:rFonts w:ascii="Trebuchet MS" w:hAnsi="Trebuchet MS"/>
                                <w:b/>
                                <w:color w:val="FFFFFF" w:themeColor="background1"/>
                                <w:sz w:val="20"/>
                                <w:szCs w:val="20"/>
                              </w:rPr>
                            </w:pPr>
                          </w:p>
                          <w:p w14:paraId="50ED6F62" w14:textId="77777777" w:rsidR="00410537" w:rsidRDefault="00410537" w:rsidP="00410537">
                            <w:pPr>
                              <w:pStyle w:val="WhiteText"/>
                              <w:jc w:val="center"/>
                              <w:rPr>
                                <w:rFonts w:ascii="Trebuchet MS" w:hAnsi="Trebuchet MS"/>
                                <w:b/>
                                <w:color w:val="FFFFFF" w:themeColor="background1"/>
                                <w:sz w:val="20"/>
                                <w:szCs w:val="20"/>
                              </w:rPr>
                            </w:pPr>
                          </w:p>
                          <w:p w14:paraId="3FD6D506" w14:textId="77777777" w:rsidR="00410537" w:rsidRDefault="00410537" w:rsidP="00410537">
                            <w:pPr>
                              <w:pStyle w:val="WhiteText"/>
                              <w:jc w:val="center"/>
                              <w:rPr>
                                <w:rFonts w:ascii="Trebuchet MS" w:hAnsi="Trebuchet MS"/>
                                <w:b/>
                                <w:color w:val="FFFFFF" w:themeColor="background1"/>
                                <w:sz w:val="20"/>
                                <w:szCs w:val="20"/>
                              </w:rPr>
                            </w:pPr>
                          </w:p>
                          <w:p w14:paraId="2FB71987" w14:textId="61F37DE7" w:rsidR="00410537" w:rsidRDefault="00410537" w:rsidP="00410537">
                            <w:pPr>
                              <w:pStyle w:val="WhiteText"/>
                              <w:jc w:val="center"/>
                              <w:rPr>
                                <w:rFonts w:ascii="Trebuchet MS" w:hAnsi="Trebuchet MS"/>
                                <w:b/>
                                <w:color w:val="FFFFFF" w:themeColor="background1"/>
                                <w:sz w:val="20"/>
                                <w:szCs w:val="20"/>
                              </w:rPr>
                            </w:pPr>
                          </w:p>
                          <w:p w14:paraId="1E5B1B6C" w14:textId="77777777" w:rsidR="00410537" w:rsidRDefault="00410537" w:rsidP="00410537">
                            <w:pPr>
                              <w:pStyle w:val="WhiteText"/>
                              <w:jc w:val="center"/>
                              <w:rPr>
                                <w:rFonts w:ascii="Trebuchet MS" w:hAnsi="Trebuchet MS"/>
                                <w:b/>
                                <w:color w:val="FFFFFF" w:themeColor="background1"/>
                                <w:sz w:val="20"/>
                                <w:szCs w:val="20"/>
                              </w:rPr>
                            </w:pPr>
                          </w:p>
                          <w:p w14:paraId="2837CDBC" w14:textId="77777777" w:rsidR="00410537" w:rsidRDefault="00410537" w:rsidP="00410537">
                            <w:pPr>
                              <w:pStyle w:val="WhiteText"/>
                              <w:jc w:val="center"/>
                              <w:rPr>
                                <w:rFonts w:ascii="Trebuchet MS" w:hAnsi="Trebuchet MS"/>
                                <w:b/>
                                <w:color w:val="FFFFFF" w:themeColor="background1"/>
                                <w:sz w:val="20"/>
                                <w:szCs w:val="20"/>
                              </w:rPr>
                            </w:pPr>
                          </w:p>
                          <w:p w14:paraId="7FDC746B" w14:textId="77777777" w:rsidR="00410537" w:rsidRDefault="00410537" w:rsidP="0041053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0A2229" id="_x0000_s1049" type="#_x0000_t202" style="position:absolute;margin-left:33pt;margin-top:0;width:138.6pt;height:675pt;z-index:-249998336;visibility:visible;mso-wrap-style:square;mso-width-percent:0;mso-height-percent:0;mso-wrap-distance-left:9pt;mso-wrap-distance-top:0;mso-wrap-distance-right:9pt;mso-wrap-distance-bottom:0;mso-position-horizontal:absolute;mso-position-horizontal-relative:page;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" fillcolor="#99b480" strokecolor="window">
                <v:textbox>
                  <w:txbxContent>
                    <w:p w14:paraId="375DEAA1" w14:textId="77777777" w:rsidR="00410537" w:rsidRDefault="00410537" w:rsidP="00410537">
                      <w:pPr>
                        <w:pStyle w:val="WhiteText"/>
                        <w:spacing w:after="120"/>
                        <w:jc w:val="center"/>
                        <w:rPr>
                          <w:rFonts w:ascii="Trebuchet MS" w:hAnsi="Trebuchet MS"/>
                          <w:b/>
                          <w:color w:val="FFFFFF" w:themeColor="background1"/>
                          <w:sz w:val="20"/>
                          <w:szCs w:val="20"/>
                        </w:rPr>
                      </w:pPr>
                    </w:p>
                    <w:p w14:paraId="28FF0013" w14:textId="77777777" w:rsidR="00410537" w:rsidRDefault="00410537" w:rsidP="00410537">
                      <w:pPr>
                        <w:pStyle w:val="WhiteText"/>
                        <w:spacing w:after="120"/>
                        <w:jc w:val="center"/>
                        <w:rPr>
                          <w:rFonts w:ascii="Trebuchet MS" w:hAnsi="Trebuchet MS"/>
                          <w:b/>
                          <w:color w:val="FFFFFF" w:themeColor="background1"/>
                          <w:sz w:val="20"/>
                          <w:szCs w:val="20"/>
                        </w:rPr>
                      </w:pPr>
                    </w:p>
                    <w:p w14:paraId="59B2ADB8" w14:textId="77777777" w:rsidR="00410537" w:rsidRDefault="00410537" w:rsidP="00410537">
                      <w:pPr>
                        <w:pStyle w:val="WhiteText"/>
                        <w:spacing w:after="120"/>
                        <w:jc w:val="center"/>
                        <w:rPr>
                          <w:rFonts w:ascii="Trebuchet MS" w:hAnsi="Trebuchet MS"/>
                          <w:b/>
                          <w:color w:val="FFFFFF" w:themeColor="background1"/>
                          <w:sz w:val="20"/>
                          <w:szCs w:val="20"/>
                        </w:rPr>
                      </w:pPr>
                    </w:p>
                    <w:p w14:paraId="36BF5D5C" w14:textId="77777777" w:rsidR="00410537" w:rsidRDefault="00410537" w:rsidP="00410537">
                      <w:pPr>
                        <w:pStyle w:val="WhiteText"/>
                        <w:spacing w:after="120"/>
                        <w:jc w:val="center"/>
                        <w:rPr>
                          <w:rFonts w:ascii="Trebuchet MS" w:hAnsi="Trebuchet MS"/>
                          <w:b/>
                          <w:color w:val="FFFFFF" w:themeColor="background1"/>
                          <w:sz w:val="20"/>
                          <w:szCs w:val="20"/>
                        </w:rPr>
                      </w:pPr>
                    </w:p>
                    <w:p w14:paraId="666D7361" w14:textId="77777777" w:rsidR="00410537" w:rsidRDefault="00410537" w:rsidP="00410537">
                      <w:pPr>
                        <w:pStyle w:val="WhiteText"/>
                        <w:spacing w:after="120"/>
                        <w:jc w:val="center"/>
                        <w:rPr>
                          <w:rFonts w:ascii="Trebuchet MS" w:hAnsi="Trebuchet MS"/>
                          <w:b/>
                          <w:color w:val="FFFFFF" w:themeColor="background1"/>
                          <w:sz w:val="20"/>
                          <w:szCs w:val="20"/>
                        </w:rPr>
                      </w:pPr>
                    </w:p>
                    <w:p w14:paraId="0FF02BBB" w14:textId="77777777" w:rsidR="00410537" w:rsidRDefault="00410537" w:rsidP="00410537">
                      <w:pPr>
                        <w:pStyle w:val="WhiteText"/>
                        <w:spacing w:after="120"/>
                        <w:rPr>
                          <w:rFonts w:ascii="Trebuchet MS" w:hAnsi="Trebuchet MS"/>
                          <w:b/>
                          <w:color w:val="FFFFFF" w:themeColor="background1"/>
                          <w:sz w:val="20"/>
                          <w:szCs w:val="20"/>
                        </w:rPr>
                      </w:pPr>
                    </w:p>
                    <w:p w14:paraId="0BCA5019" w14:textId="77777777" w:rsidR="00410537" w:rsidRDefault="00410537" w:rsidP="00410537">
                      <w:pPr>
                        <w:pStyle w:val="WhiteText"/>
                        <w:jc w:val="right"/>
                        <w:rPr>
                          <w:rFonts w:ascii="Trebuchet MS" w:hAnsi="Trebuchet MS"/>
                          <w:b/>
                          <w:color w:val="FFFFFF" w:themeColor="background1"/>
                          <w:sz w:val="20"/>
                          <w:szCs w:val="20"/>
                        </w:rPr>
                      </w:pPr>
                    </w:p>
                    <w:p w14:paraId="6B6F742B" w14:textId="77777777" w:rsidR="00410537" w:rsidRDefault="00410537" w:rsidP="00410537">
                      <w:pPr>
                        <w:pStyle w:val="WhiteText"/>
                        <w:jc w:val="center"/>
                        <w:rPr>
                          <w:rFonts w:ascii="Trebuchet MS" w:hAnsi="Trebuchet MS"/>
                          <w:b/>
                          <w:color w:val="FFFFFF" w:themeColor="background1"/>
                          <w:sz w:val="20"/>
                          <w:szCs w:val="20"/>
                        </w:rPr>
                      </w:pPr>
                    </w:p>
                    <w:p w14:paraId="2DC89274" w14:textId="77777777" w:rsidR="00410537" w:rsidRDefault="00410537" w:rsidP="00410537">
                      <w:pPr>
                        <w:pStyle w:val="WhiteText"/>
                        <w:jc w:val="center"/>
                        <w:rPr>
                          <w:rFonts w:ascii="Trebuchet MS" w:hAnsi="Trebuchet MS"/>
                          <w:b/>
                          <w:color w:val="FFFFFF" w:themeColor="background1"/>
                          <w:sz w:val="20"/>
                          <w:szCs w:val="20"/>
                        </w:rPr>
                      </w:pPr>
                    </w:p>
                    <w:p w14:paraId="02A7374C" w14:textId="77777777" w:rsidR="00410537" w:rsidRDefault="00410537" w:rsidP="00410537">
                      <w:pPr>
                        <w:pStyle w:val="WhiteText"/>
                        <w:jc w:val="center"/>
                        <w:rPr>
                          <w:rFonts w:ascii="Trebuchet MS" w:hAnsi="Trebuchet MS"/>
                          <w:b/>
                          <w:color w:val="FFFFFF" w:themeColor="background1"/>
                          <w:sz w:val="20"/>
                          <w:szCs w:val="20"/>
                        </w:rPr>
                      </w:pPr>
                    </w:p>
                    <w:p w14:paraId="64011934" w14:textId="77777777" w:rsidR="00410537" w:rsidRDefault="00410537" w:rsidP="00410537">
                      <w:pPr>
                        <w:pStyle w:val="WhiteText"/>
                        <w:jc w:val="center"/>
                        <w:rPr>
                          <w:rFonts w:ascii="Trebuchet MS" w:hAnsi="Trebuchet MS"/>
                          <w:b/>
                          <w:color w:val="FFFFFF" w:themeColor="background1"/>
                          <w:sz w:val="20"/>
                          <w:szCs w:val="20"/>
                        </w:rPr>
                      </w:pPr>
                    </w:p>
                    <w:p w14:paraId="1930BB62" w14:textId="77777777" w:rsidR="00410537" w:rsidRDefault="00410537" w:rsidP="00410537">
                      <w:pPr>
                        <w:pStyle w:val="WhiteText"/>
                        <w:jc w:val="center"/>
                        <w:rPr>
                          <w:rFonts w:ascii="Trebuchet MS" w:hAnsi="Trebuchet MS"/>
                          <w:b/>
                          <w:color w:val="FFFFFF" w:themeColor="background1"/>
                          <w:sz w:val="20"/>
                          <w:szCs w:val="20"/>
                        </w:rPr>
                      </w:pPr>
                    </w:p>
                    <w:p w14:paraId="7D9160C3" w14:textId="77777777" w:rsidR="00410537" w:rsidRDefault="00410537" w:rsidP="00410537">
                      <w:pPr>
                        <w:pStyle w:val="WhiteText"/>
                        <w:jc w:val="center"/>
                        <w:rPr>
                          <w:rFonts w:ascii="Trebuchet MS" w:hAnsi="Trebuchet MS"/>
                          <w:b/>
                          <w:color w:val="FFFFFF" w:themeColor="background1"/>
                          <w:sz w:val="20"/>
                          <w:szCs w:val="20"/>
                        </w:rPr>
                      </w:pPr>
                    </w:p>
                    <w:p w14:paraId="4D3A0197" w14:textId="77777777" w:rsidR="00410537" w:rsidRDefault="00410537" w:rsidP="00410537">
                      <w:pPr>
                        <w:pStyle w:val="WhiteText"/>
                        <w:jc w:val="center"/>
                        <w:rPr>
                          <w:rFonts w:ascii="Trebuchet MS" w:hAnsi="Trebuchet MS"/>
                          <w:b/>
                          <w:color w:val="FFFFFF" w:themeColor="background1"/>
                          <w:sz w:val="20"/>
                          <w:szCs w:val="20"/>
                        </w:rPr>
                      </w:pPr>
                    </w:p>
                    <w:p w14:paraId="455BD54C" w14:textId="77777777" w:rsidR="00410537" w:rsidRDefault="00410537" w:rsidP="00410537">
                      <w:pPr>
                        <w:pStyle w:val="WhiteText"/>
                        <w:jc w:val="center"/>
                        <w:rPr>
                          <w:rFonts w:ascii="Trebuchet MS" w:hAnsi="Trebuchet MS"/>
                          <w:b/>
                          <w:color w:val="FFFFFF" w:themeColor="background1"/>
                          <w:sz w:val="20"/>
                          <w:szCs w:val="20"/>
                        </w:rPr>
                      </w:pPr>
                    </w:p>
                    <w:p w14:paraId="6F129D79" w14:textId="77777777" w:rsidR="00410537" w:rsidRDefault="00410537" w:rsidP="00410537">
                      <w:pPr>
                        <w:pStyle w:val="WhiteText"/>
                        <w:jc w:val="center"/>
                        <w:rPr>
                          <w:rFonts w:ascii="Trebuchet MS" w:hAnsi="Trebuchet MS"/>
                          <w:b/>
                          <w:color w:val="FFFFFF" w:themeColor="background1"/>
                          <w:sz w:val="20"/>
                          <w:szCs w:val="20"/>
                        </w:rPr>
                      </w:pPr>
                    </w:p>
                    <w:p w14:paraId="38301522" w14:textId="77777777" w:rsidR="00410537" w:rsidRDefault="00410537" w:rsidP="00410537">
                      <w:pPr>
                        <w:pStyle w:val="WhiteText"/>
                        <w:jc w:val="center"/>
                        <w:rPr>
                          <w:rFonts w:ascii="Trebuchet MS" w:hAnsi="Trebuchet MS"/>
                          <w:b/>
                          <w:color w:val="FFFFFF" w:themeColor="background1"/>
                          <w:sz w:val="20"/>
                          <w:szCs w:val="20"/>
                        </w:rPr>
                      </w:pPr>
                    </w:p>
                    <w:p w14:paraId="27A77BAA" w14:textId="77777777" w:rsidR="00410537" w:rsidRDefault="00410537" w:rsidP="00410537">
                      <w:pPr>
                        <w:pStyle w:val="WhiteText"/>
                        <w:jc w:val="center"/>
                        <w:rPr>
                          <w:rFonts w:ascii="Trebuchet MS" w:hAnsi="Trebuchet MS"/>
                          <w:b/>
                          <w:color w:val="FFFFFF" w:themeColor="background1"/>
                          <w:sz w:val="20"/>
                          <w:szCs w:val="20"/>
                        </w:rPr>
                      </w:pPr>
                    </w:p>
                    <w:p w14:paraId="5F3FF914" w14:textId="77777777" w:rsidR="00410537" w:rsidRDefault="00410537" w:rsidP="00410537">
                      <w:pPr>
                        <w:pStyle w:val="WhiteText"/>
                        <w:jc w:val="center"/>
                        <w:rPr>
                          <w:rFonts w:ascii="Trebuchet MS" w:hAnsi="Trebuchet MS"/>
                          <w:b/>
                          <w:color w:val="FFFFFF" w:themeColor="background1"/>
                          <w:sz w:val="20"/>
                          <w:szCs w:val="20"/>
                        </w:rPr>
                      </w:pPr>
                    </w:p>
                    <w:p w14:paraId="344369AE" w14:textId="77777777" w:rsidR="00410537" w:rsidRDefault="00410537" w:rsidP="00410537">
                      <w:pPr>
                        <w:pStyle w:val="WhiteText"/>
                        <w:jc w:val="center"/>
                        <w:rPr>
                          <w:rFonts w:ascii="Trebuchet MS" w:hAnsi="Trebuchet MS"/>
                          <w:b/>
                          <w:color w:val="FFFFFF" w:themeColor="background1"/>
                          <w:sz w:val="20"/>
                          <w:szCs w:val="20"/>
                        </w:rPr>
                      </w:pPr>
                    </w:p>
                    <w:p w14:paraId="193A03E4" w14:textId="77777777" w:rsidR="00410537" w:rsidRDefault="00410537" w:rsidP="00410537">
                      <w:pPr>
                        <w:pStyle w:val="WhiteText"/>
                        <w:jc w:val="center"/>
                        <w:rPr>
                          <w:rFonts w:ascii="Trebuchet MS" w:hAnsi="Trebuchet MS"/>
                          <w:b/>
                          <w:color w:val="FFFFFF" w:themeColor="background1"/>
                          <w:sz w:val="20"/>
                          <w:szCs w:val="20"/>
                        </w:rPr>
                      </w:pPr>
                    </w:p>
                    <w:p w14:paraId="61B406D6" w14:textId="77777777" w:rsidR="00410537" w:rsidRDefault="00410537" w:rsidP="00410537">
                      <w:pPr>
                        <w:pStyle w:val="WhiteText"/>
                        <w:jc w:val="center"/>
                        <w:rPr>
                          <w:rFonts w:ascii="Trebuchet MS" w:hAnsi="Trebuchet MS"/>
                          <w:b/>
                          <w:color w:val="FFFFFF" w:themeColor="background1"/>
                          <w:sz w:val="20"/>
                          <w:szCs w:val="20"/>
                        </w:rPr>
                      </w:pPr>
                    </w:p>
                    <w:p w14:paraId="527724BF" w14:textId="77777777" w:rsidR="00410537" w:rsidRDefault="00410537" w:rsidP="00410537">
                      <w:pPr>
                        <w:pStyle w:val="WhiteText"/>
                        <w:jc w:val="center"/>
                        <w:rPr>
                          <w:rFonts w:ascii="Trebuchet MS" w:hAnsi="Trebuchet MS"/>
                          <w:b/>
                          <w:color w:val="FFFFFF" w:themeColor="background1"/>
                          <w:sz w:val="20"/>
                          <w:szCs w:val="20"/>
                        </w:rPr>
                      </w:pPr>
                    </w:p>
                    <w:p w14:paraId="3FC98788" w14:textId="77777777" w:rsidR="00410537" w:rsidRDefault="00410537" w:rsidP="00410537">
                      <w:pPr>
                        <w:pStyle w:val="WhiteText"/>
                        <w:jc w:val="center"/>
                        <w:rPr>
                          <w:rFonts w:ascii="Trebuchet MS" w:hAnsi="Trebuchet MS"/>
                          <w:b/>
                          <w:color w:val="FFFFFF" w:themeColor="background1"/>
                          <w:sz w:val="20"/>
                          <w:szCs w:val="20"/>
                        </w:rPr>
                      </w:pPr>
                    </w:p>
                    <w:p w14:paraId="31614592" w14:textId="77777777" w:rsidR="00410537" w:rsidRDefault="00410537" w:rsidP="00410537">
                      <w:pPr>
                        <w:pStyle w:val="WhiteText"/>
                        <w:jc w:val="center"/>
                        <w:rPr>
                          <w:rFonts w:ascii="Trebuchet MS" w:hAnsi="Trebuchet MS"/>
                          <w:b/>
                          <w:color w:val="FFFFFF" w:themeColor="background1"/>
                          <w:sz w:val="20"/>
                          <w:szCs w:val="20"/>
                        </w:rPr>
                      </w:pPr>
                    </w:p>
                    <w:p w14:paraId="7BB6D1B8" w14:textId="77777777" w:rsidR="00410537" w:rsidRDefault="00410537" w:rsidP="00410537">
                      <w:pPr>
                        <w:pStyle w:val="WhiteText"/>
                        <w:jc w:val="center"/>
                        <w:rPr>
                          <w:rFonts w:ascii="Trebuchet MS" w:hAnsi="Trebuchet MS"/>
                          <w:b/>
                          <w:color w:val="FFFFFF" w:themeColor="background1"/>
                          <w:sz w:val="20"/>
                          <w:szCs w:val="20"/>
                        </w:rPr>
                      </w:pPr>
                    </w:p>
                    <w:p w14:paraId="2F987E53" w14:textId="77777777" w:rsidR="00410537" w:rsidRDefault="00410537" w:rsidP="00410537">
                      <w:pPr>
                        <w:pStyle w:val="WhiteText"/>
                        <w:jc w:val="center"/>
                        <w:rPr>
                          <w:rFonts w:ascii="Trebuchet MS" w:hAnsi="Trebuchet MS"/>
                          <w:b/>
                          <w:color w:val="FFFFFF" w:themeColor="background1"/>
                          <w:sz w:val="20"/>
                          <w:szCs w:val="20"/>
                        </w:rPr>
                      </w:pPr>
                    </w:p>
                    <w:p w14:paraId="08330102" w14:textId="77777777" w:rsidR="00410537" w:rsidRDefault="00410537" w:rsidP="00410537">
                      <w:pPr>
                        <w:pStyle w:val="WhiteText"/>
                        <w:jc w:val="center"/>
                        <w:rPr>
                          <w:rFonts w:ascii="Trebuchet MS" w:hAnsi="Trebuchet MS"/>
                          <w:b/>
                          <w:color w:val="FFFFFF" w:themeColor="background1"/>
                          <w:sz w:val="20"/>
                          <w:szCs w:val="20"/>
                        </w:rPr>
                      </w:pPr>
                    </w:p>
                    <w:p w14:paraId="27BA6ED0" w14:textId="77777777" w:rsidR="00410537" w:rsidRDefault="00410537" w:rsidP="00410537">
                      <w:pPr>
                        <w:pStyle w:val="WhiteText"/>
                        <w:jc w:val="center"/>
                        <w:rPr>
                          <w:rFonts w:ascii="Trebuchet MS" w:hAnsi="Trebuchet MS"/>
                          <w:b/>
                          <w:color w:val="FFFFFF" w:themeColor="background1"/>
                          <w:sz w:val="20"/>
                          <w:szCs w:val="20"/>
                        </w:rPr>
                      </w:pPr>
                    </w:p>
                    <w:p w14:paraId="3639E72C" w14:textId="77777777" w:rsidR="00410537" w:rsidRDefault="00410537" w:rsidP="00410537">
                      <w:pPr>
                        <w:pStyle w:val="WhiteText"/>
                        <w:jc w:val="center"/>
                        <w:rPr>
                          <w:rFonts w:ascii="Trebuchet MS" w:hAnsi="Trebuchet MS"/>
                          <w:b/>
                          <w:color w:val="FFFFFF" w:themeColor="background1"/>
                          <w:sz w:val="20"/>
                          <w:szCs w:val="20"/>
                        </w:rPr>
                      </w:pPr>
                    </w:p>
                    <w:p w14:paraId="66665301" w14:textId="77777777" w:rsidR="00410537" w:rsidRDefault="00410537" w:rsidP="00410537">
                      <w:pPr>
                        <w:pStyle w:val="WhiteText"/>
                        <w:jc w:val="center"/>
                        <w:rPr>
                          <w:rFonts w:ascii="Trebuchet MS" w:hAnsi="Trebuchet MS"/>
                          <w:b/>
                          <w:color w:val="FFFFFF" w:themeColor="background1"/>
                          <w:sz w:val="20"/>
                          <w:szCs w:val="20"/>
                        </w:rPr>
                      </w:pPr>
                    </w:p>
                    <w:p w14:paraId="7E8B4D43" w14:textId="77777777" w:rsidR="00410537" w:rsidRDefault="00410537" w:rsidP="00410537">
                      <w:pPr>
                        <w:pStyle w:val="WhiteText"/>
                        <w:jc w:val="center"/>
                        <w:rPr>
                          <w:rFonts w:ascii="Trebuchet MS" w:hAnsi="Trebuchet MS"/>
                          <w:b/>
                          <w:color w:val="FFFFFF" w:themeColor="background1"/>
                          <w:sz w:val="20"/>
                          <w:szCs w:val="20"/>
                        </w:rPr>
                      </w:pPr>
                    </w:p>
                    <w:p w14:paraId="412005DD" w14:textId="77777777" w:rsidR="00410537" w:rsidRDefault="00410537" w:rsidP="00410537">
                      <w:pPr>
                        <w:pStyle w:val="WhiteText"/>
                        <w:jc w:val="center"/>
                        <w:rPr>
                          <w:rFonts w:ascii="Trebuchet MS" w:hAnsi="Trebuchet MS"/>
                          <w:b/>
                          <w:color w:val="FFFFFF" w:themeColor="background1"/>
                          <w:sz w:val="20"/>
                          <w:szCs w:val="20"/>
                        </w:rPr>
                      </w:pPr>
                    </w:p>
                    <w:p w14:paraId="048DD950" w14:textId="77777777" w:rsidR="00410537" w:rsidRDefault="00410537" w:rsidP="00410537">
                      <w:pPr>
                        <w:pStyle w:val="WhiteText"/>
                        <w:jc w:val="center"/>
                        <w:rPr>
                          <w:rFonts w:ascii="Trebuchet MS" w:hAnsi="Trebuchet MS"/>
                          <w:b/>
                          <w:color w:val="FFFFFF" w:themeColor="background1"/>
                          <w:sz w:val="20"/>
                          <w:szCs w:val="20"/>
                        </w:rPr>
                      </w:pPr>
                    </w:p>
                    <w:p w14:paraId="50D6865D" w14:textId="77777777" w:rsidR="00410537" w:rsidRDefault="00410537" w:rsidP="00410537">
                      <w:pPr>
                        <w:pStyle w:val="WhiteText"/>
                        <w:jc w:val="center"/>
                        <w:rPr>
                          <w:rFonts w:ascii="Trebuchet MS" w:hAnsi="Trebuchet MS"/>
                          <w:b/>
                          <w:color w:val="FFFFFF" w:themeColor="background1"/>
                          <w:sz w:val="20"/>
                          <w:szCs w:val="20"/>
                        </w:rPr>
                      </w:pPr>
                    </w:p>
                    <w:p w14:paraId="50ED6F62" w14:textId="77777777" w:rsidR="00410537" w:rsidRDefault="00410537" w:rsidP="00410537">
                      <w:pPr>
                        <w:pStyle w:val="WhiteText"/>
                        <w:jc w:val="center"/>
                        <w:rPr>
                          <w:rFonts w:ascii="Trebuchet MS" w:hAnsi="Trebuchet MS"/>
                          <w:b/>
                          <w:color w:val="FFFFFF" w:themeColor="background1"/>
                          <w:sz w:val="20"/>
                          <w:szCs w:val="20"/>
                        </w:rPr>
                      </w:pPr>
                    </w:p>
                    <w:p w14:paraId="3FD6D506" w14:textId="77777777" w:rsidR="00410537" w:rsidRDefault="00410537" w:rsidP="00410537">
                      <w:pPr>
                        <w:pStyle w:val="WhiteText"/>
                        <w:jc w:val="center"/>
                        <w:rPr>
                          <w:rFonts w:ascii="Trebuchet MS" w:hAnsi="Trebuchet MS"/>
                          <w:b/>
                          <w:color w:val="FFFFFF" w:themeColor="background1"/>
                          <w:sz w:val="20"/>
                          <w:szCs w:val="20"/>
                        </w:rPr>
                      </w:pPr>
                    </w:p>
                    <w:p w14:paraId="2FB71987" w14:textId="61F37DE7" w:rsidR="00410537" w:rsidRDefault="00410537" w:rsidP="00410537">
                      <w:pPr>
                        <w:pStyle w:val="WhiteText"/>
                        <w:jc w:val="center"/>
                        <w:rPr>
                          <w:rFonts w:ascii="Trebuchet MS" w:hAnsi="Trebuchet MS"/>
                          <w:b/>
                          <w:color w:val="FFFFFF" w:themeColor="background1"/>
                          <w:sz w:val="20"/>
                          <w:szCs w:val="20"/>
                        </w:rPr>
                      </w:pPr>
                    </w:p>
                    <w:p w14:paraId="1E5B1B6C" w14:textId="77777777" w:rsidR="00410537" w:rsidRDefault="00410537" w:rsidP="00410537">
                      <w:pPr>
                        <w:pStyle w:val="WhiteText"/>
                        <w:jc w:val="center"/>
                        <w:rPr>
                          <w:rFonts w:ascii="Trebuchet MS" w:hAnsi="Trebuchet MS"/>
                          <w:b/>
                          <w:color w:val="FFFFFF" w:themeColor="background1"/>
                          <w:sz w:val="20"/>
                          <w:szCs w:val="20"/>
                        </w:rPr>
                      </w:pPr>
                    </w:p>
                    <w:p w14:paraId="2837CDBC" w14:textId="77777777" w:rsidR="00410537" w:rsidRDefault="00410537" w:rsidP="00410537">
                      <w:pPr>
                        <w:pStyle w:val="WhiteText"/>
                        <w:jc w:val="center"/>
                        <w:rPr>
                          <w:rFonts w:ascii="Trebuchet MS" w:hAnsi="Trebuchet MS"/>
                          <w:b/>
                          <w:color w:val="FFFFFF" w:themeColor="background1"/>
                          <w:sz w:val="20"/>
                          <w:szCs w:val="20"/>
                        </w:rPr>
                      </w:pPr>
                    </w:p>
                    <w:p w14:paraId="7FDC746B" w14:textId="77777777" w:rsidR="00410537" w:rsidRDefault="00410537" w:rsidP="00410537"/>
                  </w:txbxContent>
                </v:textbox>
                <w10:wrap anchorx="page" anchory="margin"/>
              </v:shape>
            </w:pict>
          </mc:Fallback>
        </mc:AlternateContent>
      </w:r>
      <w:r w:rsidR="00410537">
        <w:br w:type="column"/>
      </w:r>
    </w:p>
    <w:p w14:paraId="6E2C2501" w14:textId="763E2A5F" w:rsidR="00C42948" w:rsidRPr="00D71AE8" w:rsidRDefault="00136750" w:rsidP="00B65D13">
      <w:pPr>
        <w:tabs>
          <w:tab w:val="left" w:pos="2970"/>
        </w:tabs>
      </w:pPr>
      <w:r>
        <w:rPr>
          <w:noProof/>
          <w:lang w:val="en-GB" w:eastAsia="en-GB"/>
        </w:rPr>
        <mc:AlternateContent>
          <mc:Choice Requires="wps">
            <w:drawing>
              <wp:anchor distT="0" distB="0" distL="114300" distR="114300" simplePos="0" relativeHeight="253194240" behindDoc="0" locked="0" layoutInCell="1" allowOverlap="1" wp14:anchorId="586934E4" wp14:editId="3E3FF2AD">
                <wp:simplePos x="0" y="0"/>
                <wp:positionH relativeFrom="column">
                  <wp:posOffset>1838325</wp:posOffset>
                </wp:positionH>
                <wp:positionV relativeFrom="paragraph">
                  <wp:posOffset>5302250</wp:posOffset>
                </wp:positionV>
                <wp:extent cx="5229225" cy="4057650"/>
                <wp:effectExtent l="0" t="0" r="28575" b="19050"/>
                <wp:wrapNone/>
                <wp:docPr id="3" name="Text Box 3"/>
                <wp:cNvGraphicFramePr/>
                <a:graphic xmlns:a="http://schemas.openxmlformats.org/drawingml/2006/main">
                  <a:graphicData uri="http://schemas.microsoft.com/office/word/2010/wordprocessingShape">
                    <wps:wsp>
                      <wps:cNvSpPr txBox="1"/>
                      <wps:spPr>
                        <a:xfrm>
                          <a:off x="0" y="0"/>
                          <a:ext cx="5229225" cy="4057650"/>
                        </a:xfrm>
                        <a:prstGeom prst="rect">
                          <a:avLst/>
                        </a:prstGeom>
                        <a:solidFill>
                          <a:schemeClr val="lt1"/>
                        </a:solidFill>
                        <a:ln w="6350">
                          <a:solidFill>
                            <a:schemeClr val="bg1"/>
                          </a:solidFill>
                        </a:ln>
                      </wps:spPr>
                      <wps:txbx>
                        <w:txbxContent>
                          <w:p w14:paraId="7F7A418B" w14:textId="77777777" w:rsidR="004A3D1E" w:rsidRDefault="004A3D1E" w:rsidP="00052E41">
                            <w:pPr>
                              <w:shd w:val="clear" w:color="auto" w:fill="FFFFFF" w:themeFill="background1"/>
                              <w:spacing w:after="120"/>
                              <w:jc w:val="center"/>
                            </w:pPr>
                            <w:r>
                              <w:rPr>
                                <w:noProof/>
                                <w:lang w:val="en-GB" w:eastAsia="en-GB"/>
                              </w:rPr>
                              <w:drawing>
                                <wp:inline distT="0" distB="0" distL="0" distR="0" wp14:anchorId="004BF6E1" wp14:editId="55038DBD">
                                  <wp:extent cx="1743075" cy="1171575"/>
                                  <wp:effectExtent l="0" t="0" r="9525" b="9525"/>
                                  <wp:docPr id="36" name="Picture 3"/>
                                  <wp:cNvGraphicFramePr/>
                                  <a:graphic xmlns:a="http://schemas.openxmlformats.org/drawingml/2006/main">
                                    <a:graphicData uri="http://schemas.openxmlformats.org/drawingml/2006/picture">
                                      <pic:pic xmlns:pic="http://schemas.openxmlformats.org/drawingml/2006/picture">
                                        <pic:nvPicPr>
                                          <pic:cNvPr id="1" name="Picture 3"/>
                                          <pic:cNvPicPr/>
                                        </pic:nvPicPr>
                                        <pic:blipFill>
                                          <a:blip r:embed="rId35"/>
                                          <a:stretch>
                                            <a:fillRect/>
                                          </a:stretch>
                                        </pic:blipFill>
                                        <pic:spPr>
                                          <a:xfrm>
                                            <a:off x="0" y="0"/>
                                            <a:ext cx="1767035" cy="1187679"/>
                                          </a:xfrm>
                                          <a:prstGeom prst="rect">
                                            <a:avLst/>
                                          </a:prstGeom>
                                          <a:noFill/>
                                          <a:ln>
                                            <a:noFill/>
                                            <a:prstDash/>
                                          </a:ln>
                                        </pic:spPr>
                                      </pic:pic>
                                    </a:graphicData>
                                  </a:graphic>
                                </wp:inline>
                              </w:drawing>
                            </w:r>
                          </w:p>
                          <w:tbl>
                            <w:tblPr>
                              <w:tblW w:w="8222" w:type="dxa"/>
                              <w:tblInd w:w="-145" w:type="dxa"/>
                              <w:tblLayout w:type="fixed"/>
                              <w:tblCellMar>
                                <w:left w:w="10" w:type="dxa"/>
                                <w:right w:w="10" w:type="dxa"/>
                              </w:tblCellMar>
                              <w:tblLook w:val="04A0" w:firstRow="1" w:lastRow="0" w:firstColumn="1" w:lastColumn="0" w:noHBand="0" w:noVBand="1"/>
                            </w:tblPr>
                            <w:tblGrid>
                              <w:gridCol w:w="4111"/>
                              <w:gridCol w:w="4111"/>
                            </w:tblGrid>
                            <w:tr w:rsidR="004A3D1E" w:rsidRPr="00C722E6" w14:paraId="3660C9A5" w14:textId="77777777" w:rsidTr="0005416F">
                              <w:trPr>
                                <w:trHeight w:val="176"/>
                              </w:trPr>
                              <w:tc>
                                <w:tcPr>
                                  <w:tcW w:w="4111" w:type="dxa"/>
                                  <w:tcBorders>
                                    <w:top w:val="dashed" w:sz="2" w:space="0" w:color="D9D9D9"/>
                                    <w:left w:val="dashed" w:sz="2" w:space="0" w:color="D9D9D9"/>
                                    <w:bottom w:val="dashed" w:sz="2" w:space="0" w:color="D9D9D9"/>
                                    <w:right w:val="dashed" w:sz="2" w:space="0" w:color="D9D9D9"/>
                                  </w:tcBorders>
                                  <w:tcMar>
                                    <w:top w:w="0" w:type="dxa"/>
                                    <w:left w:w="108" w:type="dxa"/>
                                    <w:bottom w:w="0" w:type="dxa"/>
                                    <w:right w:w="108" w:type="dxa"/>
                                  </w:tcMar>
                                  <w:hideMark/>
                                </w:tcPr>
                                <w:p w14:paraId="52DE1D78" w14:textId="77777777" w:rsidR="004A3D1E" w:rsidRPr="00682D2D" w:rsidRDefault="004A3D1E" w:rsidP="00DD593F">
                                  <w:pPr>
                                    <w:shd w:val="clear" w:color="auto" w:fill="FFFFFF" w:themeFill="background1"/>
                                    <w:spacing w:before="120"/>
                                    <w:rPr>
                                      <w:rFonts w:ascii="Trebuchet MS" w:hAnsi="Trebuchet MS" w:cs="Calibri"/>
                                      <w:b/>
                                      <w:sz w:val="20"/>
                                      <w:szCs w:val="20"/>
                                      <w:lang w:val="en-GB"/>
                                    </w:rPr>
                                  </w:pPr>
                                  <w:r w:rsidRPr="00682D2D">
                                    <w:rPr>
                                      <w:rFonts w:ascii="Trebuchet MS" w:hAnsi="Trebuchet MS" w:cs="Calibri"/>
                                      <w:b/>
                                      <w:bCs/>
                                      <w:sz w:val="20"/>
                                      <w:szCs w:val="20"/>
                                    </w:rPr>
                                    <w:t>Did you know….?</w:t>
                                  </w:r>
                                </w:p>
                              </w:tc>
                              <w:tc>
                                <w:tcPr>
                                  <w:tcW w:w="4111" w:type="dxa"/>
                                  <w:tcBorders>
                                    <w:top w:val="dashed" w:sz="2" w:space="0" w:color="D9D9D9"/>
                                    <w:left w:val="dashed" w:sz="2" w:space="0" w:color="D9D9D9"/>
                                    <w:bottom w:val="dashed" w:sz="2" w:space="0" w:color="D9D9D9"/>
                                    <w:right w:val="dashed" w:sz="2" w:space="0" w:color="D9D9D9"/>
                                  </w:tcBorders>
                                  <w:tcMar>
                                    <w:top w:w="0" w:type="dxa"/>
                                    <w:left w:w="108" w:type="dxa"/>
                                    <w:bottom w:w="0" w:type="dxa"/>
                                    <w:right w:w="108" w:type="dxa"/>
                                  </w:tcMar>
                                  <w:hideMark/>
                                </w:tcPr>
                                <w:p w14:paraId="2E1D555E" w14:textId="77777777" w:rsidR="004A3D1E" w:rsidRPr="00C722E6" w:rsidRDefault="004A3D1E" w:rsidP="00DD593F">
                                  <w:pPr>
                                    <w:pStyle w:val="ListParagraph"/>
                                    <w:shd w:val="clear" w:color="auto" w:fill="FFFFFF" w:themeFill="background1"/>
                                    <w:spacing w:before="120" w:after="120"/>
                                    <w:ind w:left="0"/>
                                    <w:contextualSpacing w:val="0"/>
                                    <w:rPr>
                                      <w:rFonts w:ascii="Trebuchet MS" w:hAnsi="Trebuchet MS" w:cs="Calibri"/>
                                      <w:b/>
                                      <w:bCs/>
                                      <w:sz w:val="20"/>
                                      <w:szCs w:val="20"/>
                                    </w:rPr>
                                  </w:pPr>
                                  <w:r w:rsidRPr="00C722E6">
                                    <w:rPr>
                                      <w:rFonts w:ascii="Trebuchet MS" w:hAnsi="Trebuchet MS" w:cs="Calibri"/>
                                      <w:b/>
                                      <w:bCs/>
                                      <w:sz w:val="20"/>
                                      <w:szCs w:val="20"/>
                                    </w:rPr>
                                    <w:t>Challenge(s) of the week…</w:t>
                                  </w:r>
                                </w:p>
                              </w:tc>
                            </w:tr>
                            <w:tr w:rsidR="00651F2E" w:rsidRPr="0012103E" w14:paraId="48A8B35A" w14:textId="77777777" w:rsidTr="009A4CA0">
                              <w:trPr>
                                <w:trHeight w:val="3213"/>
                              </w:trPr>
                              <w:tc>
                                <w:tcPr>
                                  <w:tcW w:w="4111"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3C69EA78" w14:textId="77777777" w:rsidR="00651F2E" w:rsidRPr="00651F2E" w:rsidRDefault="00651F2E" w:rsidP="00651F2E">
                                  <w:pPr>
                                    <w:spacing w:after="120"/>
                                    <w:jc w:val="both"/>
                                    <w:rPr>
                                      <w:rFonts w:ascii="Trebuchet MS" w:hAnsi="Trebuchet MS"/>
                                      <w:sz w:val="20"/>
                                      <w:szCs w:val="20"/>
                                    </w:rPr>
                                  </w:pPr>
                                  <w:r w:rsidRPr="00651F2E">
                                    <w:rPr>
                                      <w:rFonts w:ascii="Trebuchet MS" w:hAnsi="Trebuchet MS" w:cs="Calibri"/>
                                      <w:sz w:val="20"/>
                                      <w:szCs w:val="20"/>
                                    </w:rPr>
                                    <w:t xml:space="preserve">“The secret to engaging your child with books is to choose those that </w:t>
                                  </w:r>
                                  <w:r w:rsidRPr="00651F2E">
                                    <w:rPr>
                                      <w:rFonts w:ascii="Trebuchet MS" w:hAnsi="Trebuchet MS" w:cs="Calibri"/>
                                      <w:i/>
                                      <w:iCs/>
                                      <w:sz w:val="20"/>
                                      <w:szCs w:val="20"/>
                                    </w:rPr>
                                    <w:t>support their interests</w:t>
                                  </w:r>
                                  <w:r w:rsidRPr="00651F2E">
                                    <w:rPr>
                                      <w:rFonts w:ascii="Trebuchet MS" w:hAnsi="Trebuchet MS" w:cs="Calibri"/>
                                      <w:sz w:val="20"/>
                                      <w:szCs w:val="20"/>
                                    </w:rPr>
                                    <w:t xml:space="preserve">, are </w:t>
                                  </w:r>
                                  <w:r w:rsidRPr="00651F2E">
                                    <w:rPr>
                                      <w:rFonts w:ascii="Trebuchet MS" w:hAnsi="Trebuchet MS" w:cs="Calibri"/>
                                      <w:i/>
                                      <w:iCs/>
                                      <w:sz w:val="20"/>
                                      <w:szCs w:val="20"/>
                                    </w:rPr>
                                    <w:t>interactive</w:t>
                                  </w:r>
                                  <w:r w:rsidRPr="00651F2E">
                                    <w:rPr>
                                      <w:rFonts w:ascii="Trebuchet MS" w:hAnsi="Trebuchet MS" w:cs="Calibri"/>
                                      <w:sz w:val="20"/>
                                      <w:szCs w:val="20"/>
                                    </w:rPr>
                                    <w:t xml:space="preserve"> and </w:t>
                                  </w:r>
                                  <w:r w:rsidRPr="00651F2E">
                                    <w:rPr>
                                      <w:rFonts w:ascii="Trebuchet MS" w:hAnsi="Trebuchet MS" w:cs="Calibri"/>
                                      <w:i/>
                                      <w:iCs/>
                                      <w:sz w:val="20"/>
                                      <w:szCs w:val="20"/>
                                    </w:rPr>
                                    <w:t>fun</w:t>
                                  </w:r>
                                  <w:r w:rsidRPr="00651F2E">
                                    <w:rPr>
                                      <w:rFonts w:ascii="Trebuchet MS" w:hAnsi="Trebuchet MS" w:cs="Calibri"/>
                                      <w:sz w:val="20"/>
                                      <w:szCs w:val="20"/>
                                    </w:rPr>
                                    <w:t xml:space="preserve"> and allow them to develop at their own pace. If your child likes tractors or crocodiles, then chose books with tractors or crocodiles in them…If your child really isn’t enjoying the book, leave it – you don’t have to finish it, just find one that they do enjoy.”</w:t>
                                  </w:r>
                                </w:p>
                                <w:p w14:paraId="62A744AB" w14:textId="4654DDBA" w:rsidR="00651F2E" w:rsidRPr="00A97143" w:rsidRDefault="00651F2E" w:rsidP="00651F2E">
                                  <w:pPr>
                                    <w:shd w:val="clear" w:color="auto" w:fill="FFFFFF" w:themeFill="background1"/>
                                    <w:jc w:val="both"/>
                                    <w:rPr>
                                      <w:rFonts w:ascii="Trebuchet MS" w:hAnsi="Trebuchet MS"/>
                                      <w:b/>
                                      <w:color w:val="FF0000"/>
                                      <w:sz w:val="18"/>
                                      <w:szCs w:val="18"/>
                                    </w:rPr>
                                  </w:pPr>
                                  <w:r>
                                    <w:rPr>
                                      <w:rFonts w:ascii="Arial Narrow" w:hAnsi="Arial Narrow"/>
                                      <w:sz w:val="16"/>
                                      <w:szCs w:val="16"/>
                                    </w:rPr>
                                    <w:t>(</w:t>
                                  </w:r>
                                  <w:hyperlink r:id="rId36" w:history="1">
                                    <w:r>
                                      <w:rPr>
                                        <w:rStyle w:val="Hyperlink"/>
                                        <w:rFonts w:ascii="Arial Narrow" w:hAnsi="Arial Narrow" w:cs="Calibri"/>
                                        <w:szCs w:val="16"/>
                                      </w:rPr>
                                      <w:t>https://www.bbc.co.uk/blogs/cbeebiesgrownups/entries/c9586462-b2c7-3a75-ae43-fafee243512b</w:t>
                                    </w:r>
                                  </w:hyperlink>
                                  <w:r>
                                    <w:rPr>
                                      <w:rFonts w:ascii="Arial Narrow" w:hAnsi="Arial Narrow" w:cs="Calibri"/>
                                      <w:sz w:val="16"/>
                                      <w:szCs w:val="16"/>
                                    </w:rPr>
                                    <w:t xml:space="preserve"> )</w:t>
                                  </w:r>
                                </w:p>
                              </w:tc>
                              <w:tc>
                                <w:tcPr>
                                  <w:tcW w:w="4111"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24038FA7" w14:textId="77777777" w:rsidR="00651F2E" w:rsidRPr="00651F2E" w:rsidRDefault="00651F2E" w:rsidP="00651F2E">
                                  <w:pPr>
                                    <w:pStyle w:val="ListParagraph"/>
                                    <w:numPr>
                                      <w:ilvl w:val="3"/>
                                      <w:numId w:val="12"/>
                                    </w:numPr>
                                    <w:suppressAutoHyphens/>
                                    <w:autoSpaceDN w:val="0"/>
                                    <w:spacing w:after="120"/>
                                    <w:ind w:left="357" w:hanging="357"/>
                                    <w:contextualSpacing w:val="0"/>
                                    <w:textAlignment w:val="baseline"/>
                                    <w:rPr>
                                      <w:rFonts w:ascii="Trebuchet MS" w:hAnsi="Trebuchet MS"/>
                                      <w:sz w:val="20"/>
                                      <w:szCs w:val="20"/>
                                    </w:rPr>
                                  </w:pPr>
                                  <w:r w:rsidRPr="00651F2E">
                                    <w:rPr>
                                      <w:rFonts w:ascii="Trebuchet MS" w:hAnsi="Trebuchet MS"/>
                                      <w:b/>
                                      <w:sz w:val="20"/>
                                      <w:szCs w:val="20"/>
                                    </w:rPr>
                                    <w:t xml:space="preserve">Consider how you could use your local outside areas to get your child hooked into text </w:t>
                                  </w:r>
                                  <w:r w:rsidRPr="00651F2E">
                                    <w:rPr>
                                      <w:rFonts w:ascii="Trebuchet MS" w:hAnsi="Trebuchet MS"/>
                                      <w:sz w:val="20"/>
                                      <w:szCs w:val="20"/>
                                    </w:rPr>
                                    <w:t>e.g. storytelling in an outside area, or using nature as props to help children to pretend they are in that setting.</w:t>
                                  </w:r>
                                </w:p>
                                <w:p w14:paraId="6DB8D566" w14:textId="77777777" w:rsidR="00651F2E" w:rsidRDefault="00651F2E" w:rsidP="00651F2E">
                                  <w:pPr>
                                    <w:jc w:val="both"/>
                                    <w:rPr>
                                      <w:rFonts w:ascii="Trebuchet MS" w:hAnsi="Trebuchet MS"/>
                                      <w:sz w:val="20"/>
                                      <w:szCs w:val="20"/>
                                    </w:rPr>
                                  </w:pPr>
                                  <w:r w:rsidRPr="00651F2E">
                                    <w:rPr>
                                      <w:rFonts w:ascii="Trebuchet MS" w:hAnsi="Trebuchet MS"/>
                                      <w:sz w:val="20"/>
                                      <w:szCs w:val="20"/>
                                    </w:rPr>
                                    <w:t xml:space="preserve">Have a look at these </w:t>
                                  </w:r>
                                  <w:r w:rsidRPr="00651F2E">
                                    <w:rPr>
                                      <w:rFonts w:ascii="Trebuchet MS" w:hAnsi="Trebuchet MS"/>
                                      <w:b/>
                                      <w:sz w:val="20"/>
                                      <w:szCs w:val="20"/>
                                    </w:rPr>
                                    <w:t>websites for reviews of children’s books</w:t>
                                  </w:r>
                                  <w:r w:rsidRPr="00651F2E">
                                    <w:rPr>
                                      <w:rFonts w:ascii="Trebuchet MS" w:hAnsi="Trebuchet MS"/>
                                      <w:sz w:val="20"/>
                                      <w:szCs w:val="20"/>
                                    </w:rPr>
                                    <w:t>: ‘Books for Keeps’, ‘Carousel’, ‘lovemybooks.co.uk’, ‘lovereading4kids.co.uk’, ‘thereadingrealm.co.uk’, ‘letterboxlibrary.com’. Use them to start a list of books that you think that your child might enjoy, and ask about those books in your local library/at school.</w:t>
                                  </w:r>
                                </w:p>
                                <w:p w14:paraId="77DF32B1" w14:textId="0F0FD707" w:rsidR="00651F2E" w:rsidRPr="00651F2E" w:rsidRDefault="00651F2E" w:rsidP="00651F2E">
                                  <w:pPr>
                                    <w:jc w:val="both"/>
                                    <w:rPr>
                                      <w:rFonts w:ascii="Trebuchet MS" w:hAnsi="Trebuchet MS"/>
                                      <w:color w:val="FF0000"/>
                                      <w:sz w:val="20"/>
                                      <w:szCs w:val="20"/>
                                    </w:rPr>
                                  </w:pPr>
                                </w:p>
                              </w:tc>
                            </w:tr>
                          </w:tbl>
                          <w:p w14:paraId="5971870A" w14:textId="77777777" w:rsidR="004A3D1E" w:rsidRPr="0012103E" w:rsidRDefault="004A3D1E" w:rsidP="00D41D02">
                            <w:pPr>
                              <w:jc w:val="both"/>
                              <w:rPr>
                                <w:rFonts w:ascii="Trebuchet MS" w:hAnsi="Trebuchet MS"/>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6934E4" id="_x0000_s1050" type="#_x0000_t202" style="position:absolute;margin-left:144.75pt;margin-top:417.5pt;width:411.75pt;height:319.5pt;z-index:25319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" fillcolor="white [3201]" strokecolor="white [3212]" strokeweight=".5pt">
                <v:textbox>
                  <w:txbxContent>
                    <w:p w14:paraId="7F7A418B" w14:textId="77777777" w:rsidR="004A3D1E" w:rsidRDefault="004A3D1E" w:rsidP="00052E41">
                      <w:pPr>
                        <w:shd w:val="clear" w:color="auto" w:fill="FFFFFF" w:themeFill="background1"/>
                        <w:spacing w:after="120"/>
                        <w:jc w:val="center"/>
                      </w:pPr>
                      <w:r>
                        <w:rPr>
                          <w:noProof/>
                          <w:lang w:val="en-GB" w:eastAsia="en-GB"/>
                        </w:rPr>
                        <w:drawing>
                          <wp:inline distT="0" distB="0" distL="0" distR="0" wp14:anchorId="004BF6E1" wp14:editId="55038DBD">
                            <wp:extent cx="1743075" cy="1171575"/>
                            <wp:effectExtent l="0" t="0" r="9525" b="9525"/>
                            <wp:docPr id="36" name="Picture 3"/>
                            <wp:cNvGraphicFramePr/>
                            <a:graphic xmlns:a="http://schemas.openxmlformats.org/drawingml/2006/main">
                              <a:graphicData uri="http://schemas.openxmlformats.org/drawingml/2006/picture">
                                <pic:pic xmlns:pic="http://schemas.openxmlformats.org/drawingml/2006/picture">
                                  <pic:nvPicPr>
                                    <pic:cNvPr id="1" name="Picture 3"/>
                                    <pic:cNvPicPr/>
                                  </pic:nvPicPr>
                                  <pic:blipFill>
                                    <a:blip r:embed="rId35"/>
                                    <a:stretch>
                                      <a:fillRect/>
                                    </a:stretch>
                                  </pic:blipFill>
                                  <pic:spPr>
                                    <a:xfrm>
                                      <a:off x="0" y="0"/>
                                      <a:ext cx="1767035" cy="1187679"/>
                                    </a:xfrm>
                                    <a:prstGeom prst="rect">
                                      <a:avLst/>
                                    </a:prstGeom>
                                    <a:noFill/>
                                    <a:ln>
                                      <a:noFill/>
                                      <a:prstDash/>
                                    </a:ln>
                                  </pic:spPr>
                                </pic:pic>
                              </a:graphicData>
                            </a:graphic>
                          </wp:inline>
                        </w:drawing>
                      </w:r>
                    </w:p>
                    <w:tbl>
                      <w:tblPr>
                        <w:tblW w:w="8222" w:type="dxa"/>
                        <w:tblInd w:w="-145" w:type="dxa"/>
                        <w:tblLayout w:type="fixed"/>
                        <w:tblCellMar>
                          <w:left w:w="10" w:type="dxa"/>
                          <w:right w:w="10" w:type="dxa"/>
                        </w:tblCellMar>
                        <w:tblLook w:val="04A0" w:firstRow="1" w:lastRow="0" w:firstColumn="1" w:lastColumn="0" w:noHBand="0" w:noVBand="1"/>
                      </w:tblPr>
                      <w:tblGrid>
                        <w:gridCol w:w="4111"/>
                        <w:gridCol w:w="4111"/>
                      </w:tblGrid>
                      <w:tr w:rsidR="004A3D1E" w:rsidRPr="00C722E6" w14:paraId="3660C9A5" w14:textId="77777777" w:rsidTr="0005416F">
                        <w:trPr>
                          <w:trHeight w:val="176"/>
                        </w:trPr>
                        <w:tc>
                          <w:tcPr>
                            <w:tcW w:w="4111" w:type="dxa"/>
                            <w:tcBorders>
                              <w:top w:val="dashed" w:sz="2" w:space="0" w:color="D9D9D9"/>
                              <w:left w:val="dashed" w:sz="2" w:space="0" w:color="D9D9D9"/>
                              <w:bottom w:val="dashed" w:sz="2" w:space="0" w:color="D9D9D9"/>
                              <w:right w:val="dashed" w:sz="2" w:space="0" w:color="D9D9D9"/>
                            </w:tcBorders>
                            <w:tcMar>
                              <w:top w:w="0" w:type="dxa"/>
                              <w:left w:w="108" w:type="dxa"/>
                              <w:bottom w:w="0" w:type="dxa"/>
                              <w:right w:w="108" w:type="dxa"/>
                            </w:tcMar>
                            <w:hideMark/>
                          </w:tcPr>
                          <w:p w14:paraId="52DE1D78" w14:textId="77777777" w:rsidR="004A3D1E" w:rsidRPr="00682D2D" w:rsidRDefault="004A3D1E" w:rsidP="00DD593F">
                            <w:pPr>
                              <w:shd w:val="clear" w:color="auto" w:fill="FFFFFF" w:themeFill="background1"/>
                              <w:spacing w:before="120"/>
                              <w:rPr>
                                <w:rFonts w:ascii="Trebuchet MS" w:hAnsi="Trebuchet MS" w:cs="Calibri"/>
                                <w:b/>
                                <w:sz w:val="20"/>
                                <w:szCs w:val="20"/>
                                <w:lang w:val="en-GB"/>
                              </w:rPr>
                            </w:pPr>
                            <w:r w:rsidRPr="00682D2D">
                              <w:rPr>
                                <w:rFonts w:ascii="Trebuchet MS" w:hAnsi="Trebuchet MS" w:cs="Calibri"/>
                                <w:b/>
                                <w:bCs/>
                                <w:sz w:val="20"/>
                                <w:szCs w:val="20"/>
                              </w:rPr>
                              <w:t>Did you know….?</w:t>
                            </w:r>
                          </w:p>
                        </w:tc>
                        <w:tc>
                          <w:tcPr>
                            <w:tcW w:w="4111" w:type="dxa"/>
                            <w:tcBorders>
                              <w:top w:val="dashed" w:sz="2" w:space="0" w:color="D9D9D9"/>
                              <w:left w:val="dashed" w:sz="2" w:space="0" w:color="D9D9D9"/>
                              <w:bottom w:val="dashed" w:sz="2" w:space="0" w:color="D9D9D9"/>
                              <w:right w:val="dashed" w:sz="2" w:space="0" w:color="D9D9D9"/>
                            </w:tcBorders>
                            <w:tcMar>
                              <w:top w:w="0" w:type="dxa"/>
                              <w:left w:w="108" w:type="dxa"/>
                              <w:bottom w:w="0" w:type="dxa"/>
                              <w:right w:w="108" w:type="dxa"/>
                            </w:tcMar>
                            <w:hideMark/>
                          </w:tcPr>
                          <w:p w14:paraId="2E1D555E" w14:textId="77777777" w:rsidR="004A3D1E" w:rsidRPr="00C722E6" w:rsidRDefault="004A3D1E" w:rsidP="00DD593F">
                            <w:pPr>
                              <w:pStyle w:val="ListParagraph"/>
                              <w:shd w:val="clear" w:color="auto" w:fill="FFFFFF" w:themeFill="background1"/>
                              <w:spacing w:before="120" w:after="120"/>
                              <w:ind w:left="0"/>
                              <w:contextualSpacing w:val="0"/>
                              <w:rPr>
                                <w:rFonts w:ascii="Trebuchet MS" w:hAnsi="Trebuchet MS" w:cs="Calibri"/>
                                <w:b/>
                                <w:bCs/>
                                <w:sz w:val="20"/>
                                <w:szCs w:val="20"/>
                              </w:rPr>
                            </w:pPr>
                            <w:r w:rsidRPr="00C722E6">
                              <w:rPr>
                                <w:rFonts w:ascii="Trebuchet MS" w:hAnsi="Trebuchet MS" w:cs="Calibri"/>
                                <w:b/>
                                <w:bCs/>
                                <w:sz w:val="20"/>
                                <w:szCs w:val="20"/>
                              </w:rPr>
                              <w:t>Challenge(s) of the week…</w:t>
                            </w:r>
                          </w:p>
                        </w:tc>
                      </w:tr>
                      <w:tr w:rsidR="00651F2E" w:rsidRPr="0012103E" w14:paraId="48A8B35A" w14:textId="77777777" w:rsidTr="009A4CA0">
                        <w:trPr>
                          <w:trHeight w:val="3213"/>
                        </w:trPr>
                        <w:tc>
                          <w:tcPr>
                            <w:tcW w:w="4111"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3C69EA78" w14:textId="77777777" w:rsidR="00651F2E" w:rsidRPr="00651F2E" w:rsidRDefault="00651F2E" w:rsidP="00651F2E">
                            <w:pPr>
                              <w:spacing w:after="120"/>
                              <w:jc w:val="both"/>
                              <w:rPr>
                                <w:rFonts w:ascii="Trebuchet MS" w:hAnsi="Trebuchet MS"/>
                                <w:sz w:val="20"/>
                                <w:szCs w:val="20"/>
                              </w:rPr>
                            </w:pPr>
                            <w:r w:rsidRPr="00651F2E">
                              <w:rPr>
                                <w:rFonts w:ascii="Trebuchet MS" w:hAnsi="Trebuchet MS" w:cs="Calibri"/>
                                <w:sz w:val="20"/>
                                <w:szCs w:val="20"/>
                              </w:rPr>
                              <w:t xml:space="preserve">“The secret to engaging your child with books is to choose those that </w:t>
                            </w:r>
                            <w:r w:rsidRPr="00651F2E">
                              <w:rPr>
                                <w:rFonts w:ascii="Trebuchet MS" w:hAnsi="Trebuchet MS" w:cs="Calibri"/>
                                <w:i/>
                                <w:iCs/>
                                <w:sz w:val="20"/>
                                <w:szCs w:val="20"/>
                              </w:rPr>
                              <w:t>support their interests</w:t>
                            </w:r>
                            <w:r w:rsidRPr="00651F2E">
                              <w:rPr>
                                <w:rFonts w:ascii="Trebuchet MS" w:hAnsi="Trebuchet MS" w:cs="Calibri"/>
                                <w:sz w:val="20"/>
                                <w:szCs w:val="20"/>
                              </w:rPr>
                              <w:t xml:space="preserve">, are </w:t>
                            </w:r>
                            <w:r w:rsidRPr="00651F2E">
                              <w:rPr>
                                <w:rFonts w:ascii="Trebuchet MS" w:hAnsi="Trebuchet MS" w:cs="Calibri"/>
                                <w:i/>
                                <w:iCs/>
                                <w:sz w:val="20"/>
                                <w:szCs w:val="20"/>
                              </w:rPr>
                              <w:t>interactive</w:t>
                            </w:r>
                            <w:r w:rsidRPr="00651F2E">
                              <w:rPr>
                                <w:rFonts w:ascii="Trebuchet MS" w:hAnsi="Trebuchet MS" w:cs="Calibri"/>
                                <w:sz w:val="20"/>
                                <w:szCs w:val="20"/>
                              </w:rPr>
                              <w:t xml:space="preserve"> and </w:t>
                            </w:r>
                            <w:r w:rsidRPr="00651F2E">
                              <w:rPr>
                                <w:rFonts w:ascii="Trebuchet MS" w:hAnsi="Trebuchet MS" w:cs="Calibri"/>
                                <w:i/>
                                <w:iCs/>
                                <w:sz w:val="20"/>
                                <w:szCs w:val="20"/>
                              </w:rPr>
                              <w:t>fun</w:t>
                            </w:r>
                            <w:r w:rsidRPr="00651F2E">
                              <w:rPr>
                                <w:rFonts w:ascii="Trebuchet MS" w:hAnsi="Trebuchet MS" w:cs="Calibri"/>
                                <w:sz w:val="20"/>
                                <w:szCs w:val="20"/>
                              </w:rPr>
                              <w:t xml:space="preserve"> and allow them to develop at their own pace. If your child likes tractors or crocodiles, then chose books with tractors or crocodiles in them…If your child really isn’t enjoying the book, leave it – you don’t have to finish it, just find one that they do enjoy.”</w:t>
                            </w:r>
                          </w:p>
                          <w:p w14:paraId="62A744AB" w14:textId="4654DDBA" w:rsidR="00651F2E" w:rsidRPr="00A97143" w:rsidRDefault="00651F2E" w:rsidP="00651F2E">
                            <w:pPr>
                              <w:shd w:val="clear" w:color="auto" w:fill="FFFFFF" w:themeFill="background1"/>
                              <w:jc w:val="both"/>
                              <w:rPr>
                                <w:rFonts w:ascii="Trebuchet MS" w:hAnsi="Trebuchet MS"/>
                                <w:b/>
                                <w:color w:val="FF0000"/>
                                <w:sz w:val="18"/>
                                <w:szCs w:val="18"/>
                              </w:rPr>
                            </w:pPr>
                            <w:r>
                              <w:rPr>
                                <w:rFonts w:ascii="Arial Narrow" w:hAnsi="Arial Narrow"/>
                                <w:sz w:val="16"/>
                                <w:szCs w:val="16"/>
                              </w:rPr>
                              <w:t>(</w:t>
                            </w:r>
                            <w:hyperlink r:id="rId37" w:history="1">
                              <w:r>
                                <w:rPr>
                                  <w:rStyle w:val="Hyperlink"/>
                                  <w:rFonts w:ascii="Arial Narrow" w:hAnsi="Arial Narrow" w:cs="Calibri"/>
                                  <w:szCs w:val="16"/>
                                </w:rPr>
                                <w:t>https://www.bbc.co.uk/blogs/cbeebiesgrownups/entries/c9586462-b2c7-3a75-ae43-fafee243512b</w:t>
                              </w:r>
                            </w:hyperlink>
                            <w:r>
                              <w:rPr>
                                <w:rFonts w:ascii="Arial Narrow" w:hAnsi="Arial Narrow" w:cs="Calibri"/>
                                <w:sz w:val="16"/>
                                <w:szCs w:val="16"/>
                              </w:rPr>
                              <w:t xml:space="preserve"> )</w:t>
                            </w:r>
                          </w:p>
                        </w:tc>
                        <w:tc>
                          <w:tcPr>
                            <w:tcW w:w="4111"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24038FA7" w14:textId="77777777" w:rsidR="00651F2E" w:rsidRPr="00651F2E" w:rsidRDefault="00651F2E" w:rsidP="00651F2E">
                            <w:pPr>
                              <w:pStyle w:val="ListParagraph"/>
                              <w:numPr>
                                <w:ilvl w:val="3"/>
                                <w:numId w:val="12"/>
                              </w:numPr>
                              <w:suppressAutoHyphens/>
                              <w:autoSpaceDN w:val="0"/>
                              <w:spacing w:after="120"/>
                              <w:ind w:left="357" w:hanging="357"/>
                              <w:contextualSpacing w:val="0"/>
                              <w:textAlignment w:val="baseline"/>
                              <w:rPr>
                                <w:rFonts w:ascii="Trebuchet MS" w:hAnsi="Trebuchet MS"/>
                                <w:sz w:val="20"/>
                                <w:szCs w:val="20"/>
                              </w:rPr>
                            </w:pPr>
                            <w:r w:rsidRPr="00651F2E">
                              <w:rPr>
                                <w:rFonts w:ascii="Trebuchet MS" w:hAnsi="Trebuchet MS"/>
                                <w:b/>
                                <w:sz w:val="20"/>
                                <w:szCs w:val="20"/>
                              </w:rPr>
                              <w:t xml:space="preserve">Consider how you could use your local outside areas to get your child hooked into text </w:t>
                            </w:r>
                            <w:r w:rsidRPr="00651F2E">
                              <w:rPr>
                                <w:rFonts w:ascii="Trebuchet MS" w:hAnsi="Trebuchet MS"/>
                                <w:sz w:val="20"/>
                                <w:szCs w:val="20"/>
                              </w:rPr>
                              <w:t>e.g. storytelling in an outside area, or using nature as props to help children to pretend they are in that setting.</w:t>
                            </w:r>
                          </w:p>
                          <w:p w14:paraId="6DB8D566" w14:textId="77777777" w:rsidR="00651F2E" w:rsidRDefault="00651F2E" w:rsidP="00651F2E">
                            <w:pPr>
                              <w:jc w:val="both"/>
                              <w:rPr>
                                <w:rFonts w:ascii="Trebuchet MS" w:hAnsi="Trebuchet MS"/>
                                <w:sz w:val="20"/>
                                <w:szCs w:val="20"/>
                              </w:rPr>
                            </w:pPr>
                            <w:r w:rsidRPr="00651F2E">
                              <w:rPr>
                                <w:rFonts w:ascii="Trebuchet MS" w:hAnsi="Trebuchet MS"/>
                                <w:sz w:val="20"/>
                                <w:szCs w:val="20"/>
                              </w:rPr>
                              <w:t xml:space="preserve">Have a look at these </w:t>
                            </w:r>
                            <w:r w:rsidRPr="00651F2E">
                              <w:rPr>
                                <w:rFonts w:ascii="Trebuchet MS" w:hAnsi="Trebuchet MS"/>
                                <w:b/>
                                <w:sz w:val="20"/>
                                <w:szCs w:val="20"/>
                              </w:rPr>
                              <w:t>websites for reviews of children’s books</w:t>
                            </w:r>
                            <w:r w:rsidRPr="00651F2E">
                              <w:rPr>
                                <w:rFonts w:ascii="Trebuchet MS" w:hAnsi="Trebuchet MS"/>
                                <w:sz w:val="20"/>
                                <w:szCs w:val="20"/>
                              </w:rPr>
                              <w:t>: ‘Books for Keeps’, ‘Carousel’, ‘lovemybooks.co.uk’, ‘lovereading4kids.co.uk’, ‘thereadingrealm.co.uk’, ‘letterboxlibrary.com’. Use them to start a list of books that you think that your child might enjoy, and ask about those books in your local library/at school.</w:t>
                            </w:r>
                          </w:p>
                          <w:p w14:paraId="77DF32B1" w14:textId="0F0FD707" w:rsidR="00651F2E" w:rsidRPr="00651F2E" w:rsidRDefault="00651F2E" w:rsidP="00651F2E">
                            <w:pPr>
                              <w:jc w:val="both"/>
                              <w:rPr>
                                <w:rFonts w:ascii="Trebuchet MS" w:hAnsi="Trebuchet MS"/>
                                <w:color w:val="FF0000"/>
                                <w:sz w:val="20"/>
                                <w:szCs w:val="20"/>
                              </w:rPr>
                            </w:pPr>
                          </w:p>
                        </w:tc>
                      </w:tr>
                    </w:tbl>
                    <w:p w14:paraId="5971870A" w14:textId="77777777" w:rsidR="004A3D1E" w:rsidRPr="0012103E" w:rsidRDefault="004A3D1E" w:rsidP="00D41D02">
                      <w:pPr>
                        <w:jc w:val="both"/>
                        <w:rPr>
                          <w:rFonts w:ascii="Trebuchet MS" w:hAnsi="Trebuchet MS"/>
                          <w:sz w:val="20"/>
                          <w:szCs w:val="20"/>
                        </w:rPr>
                      </w:pPr>
                    </w:p>
                  </w:txbxContent>
                </v:textbox>
              </v:shape>
            </w:pict>
          </mc:Fallback>
        </mc:AlternateContent>
      </w:r>
      <w:r w:rsidR="00CD398A">
        <w:rPr>
          <w:noProof/>
          <w:lang w:val="en-GB" w:eastAsia="en-GB"/>
        </w:rPr>
        <mc:AlternateContent>
          <mc:Choice Requires="wps">
            <w:drawing>
              <wp:anchor distT="0" distB="0" distL="114300" distR="114300" simplePos="0" relativeHeight="253315072" behindDoc="0" locked="0" layoutInCell="1" allowOverlap="1" wp14:anchorId="0396A02B" wp14:editId="38ED6226">
                <wp:simplePos x="0" y="0"/>
                <wp:positionH relativeFrom="margin">
                  <wp:align>right</wp:align>
                </wp:positionH>
                <wp:positionV relativeFrom="paragraph">
                  <wp:posOffset>2540000</wp:posOffset>
                </wp:positionV>
                <wp:extent cx="5143500" cy="2705100"/>
                <wp:effectExtent l="0" t="0" r="19050" b="19050"/>
                <wp:wrapNone/>
                <wp:docPr id="15" name="Text Box 15"/>
                <wp:cNvGraphicFramePr/>
                <a:graphic xmlns:a="http://schemas.openxmlformats.org/drawingml/2006/main">
                  <a:graphicData uri="http://schemas.microsoft.com/office/word/2010/wordprocessingShape">
                    <wps:wsp>
                      <wps:cNvSpPr txBox="1"/>
                      <wps:spPr>
                        <a:xfrm>
                          <a:off x="0" y="0"/>
                          <a:ext cx="5143500" cy="2705100"/>
                        </a:xfrm>
                        <a:prstGeom prst="rect">
                          <a:avLst/>
                        </a:prstGeom>
                        <a:solidFill>
                          <a:schemeClr val="lt1"/>
                        </a:solidFill>
                        <a:ln w="6350">
                          <a:solidFill>
                            <a:schemeClr val="bg1"/>
                          </a:solidFill>
                        </a:ln>
                      </wps:spPr>
                      <wps:txbx>
                        <w:txbxContent>
                          <w:p w14:paraId="79792E4A" w14:textId="77777777" w:rsidR="0037111F" w:rsidRDefault="0037111F" w:rsidP="0037111F">
                            <w:pPr>
                              <w:jc w:val="center"/>
                              <w:rPr>
                                <w:rFonts w:ascii="Monotype Corsiva" w:hAnsi="Monotype Corsiva"/>
                                <w:b/>
                                <w:color w:val="00B050"/>
                                <w:sz w:val="36"/>
                                <w:szCs w:val="36"/>
                              </w:rPr>
                            </w:pPr>
                            <w:r>
                              <w:rPr>
                                <w:rFonts w:ascii="Monotype Corsiva" w:hAnsi="Monotype Corsiva"/>
                                <w:b/>
                                <w:color w:val="00B050"/>
                                <w:sz w:val="36"/>
                                <w:szCs w:val="36"/>
                              </w:rPr>
                              <w:t>I</w:t>
                            </w:r>
                            <w:r w:rsidRPr="00D93270">
                              <w:rPr>
                                <w:rFonts w:ascii="Monotype Corsiva" w:hAnsi="Monotype Corsiva"/>
                                <w:b/>
                                <w:color w:val="00B050"/>
                                <w:sz w:val="36"/>
                                <w:szCs w:val="36"/>
                              </w:rPr>
                              <w:t xml:space="preserve">NSET Days </w:t>
                            </w:r>
                            <w:r>
                              <w:rPr>
                                <w:rFonts w:ascii="Monotype Corsiva" w:hAnsi="Monotype Corsiva"/>
                                <w:b/>
                                <w:color w:val="00B050"/>
                                <w:sz w:val="36"/>
                                <w:szCs w:val="36"/>
                              </w:rPr>
                              <w:t>at 2025/2026</w:t>
                            </w:r>
                          </w:p>
                          <w:p w14:paraId="38F1D075" w14:textId="77777777" w:rsidR="0037111F" w:rsidRPr="00950871" w:rsidRDefault="0037111F" w:rsidP="0037111F">
                            <w:pPr>
                              <w:spacing w:after="120"/>
                              <w:jc w:val="center"/>
                              <w:rPr>
                                <w:rFonts w:ascii="Monotype Corsiva" w:hAnsi="Monotype Corsiva"/>
                                <w:b/>
                                <w:color w:val="00B050"/>
                              </w:rPr>
                            </w:pPr>
                            <w:r>
                              <w:rPr>
                                <w:noProof/>
                                <w:color w:val="FFFFFF" w:themeColor="background1"/>
                                <w:lang w:val="en-GB" w:eastAsia="en-GB"/>
                              </w:rPr>
                              <w:drawing>
                                <wp:inline distT="0" distB="0" distL="0" distR="0" wp14:anchorId="5AA568D5" wp14:editId="60B20E07">
                                  <wp:extent cx="1304763" cy="1004831"/>
                                  <wp:effectExtent l="0" t="0" r="0" b="5080"/>
                                  <wp:docPr id="20" name="Picture 20" descr="I:\ADMIN\Templates\Trafalgar Shi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ADMIN\Templates\Trafalgar Ship.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313599" cy="1011636"/>
                                          </a:xfrm>
                                          <a:prstGeom prst="rect">
                                            <a:avLst/>
                                          </a:prstGeom>
                                          <a:noFill/>
                                          <a:ln>
                                            <a:noFill/>
                                          </a:ln>
                                        </pic:spPr>
                                      </pic:pic>
                                    </a:graphicData>
                                  </a:graphic>
                                </wp:inline>
                              </w:drawing>
                            </w:r>
                          </w:p>
                          <w:p w14:paraId="2FD6F0D8" w14:textId="77777777" w:rsidR="0037111F" w:rsidRDefault="0037111F" w:rsidP="0037111F">
                            <w:pPr>
                              <w:spacing w:after="120"/>
                              <w:jc w:val="both"/>
                              <w:rPr>
                                <w:rFonts w:ascii="Trebuchet MS" w:hAnsi="Trebuchet MS"/>
                                <w:sz w:val="20"/>
                                <w:szCs w:val="20"/>
                              </w:rPr>
                            </w:pPr>
                            <w:r>
                              <w:rPr>
                                <w:rFonts w:ascii="Trebuchet MS" w:hAnsi="Trebuchet MS"/>
                                <w:sz w:val="20"/>
                                <w:szCs w:val="20"/>
                              </w:rPr>
                              <w:t>For the advance notice of current Year R and Year 1, please see below a reminder of the proposed Inset Days for the 2025/2026 academic year.</w:t>
                            </w:r>
                          </w:p>
                          <w:p w14:paraId="00AB8629" w14:textId="77777777" w:rsidR="0037111F" w:rsidRPr="002C4A65" w:rsidRDefault="0037111F" w:rsidP="0037111F">
                            <w:pPr>
                              <w:pStyle w:val="ListParagraph"/>
                              <w:numPr>
                                <w:ilvl w:val="0"/>
                                <w:numId w:val="13"/>
                              </w:numPr>
                              <w:rPr>
                                <w:rFonts w:ascii="Trebuchet MS" w:hAnsi="Trebuchet MS"/>
                                <w:b/>
                                <w:sz w:val="20"/>
                                <w:szCs w:val="20"/>
                              </w:rPr>
                            </w:pPr>
                            <w:r w:rsidRPr="002C4A65">
                              <w:rPr>
                                <w:rFonts w:ascii="Trebuchet MS" w:hAnsi="Trebuchet MS"/>
                                <w:b/>
                                <w:sz w:val="20"/>
                                <w:szCs w:val="20"/>
                              </w:rPr>
                              <w:t>Wednesday, 3</w:t>
                            </w:r>
                            <w:r w:rsidRPr="002C4A65">
                              <w:rPr>
                                <w:rFonts w:ascii="Trebuchet MS" w:hAnsi="Trebuchet MS"/>
                                <w:b/>
                                <w:sz w:val="20"/>
                                <w:szCs w:val="20"/>
                                <w:vertAlign w:val="superscript"/>
                              </w:rPr>
                              <w:t>rd</w:t>
                            </w:r>
                            <w:r w:rsidRPr="002C4A65">
                              <w:rPr>
                                <w:rFonts w:ascii="Trebuchet MS" w:hAnsi="Trebuchet MS"/>
                                <w:b/>
                                <w:sz w:val="20"/>
                                <w:szCs w:val="20"/>
                              </w:rPr>
                              <w:t xml:space="preserve"> September 2025</w:t>
                            </w:r>
                            <w:r>
                              <w:rPr>
                                <w:rFonts w:ascii="Trebuchet MS" w:hAnsi="Trebuchet MS"/>
                                <w:b/>
                                <w:sz w:val="20"/>
                                <w:szCs w:val="20"/>
                              </w:rPr>
                              <w:tab/>
                            </w:r>
                            <w:r w:rsidRPr="00E01527">
                              <w:rPr>
                                <w:rFonts w:ascii="Trebuchet MS" w:hAnsi="Trebuchet MS"/>
                                <w:i/>
                                <w:sz w:val="20"/>
                                <w:szCs w:val="20"/>
                              </w:rPr>
                              <w:t>** same as Greenway **</w:t>
                            </w:r>
                          </w:p>
                          <w:p w14:paraId="4F467343" w14:textId="77777777" w:rsidR="0037111F" w:rsidRPr="002C4A65" w:rsidRDefault="0037111F" w:rsidP="0037111F">
                            <w:pPr>
                              <w:pStyle w:val="ListParagraph"/>
                              <w:numPr>
                                <w:ilvl w:val="0"/>
                                <w:numId w:val="13"/>
                              </w:numPr>
                              <w:rPr>
                                <w:rFonts w:ascii="Trebuchet MS" w:hAnsi="Trebuchet MS"/>
                                <w:b/>
                                <w:sz w:val="20"/>
                                <w:szCs w:val="20"/>
                              </w:rPr>
                            </w:pPr>
                            <w:r w:rsidRPr="002C4A65">
                              <w:rPr>
                                <w:rFonts w:ascii="Trebuchet MS" w:hAnsi="Trebuchet MS"/>
                                <w:b/>
                                <w:sz w:val="20"/>
                                <w:szCs w:val="20"/>
                              </w:rPr>
                              <w:t>Monday, 3</w:t>
                            </w:r>
                            <w:r w:rsidRPr="002C4A65">
                              <w:rPr>
                                <w:rFonts w:ascii="Trebuchet MS" w:hAnsi="Trebuchet MS"/>
                                <w:b/>
                                <w:sz w:val="20"/>
                                <w:szCs w:val="20"/>
                                <w:vertAlign w:val="superscript"/>
                              </w:rPr>
                              <w:t>rd</w:t>
                            </w:r>
                            <w:r w:rsidRPr="002C4A65">
                              <w:rPr>
                                <w:rFonts w:ascii="Trebuchet MS" w:hAnsi="Trebuchet MS"/>
                                <w:b/>
                                <w:sz w:val="20"/>
                                <w:szCs w:val="20"/>
                              </w:rPr>
                              <w:t xml:space="preserve"> November 2025</w:t>
                            </w:r>
                          </w:p>
                          <w:p w14:paraId="5CC0BD29" w14:textId="77777777" w:rsidR="0037111F" w:rsidRPr="002C4A65" w:rsidRDefault="0037111F" w:rsidP="0037111F">
                            <w:pPr>
                              <w:pStyle w:val="ListParagraph"/>
                              <w:numPr>
                                <w:ilvl w:val="0"/>
                                <w:numId w:val="13"/>
                              </w:numPr>
                              <w:rPr>
                                <w:rFonts w:ascii="Trebuchet MS" w:hAnsi="Trebuchet MS"/>
                                <w:b/>
                                <w:sz w:val="20"/>
                                <w:szCs w:val="20"/>
                              </w:rPr>
                            </w:pPr>
                            <w:r w:rsidRPr="002C4A65">
                              <w:rPr>
                                <w:rFonts w:ascii="Trebuchet MS" w:hAnsi="Trebuchet MS"/>
                                <w:b/>
                                <w:sz w:val="20"/>
                                <w:szCs w:val="20"/>
                              </w:rPr>
                              <w:t>Monday, 23</w:t>
                            </w:r>
                            <w:r w:rsidRPr="002C4A65">
                              <w:rPr>
                                <w:rFonts w:ascii="Trebuchet MS" w:hAnsi="Trebuchet MS"/>
                                <w:b/>
                                <w:sz w:val="20"/>
                                <w:szCs w:val="20"/>
                                <w:vertAlign w:val="superscript"/>
                              </w:rPr>
                              <w:t>rd</w:t>
                            </w:r>
                            <w:r w:rsidRPr="002C4A65">
                              <w:rPr>
                                <w:rFonts w:ascii="Trebuchet MS" w:hAnsi="Trebuchet MS"/>
                                <w:b/>
                                <w:sz w:val="20"/>
                                <w:szCs w:val="20"/>
                              </w:rPr>
                              <w:t xml:space="preserve"> February 2025</w:t>
                            </w:r>
                            <w:r>
                              <w:rPr>
                                <w:rFonts w:ascii="Trebuchet MS" w:hAnsi="Trebuchet MS"/>
                                <w:b/>
                                <w:sz w:val="20"/>
                                <w:szCs w:val="20"/>
                              </w:rPr>
                              <w:tab/>
                            </w:r>
                            <w:r>
                              <w:rPr>
                                <w:rFonts w:ascii="Trebuchet MS" w:hAnsi="Trebuchet MS"/>
                                <w:b/>
                                <w:sz w:val="20"/>
                                <w:szCs w:val="20"/>
                              </w:rPr>
                              <w:tab/>
                            </w:r>
                            <w:r w:rsidRPr="00E01527">
                              <w:rPr>
                                <w:rFonts w:ascii="Trebuchet MS" w:hAnsi="Trebuchet MS"/>
                                <w:i/>
                                <w:sz w:val="20"/>
                                <w:szCs w:val="20"/>
                              </w:rPr>
                              <w:t>** same as Greenway **</w:t>
                            </w:r>
                          </w:p>
                          <w:p w14:paraId="6925C1CE" w14:textId="77777777" w:rsidR="0037111F" w:rsidRPr="002C4A65" w:rsidRDefault="0037111F" w:rsidP="0037111F">
                            <w:pPr>
                              <w:pStyle w:val="ListParagraph"/>
                              <w:numPr>
                                <w:ilvl w:val="0"/>
                                <w:numId w:val="13"/>
                              </w:numPr>
                              <w:rPr>
                                <w:rFonts w:ascii="Trebuchet MS" w:hAnsi="Trebuchet MS"/>
                                <w:b/>
                                <w:sz w:val="20"/>
                                <w:szCs w:val="20"/>
                              </w:rPr>
                            </w:pPr>
                            <w:r w:rsidRPr="002C4A65">
                              <w:rPr>
                                <w:rFonts w:ascii="Trebuchet MS" w:hAnsi="Trebuchet MS"/>
                                <w:b/>
                                <w:sz w:val="20"/>
                                <w:szCs w:val="20"/>
                              </w:rPr>
                              <w:t>Monday, 21</w:t>
                            </w:r>
                            <w:r w:rsidRPr="002C4A65">
                              <w:rPr>
                                <w:rFonts w:ascii="Trebuchet MS" w:hAnsi="Trebuchet MS"/>
                                <w:b/>
                                <w:sz w:val="20"/>
                                <w:szCs w:val="20"/>
                                <w:vertAlign w:val="superscript"/>
                              </w:rPr>
                              <w:t>st</w:t>
                            </w:r>
                            <w:r w:rsidRPr="002C4A65">
                              <w:rPr>
                                <w:rFonts w:ascii="Trebuchet MS" w:hAnsi="Trebuchet MS"/>
                                <w:b/>
                                <w:sz w:val="20"/>
                                <w:szCs w:val="20"/>
                              </w:rPr>
                              <w:t xml:space="preserve"> July 2025</w:t>
                            </w:r>
                            <w:r>
                              <w:rPr>
                                <w:rFonts w:ascii="Trebuchet MS" w:hAnsi="Trebuchet MS"/>
                                <w:b/>
                                <w:sz w:val="20"/>
                                <w:szCs w:val="20"/>
                              </w:rPr>
                              <w:tab/>
                            </w:r>
                            <w:r>
                              <w:rPr>
                                <w:rFonts w:ascii="Trebuchet MS" w:hAnsi="Trebuchet MS"/>
                                <w:b/>
                                <w:sz w:val="20"/>
                                <w:szCs w:val="20"/>
                              </w:rPr>
                              <w:tab/>
                            </w:r>
                            <w:r w:rsidRPr="00E01527">
                              <w:rPr>
                                <w:rFonts w:ascii="Trebuchet MS" w:hAnsi="Trebuchet MS"/>
                                <w:i/>
                                <w:sz w:val="20"/>
                                <w:szCs w:val="20"/>
                              </w:rPr>
                              <w:t>** same as Greenway **</w:t>
                            </w:r>
                          </w:p>
                          <w:p w14:paraId="6888FBF6" w14:textId="77777777" w:rsidR="0037111F" w:rsidRPr="002C4A65" w:rsidRDefault="0037111F" w:rsidP="0037111F">
                            <w:pPr>
                              <w:pStyle w:val="ListParagraph"/>
                              <w:numPr>
                                <w:ilvl w:val="0"/>
                                <w:numId w:val="13"/>
                              </w:numPr>
                              <w:rPr>
                                <w:rFonts w:ascii="Trebuchet MS" w:hAnsi="Trebuchet MS"/>
                                <w:b/>
                                <w:sz w:val="20"/>
                                <w:szCs w:val="20"/>
                              </w:rPr>
                            </w:pPr>
                            <w:r w:rsidRPr="002C4A65">
                              <w:rPr>
                                <w:rFonts w:ascii="Trebuchet MS" w:hAnsi="Trebuchet MS"/>
                                <w:b/>
                                <w:sz w:val="20"/>
                                <w:szCs w:val="20"/>
                              </w:rPr>
                              <w:t>Tuesday, 22</w:t>
                            </w:r>
                            <w:r w:rsidRPr="002C4A65">
                              <w:rPr>
                                <w:rFonts w:ascii="Trebuchet MS" w:hAnsi="Trebuchet MS"/>
                                <w:b/>
                                <w:sz w:val="20"/>
                                <w:szCs w:val="20"/>
                                <w:vertAlign w:val="superscript"/>
                              </w:rPr>
                              <w:t>nd</w:t>
                            </w:r>
                            <w:r w:rsidRPr="002C4A65">
                              <w:rPr>
                                <w:rFonts w:ascii="Trebuchet MS" w:hAnsi="Trebuchet MS"/>
                                <w:b/>
                                <w:sz w:val="20"/>
                                <w:szCs w:val="20"/>
                              </w:rPr>
                              <w:t xml:space="preserve"> July 2025</w:t>
                            </w:r>
                          </w:p>
                          <w:p w14:paraId="6A36FD6F" w14:textId="77777777" w:rsidR="0037111F" w:rsidRPr="002C4A65" w:rsidRDefault="0037111F" w:rsidP="0037111F">
                            <w:pPr>
                              <w:ind w:left="-142"/>
                              <w:rPr>
                                <w:rFonts w:ascii="Trebuchet MS" w:hAnsi="Trebuchet MS"/>
                                <w:sz w:val="20"/>
                                <w:szCs w:val="20"/>
                              </w:rPr>
                            </w:pPr>
                          </w:p>
                          <w:p w14:paraId="0F60B7FF" w14:textId="77777777" w:rsidR="0037111F" w:rsidRDefault="0037111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96A02B" id="Text Box 15" o:spid="_x0000_s1051" type="#_x0000_t202" style="position:absolute;margin-left:353.8pt;margin-top:200pt;width:405pt;height:213pt;z-index:2533150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" fillcolor="white [3201]" strokecolor="white [3212]" strokeweight=".5pt">
                <v:textbox>
                  <w:txbxContent>
                    <w:p w14:paraId="79792E4A" w14:textId="77777777" w:rsidR="0037111F" w:rsidRDefault="0037111F" w:rsidP="0037111F">
                      <w:pPr>
                        <w:jc w:val="center"/>
                        <w:rPr>
                          <w:rFonts w:ascii="Monotype Corsiva" w:hAnsi="Monotype Corsiva"/>
                          <w:b/>
                          <w:color w:val="00B050"/>
                          <w:sz w:val="36"/>
                          <w:szCs w:val="36"/>
                        </w:rPr>
                      </w:pPr>
                      <w:r>
                        <w:rPr>
                          <w:rFonts w:ascii="Monotype Corsiva" w:hAnsi="Monotype Corsiva"/>
                          <w:b/>
                          <w:color w:val="00B050"/>
                          <w:sz w:val="36"/>
                          <w:szCs w:val="36"/>
                        </w:rPr>
                        <w:t>I</w:t>
                      </w:r>
                      <w:r w:rsidRPr="00D93270">
                        <w:rPr>
                          <w:rFonts w:ascii="Monotype Corsiva" w:hAnsi="Monotype Corsiva"/>
                          <w:b/>
                          <w:color w:val="00B050"/>
                          <w:sz w:val="36"/>
                          <w:szCs w:val="36"/>
                        </w:rPr>
                        <w:t xml:space="preserve">NSET Days </w:t>
                      </w:r>
                      <w:r>
                        <w:rPr>
                          <w:rFonts w:ascii="Monotype Corsiva" w:hAnsi="Monotype Corsiva"/>
                          <w:b/>
                          <w:color w:val="00B050"/>
                          <w:sz w:val="36"/>
                          <w:szCs w:val="36"/>
                        </w:rPr>
                        <w:t>at 2025/2026</w:t>
                      </w:r>
                    </w:p>
                    <w:p w14:paraId="38F1D075" w14:textId="77777777" w:rsidR="0037111F" w:rsidRPr="00950871" w:rsidRDefault="0037111F" w:rsidP="0037111F">
                      <w:pPr>
                        <w:spacing w:after="120"/>
                        <w:jc w:val="center"/>
                        <w:rPr>
                          <w:rFonts w:ascii="Monotype Corsiva" w:hAnsi="Monotype Corsiva"/>
                          <w:b/>
                          <w:color w:val="00B050"/>
                        </w:rPr>
                      </w:pPr>
                      <w:r>
                        <w:rPr>
                          <w:noProof/>
                          <w:color w:val="FFFFFF" w:themeColor="background1"/>
                          <w:lang w:val="en-GB" w:eastAsia="en-GB"/>
                        </w:rPr>
                        <w:drawing>
                          <wp:inline distT="0" distB="0" distL="0" distR="0" wp14:anchorId="5AA568D5" wp14:editId="60B20E07">
                            <wp:extent cx="1304763" cy="1004831"/>
                            <wp:effectExtent l="0" t="0" r="0" b="5080"/>
                            <wp:docPr id="20" name="Picture 20" descr="I:\ADMIN\Templates\Trafalgar Shi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ADMIN\Templates\Trafalgar Ship.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313599" cy="1011636"/>
                                    </a:xfrm>
                                    <a:prstGeom prst="rect">
                                      <a:avLst/>
                                    </a:prstGeom>
                                    <a:noFill/>
                                    <a:ln>
                                      <a:noFill/>
                                    </a:ln>
                                  </pic:spPr>
                                </pic:pic>
                              </a:graphicData>
                            </a:graphic>
                          </wp:inline>
                        </w:drawing>
                      </w:r>
                    </w:p>
                    <w:p w14:paraId="2FD6F0D8" w14:textId="77777777" w:rsidR="0037111F" w:rsidRDefault="0037111F" w:rsidP="0037111F">
                      <w:pPr>
                        <w:spacing w:after="120"/>
                        <w:jc w:val="both"/>
                        <w:rPr>
                          <w:rFonts w:ascii="Trebuchet MS" w:hAnsi="Trebuchet MS"/>
                          <w:sz w:val="20"/>
                          <w:szCs w:val="20"/>
                        </w:rPr>
                      </w:pPr>
                      <w:r>
                        <w:rPr>
                          <w:rFonts w:ascii="Trebuchet MS" w:hAnsi="Trebuchet MS"/>
                          <w:sz w:val="20"/>
                          <w:szCs w:val="20"/>
                        </w:rPr>
                        <w:t>For the advance notice of current Year R and Year 1, please see below a reminder of the proposed Inset Days for the 2025/2026 academic year.</w:t>
                      </w:r>
                    </w:p>
                    <w:p w14:paraId="00AB8629" w14:textId="77777777" w:rsidR="0037111F" w:rsidRPr="002C4A65" w:rsidRDefault="0037111F" w:rsidP="0037111F">
                      <w:pPr>
                        <w:pStyle w:val="ListParagraph"/>
                        <w:numPr>
                          <w:ilvl w:val="0"/>
                          <w:numId w:val="13"/>
                        </w:numPr>
                        <w:rPr>
                          <w:rFonts w:ascii="Trebuchet MS" w:hAnsi="Trebuchet MS"/>
                          <w:b/>
                          <w:sz w:val="20"/>
                          <w:szCs w:val="20"/>
                        </w:rPr>
                      </w:pPr>
                      <w:r w:rsidRPr="002C4A65">
                        <w:rPr>
                          <w:rFonts w:ascii="Trebuchet MS" w:hAnsi="Trebuchet MS"/>
                          <w:b/>
                          <w:sz w:val="20"/>
                          <w:szCs w:val="20"/>
                        </w:rPr>
                        <w:t>Wednesday, 3</w:t>
                      </w:r>
                      <w:r w:rsidRPr="002C4A65">
                        <w:rPr>
                          <w:rFonts w:ascii="Trebuchet MS" w:hAnsi="Trebuchet MS"/>
                          <w:b/>
                          <w:sz w:val="20"/>
                          <w:szCs w:val="20"/>
                          <w:vertAlign w:val="superscript"/>
                        </w:rPr>
                        <w:t>rd</w:t>
                      </w:r>
                      <w:r w:rsidRPr="002C4A65">
                        <w:rPr>
                          <w:rFonts w:ascii="Trebuchet MS" w:hAnsi="Trebuchet MS"/>
                          <w:b/>
                          <w:sz w:val="20"/>
                          <w:szCs w:val="20"/>
                        </w:rPr>
                        <w:t xml:space="preserve"> September 2025</w:t>
                      </w:r>
                      <w:r>
                        <w:rPr>
                          <w:rFonts w:ascii="Trebuchet MS" w:hAnsi="Trebuchet MS"/>
                          <w:b/>
                          <w:sz w:val="20"/>
                          <w:szCs w:val="20"/>
                        </w:rPr>
                        <w:tab/>
                      </w:r>
                      <w:r w:rsidRPr="00E01527">
                        <w:rPr>
                          <w:rFonts w:ascii="Trebuchet MS" w:hAnsi="Trebuchet MS"/>
                          <w:i/>
                          <w:sz w:val="20"/>
                          <w:szCs w:val="20"/>
                        </w:rPr>
                        <w:t>** same as Greenway **</w:t>
                      </w:r>
                    </w:p>
                    <w:p w14:paraId="4F467343" w14:textId="77777777" w:rsidR="0037111F" w:rsidRPr="002C4A65" w:rsidRDefault="0037111F" w:rsidP="0037111F">
                      <w:pPr>
                        <w:pStyle w:val="ListParagraph"/>
                        <w:numPr>
                          <w:ilvl w:val="0"/>
                          <w:numId w:val="13"/>
                        </w:numPr>
                        <w:rPr>
                          <w:rFonts w:ascii="Trebuchet MS" w:hAnsi="Trebuchet MS"/>
                          <w:b/>
                          <w:sz w:val="20"/>
                          <w:szCs w:val="20"/>
                        </w:rPr>
                      </w:pPr>
                      <w:r w:rsidRPr="002C4A65">
                        <w:rPr>
                          <w:rFonts w:ascii="Trebuchet MS" w:hAnsi="Trebuchet MS"/>
                          <w:b/>
                          <w:sz w:val="20"/>
                          <w:szCs w:val="20"/>
                        </w:rPr>
                        <w:t>Monday, 3</w:t>
                      </w:r>
                      <w:r w:rsidRPr="002C4A65">
                        <w:rPr>
                          <w:rFonts w:ascii="Trebuchet MS" w:hAnsi="Trebuchet MS"/>
                          <w:b/>
                          <w:sz w:val="20"/>
                          <w:szCs w:val="20"/>
                          <w:vertAlign w:val="superscript"/>
                        </w:rPr>
                        <w:t>rd</w:t>
                      </w:r>
                      <w:r w:rsidRPr="002C4A65">
                        <w:rPr>
                          <w:rFonts w:ascii="Trebuchet MS" w:hAnsi="Trebuchet MS"/>
                          <w:b/>
                          <w:sz w:val="20"/>
                          <w:szCs w:val="20"/>
                        </w:rPr>
                        <w:t xml:space="preserve"> November 2025</w:t>
                      </w:r>
                    </w:p>
                    <w:p w14:paraId="5CC0BD29" w14:textId="77777777" w:rsidR="0037111F" w:rsidRPr="002C4A65" w:rsidRDefault="0037111F" w:rsidP="0037111F">
                      <w:pPr>
                        <w:pStyle w:val="ListParagraph"/>
                        <w:numPr>
                          <w:ilvl w:val="0"/>
                          <w:numId w:val="13"/>
                        </w:numPr>
                        <w:rPr>
                          <w:rFonts w:ascii="Trebuchet MS" w:hAnsi="Trebuchet MS"/>
                          <w:b/>
                          <w:sz w:val="20"/>
                          <w:szCs w:val="20"/>
                        </w:rPr>
                      </w:pPr>
                      <w:r w:rsidRPr="002C4A65">
                        <w:rPr>
                          <w:rFonts w:ascii="Trebuchet MS" w:hAnsi="Trebuchet MS"/>
                          <w:b/>
                          <w:sz w:val="20"/>
                          <w:szCs w:val="20"/>
                        </w:rPr>
                        <w:t>Monday, 23</w:t>
                      </w:r>
                      <w:r w:rsidRPr="002C4A65">
                        <w:rPr>
                          <w:rFonts w:ascii="Trebuchet MS" w:hAnsi="Trebuchet MS"/>
                          <w:b/>
                          <w:sz w:val="20"/>
                          <w:szCs w:val="20"/>
                          <w:vertAlign w:val="superscript"/>
                        </w:rPr>
                        <w:t>rd</w:t>
                      </w:r>
                      <w:r w:rsidRPr="002C4A65">
                        <w:rPr>
                          <w:rFonts w:ascii="Trebuchet MS" w:hAnsi="Trebuchet MS"/>
                          <w:b/>
                          <w:sz w:val="20"/>
                          <w:szCs w:val="20"/>
                        </w:rPr>
                        <w:t xml:space="preserve"> February 2025</w:t>
                      </w:r>
                      <w:r>
                        <w:rPr>
                          <w:rFonts w:ascii="Trebuchet MS" w:hAnsi="Trebuchet MS"/>
                          <w:b/>
                          <w:sz w:val="20"/>
                          <w:szCs w:val="20"/>
                        </w:rPr>
                        <w:tab/>
                      </w:r>
                      <w:r>
                        <w:rPr>
                          <w:rFonts w:ascii="Trebuchet MS" w:hAnsi="Trebuchet MS"/>
                          <w:b/>
                          <w:sz w:val="20"/>
                          <w:szCs w:val="20"/>
                        </w:rPr>
                        <w:tab/>
                      </w:r>
                      <w:r w:rsidRPr="00E01527">
                        <w:rPr>
                          <w:rFonts w:ascii="Trebuchet MS" w:hAnsi="Trebuchet MS"/>
                          <w:i/>
                          <w:sz w:val="20"/>
                          <w:szCs w:val="20"/>
                        </w:rPr>
                        <w:t>** same as Greenway **</w:t>
                      </w:r>
                    </w:p>
                    <w:p w14:paraId="6925C1CE" w14:textId="77777777" w:rsidR="0037111F" w:rsidRPr="002C4A65" w:rsidRDefault="0037111F" w:rsidP="0037111F">
                      <w:pPr>
                        <w:pStyle w:val="ListParagraph"/>
                        <w:numPr>
                          <w:ilvl w:val="0"/>
                          <w:numId w:val="13"/>
                        </w:numPr>
                        <w:rPr>
                          <w:rFonts w:ascii="Trebuchet MS" w:hAnsi="Trebuchet MS"/>
                          <w:b/>
                          <w:sz w:val="20"/>
                          <w:szCs w:val="20"/>
                        </w:rPr>
                      </w:pPr>
                      <w:r w:rsidRPr="002C4A65">
                        <w:rPr>
                          <w:rFonts w:ascii="Trebuchet MS" w:hAnsi="Trebuchet MS"/>
                          <w:b/>
                          <w:sz w:val="20"/>
                          <w:szCs w:val="20"/>
                        </w:rPr>
                        <w:t>Monday, 21</w:t>
                      </w:r>
                      <w:r w:rsidRPr="002C4A65">
                        <w:rPr>
                          <w:rFonts w:ascii="Trebuchet MS" w:hAnsi="Trebuchet MS"/>
                          <w:b/>
                          <w:sz w:val="20"/>
                          <w:szCs w:val="20"/>
                          <w:vertAlign w:val="superscript"/>
                        </w:rPr>
                        <w:t>st</w:t>
                      </w:r>
                      <w:r w:rsidRPr="002C4A65">
                        <w:rPr>
                          <w:rFonts w:ascii="Trebuchet MS" w:hAnsi="Trebuchet MS"/>
                          <w:b/>
                          <w:sz w:val="20"/>
                          <w:szCs w:val="20"/>
                        </w:rPr>
                        <w:t xml:space="preserve"> July 2025</w:t>
                      </w:r>
                      <w:r>
                        <w:rPr>
                          <w:rFonts w:ascii="Trebuchet MS" w:hAnsi="Trebuchet MS"/>
                          <w:b/>
                          <w:sz w:val="20"/>
                          <w:szCs w:val="20"/>
                        </w:rPr>
                        <w:tab/>
                      </w:r>
                      <w:r>
                        <w:rPr>
                          <w:rFonts w:ascii="Trebuchet MS" w:hAnsi="Trebuchet MS"/>
                          <w:b/>
                          <w:sz w:val="20"/>
                          <w:szCs w:val="20"/>
                        </w:rPr>
                        <w:tab/>
                      </w:r>
                      <w:r w:rsidRPr="00E01527">
                        <w:rPr>
                          <w:rFonts w:ascii="Trebuchet MS" w:hAnsi="Trebuchet MS"/>
                          <w:i/>
                          <w:sz w:val="20"/>
                          <w:szCs w:val="20"/>
                        </w:rPr>
                        <w:t>** same as Greenway **</w:t>
                      </w:r>
                    </w:p>
                    <w:p w14:paraId="6888FBF6" w14:textId="77777777" w:rsidR="0037111F" w:rsidRPr="002C4A65" w:rsidRDefault="0037111F" w:rsidP="0037111F">
                      <w:pPr>
                        <w:pStyle w:val="ListParagraph"/>
                        <w:numPr>
                          <w:ilvl w:val="0"/>
                          <w:numId w:val="13"/>
                        </w:numPr>
                        <w:rPr>
                          <w:rFonts w:ascii="Trebuchet MS" w:hAnsi="Trebuchet MS"/>
                          <w:b/>
                          <w:sz w:val="20"/>
                          <w:szCs w:val="20"/>
                        </w:rPr>
                      </w:pPr>
                      <w:r w:rsidRPr="002C4A65">
                        <w:rPr>
                          <w:rFonts w:ascii="Trebuchet MS" w:hAnsi="Trebuchet MS"/>
                          <w:b/>
                          <w:sz w:val="20"/>
                          <w:szCs w:val="20"/>
                        </w:rPr>
                        <w:t>Tuesday, 22</w:t>
                      </w:r>
                      <w:r w:rsidRPr="002C4A65">
                        <w:rPr>
                          <w:rFonts w:ascii="Trebuchet MS" w:hAnsi="Trebuchet MS"/>
                          <w:b/>
                          <w:sz w:val="20"/>
                          <w:szCs w:val="20"/>
                          <w:vertAlign w:val="superscript"/>
                        </w:rPr>
                        <w:t>nd</w:t>
                      </w:r>
                      <w:r w:rsidRPr="002C4A65">
                        <w:rPr>
                          <w:rFonts w:ascii="Trebuchet MS" w:hAnsi="Trebuchet MS"/>
                          <w:b/>
                          <w:sz w:val="20"/>
                          <w:szCs w:val="20"/>
                        </w:rPr>
                        <w:t xml:space="preserve"> July 2025</w:t>
                      </w:r>
                    </w:p>
                    <w:p w14:paraId="6A36FD6F" w14:textId="77777777" w:rsidR="0037111F" w:rsidRPr="002C4A65" w:rsidRDefault="0037111F" w:rsidP="0037111F">
                      <w:pPr>
                        <w:ind w:left="-142"/>
                        <w:rPr>
                          <w:rFonts w:ascii="Trebuchet MS" w:hAnsi="Trebuchet MS"/>
                          <w:sz w:val="20"/>
                          <w:szCs w:val="20"/>
                        </w:rPr>
                      </w:pPr>
                    </w:p>
                    <w:p w14:paraId="0F60B7FF" w14:textId="77777777" w:rsidR="0037111F" w:rsidRDefault="0037111F"/>
                  </w:txbxContent>
                </v:textbox>
                <w10:wrap anchorx="margin"/>
              </v:shape>
            </w:pict>
          </mc:Fallback>
        </mc:AlternateContent>
      </w:r>
      <w:r w:rsidR="00CD398A">
        <w:rPr>
          <w:noProof/>
          <w:lang w:val="en-GB" w:eastAsia="en-GB"/>
        </w:rPr>
        <mc:AlternateContent>
          <mc:Choice Requires="wps">
            <w:drawing>
              <wp:anchor distT="0" distB="0" distL="114300" distR="114300" simplePos="0" relativeHeight="253290496" behindDoc="0" locked="0" layoutInCell="1" allowOverlap="1" wp14:anchorId="1837E96E" wp14:editId="1E7411AE">
                <wp:simplePos x="0" y="0"/>
                <wp:positionH relativeFrom="column">
                  <wp:posOffset>1838325</wp:posOffset>
                </wp:positionH>
                <wp:positionV relativeFrom="paragraph">
                  <wp:posOffset>92075</wp:posOffset>
                </wp:positionV>
                <wp:extent cx="5229225" cy="2619375"/>
                <wp:effectExtent l="0" t="0" r="28575" b="28575"/>
                <wp:wrapNone/>
                <wp:docPr id="29" name="Text Box 29"/>
                <wp:cNvGraphicFramePr/>
                <a:graphic xmlns:a="http://schemas.openxmlformats.org/drawingml/2006/main">
                  <a:graphicData uri="http://schemas.microsoft.com/office/word/2010/wordprocessingShape">
                    <wps:wsp>
                      <wps:cNvSpPr txBox="1"/>
                      <wps:spPr>
                        <a:xfrm>
                          <a:off x="0" y="0"/>
                          <a:ext cx="5229225" cy="2619375"/>
                        </a:xfrm>
                        <a:prstGeom prst="rect">
                          <a:avLst/>
                        </a:prstGeom>
                        <a:solidFill>
                          <a:schemeClr val="lt1"/>
                        </a:solidFill>
                        <a:ln w="6350">
                          <a:solidFill>
                            <a:schemeClr val="bg1"/>
                          </a:solidFill>
                        </a:ln>
                      </wps:spPr>
                      <wps:txbx>
                        <w:txbxContent>
                          <w:p w14:paraId="67566B4D" w14:textId="77777777" w:rsidR="00B83481" w:rsidRDefault="00B83481" w:rsidP="00B83481">
                            <w:pPr>
                              <w:tabs>
                                <w:tab w:val="left" w:pos="1386"/>
                              </w:tabs>
                              <w:jc w:val="center"/>
                              <w:rPr>
                                <w:rFonts w:ascii="Monotype Corsiva" w:hAnsi="Monotype Corsiva" w:cs="Arial"/>
                                <w:b/>
                                <w:color w:val="00B050"/>
                                <w:sz w:val="36"/>
                                <w:szCs w:val="36"/>
                              </w:rPr>
                            </w:pPr>
                            <w:r>
                              <w:rPr>
                                <w:rFonts w:ascii="Monotype Corsiva" w:hAnsi="Monotype Corsiva" w:cs="Arial"/>
                                <w:b/>
                                <w:color w:val="00B050"/>
                                <w:sz w:val="36"/>
                                <w:szCs w:val="36"/>
                              </w:rPr>
                              <w:t>Year 2 Farewell Books</w:t>
                            </w:r>
                          </w:p>
                          <w:p w14:paraId="795F48A7" w14:textId="77777777" w:rsidR="00B83481" w:rsidRDefault="00B83481" w:rsidP="00B83481">
                            <w:pPr>
                              <w:tabs>
                                <w:tab w:val="left" w:pos="1386"/>
                              </w:tabs>
                              <w:spacing w:after="120"/>
                              <w:jc w:val="center"/>
                              <w:rPr>
                                <w:rFonts w:ascii="Monotype Corsiva" w:hAnsi="Monotype Corsiva" w:cs="Arial"/>
                                <w:b/>
                                <w:color w:val="00B050"/>
                                <w:sz w:val="36"/>
                                <w:szCs w:val="36"/>
                              </w:rPr>
                            </w:pPr>
                            <w:r>
                              <w:rPr>
                                <w:rFonts w:ascii="Arial" w:hAnsi="Arial" w:cs="Arial"/>
                                <w:noProof/>
                                <w:sz w:val="20"/>
                                <w:szCs w:val="20"/>
                                <w:lang w:val="en-GB" w:eastAsia="en-GB"/>
                              </w:rPr>
                              <w:drawing>
                                <wp:inline distT="0" distB="0" distL="0" distR="0" wp14:anchorId="51FD2971" wp14:editId="642CF947">
                                  <wp:extent cx="1013928" cy="847254"/>
                                  <wp:effectExtent l="0" t="0" r="0" b="0"/>
                                  <wp:docPr id="58" name="Picture 58" descr="Image result for books clipart f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books clipart fre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027162" cy="858313"/>
                                          </a:xfrm>
                                          <a:prstGeom prst="rect">
                                            <a:avLst/>
                                          </a:prstGeom>
                                          <a:noFill/>
                                          <a:ln>
                                            <a:noFill/>
                                          </a:ln>
                                        </pic:spPr>
                                      </pic:pic>
                                    </a:graphicData>
                                  </a:graphic>
                                </wp:inline>
                              </w:drawing>
                            </w:r>
                          </w:p>
                          <w:p w14:paraId="7897D5A8" w14:textId="7041B66C" w:rsidR="00B83481" w:rsidRDefault="00B83481" w:rsidP="0037111F">
                            <w:pPr>
                              <w:tabs>
                                <w:tab w:val="left" w:pos="1386"/>
                              </w:tabs>
                              <w:spacing w:after="120"/>
                              <w:jc w:val="both"/>
                              <w:rPr>
                                <w:rFonts w:ascii="Trebuchet MS" w:hAnsi="Trebuchet MS" w:cs="Arial"/>
                                <w:sz w:val="20"/>
                                <w:szCs w:val="20"/>
                              </w:rPr>
                            </w:pPr>
                            <w:r>
                              <w:rPr>
                                <w:rFonts w:ascii="Trebuchet MS" w:hAnsi="Trebuchet MS" w:cs="Arial"/>
                                <w:sz w:val="20"/>
                                <w:szCs w:val="20"/>
                              </w:rPr>
                              <w:t>As is the tradition, parents/</w:t>
                            </w:r>
                            <w:proofErr w:type="spellStart"/>
                            <w:r>
                              <w:rPr>
                                <w:rFonts w:ascii="Trebuchet MS" w:hAnsi="Trebuchet MS" w:cs="Arial"/>
                                <w:sz w:val="20"/>
                                <w:szCs w:val="20"/>
                              </w:rPr>
                              <w:t>carers</w:t>
                            </w:r>
                            <w:proofErr w:type="spellEnd"/>
                            <w:r>
                              <w:rPr>
                                <w:rFonts w:ascii="Trebuchet MS" w:hAnsi="Trebuchet MS" w:cs="Arial"/>
                                <w:sz w:val="20"/>
                                <w:szCs w:val="20"/>
                              </w:rPr>
                              <w:t xml:space="preserve"> often like the school to remember their child/children by donating money towards a book with a special book plate inside it containing a lasting message from the child and/or the parents. This of course also helps the school to refurbish its stock of books too! </w:t>
                            </w:r>
                          </w:p>
                          <w:p w14:paraId="73EC797A" w14:textId="13624B32" w:rsidR="00B83481" w:rsidRDefault="00B83481" w:rsidP="00B83481">
                            <w:pPr>
                              <w:tabs>
                                <w:tab w:val="left" w:pos="1386"/>
                              </w:tabs>
                              <w:spacing w:after="120"/>
                              <w:jc w:val="both"/>
                              <w:rPr>
                                <w:rFonts w:ascii="Trebuchet MS" w:hAnsi="Trebuchet MS" w:cs="Arial"/>
                                <w:sz w:val="20"/>
                                <w:szCs w:val="20"/>
                              </w:rPr>
                            </w:pPr>
                            <w:r>
                              <w:rPr>
                                <w:rFonts w:ascii="Trebuchet MS" w:hAnsi="Trebuchet MS" w:cs="Arial"/>
                                <w:sz w:val="20"/>
                                <w:szCs w:val="20"/>
                              </w:rPr>
                              <w:t xml:space="preserve">Any contributions and messages need to be handed in by </w:t>
                            </w:r>
                            <w:r>
                              <w:rPr>
                                <w:rFonts w:ascii="Trebuchet MS" w:hAnsi="Trebuchet MS" w:cs="Arial"/>
                                <w:b/>
                                <w:sz w:val="20"/>
                                <w:szCs w:val="20"/>
                              </w:rPr>
                              <w:t xml:space="preserve">Friday, </w:t>
                            </w:r>
                            <w:r w:rsidR="00AC46C1">
                              <w:rPr>
                                <w:rFonts w:ascii="Trebuchet MS" w:hAnsi="Trebuchet MS" w:cs="Arial"/>
                                <w:b/>
                                <w:sz w:val="20"/>
                                <w:szCs w:val="20"/>
                              </w:rPr>
                              <w:t>4</w:t>
                            </w:r>
                            <w:r>
                              <w:rPr>
                                <w:rFonts w:ascii="Trebuchet MS" w:hAnsi="Trebuchet MS" w:cs="Arial"/>
                                <w:b/>
                                <w:sz w:val="20"/>
                                <w:szCs w:val="20"/>
                                <w:vertAlign w:val="superscript"/>
                              </w:rPr>
                              <w:t>th</w:t>
                            </w:r>
                            <w:r>
                              <w:rPr>
                                <w:rFonts w:ascii="Trebuchet MS" w:hAnsi="Trebuchet MS" w:cs="Arial"/>
                                <w:b/>
                                <w:sz w:val="20"/>
                                <w:szCs w:val="20"/>
                              </w:rPr>
                              <w:t xml:space="preserve"> July</w:t>
                            </w:r>
                            <w:r>
                              <w:rPr>
                                <w:rFonts w:ascii="Trebuchet MS" w:hAnsi="Trebuchet MS" w:cs="Arial"/>
                                <w:sz w:val="20"/>
                                <w:szCs w:val="20"/>
                              </w:rPr>
                              <w:t xml:space="preserve"> at the latest. A ‘Year 2 Farewell Book’ letter will be coming home via your Year 2 child/children </w:t>
                            </w:r>
                            <w:r w:rsidR="00AC46C1">
                              <w:rPr>
                                <w:rFonts w:ascii="Trebuchet MS" w:hAnsi="Trebuchet MS" w:cs="Arial"/>
                                <w:sz w:val="20"/>
                                <w:szCs w:val="20"/>
                              </w:rPr>
                              <w:t>after half term</w:t>
                            </w:r>
                            <w:r>
                              <w:rPr>
                                <w:rFonts w:ascii="Trebuchet MS" w:hAnsi="Trebuchet MS" w:cs="Arial"/>
                                <w:sz w:val="20"/>
                                <w:szCs w:val="20"/>
                              </w:rPr>
                              <w:t>.</w:t>
                            </w:r>
                          </w:p>
                          <w:p w14:paraId="3273407F" w14:textId="77777777" w:rsidR="00D80B8C" w:rsidRPr="00D80B8C" w:rsidRDefault="00D80B8C" w:rsidP="00D80B8C">
                            <w:pPr>
                              <w:rPr>
                                <w:rFonts w:ascii="Trebuchet MS" w:hAnsi="Trebuchet MS"/>
                                <w:color w:val="000000" w:themeColor="text1"/>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37E96E" id="Text Box 29" o:spid="_x0000_s1052" type="#_x0000_t202" style="position:absolute;margin-left:144.75pt;margin-top:7.25pt;width:411.75pt;height:206.25pt;z-index:2532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" fillcolor="white [3201]" strokecolor="white [3212]" strokeweight=".5pt">
                <v:textbox>
                  <w:txbxContent>
                    <w:p w14:paraId="67566B4D" w14:textId="77777777" w:rsidR="00B83481" w:rsidRDefault="00B83481" w:rsidP="00B83481">
                      <w:pPr>
                        <w:tabs>
                          <w:tab w:val="left" w:pos="1386"/>
                        </w:tabs>
                        <w:jc w:val="center"/>
                        <w:rPr>
                          <w:rFonts w:ascii="Monotype Corsiva" w:hAnsi="Monotype Corsiva" w:cs="Arial"/>
                          <w:b/>
                          <w:color w:val="00B050"/>
                          <w:sz w:val="36"/>
                          <w:szCs w:val="36"/>
                        </w:rPr>
                      </w:pPr>
                      <w:r>
                        <w:rPr>
                          <w:rFonts w:ascii="Monotype Corsiva" w:hAnsi="Monotype Corsiva" w:cs="Arial"/>
                          <w:b/>
                          <w:color w:val="00B050"/>
                          <w:sz w:val="36"/>
                          <w:szCs w:val="36"/>
                        </w:rPr>
                        <w:t>Year 2 Farewell Books</w:t>
                      </w:r>
                    </w:p>
                    <w:p w14:paraId="795F48A7" w14:textId="77777777" w:rsidR="00B83481" w:rsidRDefault="00B83481" w:rsidP="00B83481">
                      <w:pPr>
                        <w:tabs>
                          <w:tab w:val="left" w:pos="1386"/>
                        </w:tabs>
                        <w:spacing w:after="120"/>
                        <w:jc w:val="center"/>
                        <w:rPr>
                          <w:rFonts w:ascii="Monotype Corsiva" w:hAnsi="Monotype Corsiva" w:cs="Arial"/>
                          <w:b/>
                          <w:color w:val="00B050"/>
                          <w:sz w:val="36"/>
                          <w:szCs w:val="36"/>
                        </w:rPr>
                      </w:pPr>
                      <w:r>
                        <w:rPr>
                          <w:rFonts w:ascii="Arial" w:hAnsi="Arial" w:cs="Arial"/>
                          <w:noProof/>
                          <w:sz w:val="20"/>
                          <w:szCs w:val="20"/>
                          <w:lang w:val="en-GB" w:eastAsia="en-GB"/>
                        </w:rPr>
                        <w:drawing>
                          <wp:inline distT="0" distB="0" distL="0" distR="0" wp14:anchorId="51FD2971" wp14:editId="642CF947">
                            <wp:extent cx="1013928" cy="847254"/>
                            <wp:effectExtent l="0" t="0" r="0" b="0"/>
                            <wp:docPr id="58" name="Picture 58" descr="Image result for books clipart f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books clipart fre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027162" cy="858313"/>
                                    </a:xfrm>
                                    <a:prstGeom prst="rect">
                                      <a:avLst/>
                                    </a:prstGeom>
                                    <a:noFill/>
                                    <a:ln>
                                      <a:noFill/>
                                    </a:ln>
                                  </pic:spPr>
                                </pic:pic>
                              </a:graphicData>
                            </a:graphic>
                          </wp:inline>
                        </w:drawing>
                      </w:r>
                    </w:p>
                    <w:p w14:paraId="7897D5A8" w14:textId="7041B66C" w:rsidR="00B83481" w:rsidRDefault="00B83481" w:rsidP="0037111F">
                      <w:pPr>
                        <w:tabs>
                          <w:tab w:val="left" w:pos="1386"/>
                        </w:tabs>
                        <w:spacing w:after="120"/>
                        <w:jc w:val="both"/>
                        <w:rPr>
                          <w:rFonts w:ascii="Trebuchet MS" w:hAnsi="Trebuchet MS" w:cs="Arial"/>
                          <w:sz w:val="20"/>
                          <w:szCs w:val="20"/>
                        </w:rPr>
                      </w:pPr>
                      <w:r>
                        <w:rPr>
                          <w:rFonts w:ascii="Trebuchet MS" w:hAnsi="Trebuchet MS" w:cs="Arial"/>
                          <w:sz w:val="20"/>
                          <w:szCs w:val="20"/>
                        </w:rPr>
                        <w:t>As is the tradition, parents/</w:t>
                      </w:r>
                      <w:proofErr w:type="spellStart"/>
                      <w:r>
                        <w:rPr>
                          <w:rFonts w:ascii="Trebuchet MS" w:hAnsi="Trebuchet MS" w:cs="Arial"/>
                          <w:sz w:val="20"/>
                          <w:szCs w:val="20"/>
                        </w:rPr>
                        <w:t>carers</w:t>
                      </w:r>
                      <w:proofErr w:type="spellEnd"/>
                      <w:r>
                        <w:rPr>
                          <w:rFonts w:ascii="Trebuchet MS" w:hAnsi="Trebuchet MS" w:cs="Arial"/>
                          <w:sz w:val="20"/>
                          <w:szCs w:val="20"/>
                        </w:rPr>
                        <w:t xml:space="preserve"> often like the school to remember their child/children by donating money towards a book with a special book plate inside it containing a lasting message from the child and/or the parents. This of course also helps the school to refurbish its stock of books too! </w:t>
                      </w:r>
                    </w:p>
                    <w:p w14:paraId="73EC797A" w14:textId="13624B32" w:rsidR="00B83481" w:rsidRDefault="00B83481" w:rsidP="00B83481">
                      <w:pPr>
                        <w:tabs>
                          <w:tab w:val="left" w:pos="1386"/>
                        </w:tabs>
                        <w:spacing w:after="120"/>
                        <w:jc w:val="both"/>
                        <w:rPr>
                          <w:rFonts w:ascii="Trebuchet MS" w:hAnsi="Trebuchet MS" w:cs="Arial"/>
                          <w:sz w:val="20"/>
                          <w:szCs w:val="20"/>
                        </w:rPr>
                      </w:pPr>
                      <w:r>
                        <w:rPr>
                          <w:rFonts w:ascii="Trebuchet MS" w:hAnsi="Trebuchet MS" w:cs="Arial"/>
                          <w:sz w:val="20"/>
                          <w:szCs w:val="20"/>
                        </w:rPr>
                        <w:t xml:space="preserve">Any contributions and messages need to be handed in by </w:t>
                      </w:r>
                      <w:r>
                        <w:rPr>
                          <w:rFonts w:ascii="Trebuchet MS" w:hAnsi="Trebuchet MS" w:cs="Arial"/>
                          <w:b/>
                          <w:sz w:val="20"/>
                          <w:szCs w:val="20"/>
                        </w:rPr>
                        <w:t xml:space="preserve">Friday, </w:t>
                      </w:r>
                      <w:r w:rsidR="00AC46C1">
                        <w:rPr>
                          <w:rFonts w:ascii="Trebuchet MS" w:hAnsi="Trebuchet MS" w:cs="Arial"/>
                          <w:b/>
                          <w:sz w:val="20"/>
                          <w:szCs w:val="20"/>
                        </w:rPr>
                        <w:t>4</w:t>
                      </w:r>
                      <w:r>
                        <w:rPr>
                          <w:rFonts w:ascii="Trebuchet MS" w:hAnsi="Trebuchet MS" w:cs="Arial"/>
                          <w:b/>
                          <w:sz w:val="20"/>
                          <w:szCs w:val="20"/>
                          <w:vertAlign w:val="superscript"/>
                        </w:rPr>
                        <w:t>th</w:t>
                      </w:r>
                      <w:r>
                        <w:rPr>
                          <w:rFonts w:ascii="Trebuchet MS" w:hAnsi="Trebuchet MS" w:cs="Arial"/>
                          <w:b/>
                          <w:sz w:val="20"/>
                          <w:szCs w:val="20"/>
                        </w:rPr>
                        <w:t xml:space="preserve"> July</w:t>
                      </w:r>
                      <w:r>
                        <w:rPr>
                          <w:rFonts w:ascii="Trebuchet MS" w:hAnsi="Trebuchet MS" w:cs="Arial"/>
                          <w:sz w:val="20"/>
                          <w:szCs w:val="20"/>
                        </w:rPr>
                        <w:t xml:space="preserve"> at the latest. A ‘Year 2 Farewell Book’ letter will be coming home via your Year 2 child/children </w:t>
                      </w:r>
                      <w:r w:rsidR="00AC46C1">
                        <w:rPr>
                          <w:rFonts w:ascii="Trebuchet MS" w:hAnsi="Trebuchet MS" w:cs="Arial"/>
                          <w:sz w:val="20"/>
                          <w:szCs w:val="20"/>
                        </w:rPr>
                        <w:t>after half term</w:t>
                      </w:r>
                      <w:r>
                        <w:rPr>
                          <w:rFonts w:ascii="Trebuchet MS" w:hAnsi="Trebuchet MS" w:cs="Arial"/>
                          <w:sz w:val="20"/>
                          <w:szCs w:val="20"/>
                        </w:rPr>
                        <w:t>.</w:t>
                      </w:r>
                    </w:p>
                    <w:p w14:paraId="3273407F" w14:textId="77777777" w:rsidR="00D80B8C" w:rsidRPr="00D80B8C" w:rsidRDefault="00D80B8C" w:rsidP="00D80B8C">
                      <w:pPr>
                        <w:rPr>
                          <w:rFonts w:ascii="Trebuchet MS" w:hAnsi="Trebuchet MS"/>
                          <w:color w:val="000000" w:themeColor="text1"/>
                          <w:sz w:val="20"/>
                          <w:szCs w:val="20"/>
                        </w:rPr>
                      </w:pPr>
                    </w:p>
                  </w:txbxContent>
                </v:textbox>
              </v:shape>
            </w:pict>
          </mc:Fallback>
        </mc:AlternateContent>
      </w:r>
      <w:r w:rsidR="000D7746" w:rsidRPr="00D04065">
        <w:rPr>
          <w:b/>
          <w:noProof/>
          <w:lang w:val="en-GB" w:eastAsia="en-GB"/>
        </w:rPr>
        <mc:AlternateContent>
          <mc:Choice Requires="wps">
            <w:drawing>
              <wp:anchor distT="0" distB="0" distL="114300" distR="114300" simplePos="0" relativeHeight="252933120" behindDoc="1" locked="0" layoutInCell="1" allowOverlap="1" wp14:anchorId="215E1FBF" wp14:editId="4BFE5325">
                <wp:simplePos x="0" y="0"/>
                <wp:positionH relativeFrom="page">
                  <wp:posOffset>485775</wp:posOffset>
                </wp:positionH>
                <wp:positionV relativeFrom="page">
                  <wp:posOffset>466724</wp:posOffset>
                </wp:positionV>
                <wp:extent cx="1809750" cy="8715375"/>
                <wp:effectExtent l="0" t="0" r="19050" b="28575"/>
                <wp:wrapNone/>
                <wp:docPr id="227"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9750" cy="8715375"/>
                        </a:xfrm>
                        <a:prstGeom prst="rect">
                          <a:avLst/>
                        </a:prstGeom>
                        <a:solidFill>
                          <a:srgbClr val="99B480"/>
                        </a:solidFill>
                        <a:ln w="9525">
                          <a:solidFill>
                            <a:schemeClr val="bg1"/>
                          </a:solidFill>
                          <a:miter lim="800000"/>
                          <a:headEnd/>
                          <a:tailEnd/>
                        </a:ln>
                      </wps:spPr>
                      <wps:txbx>
                        <w:txbxContent>
                          <w:p w14:paraId="2251DCBB" w14:textId="7ACE6E32" w:rsidR="004A3D1E" w:rsidRPr="004347C8" w:rsidRDefault="004A3D1E" w:rsidP="00C74857">
                            <w:pPr>
                              <w:pStyle w:val="WhiteText"/>
                              <w:rPr>
                                <w:rFonts w:ascii="Trebuchet MS" w:hAnsi="Trebuchet MS"/>
                                <w:b/>
                                <w:noProof/>
                                <w:color w:val="auto"/>
                                <w:sz w:val="20"/>
                                <w:szCs w:val="20"/>
                                <w:u w:val="single"/>
                                <w:lang w:val="en-GB" w:eastAsia="en-GB"/>
                              </w:rPr>
                            </w:pPr>
                            <w:r w:rsidRPr="004347C8">
                              <w:rPr>
                                <w:rFonts w:ascii="Trebuchet MS" w:hAnsi="Trebuchet MS"/>
                                <w:b/>
                                <w:noProof/>
                                <w:color w:val="auto"/>
                                <w:sz w:val="20"/>
                                <w:szCs w:val="20"/>
                                <w:u w:val="single"/>
                                <w:lang w:val="en-GB" w:eastAsia="en-GB"/>
                              </w:rPr>
                              <w:t>Term Dates 2024/2025</w:t>
                            </w:r>
                          </w:p>
                          <w:p w14:paraId="398DAF00" w14:textId="77777777" w:rsidR="004A3D1E" w:rsidRPr="004347C8" w:rsidRDefault="004A3D1E" w:rsidP="00C74857">
                            <w:pPr>
                              <w:pStyle w:val="WhiteText"/>
                              <w:rPr>
                                <w:rFonts w:ascii="Trebuchet MS" w:hAnsi="Trebuchet MS"/>
                                <w:b/>
                                <w:noProof/>
                                <w:color w:val="auto"/>
                                <w:sz w:val="20"/>
                                <w:szCs w:val="20"/>
                                <w:lang w:val="en-GB" w:eastAsia="en-GB"/>
                              </w:rPr>
                            </w:pPr>
                          </w:p>
                          <w:p w14:paraId="0B7F6E44" w14:textId="77777777" w:rsidR="004A3D1E" w:rsidRPr="004347C8" w:rsidRDefault="004A3D1E" w:rsidP="00C74857">
                            <w:pPr>
                              <w:pStyle w:val="WhiteText"/>
                              <w:rPr>
                                <w:rFonts w:ascii="Trebuchet MS" w:hAnsi="Trebuchet MS"/>
                                <w:b/>
                                <w:noProof/>
                                <w:color w:val="auto"/>
                                <w:sz w:val="20"/>
                                <w:szCs w:val="20"/>
                                <w:lang w:val="en-GB" w:eastAsia="en-GB"/>
                              </w:rPr>
                            </w:pPr>
                            <w:r w:rsidRPr="004347C8">
                              <w:rPr>
                                <w:rFonts w:ascii="Trebuchet MS" w:hAnsi="Trebuchet MS"/>
                                <w:b/>
                                <w:noProof/>
                                <w:color w:val="auto"/>
                                <w:sz w:val="20"/>
                                <w:szCs w:val="20"/>
                                <w:lang w:val="en-GB" w:eastAsia="en-GB"/>
                              </w:rPr>
                              <w:t>Autumn Term:</w:t>
                            </w:r>
                          </w:p>
                          <w:p w14:paraId="32B5E352" w14:textId="0B324713" w:rsidR="004A3D1E" w:rsidRPr="004347C8" w:rsidRDefault="004A3D1E" w:rsidP="00C74857">
                            <w:pPr>
                              <w:pStyle w:val="WhiteText"/>
                              <w:rPr>
                                <w:rFonts w:ascii="Trebuchet MS" w:hAnsi="Trebuchet MS"/>
                                <w:b/>
                                <w:noProof/>
                                <w:color w:val="auto"/>
                                <w:sz w:val="20"/>
                                <w:szCs w:val="20"/>
                                <w:lang w:val="en-GB" w:eastAsia="en-GB"/>
                              </w:rPr>
                            </w:pPr>
                            <w:r w:rsidRPr="004347C8">
                              <w:rPr>
                                <w:rFonts w:ascii="Trebuchet MS" w:hAnsi="Trebuchet MS"/>
                                <w:b/>
                                <w:noProof/>
                                <w:color w:val="auto"/>
                                <w:sz w:val="20"/>
                                <w:szCs w:val="20"/>
                                <w:lang w:val="en-GB" w:eastAsia="en-GB"/>
                              </w:rPr>
                              <w:t>2</w:t>
                            </w:r>
                            <w:r w:rsidRPr="0061249E">
                              <w:rPr>
                                <w:rFonts w:ascii="Trebuchet MS" w:hAnsi="Trebuchet MS"/>
                                <w:b/>
                                <w:noProof/>
                                <w:color w:val="auto"/>
                                <w:sz w:val="20"/>
                                <w:szCs w:val="20"/>
                                <w:vertAlign w:val="superscript"/>
                                <w:lang w:val="en-GB" w:eastAsia="en-GB"/>
                              </w:rPr>
                              <w:t>nd</w:t>
                            </w:r>
                            <w:r>
                              <w:rPr>
                                <w:rFonts w:ascii="Trebuchet MS" w:hAnsi="Trebuchet MS"/>
                                <w:b/>
                                <w:noProof/>
                                <w:color w:val="auto"/>
                                <w:sz w:val="20"/>
                                <w:szCs w:val="20"/>
                                <w:lang w:val="en-GB" w:eastAsia="en-GB"/>
                              </w:rPr>
                              <w:t xml:space="preserve"> </w:t>
                            </w:r>
                            <w:r w:rsidRPr="004347C8">
                              <w:rPr>
                                <w:rFonts w:ascii="Trebuchet MS" w:hAnsi="Trebuchet MS"/>
                                <w:b/>
                                <w:noProof/>
                                <w:color w:val="auto"/>
                                <w:sz w:val="20"/>
                                <w:szCs w:val="20"/>
                                <w:lang w:val="en-GB" w:eastAsia="en-GB"/>
                              </w:rPr>
                              <w:t>Sept – 20</w:t>
                            </w:r>
                            <w:r w:rsidRPr="0061249E">
                              <w:rPr>
                                <w:rFonts w:ascii="Trebuchet MS" w:hAnsi="Trebuchet MS"/>
                                <w:b/>
                                <w:noProof/>
                                <w:color w:val="auto"/>
                                <w:sz w:val="20"/>
                                <w:szCs w:val="20"/>
                                <w:vertAlign w:val="superscript"/>
                                <w:lang w:val="en-GB" w:eastAsia="en-GB"/>
                              </w:rPr>
                              <w:t>th</w:t>
                            </w:r>
                            <w:r>
                              <w:rPr>
                                <w:rFonts w:ascii="Trebuchet MS" w:hAnsi="Trebuchet MS"/>
                                <w:b/>
                                <w:noProof/>
                                <w:color w:val="auto"/>
                                <w:sz w:val="20"/>
                                <w:szCs w:val="20"/>
                                <w:lang w:val="en-GB" w:eastAsia="en-GB"/>
                              </w:rPr>
                              <w:t xml:space="preserve"> </w:t>
                            </w:r>
                            <w:r w:rsidRPr="004347C8">
                              <w:rPr>
                                <w:rFonts w:ascii="Trebuchet MS" w:hAnsi="Trebuchet MS"/>
                                <w:b/>
                                <w:noProof/>
                                <w:color w:val="auto"/>
                                <w:sz w:val="20"/>
                                <w:szCs w:val="20"/>
                                <w:lang w:val="en-GB" w:eastAsia="en-GB"/>
                              </w:rPr>
                              <w:t>Dec 2024</w:t>
                            </w:r>
                          </w:p>
                          <w:p w14:paraId="06DE989C" w14:textId="44D3792B" w:rsidR="004A3D1E" w:rsidRPr="0061249E" w:rsidRDefault="004A3D1E" w:rsidP="000327B5">
                            <w:pPr>
                              <w:pStyle w:val="WhiteText"/>
                              <w:numPr>
                                <w:ilvl w:val="0"/>
                                <w:numId w:val="1"/>
                              </w:numPr>
                              <w:rPr>
                                <w:rFonts w:ascii="Trebuchet MS" w:hAnsi="Trebuchet MS"/>
                                <w:b/>
                                <w:noProof/>
                                <w:color w:val="auto"/>
                                <w:sz w:val="20"/>
                                <w:szCs w:val="20"/>
                                <w:lang w:val="en-GB" w:eastAsia="en-GB"/>
                              </w:rPr>
                            </w:pPr>
                            <w:r w:rsidRPr="0061249E">
                              <w:rPr>
                                <w:rFonts w:ascii="Trebuchet MS" w:hAnsi="Trebuchet MS"/>
                                <w:b/>
                                <w:noProof/>
                                <w:color w:val="auto"/>
                                <w:sz w:val="20"/>
                                <w:szCs w:val="20"/>
                                <w:lang w:val="en-GB" w:eastAsia="en-GB"/>
                              </w:rPr>
                              <w:t>Half Term 28</w:t>
                            </w:r>
                            <w:r w:rsidRPr="0061249E">
                              <w:rPr>
                                <w:rFonts w:ascii="Trebuchet MS" w:hAnsi="Trebuchet MS"/>
                                <w:b/>
                                <w:noProof/>
                                <w:color w:val="auto"/>
                                <w:sz w:val="20"/>
                                <w:szCs w:val="20"/>
                                <w:vertAlign w:val="superscript"/>
                                <w:lang w:val="en-GB" w:eastAsia="en-GB"/>
                              </w:rPr>
                              <w:t>th</w:t>
                            </w:r>
                            <w:r w:rsidRPr="0061249E">
                              <w:rPr>
                                <w:rFonts w:ascii="Trebuchet MS" w:hAnsi="Trebuchet MS"/>
                                <w:b/>
                                <w:noProof/>
                                <w:color w:val="auto"/>
                                <w:sz w:val="20"/>
                                <w:szCs w:val="20"/>
                                <w:lang w:val="en-GB" w:eastAsia="en-GB"/>
                              </w:rPr>
                              <w:t xml:space="preserve"> Oct – 1</w:t>
                            </w:r>
                            <w:r w:rsidRPr="0061249E">
                              <w:rPr>
                                <w:rFonts w:ascii="Trebuchet MS" w:hAnsi="Trebuchet MS"/>
                                <w:b/>
                                <w:noProof/>
                                <w:color w:val="auto"/>
                                <w:sz w:val="20"/>
                                <w:szCs w:val="20"/>
                                <w:vertAlign w:val="superscript"/>
                                <w:lang w:val="en-GB" w:eastAsia="en-GB"/>
                              </w:rPr>
                              <w:t>st</w:t>
                            </w:r>
                            <w:r w:rsidRPr="0061249E">
                              <w:rPr>
                                <w:rFonts w:ascii="Trebuchet MS" w:hAnsi="Trebuchet MS"/>
                                <w:b/>
                                <w:noProof/>
                                <w:color w:val="auto"/>
                                <w:sz w:val="20"/>
                                <w:szCs w:val="20"/>
                                <w:lang w:val="en-GB" w:eastAsia="en-GB"/>
                              </w:rPr>
                              <w:t xml:space="preserve"> Nov</w:t>
                            </w:r>
                          </w:p>
                          <w:p w14:paraId="249147A7" w14:textId="35F2682F" w:rsidR="004A3D1E" w:rsidRPr="0061249E" w:rsidRDefault="004A3D1E" w:rsidP="000327B5">
                            <w:pPr>
                              <w:pStyle w:val="WhiteText"/>
                              <w:numPr>
                                <w:ilvl w:val="0"/>
                                <w:numId w:val="1"/>
                              </w:numPr>
                              <w:rPr>
                                <w:rFonts w:ascii="Trebuchet MS" w:hAnsi="Trebuchet MS"/>
                                <w:b/>
                                <w:noProof/>
                                <w:color w:val="auto"/>
                                <w:sz w:val="20"/>
                                <w:szCs w:val="20"/>
                                <w:lang w:val="en-GB" w:eastAsia="en-GB"/>
                              </w:rPr>
                            </w:pPr>
                            <w:r w:rsidRPr="0061249E">
                              <w:rPr>
                                <w:rFonts w:ascii="Trebuchet MS" w:hAnsi="Trebuchet MS"/>
                                <w:b/>
                                <w:noProof/>
                                <w:color w:val="auto"/>
                                <w:sz w:val="20"/>
                                <w:szCs w:val="20"/>
                                <w:lang w:val="en-GB" w:eastAsia="en-GB"/>
                              </w:rPr>
                              <w:t>Christmas break 23</w:t>
                            </w:r>
                            <w:r w:rsidRPr="0061249E">
                              <w:rPr>
                                <w:rFonts w:ascii="Trebuchet MS" w:hAnsi="Trebuchet MS"/>
                                <w:b/>
                                <w:noProof/>
                                <w:color w:val="auto"/>
                                <w:sz w:val="20"/>
                                <w:szCs w:val="20"/>
                                <w:vertAlign w:val="superscript"/>
                                <w:lang w:val="en-GB" w:eastAsia="en-GB"/>
                              </w:rPr>
                              <w:t>rd</w:t>
                            </w:r>
                            <w:r w:rsidRPr="0061249E">
                              <w:rPr>
                                <w:rFonts w:ascii="Trebuchet MS" w:hAnsi="Trebuchet MS"/>
                                <w:b/>
                                <w:noProof/>
                                <w:color w:val="auto"/>
                                <w:sz w:val="20"/>
                                <w:szCs w:val="20"/>
                                <w:lang w:val="en-GB" w:eastAsia="en-GB"/>
                              </w:rPr>
                              <w:t xml:space="preserve"> Dec 2024 – 3</w:t>
                            </w:r>
                            <w:r w:rsidRPr="0061249E">
                              <w:rPr>
                                <w:rFonts w:ascii="Trebuchet MS" w:hAnsi="Trebuchet MS"/>
                                <w:b/>
                                <w:noProof/>
                                <w:color w:val="auto"/>
                                <w:sz w:val="20"/>
                                <w:szCs w:val="20"/>
                                <w:vertAlign w:val="superscript"/>
                                <w:lang w:val="en-GB" w:eastAsia="en-GB"/>
                              </w:rPr>
                              <w:t>rd</w:t>
                            </w:r>
                            <w:r w:rsidRPr="0061249E">
                              <w:rPr>
                                <w:rFonts w:ascii="Trebuchet MS" w:hAnsi="Trebuchet MS"/>
                                <w:b/>
                                <w:noProof/>
                                <w:color w:val="auto"/>
                                <w:sz w:val="20"/>
                                <w:szCs w:val="20"/>
                                <w:lang w:val="en-GB" w:eastAsia="en-GB"/>
                              </w:rPr>
                              <w:t> Jan 2025</w:t>
                            </w:r>
                          </w:p>
                          <w:p w14:paraId="7476A73C" w14:textId="77777777" w:rsidR="004A3D1E" w:rsidRPr="0054275C" w:rsidRDefault="004A3D1E" w:rsidP="00C74857">
                            <w:pPr>
                              <w:pStyle w:val="WhiteText"/>
                              <w:rPr>
                                <w:rFonts w:ascii="Trebuchet MS" w:hAnsi="Trebuchet MS"/>
                                <w:b/>
                                <w:noProof/>
                                <w:color w:val="FF0000"/>
                                <w:sz w:val="20"/>
                                <w:szCs w:val="20"/>
                                <w:lang w:val="en-GB" w:eastAsia="en-GB"/>
                              </w:rPr>
                            </w:pPr>
                          </w:p>
                          <w:p w14:paraId="06FA9346" w14:textId="77777777" w:rsidR="004A3D1E" w:rsidRPr="0061249E" w:rsidRDefault="004A3D1E" w:rsidP="00C74857">
                            <w:pPr>
                              <w:pStyle w:val="WhiteText"/>
                              <w:rPr>
                                <w:rFonts w:ascii="Trebuchet MS" w:hAnsi="Trebuchet MS"/>
                                <w:b/>
                                <w:noProof/>
                                <w:color w:val="auto"/>
                                <w:sz w:val="20"/>
                                <w:szCs w:val="20"/>
                                <w:lang w:val="en-GB" w:eastAsia="en-GB"/>
                              </w:rPr>
                            </w:pPr>
                            <w:r w:rsidRPr="0061249E">
                              <w:rPr>
                                <w:rFonts w:ascii="Trebuchet MS" w:hAnsi="Trebuchet MS"/>
                                <w:b/>
                                <w:noProof/>
                                <w:color w:val="auto"/>
                                <w:sz w:val="20"/>
                                <w:szCs w:val="20"/>
                                <w:lang w:val="en-GB" w:eastAsia="en-GB"/>
                              </w:rPr>
                              <w:t>Spring Term:</w:t>
                            </w:r>
                          </w:p>
                          <w:p w14:paraId="55F09C40" w14:textId="3041BBCD" w:rsidR="004A3D1E" w:rsidRPr="0061249E" w:rsidRDefault="004A3D1E" w:rsidP="00C74857">
                            <w:pPr>
                              <w:pStyle w:val="WhiteText"/>
                              <w:rPr>
                                <w:rFonts w:ascii="Trebuchet MS" w:hAnsi="Trebuchet MS"/>
                                <w:b/>
                                <w:noProof/>
                                <w:color w:val="auto"/>
                                <w:sz w:val="20"/>
                                <w:szCs w:val="20"/>
                                <w:lang w:val="en-GB" w:eastAsia="en-GB"/>
                              </w:rPr>
                            </w:pPr>
                            <w:r w:rsidRPr="0061249E">
                              <w:rPr>
                                <w:rFonts w:ascii="Trebuchet MS" w:hAnsi="Trebuchet MS"/>
                                <w:b/>
                                <w:noProof/>
                                <w:color w:val="auto"/>
                                <w:sz w:val="20"/>
                                <w:szCs w:val="20"/>
                                <w:lang w:val="en-GB" w:eastAsia="en-GB"/>
                              </w:rPr>
                              <w:t>6</w:t>
                            </w:r>
                            <w:r w:rsidRPr="0061249E">
                              <w:rPr>
                                <w:rFonts w:ascii="Trebuchet MS" w:hAnsi="Trebuchet MS"/>
                                <w:b/>
                                <w:noProof/>
                                <w:color w:val="auto"/>
                                <w:sz w:val="20"/>
                                <w:szCs w:val="20"/>
                                <w:vertAlign w:val="superscript"/>
                                <w:lang w:val="en-GB" w:eastAsia="en-GB"/>
                              </w:rPr>
                              <w:t>th</w:t>
                            </w:r>
                            <w:r w:rsidRPr="0061249E">
                              <w:rPr>
                                <w:rFonts w:ascii="Trebuchet MS" w:hAnsi="Trebuchet MS"/>
                                <w:b/>
                                <w:noProof/>
                                <w:color w:val="auto"/>
                                <w:sz w:val="20"/>
                                <w:szCs w:val="20"/>
                                <w:lang w:val="en-GB" w:eastAsia="en-GB"/>
                              </w:rPr>
                              <w:t xml:space="preserve"> Jan – 4</w:t>
                            </w:r>
                            <w:r w:rsidRPr="0061249E">
                              <w:rPr>
                                <w:rFonts w:ascii="Trebuchet MS" w:hAnsi="Trebuchet MS"/>
                                <w:b/>
                                <w:noProof/>
                                <w:color w:val="auto"/>
                                <w:sz w:val="20"/>
                                <w:szCs w:val="20"/>
                                <w:vertAlign w:val="superscript"/>
                                <w:lang w:val="en-GB" w:eastAsia="en-GB"/>
                              </w:rPr>
                              <w:t>th</w:t>
                            </w:r>
                            <w:r w:rsidRPr="0061249E">
                              <w:rPr>
                                <w:rFonts w:ascii="Trebuchet MS" w:hAnsi="Trebuchet MS"/>
                                <w:b/>
                                <w:noProof/>
                                <w:color w:val="auto"/>
                                <w:sz w:val="20"/>
                                <w:szCs w:val="20"/>
                                <w:lang w:val="en-GB" w:eastAsia="en-GB"/>
                              </w:rPr>
                              <w:t xml:space="preserve"> April 2025</w:t>
                            </w:r>
                          </w:p>
                          <w:p w14:paraId="0AA72975" w14:textId="1AC6691C" w:rsidR="004A3D1E" w:rsidRPr="0061249E" w:rsidRDefault="004A3D1E" w:rsidP="000327B5">
                            <w:pPr>
                              <w:pStyle w:val="WhiteText"/>
                              <w:numPr>
                                <w:ilvl w:val="0"/>
                                <w:numId w:val="2"/>
                              </w:numPr>
                              <w:rPr>
                                <w:rFonts w:ascii="Trebuchet MS" w:hAnsi="Trebuchet MS"/>
                                <w:b/>
                                <w:noProof/>
                                <w:color w:val="auto"/>
                                <w:sz w:val="20"/>
                                <w:szCs w:val="20"/>
                                <w:lang w:val="en-GB" w:eastAsia="en-GB"/>
                              </w:rPr>
                            </w:pPr>
                            <w:r w:rsidRPr="0061249E">
                              <w:rPr>
                                <w:rFonts w:ascii="Trebuchet MS" w:hAnsi="Trebuchet MS"/>
                                <w:b/>
                                <w:noProof/>
                                <w:color w:val="auto"/>
                                <w:sz w:val="20"/>
                                <w:szCs w:val="20"/>
                                <w:lang w:val="en-GB" w:eastAsia="en-GB"/>
                              </w:rPr>
                              <w:t>Half Term 17</w:t>
                            </w:r>
                            <w:r w:rsidRPr="0061249E">
                              <w:rPr>
                                <w:rFonts w:ascii="Trebuchet MS" w:hAnsi="Trebuchet MS"/>
                                <w:b/>
                                <w:noProof/>
                                <w:color w:val="auto"/>
                                <w:sz w:val="20"/>
                                <w:szCs w:val="20"/>
                                <w:vertAlign w:val="superscript"/>
                                <w:lang w:val="en-GB" w:eastAsia="en-GB"/>
                              </w:rPr>
                              <w:t>th</w:t>
                            </w:r>
                            <w:r w:rsidRPr="0061249E">
                              <w:rPr>
                                <w:rFonts w:ascii="Trebuchet MS" w:hAnsi="Trebuchet MS"/>
                                <w:b/>
                                <w:noProof/>
                                <w:color w:val="auto"/>
                                <w:sz w:val="20"/>
                                <w:szCs w:val="20"/>
                                <w:lang w:val="en-GB" w:eastAsia="en-GB"/>
                              </w:rPr>
                              <w:t xml:space="preserve"> – 21</w:t>
                            </w:r>
                            <w:r w:rsidRPr="0061249E">
                              <w:rPr>
                                <w:rFonts w:ascii="Trebuchet MS" w:hAnsi="Trebuchet MS"/>
                                <w:b/>
                                <w:noProof/>
                                <w:color w:val="auto"/>
                                <w:sz w:val="20"/>
                                <w:szCs w:val="20"/>
                                <w:vertAlign w:val="superscript"/>
                                <w:lang w:val="en-GB" w:eastAsia="en-GB"/>
                              </w:rPr>
                              <w:t>st</w:t>
                            </w:r>
                            <w:r w:rsidRPr="0061249E">
                              <w:rPr>
                                <w:rFonts w:ascii="Trebuchet MS" w:hAnsi="Trebuchet MS"/>
                                <w:b/>
                                <w:noProof/>
                                <w:color w:val="auto"/>
                                <w:sz w:val="20"/>
                                <w:szCs w:val="20"/>
                                <w:lang w:val="en-GB" w:eastAsia="en-GB"/>
                              </w:rPr>
                              <w:t xml:space="preserve"> Feb</w:t>
                            </w:r>
                          </w:p>
                          <w:p w14:paraId="4E0F9EE4" w14:textId="0123E26D" w:rsidR="004A3D1E" w:rsidRPr="0061249E" w:rsidRDefault="004A3D1E" w:rsidP="000327B5">
                            <w:pPr>
                              <w:pStyle w:val="WhiteText"/>
                              <w:numPr>
                                <w:ilvl w:val="0"/>
                                <w:numId w:val="2"/>
                              </w:numPr>
                              <w:rPr>
                                <w:rFonts w:ascii="Trebuchet MS" w:hAnsi="Trebuchet MS"/>
                                <w:b/>
                                <w:noProof/>
                                <w:color w:val="auto"/>
                                <w:sz w:val="20"/>
                                <w:szCs w:val="20"/>
                                <w:lang w:val="en-GB" w:eastAsia="en-GB"/>
                              </w:rPr>
                            </w:pPr>
                            <w:r w:rsidRPr="0061249E">
                              <w:rPr>
                                <w:rFonts w:ascii="Trebuchet MS" w:hAnsi="Trebuchet MS"/>
                                <w:b/>
                                <w:noProof/>
                                <w:color w:val="auto"/>
                                <w:sz w:val="20"/>
                                <w:szCs w:val="20"/>
                                <w:lang w:val="en-GB" w:eastAsia="en-GB"/>
                              </w:rPr>
                              <w:t xml:space="preserve">Easter break </w:t>
                            </w:r>
                            <w:r w:rsidRPr="0061249E">
                              <w:rPr>
                                <w:rFonts w:ascii="Trebuchet MS" w:hAnsi="Trebuchet MS"/>
                                <w:b/>
                                <w:noProof/>
                                <w:color w:val="auto"/>
                                <w:sz w:val="20"/>
                                <w:szCs w:val="20"/>
                                <w:lang w:val="en-GB" w:eastAsia="en-GB"/>
                              </w:rPr>
                              <w:br/>
                              <w:t>7</w:t>
                            </w:r>
                            <w:r w:rsidRPr="0061249E">
                              <w:rPr>
                                <w:rFonts w:ascii="Trebuchet MS" w:hAnsi="Trebuchet MS"/>
                                <w:b/>
                                <w:noProof/>
                                <w:color w:val="auto"/>
                                <w:sz w:val="20"/>
                                <w:szCs w:val="20"/>
                                <w:vertAlign w:val="superscript"/>
                                <w:lang w:val="en-GB" w:eastAsia="en-GB"/>
                              </w:rPr>
                              <w:t>th</w:t>
                            </w:r>
                            <w:r w:rsidRPr="0061249E">
                              <w:rPr>
                                <w:rFonts w:ascii="Trebuchet MS" w:hAnsi="Trebuchet MS"/>
                                <w:b/>
                                <w:noProof/>
                                <w:color w:val="auto"/>
                                <w:sz w:val="20"/>
                                <w:szCs w:val="20"/>
                                <w:lang w:val="en-GB" w:eastAsia="en-GB"/>
                              </w:rPr>
                              <w:t xml:space="preserve"> April – 21</w:t>
                            </w:r>
                            <w:r w:rsidRPr="0061249E">
                              <w:rPr>
                                <w:rFonts w:ascii="Trebuchet MS" w:hAnsi="Trebuchet MS"/>
                                <w:b/>
                                <w:noProof/>
                                <w:color w:val="auto"/>
                                <w:sz w:val="20"/>
                                <w:szCs w:val="20"/>
                                <w:vertAlign w:val="superscript"/>
                                <w:lang w:val="en-GB" w:eastAsia="en-GB"/>
                              </w:rPr>
                              <w:t>st</w:t>
                            </w:r>
                            <w:r w:rsidRPr="0061249E">
                              <w:rPr>
                                <w:rFonts w:ascii="Trebuchet MS" w:hAnsi="Trebuchet MS"/>
                                <w:b/>
                                <w:noProof/>
                                <w:color w:val="auto"/>
                                <w:sz w:val="20"/>
                                <w:szCs w:val="20"/>
                                <w:lang w:val="en-GB" w:eastAsia="en-GB"/>
                              </w:rPr>
                              <w:t xml:space="preserve"> April </w:t>
                            </w:r>
                          </w:p>
                          <w:p w14:paraId="60DC5E8B" w14:textId="77777777" w:rsidR="004A3D1E" w:rsidRPr="0061249E" w:rsidRDefault="004A3D1E" w:rsidP="0061249E">
                            <w:pPr>
                              <w:pStyle w:val="WhiteText"/>
                              <w:ind w:left="360"/>
                              <w:rPr>
                                <w:rFonts w:ascii="Trebuchet MS" w:hAnsi="Trebuchet MS"/>
                                <w:b/>
                                <w:noProof/>
                                <w:color w:val="FF0000"/>
                                <w:sz w:val="20"/>
                                <w:szCs w:val="20"/>
                                <w:lang w:val="en-GB" w:eastAsia="en-GB"/>
                              </w:rPr>
                            </w:pPr>
                          </w:p>
                          <w:p w14:paraId="484F7681" w14:textId="77777777" w:rsidR="004A3D1E" w:rsidRPr="0061249E" w:rsidRDefault="004A3D1E" w:rsidP="00C74857">
                            <w:pPr>
                              <w:pStyle w:val="WhiteText"/>
                              <w:rPr>
                                <w:rFonts w:ascii="Trebuchet MS" w:hAnsi="Trebuchet MS"/>
                                <w:b/>
                                <w:noProof/>
                                <w:color w:val="auto"/>
                                <w:sz w:val="20"/>
                                <w:szCs w:val="20"/>
                                <w:lang w:val="en-GB" w:eastAsia="en-GB"/>
                              </w:rPr>
                            </w:pPr>
                            <w:r w:rsidRPr="0061249E">
                              <w:rPr>
                                <w:rFonts w:ascii="Trebuchet MS" w:hAnsi="Trebuchet MS"/>
                                <w:b/>
                                <w:noProof/>
                                <w:color w:val="auto"/>
                                <w:sz w:val="20"/>
                                <w:szCs w:val="20"/>
                                <w:lang w:val="en-GB" w:eastAsia="en-GB"/>
                              </w:rPr>
                              <w:t>Summer Term:</w:t>
                            </w:r>
                          </w:p>
                          <w:p w14:paraId="2B821F5C" w14:textId="0E9CF1CD" w:rsidR="004A3D1E" w:rsidRPr="0061249E" w:rsidRDefault="004A3D1E" w:rsidP="00893654">
                            <w:pPr>
                              <w:pStyle w:val="WhiteText"/>
                              <w:rPr>
                                <w:rFonts w:ascii="Trebuchet MS" w:hAnsi="Trebuchet MS"/>
                                <w:b/>
                                <w:noProof/>
                                <w:color w:val="auto"/>
                                <w:sz w:val="20"/>
                                <w:szCs w:val="20"/>
                                <w:lang w:val="en-GB" w:eastAsia="en-GB"/>
                              </w:rPr>
                            </w:pPr>
                            <w:r w:rsidRPr="0061249E">
                              <w:rPr>
                                <w:rFonts w:ascii="Trebuchet MS" w:hAnsi="Trebuchet MS"/>
                                <w:b/>
                                <w:noProof/>
                                <w:color w:val="auto"/>
                                <w:sz w:val="20"/>
                                <w:szCs w:val="20"/>
                                <w:lang w:val="en-GB" w:eastAsia="en-GB"/>
                              </w:rPr>
                              <w:t>22</w:t>
                            </w:r>
                            <w:r w:rsidRPr="0061249E">
                              <w:rPr>
                                <w:rFonts w:ascii="Trebuchet MS" w:hAnsi="Trebuchet MS"/>
                                <w:b/>
                                <w:noProof/>
                                <w:color w:val="auto"/>
                                <w:sz w:val="20"/>
                                <w:szCs w:val="20"/>
                                <w:vertAlign w:val="superscript"/>
                                <w:lang w:val="en-GB" w:eastAsia="en-GB"/>
                              </w:rPr>
                              <w:t>nd</w:t>
                            </w:r>
                            <w:r w:rsidRPr="0061249E">
                              <w:rPr>
                                <w:rFonts w:ascii="Trebuchet MS" w:hAnsi="Trebuchet MS"/>
                                <w:b/>
                                <w:noProof/>
                                <w:color w:val="auto"/>
                                <w:sz w:val="20"/>
                                <w:szCs w:val="20"/>
                                <w:lang w:val="en-GB" w:eastAsia="en-GB"/>
                              </w:rPr>
                              <w:t xml:space="preserve"> April – 22</w:t>
                            </w:r>
                            <w:r w:rsidRPr="0061249E">
                              <w:rPr>
                                <w:rFonts w:ascii="Trebuchet MS" w:hAnsi="Trebuchet MS"/>
                                <w:b/>
                                <w:noProof/>
                                <w:color w:val="auto"/>
                                <w:sz w:val="20"/>
                                <w:szCs w:val="20"/>
                                <w:vertAlign w:val="superscript"/>
                                <w:lang w:val="en-GB" w:eastAsia="en-GB"/>
                              </w:rPr>
                              <w:t>nd</w:t>
                            </w:r>
                            <w:r w:rsidRPr="0061249E">
                              <w:rPr>
                                <w:rFonts w:ascii="Trebuchet MS" w:hAnsi="Trebuchet MS"/>
                                <w:b/>
                                <w:noProof/>
                                <w:color w:val="auto"/>
                                <w:sz w:val="20"/>
                                <w:szCs w:val="20"/>
                                <w:lang w:val="en-GB" w:eastAsia="en-GB"/>
                              </w:rPr>
                              <w:t xml:space="preserve"> July 2025</w:t>
                            </w:r>
                          </w:p>
                          <w:p w14:paraId="39F9E6DC" w14:textId="0630CA83" w:rsidR="004A3D1E" w:rsidRPr="0061249E" w:rsidRDefault="004A3D1E" w:rsidP="000327B5">
                            <w:pPr>
                              <w:pStyle w:val="WhiteText"/>
                              <w:numPr>
                                <w:ilvl w:val="0"/>
                                <w:numId w:val="3"/>
                              </w:numPr>
                              <w:rPr>
                                <w:rFonts w:ascii="Trebuchet MS" w:hAnsi="Trebuchet MS"/>
                                <w:b/>
                                <w:noProof/>
                                <w:color w:val="auto"/>
                                <w:sz w:val="20"/>
                                <w:szCs w:val="20"/>
                                <w:lang w:val="en-GB" w:eastAsia="en-GB"/>
                              </w:rPr>
                            </w:pPr>
                            <w:r w:rsidRPr="0061249E">
                              <w:rPr>
                                <w:rFonts w:ascii="Trebuchet MS" w:hAnsi="Trebuchet MS"/>
                                <w:b/>
                                <w:noProof/>
                                <w:color w:val="auto"/>
                                <w:sz w:val="20"/>
                                <w:szCs w:val="20"/>
                                <w:lang w:val="en-GB" w:eastAsia="en-GB"/>
                              </w:rPr>
                              <w:t>Half Term 26</w:t>
                            </w:r>
                            <w:r w:rsidRPr="0061249E">
                              <w:rPr>
                                <w:rFonts w:ascii="Trebuchet MS" w:hAnsi="Trebuchet MS"/>
                                <w:b/>
                                <w:noProof/>
                                <w:color w:val="auto"/>
                                <w:sz w:val="20"/>
                                <w:szCs w:val="20"/>
                                <w:vertAlign w:val="superscript"/>
                                <w:lang w:val="en-GB" w:eastAsia="en-GB"/>
                              </w:rPr>
                              <w:t>th</w:t>
                            </w:r>
                            <w:r w:rsidRPr="0061249E">
                              <w:rPr>
                                <w:rFonts w:ascii="Trebuchet MS" w:hAnsi="Trebuchet MS"/>
                                <w:b/>
                                <w:noProof/>
                                <w:color w:val="auto"/>
                                <w:sz w:val="20"/>
                                <w:szCs w:val="20"/>
                                <w:lang w:val="en-GB" w:eastAsia="en-GB"/>
                              </w:rPr>
                              <w:t xml:space="preserve"> – 30</w:t>
                            </w:r>
                            <w:r w:rsidRPr="0061249E">
                              <w:rPr>
                                <w:rFonts w:ascii="Trebuchet MS" w:hAnsi="Trebuchet MS"/>
                                <w:b/>
                                <w:noProof/>
                                <w:color w:val="auto"/>
                                <w:sz w:val="20"/>
                                <w:szCs w:val="20"/>
                                <w:vertAlign w:val="superscript"/>
                                <w:lang w:val="en-GB" w:eastAsia="en-GB"/>
                              </w:rPr>
                              <w:t>th</w:t>
                            </w:r>
                            <w:r w:rsidRPr="0061249E">
                              <w:rPr>
                                <w:rFonts w:ascii="Trebuchet MS" w:hAnsi="Trebuchet MS"/>
                                <w:b/>
                                <w:noProof/>
                                <w:color w:val="auto"/>
                                <w:sz w:val="20"/>
                                <w:szCs w:val="20"/>
                                <w:lang w:val="en-GB" w:eastAsia="en-GB"/>
                              </w:rPr>
                              <w:t xml:space="preserve"> May</w:t>
                            </w:r>
                          </w:p>
                          <w:p w14:paraId="431A68FA" w14:textId="12271A7F" w:rsidR="004A3D1E" w:rsidRPr="0054275C" w:rsidRDefault="004A3D1E" w:rsidP="00C74857">
                            <w:pPr>
                              <w:pStyle w:val="WhiteText"/>
                              <w:rPr>
                                <w:rFonts w:ascii="Trebuchet MS" w:hAnsi="Trebuchet MS"/>
                                <w:b/>
                                <w:noProof/>
                                <w:color w:val="FF0000"/>
                                <w:sz w:val="20"/>
                                <w:szCs w:val="20"/>
                                <w:lang w:val="en-GB" w:eastAsia="en-GB"/>
                              </w:rPr>
                            </w:pPr>
                          </w:p>
                          <w:p w14:paraId="01304272" w14:textId="2C35439F" w:rsidR="004A3D1E" w:rsidRPr="005D78AD" w:rsidRDefault="004A3D1E" w:rsidP="00C74857">
                            <w:pPr>
                              <w:pStyle w:val="WhiteText"/>
                              <w:rPr>
                                <w:rFonts w:ascii="Trebuchet MS" w:hAnsi="Trebuchet MS"/>
                                <w:b/>
                                <w:noProof/>
                                <w:color w:val="auto"/>
                                <w:sz w:val="20"/>
                                <w:szCs w:val="20"/>
                                <w:lang w:val="en-GB" w:eastAsia="en-GB"/>
                              </w:rPr>
                            </w:pPr>
                            <w:r w:rsidRPr="005D78AD">
                              <w:rPr>
                                <w:rFonts w:ascii="Trebuchet MS" w:hAnsi="Trebuchet MS"/>
                                <w:b/>
                                <w:noProof/>
                                <w:color w:val="auto"/>
                                <w:sz w:val="20"/>
                                <w:szCs w:val="20"/>
                                <w:lang w:val="en-GB" w:eastAsia="en-GB"/>
                              </w:rPr>
                              <w:t>Inset Days</w:t>
                            </w:r>
                          </w:p>
                          <w:p w14:paraId="2F35F164" w14:textId="6F37328A" w:rsidR="004A3D1E" w:rsidRPr="004347C8" w:rsidRDefault="004A3D1E" w:rsidP="000327B5">
                            <w:pPr>
                              <w:pStyle w:val="ListParagraph"/>
                              <w:numPr>
                                <w:ilvl w:val="0"/>
                                <w:numId w:val="4"/>
                              </w:numPr>
                              <w:ind w:left="142" w:hanging="142"/>
                              <w:rPr>
                                <w:rFonts w:ascii="Trebuchet MS" w:hAnsi="Trebuchet MS"/>
                                <w:b/>
                                <w:i/>
                                <w:sz w:val="20"/>
                                <w:szCs w:val="20"/>
                              </w:rPr>
                            </w:pPr>
                            <w:r w:rsidRPr="004347C8">
                              <w:rPr>
                                <w:rFonts w:ascii="Trebuchet MS" w:hAnsi="Trebuchet MS"/>
                                <w:b/>
                                <w:i/>
                                <w:sz w:val="20"/>
                                <w:szCs w:val="20"/>
                              </w:rPr>
                              <w:t>Monday, 2</w:t>
                            </w:r>
                            <w:r w:rsidRPr="004347C8">
                              <w:rPr>
                                <w:rFonts w:ascii="Trebuchet MS" w:hAnsi="Trebuchet MS"/>
                                <w:b/>
                                <w:i/>
                                <w:sz w:val="20"/>
                                <w:szCs w:val="20"/>
                                <w:vertAlign w:val="superscript"/>
                              </w:rPr>
                              <w:t>nd</w:t>
                            </w:r>
                            <w:r w:rsidRPr="004347C8">
                              <w:rPr>
                                <w:rFonts w:ascii="Trebuchet MS" w:hAnsi="Trebuchet MS"/>
                                <w:b/>
                                <w:i/>
                                <w:sz w:val="20"/>
                                <w:szCs w:val="20"/>
                              </w:rPr>
                              <w:t xml:space="preserve"> Sept 2024</w:t>
                            </w:r>
                          </w:p>
                          <w:p w14:paraId="771B50C8" w14:textId="339AD57D" w:rsidR="004A3D1E" w:rsidRPr="004347C8" w:rsidRDefault="004A3D1E" w:rsidP="000327B5">
                            <w:pPr>
                              <w:pStyle w:val="ListParagraph"/>
                              <w:numPr>
                                <w:ilvl w:val="0"/>
                                <w:numId w:val="4"/>
                              </w:numPr>
                              <w:ind w:left="142" w:hanging="142"/>
                              <w:rPr>
                                <w:rFonts w:ascii="Trebuchet MS" w:hAnsi="Trebuchet MS"/>
                                <w:b/>
                                <w:i/>
                                <w:sz w:val="20"/>
                                <w:szCs w:val="20"/>
                              </w:rPr>
                            </w:pPr>
                            <w:r w:rsidRPr="004347C8">
                              <w:rPr>
                                <w:rFonts w:ascii="Trebuchet MS" w:hAnsi="Trebuchet MS"/>
                                <w:b/>
                                <w:i/>
                                <w:sz w:val="20"/>
                                <w:szCs w:val="20"/>
                              </w:rPr>
                              <w:t>Tuesday, 3</w:t>
                            </w:r>
                            <w:r w:rsidRPr="004347C8">
                              <w:rPr>
                                <w:rFonts w:ascii="Trebuchet MS" w:hAnsi="Trebuchet MS"/>
                                <w:b/>
                                <w:i/>
                                <w:sz w:val="20"/>
                                <w:szCs w:val="20"/>
                                <w:vertAlign w:val="superscript"/>
                              </w:rPr>
                              <w:t>rd</w:t>
                            </w:r>
                            <w:r w:rsidRPr="004347C8">
                              <w:rPr>
                                <w:rFonts w:ascii="Trebuchet MS" w:hAnsi="Trebuchet MS"/>
                                <w:b/>
                                <w:i/>
                                <w:sz w:val="20"/>
                                <w:szCs w:val="20"/>
                              </w:rPr>
                              <w:t xml:space="preserve"> Sept 2024</w:t>
                            </w:r>
                          </w:p>
                          <w:p w14:paraId="55FCF1E7" w14:textId="7E3D58A9" w:rsidR="004A3D1E" w:rsidRPr="004347C8" w:rsidRDefault="004A3D1E" w:rsidP="000327B5">
                            <w:pPr>
                              <w:pStyle w:val="ListParagraph"/>
                              <w:numPr>
                                <w:ilvl w:val="0"/>
                                <w:numId w:val="4"/>
                              </w:numPr>
                              <w:ind w:left="142" w:hanging="142"/>
                              <w:rPr>
                                <w:rFonts w:ascii="Trebuchet MS" w:hAnsi="Trebuchet MS"/>
                                <w:b/>
                                <w:i/>
                                <w:sz w:val="20"/>
                                <w:szCs w:val="20"/>
                              </w:rPr>
                            </w:pPr>
                            <w:r w:rsidRPr="004347C8">
                              <w:rPr>
                                <w:rFonts w:ascii="Trebuchet MS" w:hAnsi="Trebuchet MS"/>
                                <w:b/>
                                <w:i/>
                                <w:sz w:val="20"/>
                                <w:szCs w:val="20"/>
                              </w:rPr>
                              <w:t>Monday, 24</w:t>
                            </w:r>
                            <w:r w:rsidRPr="004347C8">
                              <w:rPr>
                                <w:rFonts w:ascii="Trebuchet MS" w:hAnsi="Trebuchet MS"/>
                                <w:b/>
                                <w:i/>
                                <w:sz w:val="20"/>
                                <w:szCs w:val="20"/>
                                <w:vertAlign w:val="superscript"/>
                              </w:rPr>
                              <w:t>th</w:t>
                            </w:r>
                            <w:r w:rsidRPr="004347C8">
                              <w:rPr>
                                <w:rFonts w:ascii="Trebuchet MS" w:hAnsi="Trebuchet MS"/>
                                <w:b/>
                                <w:i/>
                                <w:sz w:val="20"/>
                                <w:szCs w:val="20"/>
                              </w:rPr>
                              <w:t xml:space="preserve"> Feb 2025</w:t>
                            </w:r>
                          </w:p>
                          <w:p w14:paraId="127F50D8" w14:textId="6BDB66AA" w:rsidR="004A3D1E" w:rsidRPr="004347C8" w:rsidRDefault="004A3D1E" w:rsidP="000327B5">
                            <w:pPr>
                              <w:pStyle w:val="ListParagraph"/>
                              <w:numPr>
                                <w:ilvl w:val="0"/>
                                <w:numId w:val="4"/>
                              </w:numPr>
                              <w:ind w:left="142" w:hanging="142"/>
                              <w:rPr>
                                <w:rFonts w:ascii="Trebuchet MS" w:hAnsi="Trebuchet MS"/>
                                <w:b/>
                                <w:i/>
                                <w:sz w:val="20"/>
                                <w:szCs w:val="20"/>
                              </w:rPr>
                            </w:pPr>
                            <w:r w:rsidRPr="004347C8">
                              <w:rPr>
                                <w:rFonts w:ascii="Trebuchet MS" w:hAnsi="Trebuchet MS"/>
                                <w:b/>
                                <w:i/>
                                <w:sz w:val="20"/>
                                <w:szCs w:val="20"/>
                              </w:rPr>
                              <w:t>Monday, 2</w:t>
                            </w:r>
                            <w:r w:rsidRPr="004347C8">
                              <w:rPr>
                                <w:rFonts w:ascii="Trebuchet MS" w:hAnsi="Trebuchet MS"/>
                                <w:b/>
                                <w:i/>
                                <w:sz w:val="20"/>
                                <w:szCs w:val="20"/>
                                <w:vertAlign w:val="superscript"/>
                              </w:rPr>
                              <w:t>nd</w:t>
                            </w:r>
                            <w:r w:rsidRPr="004347C8">
                              <w:rPr>
                                <w:rFonts w:ascii="Trebuchet MS" w:hAnsi="Trebuchet MS"/>
                                <w:b/>
                                <w:i/>
                                <w:sz w:val="20"/>
                                <w:szCs w:val="20"/>
                              </w:rPr>
                              <w:t xml:space="preserve"> June 2025</w:t>
                            </w:r>
                          </w:p>
                          <w:p w14:paraId="5AFE6604" w14:textId="6CF65262" w:rsidR="004A3D1E" w:rsidRPr="004347C8" w:rsidRDefault="004A3D1E" w:rsidP="000327B5">
                            <w:pPr>
                              <w:pStyle w:val="ListParagraph"/>
                              <w:numPr>
                                <w:ilvl w:val="0"/>
                                <w:numId w:val="4"/>
                              </w:numPr>
                              <w:ind w:left="142" w:hanging="142"/>
                              <w:rPr>
                                <w:rFonts w:ascii="Trebuchet MS" w:hAnsi="Trebuchet MS"/>
                                <w:b/>
                                <w:i/>
                                <w:sz w:val="20"/>
                                <w:szCs w:val="20"/>
                              </w:rPr>
                            </w:pPr>
                            <w:r w:rsidRPr="004347C8">
                              <w:rPr>
                                <w:rFonts w:ascii="Trebuchet MS" w:hAnsi="Trebuchet MS"/>
                                <w:b/>
                                <w:i/>
                                <w:sz w:val="20"/>
                                <w:szCs w:val="20"/>
                              </w:rPr>
                              <w:t>Tuesday, 22</w:t>
                            </w:r>
                            <w:r w:rsidRPr="004347C8">
                              <w:rPr>
                                <w:rFonts w:ascii="Trebuchet MS" w:hAnsi="Trebuchet MS"/>
                                <w:b/>
                                <w:i/>
                                <w:sz w:val="20"/>
                                <w:szCs w:val="20"/>
                                <w:vertAlign w:val="superscript"/>
                              </w:rPr>
                              <w:t>nd</w:t>
                            </w:r>
                            <w:r w:rsidRPr="004347C8">
                              <w:rPr>
                                <w:rFonts w:ascii="Trebuchet MS" w:hAnsi="Trebuchet MS"/>
                                <w:b/>
                                <w:i/>
                                <w:sz w:val="20"/>
                                <w:szCs w:val="20"/>
                              </w:rPr>
                              <w:t xml:space="preserve"> July 2025</w:t>
                            </w:r>
                          </w:p>
                          <w:p w14:paraId="4BF5C93C" w14:textId="77777777" w:rsidR="004A3D1E" w:rsidRPr="0054275C" w:rsidRDefault="004A3D1E" w:rsidP="00BF29A4">
                            <w:pPr>
                              <w:jc w:val="center"/>
                              <w:rPr>
                                <w:rFonts w:ascii="Trebuchet MS" w:hAnsi="Trebuchet MS"/>
                                <w:b/>
                                <w:i/>
                                <w:color w:val="FF0000"/>
                                <w:sz w:val="20"/>
                                <w:szCs w:val="20"/>
                              </w:rPr>
                            </w:pPr>
                          </w:p>
                          <w:p w14:paraId="362A462A" w14:textId="3E104892" w:rsidR="004A3D1E" w:rsidRPr="006B2608" w:rsidRDefault="004A3D1E" w:rsidP="00BF29A4">
                            <w:pPr>
                              <w:jc w:val="both"/>
                              <w:rPr>
                                <w:rFonts w:ascii="Trebuchet MS" w:hAnsi="Trebuchet MS"/>
                                <w:b/>
                                <w:i/>
                                <w:color w:val="FFFFFF" w:themeColor="background1"/>
                                <w:sz w:val="20"/>
                                <w:szCs w:val="20"/>
                              </w:rPr>
                            </w:pPr>
                          </w:p>
                          <w:p w14:paraId="5D8B7887" w14:textId="3E306BEF" w:rsidR="004A3D1E" w:rsidRDefault="004A3D1E" w:rsidP="00AB79B1">
                            <w:pPr>
                              <w:pStyle w:val="QuotesWhite"/>
                              <w:spacing w:after="120"/>
                              <w:jc w:val="both"/>
                              <w:rPr>
                                <w:rFonts w:ascii="Trebuchet MS" w:hAnsi="Trebuchet MS"/>
                                <w:b/>
                                <w:color w:val="FFFFFF" w:themeColor="background1"/>
                                <w:sz w:val="20"/>
                                <w:szCs w:val="20"/>
                              </w:rPr>
                            </w:pPr>
                          </w:p>
                          <w:p w14:paraId="62A97402" w14:textId="77777777" w:rsidR="004A3D1E" w:rsidRDefault="004A3D1E" w:rsidP="00AB79B1">
                            <w:pPr>
                              <w:pStyle w:val="QuotesWhite"/>
                              <w:spacing w:after="120"/>
                              <w:jc w:val="both"/>
                              <w:rPr>
                                <w:rFonts w:ascii="Trebuchet MS" w:hAnsi="Trebuchet MS"/>
                                <w:b/>
                                <w:color w:val="FFFFFF" w:themeColor="background1"/>
                                <w:sz w:val="20"/>
                                <w:szCs w:val="20"/>
                              </w:rPr>
                            </w:pPr>
                          </w:p>
                          <w:p w14:paraId="4A9BCC5A" w14:textId="04BA858E" w:rsidR="004A3D1E" w:rsidRDefault="004A3D1E" w:rsidP="00AB79B1">
                            <w:pPr>
                              <w:pStyle w:val="QuotesWhite"/>
                              <w:spacing w:after="120"/>
                              <w:jc w:val="both"/>
                              <w:rPr>
                                <w:rFonts w:ascii="Trebuchet MS" w:hAnsi="Trebuchet MS"/>
                                <w:b/>
                                <w:color w:val="FFFFFF" w:themeColor="background1"/>
                                <w:sz w:val="20"/>
                                <w:szCs w:val="20"/>
                              </w:rPr>
                            </w:pPr>
                          </w:p>
                          <w:p w14:paraId="2FEF43C0" w14:textId="52623133" w:rsidR="004A3D1E" w:rsidRDefault="004A3D1E" w:rsidP="00AB79B1">
                            <w:pPr>
                              <w:pStyle w:val="QuotesWhite"/>
                              <w:spacing w:after="120"/>
                              <w:jc w:val="both"/>
                              <w:rPr>
                                <w:rFonts w:ascii="Trebuchet MS" w:hAnsi="Trebuchet MS"/>
                                <w:b/>
                                <w:color w:val="FFFFFF" w:themeColor="background1"/>
                                <w:sz w:val="20"/>
                                <w:szCs w:val="20"/>
                              </w:rPr>
                            </w:pPr>
                          </w:p>
                          <w:p w14:paraId="6986D39A" w14:textId="7470A18F" w:rsidR="004A3D1E" w:rsidRDefault="004A3D1E" w:rsidP="00AB79B1">
                            <w:pPr>
                              <w:pStyle w:val="QuotesWhite"/>
                              <w:spacing w:after="120"/>
                              <w:jc w:val="both"/>
                              <w:rPr>
                                <w:rFonts w:ascii="Trebuchet MS" w:hAnsi="Trebuchet MS"/>
                                <w:b/>
                                <w:color w:val="FFFFFF" w:themeColor="background1"/>
                                <w:sz w:val="20"/>
                                <w:szCs w:val="20"/>
                              </w:rPr>
                            </w:pPr>
                          </w:p>
                          <w:p w14:paraId="1FF2CE9B" w14:textId="48D198A1" w:rsidR="004A3D1E" w:rsidRDefault="004A3D1E" w:rsidP="00AB79B1">
                            <w:pPr>
                              <w:pStyle w:val="QuotesWhite"/>
                              <w:spacing w:after="120"/>
                              <w:jc w:val="both"/>
                              <w:rPr>
                                <w:rFonts w:ascii="Trebuchet MS" w:hAnsi="Trebuchet MS"/>
                                <w:b/>
                                <w:color w:val="FFFFFF" w:themeColor="background1"/>
                                <w:sz w:val="20"/>
                                <w:szCs w:val="20"/>
                              </w:rPr>
                            </w:pPr>
                          </w:p>
                          <w:p w14:paraId="2BD927EA" w14:textId="77777777" w:rsidR="004A3D1E" w:rsidRDefault="004A3D1E" w:rsidP="00AB79B1">
                            <w:pPr>
                              <w:pStyle w:val="QuotesWhite"/>
                              <w:spacing w:after="120"/>
                              <w:jc w:val="both"/>
                              <w:rPr>
                                <w:rFonts w:ascii="Trebuchet MS" w:hAnsi="Trebuchet MS"/>
                                <w:b/>
                                <w:color w:val="FFFFFF" w:themeColor="background1"/>
                                <w:sz w:val="20"/>
                                <w:szCs w:val="20"/>
                              </w:rPr>
                            </w:pPr>
                          </w:p>
                          <w:p w14:paraId="3BDB135B" w14:textId="5E82677E" w:rsidR="004A3D1E" w:rsidRDefault="004A3D1E" w:rsidP="00AB79B1">
                            <w:pPr>
                              <w:pStyle w:val="QuotesWhite"/>
                              <w:spacing w:after="120"/>
                              <w:jc w:val="both"/>
                              <w:rPr>
                                <w:rFonts w:ascii="Trebuchet MS" w:hAnsi="Trebuchet MS"/>
                                <w:b/>
                                <w:color w:val="FFFFFF" w:themeColor="background1"/>
                                <w:sz w:val="20"/>
                                <w:szCs w:val="20"/>
                              </w:rPr>
                            </w:pPr>
                          </w:p>
                          <w:p w14:paraId="4BC93A05" w14:textId="01C3A537" w:rsidR="004A3D1E" w:rsidRDefault="004A3D1E" w:rsidP="00AB79B1">
                            <w:pPr>
                              <w:pStyle w:val="QuotesWhite"/>
                              <w:spacing w:after="120"/>
                              <w:jc w:val="both"/>
                              <w:rPr>
                                <w:rFonts w:ascii="Trebuchet MS" w:hAnsi="Trebuchet MS"/>
                                <w:b/>
                                <w:color w:val="FFFFFF" w:themeColor="background1"/>
                                <w:sz w:val="20"/>
                                <w:szCs w:val="20"/>
                              </w:rPr>
                            </w:pPr>
                          </w:p>
                          <w:p w14:paraId="7CEFFB71" w14:textId="77777777" w:rsidR="004A3D1E" w:rsidRDefault="004A3D1E" w:rsidP="00AB79B1">
                            <w:pPr>
                              <w:pStyle w:val="QuotesWhite"/>
                              <w:spacing w:after="120"/>
                              <w:jc w:val="both"/>
                              <w:rPr>
                                <w:rFonts w:ascii="Trebuchet MS" w:hAnsi="Trebuchet MS"/>
                                <w:b/>
                                <w:color w:val="FFFFFF" w:themeColor="background1"/>
                                <w:sz w:val="20"/>
                                <w:szCs w:val="20"/>
                              </w:rPr>
                            </w:pPr>
                          </w:p>
                          <w:p w14:paraId="55FB7575" w14:textId="77777777" w:rsidR="004A3D1E" w:rsidRDefault="004A3D1E" w:rsidP="00AB79B1">
                            <w:pPr>
                              <w:pStyle w:val="QuotesWhite"/>
                              <w:spacing w:after="120"/>
                              <w:jc w:val="both"/>
                              <w:rPr>
                                <w:rFonts w:ascii="Trebuchet MS" w:hAnsi="Trebuchet MS"/>
                                <w:b/>
                                <w:color w:val="FFFFFF" w:themeColor="background1"/>
                                <w:sz w:val="20"/>
                                <w:szCs w:val="20"/>
                              </w:rPr>
                            </w:pPr>
                          </w:p>
                          <w:p w14:paraId="2AD5DE66" w14:textId="77777777" w:rsidR="004A3D1E" w:rsidRPr="00F92CC3" w:rsidRDefault="004A3D1E" w:rsidP="008C0D92">
                            <w:pPr>
                              <w:pStyle w:val="WhiteText"/>
                              <w:spacing w:before="120"/>
                              <w:rPr>
                                <w:color w:val="FFFFFF" w:themeColor="background1"/>
                              </w:rPr>
                            </w:pPr>
                            <w:r>
                              <w:rPr>
                                <w:color w:val="FFFFFF" w:themeColor="background1"/>
                              </w:rPr>
                              <w:t>Tr</w:t>
                            </w:r>
                            <w:r w:rsidRPr="00F92CC3">
                              <w:rPr>
                                <w:color w:val="FFFFFF" w:themeColor="background1"/>
                              </w:rPr>
                              <w:t>afalgar CI School</w:t>
                            </w:r>
                          </w:p>
                          <w:p w14:paraId="69C1C12D" w14:textId="77777777" w:rsidR="004A3D1E" w:rsidRPr="00F92CC3" w:rsidRDefault="004A3D1E" w:rsidP="008C0D92">
                            <w:pPr>
                              <w:pStyle w:val="WhiteText"/>
                              <w:rPr>
                                <w:color w:val="FFFFFF" w:themeColor="background1"/>
                              </w:rPr>
                            </w:pPr>
                            <w:r w:rsidRPr="00F92CC3">
                              <w:rPr>
                                <w:color w:val="FFFFFF" w:themeColor="background1"/>
                              </w:rPr>
                              <w:t>Victory Road</w:t>
                            </w:r>
                          </w:p>
                          <w:p w14:paraId="491CB82F" w14:textId="77777777" w:rsidR="004A3D1E" w:rsidRPr="00F92CC3" w:rsidRDefault="004A3D1E" w:rsidP="008C0D92">
                            <w:pPr>
                              <w:pStyle w:val="WhiteText"/>
                              <w:rPr>
                                <w:color w:val="FFFFFF" w:themeColor="background1"/>
                              </w:rPr>
                            </w:pPr>
                            <w:r w:rsidRPr="00F92CC3">
                              <w:rPr>
                                <w:color w:val="FFFFFF" w:themeColor="background1"/>
                              </w:rPr>
                              <w:t>Horsham</w:t>
                            </w:r>
                          </w:p>
                          <w:p w14:paraId="6DD2BEEF" w14:textId="77777777" w:rsidR="004A3D1E" w:rsidRPr="00F92CC3" w:rsidRDefault="004A3D1E" w:rsidP="008C0D92">
                            <w:pPr>
                              <w:pStyle w:val="WhiteText"/>
                              <w:rPr>
                                <w:color w:val="FFFFFF" w:themeColor="background1"/>
                              </w:rPr>
                            </w:pPr>
                            <w:r w:rsidRPr="00F92CC3">
                              <w:rPr>
                                <w:color w:val="FFFFFF" w:themeColor="background1"/>
                              </w:rPr>
                              <w:t>West Sussex</w:t>
                            </w:r>
                          </w:p>
                          <w:p w14:paraId="48F3CB30" w14:textId="77777777" w:rsidR="004A3D1E" w:rsidRPr="00F92CC3" w:rsidRDefault="004A3D1E" w:rsidP="008C0D92">
                            <w:pPr>
                              <w:pStyle w:val="WhiteText"/>
                              <w:spacing w:after="120"/>
                              <w:rPr>
                                <w:color w:val="FFFFFF" w:themeColor="background1"/>
                              </w:rPr>
                            </w:pPr>
                            <w:r w:rsidRPr="00F92CC3">
                              <w:rPr>
                                <w:color w:val="FFFFFF" w:themeColor="background1"/>
                              </w:rPr>
                              <w:t>RH12 2JF</w:t>
                            </w:r>
                          </w:p>
                          <w:p w14:paraId="4BC6CDB9" w14:textId="77777777" w:rsidR="004A3D1E" w:rsidRPr="00F92CC3" w:rsidRDefault="004A3D1E" w:rsidP="008C0D92">
                            <w:pPr>
                              <w:pStyle w:val="WhiteTextBold"/>
                              <w:rPr>
                                <w:color w:val="FFFFFF" w:themeColor="background1"/>
                              </w:rPr>
                            </w:pPr>
                            <w:r w:rsidRPr="00F92CC3">
                              <w:rPr>
                                <w:color w:val="FFFFFF" w:themeColor="background1"/>
                              </w:rPr>
                              <w:t>Phone:</w:t>
                            </w:r>
                          </w:p>
                          <w:p w14:paraId="24CF1185" w14:textId="77777777" w:rsidR="004A3D1E" w:rsidRPr="00F92CC3" w:rsidRDefault="004A3D1E" w:rsidP="008C0D92">
                            <w:pPr>
                              <w:pStyle w:val="WhiteText"/>
                              <w:spacing w:after="120"/>
                              <w:rPr>
                                <w:color w:val="FFFFFF" w:themeColor="background1"/>
                              </w:rPr>
                            </w:pPr>
                            <w:r w:rsidRPr="00F92CC3">
                              <w:rPr>
                                <w:color w:val="FFFFFF" w:themeColor="background1"/>
                              </w:rPr>
                              <w:t>01403 254925</w:t>
                            </w:r>
                          </w:p>
                          <w:p w14:paraId="36DFD097" w14:textId="77777777" w:rsidR="004A3D1E" w:rsidRPr="00F92CC3" w:rsidRDefault="004A3D1E" w:rsidP="008C0D92">
                            <w:pPr>
                              <w:pStyle w:val="WhiteTextBold"/>
                              <w:rPr>
                                <w:color w:val="FFFFFF" w:themeColor="background1"/>
                              </w:rPr>
                            </w:pPr>
                            <w:r w:rsidRPr="00F92CC3">
                              <w:rPr>
                                <w:color w:val="FFFFFF" w:themeColor="background1"/>
                              </w:rPr>
                              <w:t>E-Mail:</w:t>
                            </w:r>
                          </w:p>
                          <w:p w14:paraId="43521050" w14:textId="77777777" w:rsidR="004A3D1E" w:rsidRDefault="00D810EE" w:rsidP="008C0D92">
                            <w:pPr>
                              <w:pStyle w:val="BodyTextIndent"/>
                              <w:tabs>
                                <w:tab w:val="clear" w:pos="180"/>
                                <w:tab w:val="left" w:pos="851"/>
                              </w:tabs>
                              <w:ind w:left="284" w:hanging="284"/>
                              <w:jc w:val="both"/>
                              <w:rPr>
                                <w:rStyle w:val="Hyperlink"/>
                              </w:rPr>
                            </w:pPr>
                            <w:hyperlink r:id="rId39" w:history="1">
                              <w:r w:rsidR="004A3D1E" w:rsidRPr="00D41702">
                                <w:rPr>
                                  <w:rStyle w:val="Hyperlink"/>
                                </w:rPr>
                                <w:t>office@trafalgarinfant.com</w:t>
                              </w:r>
                            </w:hyperlink>
                          </w:p>
                          <w:p w14:paraId="3E48B6A3" w14:textId="77777777" w:rsidR="004A3D1E" w:rsidRDefault="00D810EE" w:rsidP="008C0D92">
                            <w:pPr>
                              <w:pStyle w:val="BodyTextIndent"/>
                              <w:tabs>
                                <w:tab w:val="clear" w:pos="180"/>
                                <w:tab w:val="left" w:pos="851"/>
                              </w:tabs>
                              <w:ind w:left="284" w:hanging="284"/>
                              <w:jc w:val="both"/>
                              <w:rPr>
                                <w:sz w:val="20"/>
                              </w:rPr>
                            </w:pPr>
                            <w:hyperlink r:id="rId40" w:history="1">
                              <w:r w:rsidR="004A3D1E">
                                <w:rPr>
                                  <w:rStyle w:val="Hyperlink"/>
                                </w:rPr>
                                <w:t>Facebook</w:t>
                              </w:r>
                            </w:hyperlink>
                          </w:p>
                          <w:p w14:paraId="0693626F" w14:textId="77777777" w:rsidR="004A3D1E" w:rsidRDefault="004A3D1E" w:rsidP="00AB79B1">
                            <w:pPr>
                              <w:pStyle w:val="QuotesWhite"/>
                              <w:spacing w:after="120"/>
                              <w:jc w:val="both"/>
                              <w:rPr>
                                <w:rFonts w:ascii="Trebuchet MS" w:hAnsi="Trebuchet MS"/>
                                <w:b/>
                                <w:color w:val="FFFFFF" w:themeColor="background1"/>
                                <w:sz w:val="20"/>
                                <w:szCs w:val="20"/>
                              </w:rPr>
                            </w:pPr>
                          </w:p>
                          <w:p w14:paraId="5F340048" w14:textId="77777777" w:rsidR="004A3D1E" w:rsidRPr="00F92CC3" w:rsidRDefault="004A3D1E" w:rsidP="00AB79B1">
                            <w:pPr>
                              <w:pStyle w:val="WhiteText"/>
                              <w:rPr>
                                <w:color w:val="FFFFFF" w:themeColor="background1"/>
                              </w:rPr>
                            </w:pPr>
                          </w:p>
                          <w:p w14:paraId="68FBC0B1" w14:textId="77777777" w:rsidR="004A3D1E" w:rsidRDefault="004A3D1E" w:rsidP="00D04065">
                            <w:pPr>
                              <w:pStyle w:val="QuotesWhite"/>
                              <w:rPr>
                                <w:rFonts w:ascii="Trebuchet MS" w:eastAsia="Calibri" w:hAnsi="Trebuchet MS"/>
                                <w:color w:val="FFFFFF" w:themeColor="background1"/>
                                <w:sz w:val="20"/>
                                <w:szCs w:val="20"/>
                                <w:lang w:val="en-GB" w:eastAsia="en-G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5E1FBF" id="_x0000_s1053" type="#_x0000_t202" style="position:absolute;margin-left:38.25pt;margin-top:36.75pt;width:142.5pt;height:686.25pt;z-index:-250383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" fillcolor="#99b480" strokecolor="white [3212]">
                <v:textbox>
                  <w:txbxContent>
                    <w:p w14:paraId="2251DCBB" w14:textId="7ACE6E32" w:rsidR="004A3D1E" w:rsidRPr="004347C8" w:rsidRDefault="004A3D1E" w:rsidP="00C74857">
                      <w:pPr>
                        <w:pStyle w:val="WhiteText"/>
                        <w:rPr>
                          <w:rFonts w:ascii="Trebuchet MS" w:hAnsi="Trebuchet MS"/>
                          <w:b/>
                          <w:noProof/>
                          <w:color w:val="auto"/>
                          <w:sz w:val="20"/>
                          <w:szCs w:val="20"/>
                          <w:u w:val="single"/>
                          <w:lang w:val="en-GB" w:eastAsia="en-GB"/>
                        </w:rPr>
                      </w:pPr>
                      <w:r w:rsidRPr="004347C8">
                        <w:rPr>
                          <w:rFonts w:ascii="Trebuchet MS" w:hAnsi="Trebuchet MS"/>
                          <w:b/>
                          <w:noProof/>
                          <w:color w:val="auto"/>
                          <w:sz w:val="20"/>
                          <w:szCs w:val="20"/>
                          <w:u w:val="single"/>
                          <w:lang w:val="en-GB" w:eastAsia="en-GB"/>
                        </w:rPr>
                        <w:t>Term Dates 2024/2025</w:t>
                      </w:r>
                    </w:p>
                    <w:p w14:paraId="398DAF00" w14:textId="77777777" w:rsidR="004A3D1E" w:rsidRPr="004347C8" w:rsidRDefault="004A3D1E" w:rsidP="00C74857">
                      <w:pPr>
                        <w:pStyle w:val="WhiteText"/>
                        <w:rPr>
                          <w:rFonts w:ascii="Trebuchet MS" w:hAnsi="Trebuchet MS"/>
                          <w:b/>
                          <w:noProof/>
                          <w:color w:val="auto"/>
                          <w:sz w:val="20"/>
                          <w:szCs w:val="20"/>
                          <w:lang w:val="en-GB" w:eastAsia="en-GB"/>
                        </w:rPr>
                      </w:pPr>
                    </w:p>
                    <w:p w14:paraId="0B7F6E44" w14:textId="77777777" w:rsidR="004A3D1E" w:rsidRPr="004347C8" w:rsidRDefault="004A3D1E" w:rsidP="00C74857">
                      <w:pPr>
                        <w:pStyle w:val="WhiteText"/>
                        <w:rPr>
                          <w:rFonts w:ascii="Trebuchet MS" w:hAnsi="Trebuchet MS"/>
                          <w:b/>
                          <w:noProof/>
                          <w:color w:val="auto"/>
                          <w:sz w:val="20"/>
                          <w:szCs w:val="20"/>
                          <w:lang w:val="en-GB" w:eastAsia="en-GB"/>
                        </w:rPr>
                      </w:pPr>
                      <w:r w:rsidRPr="004347C8">
                        <w:rPr>
                          <w:rFonts w:ascii="Trebuchet MS" w:hAnsi="Trebuchet MS"/>
                          <w:b/>
                          <w:noProof/>
                          <w:color w:val="auto"/>
                          <w:sz w:val="20"/>
                          <w:szCs w:val="20"/>
                          <w:lang w:val="en-GB" w:eastAsia="en-GB"/>
                        </w:rPr>
                        <w:t>Autumn Term:</w:t>
                      </w:r>
                    </w:p>
                    <w:p w14:paraId="32B5E352" w14:textId="0B324713" w:rsidR="004A3D1E" w:rsidRPr="004347C8" w:rsidRDefault="004A3D1E" w:rsidP="00C74857">
                      <w:pPr>
                        <w:pStyle w:val="WhiteText"/>
                        <w:rPr>
                          <w:rFonts w:ascii="Trebuchet MS" w:hAnsi="Trebuchet MS"/>
                          <w:b/>
                          <w:noProof/>
                          <w:color w:val="auto"/>
                          <w:sz w:val="20"/>
                          <w:szCs w:val="20"/>
                          <w:lang w:val="en-GB" w:eastAsia="en-GB"/>
                        </w:rPr>
                      </w:pPr>
                      <w:r w:rsidRPr="004347C8">
                        <w:rPr>
                          <w:rFonts w:ascii="Trebuchet MS" w:hAnsi="Trebuchet MS"/>
                          <w:b/>
                          <w:noProof/>
                          <w:color w:val="auto"/>
                          <w:sz w:val="20"/>
                          <w:szCs w:val="20"/>
                          <w:lang w:val="en-GB" w:eastAsia="en-GB"/>
                        </w:rPr>
                        <w:t>2</w:t>
                      </w:r>
                      <w:r w:rsidRPr="0061249E">
                        <w:rPr>
                          <w:rFonts w:ascii="Trebuchet MS" w:hAnsi="Trebuchet MS"/>
                          <w:b/>
                          <w:noProof/>
                          <w:color w:val="auto"/>
                          <w:sz w:val="20"/>
                          <w:szCs w:val="20"/>
                          <w:vertAlign w:val="superscript"/>
                          <w:lang w:val="en-GB" w:eastAsia="en-GB"/>
                        </w:rPr>
                        <w:t>nd</w:t>
                      </w:r>
                      <w:r>
                        <w:rPr>
                          <w:rFonts w:ascii="Trebuchet MS" w:hAnsi="Trebuchet MS"/>
                          <w:b/>
                          <w:noProof/>
                          <w:color w:val="auto"/>
                          <w:sz w:val="20"/>
                          <w:szCs w:val="20"/>
                          <w:lang w:val="en-GB" w:eastAsia="en-GB"/>
                        </w:rPr>
                        <w:t xml:space="preserve"> </w:t>
                      </w:r>
                      <w:r w:rsidRPr="004347C8">
                        <w:rPr>
                          <w:rFonts w:ascii="Trebuchet MS" w:hAnsi="Trebuchet MS"/>
                          <w:b/>
                          <w:noProof/>
                          <w:color w:val="auto"/>
                          <w:sz w:val="20"/>
                          <w:szCs w:val="20"/>
                          <w:lang w:val="en-GB" w:eastAsia="en-GB"/>
                        </w:rPr>
                        <w:t>Sept – 20</w:t>
                      </w:r>
                      <w:r w:rsidRPr="0061249E">
                        <w:rPr>
                          <w:rFonts w:ascii="Trebuchet MS" w:hAnsi="Trebuchet MS"/>
                          <w:b/>
                          <w:noProof/>
                          <w:color w:val="auto"/>
                          <w:sz w:val="20"/>
                          <w:szCs w:val="20"/>
                          <w:vertAlign w:val="superscript"/>
                          <w:lang w:val="en-GB" w:eastAsia="en-GB"/>
                        </w:rPr>
                        <w:t>th</w:t>
                      </w:r>
                      <w:r>
                        <w:rPr>
                          <w:rFonts w:ascii="Trebuchet MS" w:hAnsi="Trebuchet MS"/>
                          <w:b/>
                          <w:noProof/>
                          <w:color w:val="auto"/>
                          <w:sz w:val="20"/>
                          <w:szCs w:val="20"/>
                          <w:lang w:val="en-GB" w:eastAsia="en-GB"/>
                        </w:rPr>
                        <w:t xml:space="preserve"> </w:t>
                      </w:r>
                      <w:r w:rsidRPr="004347C8">
                        <w:rPr>
                          <w:rFonts w:ascii="Trebuchet MS" w:hAnsi="Trebuchet MS"/>
                          <w:b/>
                          <w:noProof/>
                          <w:color w:val="auto"/>
                          <w:sz w:val="20"/>
                          <w:szCs w:val="20"/>
                          <w:lang w:val="en-GB" w:eastAsia="en-GB"/>
                        </w:rPr>
                        <w:t>Dec 2024</w:t>
                      </w:r>
                    </w:p>
                    <w:p w14:paraId="06DE989C" w14:textId="44D3792B" w:rsidR="004A3D1E" w:rsidRPr="0061249E" w:rsidRDefault="004A3D1E" w:rsidP="000327B5">
                      <w:pPr>
                        <w:pStyle w:val="WhiteText"/>
                        <w:numPr>
                          <w:ilvl w:val="0"/>
                          <w:numId w:val="1"/>
                        </w:numPr>
                        <w:rPr>
                          <w:rFonts w:ascii="Trebuchet MS" w:hAnsi="Trebuchet MS"/>
                          <w:b/>
                          <w:noProof/>
                          <w:color w:val="auto"/>
                          <w:sz w:val="20"/>
                          <w:szCs w:val="20"/>
                          <w:lang w:val="en-GB" w:eastAsia="en-GB"/>
                        </w:rPr>
                      </w:pPr>
                      <w:r w:rsidRPr="0061249E">
                        <w:rPr>
                          <w:rFonts w:ascii="Trebuchet MS" w:hAnsi="Trebuchet MS"/>
                          <w:b/>
                          <w:noProof/>
                          <w:color w:val="auto"/>
                          <w:sz w:val="20"/>
                          <w:szCs w:val="20"/>
                          <w:lang w:val="en-GB" w:eastAsia="en-GB"/>
                        </w:rPr>
                        <w:t>Half Term 28</w:t>
                      </w:r>
                      <w:r w:rsidRPr="0061249E">
                        <w:rPr>
                          <w:rFonts w:ascii="Trebuchet MS" w:hAnsi="Trebuchet MS"/>
                          <w:b/>
                          <w:noProof/>
                          <w:color w:val="auto"/>
                          <w:sz w:val="20"/>
                          <w:szCs w:val="20"/>
                          <w:vertAlign w:val="superscript"/>
                          <w:lang w:val="en-GB" w:eastAsia="en-GB"/>
                        </w:rPr>
                        <w:t>th</w:t>
                      </w:r>
                      <w:r w:rsidRPr="0061249E">
                        <w:rPr>
                          <w:rFonts w:ascii="Trebuchet MS" w:hAnsi="Trebuchet MS"/>
                          <w:b/>
                          <w:noProof/>
                          <w:color w:val="auto"/>
                          <w:sz w:val="20"/>
                          <w:szCs w:val="20"/>
                          <w:lang w:val="en-GB" w:eastAsia="en-GB"/>
                        </w:rPr>
                        <w:t xml:space="preserve"> Oct – 1</w:t>
                      </w:r>
                      <w:r w:rsidRPr="0061249E">
                        <w:rPr>
                          <w:rFonts w:ascii="Trebuchet MS" w:hAnsi="Trebuchet MS"/>
                          <w:b/>
                          <w:noProof/>
                          <w:color w:val="auto"/>
                          <w:sz w:val="20"/>
                          <w:szCs w:val="20"/>
                          <w:vertAlign w:val="superscript"/>
                          <w:lang w:val="en-GB" w:eastAsia="en-GB"/>
                        </w:rPr>
                        <w:t>st</w:t>
                      </w:r>
                      <w:r w:rsidRPr="0061249E">
                        <w:rPr>
                          <w:rFonts w:ascii="Trebuchet MS" w:hAnsi="Trebuchet MS"/>
                          <w:b/>
                          <w:noProof/>
                          <w:color w:val="auto"/>
                          <w:sz w:val="20"/>
                          <w:szCs w:val="20"/>
                          <w:lang w:val="en-GB" w:eastAsia="en-GB"/>
                        </w:rPr>
                        <w:t xml:space="preserve"> Nov</w:t>
                      </w:r>
                    </w:p>
                    <w:p w14:paraId="249147A7" w14:textId="35F2682F" w:rsidR="004A3D1E" w:rsidRPr="0061249E" w:rsidRDefault="004A3D1E" w:rsidP="000327B5">
                      <w:pPr>
                        <w:pStyle w:val="WhiteText"/>
                        <w:numPr>
                          <w:ilvl w:val="0"/>
                          <w:numId w:val="1"/>
                        </w:numPr>
                        <w:rPr>
                          <w:rFonts w:ascii="Trebuchet MS" w:hAnsi="Trebuchet MS"/>
                          <w:b/>
                          <w:noProof/>
                          <w:color w:val="auto"/>
                          <w:sz w:val="20"/>
                          <w:szCs w:val="20"/>
                          <w:lang w:val="en-GB" w:eastAsia="en-GB"/>
                        </w:rPr>
                      </w:pPr>
                      <w:r w:rsidRPr="0061249E">
                        <w:rPr>
                          <w:rFonts w:ascii="Trebuchet MS" w:hAnsi="Trebuchet MS"/>
                          <w:b/>
                          <w:noProof/>
                          <w:color w:val="auto"/>
                          <w:sz w:val="20"/>
                          <w:szCs w:val="20"/>
                          <w:lang w:val="en-GB" w:eastAsia="en-GB"/>
                        </w:rPr>
                        <w:t>Christmas break 23</w:t>
                      </w:r>
                      <w:r w:rsidRPr="0061249E">
                        <w:rPr>
                          <w:rFonts w:ascii="Trebuchet MS" w:hAnsi="Trebuchet MS"/>
                          <w:b/>
                          <w:noProof/>
                          <w:color w:val="auto"/>
                          <w:sz w:val="20"/>
                          <w:szCs w:val="20"/>
                          <w:vertAlign w:val="superscript"/>
                          <w:lang w:val="en-GB" w:eastAsia="en-GB"/>
                        </w:rPr>
                        <w:t>rd</w:t>
                      </w:r>
                      <w:r w:rsidRPr="0061249E">
                        <w:rPr>
                          <w:rFonts w:ascii="Trebuchet MS" w:hAnsi="Trebuchet MS"/>
                          <w:b/>
                          <w:noProof/>
                          <w:color w:val="auto"/>
                          <w:sz w:val="20"/>
                          <w:szCs w:val="20"/>
                          <w:lang w:val="en-GB" w:eastAsia="en-GB"/>
                        </w:rPr>
                        <w:t xml:space="preserve"> Dec 2024 – 3</w:t>
                      </w:r>
                      <w:r w:rsidRPr="0061249E">
                        <w:rPr>
                          <w:rFonts w:ascii="Trebuchet MS" w:hAnsi="Trebuchet MS"/>
                          <w:b/>
                          <w:noProof/>
                          <w:color w:val="auto"/>
                          <w:sz w:val="20"/>
                          <w:szCs w:val="20"/>
                          <w:vertAlign w:val="superscript"/>
                          <w:lang w:val="en-GB" w:eastAsia="en-GB"/>
                        </w:rPr>
                        <w:t>rd</w:t>
                      </w:r>
                      <w:r w:rsidRPr="0061249E">
                        <w:rPr>
                          <w:rFonts w:ascii="Trebuchet MS" w:hAnsi="Trebuchet MS"/>
                          <w:b/>
                          <w:noProof/>
                          <w:color w:val="auto"/>
                          <w:sz w:val="20"/>
                          <w:szCs w:val="20"/>
                          <w:lang w:val="en-GB" w:eastAsia="en-GB"/>
                        </w:rPr>
                        <w:t> Jan 2025</w:t>
                      </w:r>
                    </w:p>
                    <w:p w14:paraId="7476A73C" w14:textId="77777777" w:rsidR="004A3D1E" w:rsidRPr="0054275C" w:rsidRDefault="004A3D1E" w:rsidP="00C74857">
                      <w:pPr>
                        <w:pStyle w:val="WhiteText"/>
                        <w:rPr>
                          <w:rFonts w:ascii="Trebuchet MS" w:hAnsi="Trebuchet MS"/>
                          <w:b/>
                          <w:noProof/>
                          <w:color w:val="FF0000"/>
                          <w:sz w:val="20"/>
                          <w:szCs w:val="20"/>
                          <w:lang w:val="en-GB" w:eastAsia="en-GB"/>
                        </w:rPr>
                      </w:pPr>
                    </w:p>
                    <w:p w14:paraId="06FA9346" w14:textId="77777777" w:rsidR="004A3D1E" w:rsidRPr="0061249E" w:rsidRDefault="004A3D1E" w:rsidP="00C74857">
                      <w:pPr>
                        <w:pStyle w:val="WhiteText"/>
                        <w:rPr>
                          <w:rFonts w:ascii="Trebuchet MS" w:hAnsi="Trebuchet MS"/>
                          <w:b/>
                          <w:noProof/>
                          <w:color w:val="auto"/>
                          <w:sz w:val="20"/>
                          <w:szCs w:val="20"/>
                          <w:lang w:val="en-GB" w:eastAsia="en-GB"/>
                        </w:rPr>
                      </w:pPr>
                      <w:r w:rsidRPr="0061249E">
                        <w:rPr>
                          <w:rFonts w:ascii="Trebuchet MS" w:hAnsi="Trebuchet MS"/>
                          <w:b/>
                          <w:noProof/>
                          <w:color w:val="auto"/>
                          <w:sz w:val="20"/>
                          <w:szCs w:val="20"/>
                          <w:lang w:val="en-GB" w:eastAsia="en-GB"/>
                        </w:rPr>
                        <w:t>Spring Term:</w:t>
                      </w:r>
                    </w:p>
                    <w:p w14:paraId="55F09C40" w14:textId="3041BBCD" w:rsidR="004A3D1E" w:rsidRPr="0061249E" w:rsidRDefault="004A3D1E" w:rsidP="00C74857">
                      <w:pPr>
                        <w:pStyle w:val="WhiteText"/>
                        <w:rPr>
                          <w:rFonts w:ascii="Trebuchet MS" w:hAnsi="Trebuchet MS"/>
                          <w:b/>
                          <w:noProof/>
                          <w:color w:val="auto"/>
                          <w:sz w:val="20"/>
                          <w:szCs w:val="20"/>
                          <w:lang w:val="en-GB" w:eastAsia="en-GB"/>
                        </w:rPr>
                      </w:pPr>
                      <w:r w:rsidRPr="0061249E">
                        <w:rPr>
                          <w:rFonts w:ascii="Trebuchet MS" w:hAnsi="Trebuchet MS"/>
                          <w:b/>
                          <w:noProof/>
                          <w:color w:val="auto"/>
                          <w:sz w:val="20"/>
                          <w:szCs w:val="20"/>
                          <w:lang w:val="en-GB" w:eastAsia="en-GB"/>
                        </w:rPr>
                        <w:t>6</w:t>
                      </w:r>
                      <w:r w:rsidRPr="0061249E">
                        <w:rPr>
                          <w:rFonts w:ascii="Trebuchet MS" w:hAnsi="Trebuchet MS"/>
                          <w:b/>
                          <w:noProof/>
                          <w:color w:val="auto"/>
                          <w:sz w:val="20"/>
                          <w:szCs w:val="20"/>
                          <w:vertAlign w:val="superscript"/>
                          <w:lang w:val="en-GB" w:eastAsia="en-GB"/>
                        </w:rPr>
                        <w:t>th</w:t>
                      </w:r>
                      <w:r w:rsidRPr="0061249E">
                        <w:rPr>
                          <w:rFonts w:ascii="Trebuchet MS" w:hAnsi="Trebuchet MS"/>
                          <w:b/>
                          <w:noProof/>
                          <w:color w:val="auto"/>
                          <w:sz w:val="20"/>
                          <w:szCs w:val="20"/>
                          <w:lang w:val="en-GB" w:eastAsia="en-GB"/>
                        </w:rPr>
                        <w:t xml:space="preserve"> Jan – 4</w:t>
                      </w:r>
                      <w:r w:rsidRPr="0061249E">
                        <w:rPr>
                          <w:rFonts w:ascii="Trebuchet MS" w:hAnsi="Trebuchet MS"/>
                          <w:b/>
                          <w:noProof/>
                          <w:color w:val="auto"/>
                          <w:sz w:val="20"/>
                          <w:szCs w:val="20"/>
                          <w:vertAlign w:val="superscript"/>
                          <w:lang w:val="en-GB" w:eastAsia="en-GB"/>
                        </w:rPr>
                        <w:t>th</w:t>
                      </w:r>
                      <w:r w:rsidRPr="0061249E">
                        <w:rPr>
                          <w:rFonts w:ascii="Trebuchet MS" w:hAnsi="Trebuchet MS"/>
                          <w:b/>
                          <w:noProof/>
                          <w:color w:val="auto"/>
                          <w:sz w:val="20"/>
                          <w:szCs w:val="20"/>
                          <w:lang w:val="en-GB" w:eastAsia="en-GB"/>
                        </w:rPr>
                        <w:t xml:space="preserve"> April 2025</w:t>
                      </w:r>
                    </w:p>
                    <w:p w14:paraId="0AA72975" w14:textId="1AC6691C" w:rsidR="004A3D1E" w:rsidRPr="0061249E" w:rsidRDefault="004A3D1E" w:rsidP="000327B5">
                      <w:pPr>
                        <w:pStyle w:val="WhiteText"/>
                        <w:numPr>
                          <w:ilvl w:val="0"/>
                          <w:numId w:val="2"/>
                        </w:numPr>
                        <w:rPr>
                          <w:rFonts w:ascii="Trebuchet MS" w:hAnsi="Trebuchet MS"/>
                          <w:b/>
                          <w:noProof/>
                          <w:color w:val="auto"/>
                          <w:sz w:val="20"/>
                          <w:szCs w:val="20"/>
                          <w:lang w:val="en-GB" w:eastAsia="en-GB"/>
                        </w:rPr>
                      </w:pPr>
                      <w:r w:rsidRPr="0061249E">
                        <w:rPr>
                          <w:rFonts w:ascii="Trebuchet MS" w:hAnsi="Trebuchet MS"/>
                          <w:b/>
                          <w:noProof/>
                          <w:color w:val="auto"/>
                          <w:sz w:val="20"/>
                          <w:szCs w:val="20"/>
                          <w:lang w:val="en-GB" w:eastAsia="en-GB"/>
                        </w:rPr>
                        <w:t>Half Term 17</w:t>
                      </w:r>
                      <w:r w:rsidRPr="0061249E">
                        <w:rPr>
                          <w:rFonts w:ascii="Trebuchet MS" w:hAnsi="Trebuchet MS"/>
                          <w:b/>
                          <w:noProof/>
                          <w:color w:val="auto"/>
                          <w:sz w:val="20"/>
                          <w:szCs w:val="20"/>
                          <w:vertAlign w:val="superscript"/>
                          <w:lang w:val="en-GB" w:eastAsia="en-GB"/>
                        </w:rPr>
                        <w:t>th</w:t>
                      </w:r>
                      <w:r w:rsidRPr="0061249E">
                        <w:rPr>
                          <w:rFonts w:ascii="Trebuchet MS" w:hAnsi="Trebuchet MS"/>
                          <w:b/>
                          <w:noProof/>
                          <w:color w:val="auto"/>
                          <w:sz w:val="20"/>
                          <w:szCs w:val="20"/>
                          <w:lang w:val="en-GB" w:eastAsia="en-GB"/>
                        </w:rPr>
                        <w:t xml:space="preserve"> – 21</w:t>
                      </w:r>
                      <w:r w:rsidRPr="0061249E">
                        <w:rPr>
                          <w:rFonts w:ascii="Trebuchet MS" w:hAnsi="Trebuchet MS"/>
                          <w:b/>
                          <w:noProof/>
                          <w:color w:val="auto"/>
                          <w:sz w:val="20"/>
                          <w:szCs w:val="20"/>
                          <w:vertAlign w:val="superscript"/>
                          <w:lang w:val="en-GB" w:eastAsia="en-GB"/>
                        </w:rPr>
                        <w:t>st</w:t>
                      </w:r>
                      <w:r w:rsidRPr="0061249E">
                        <w:rPr>
                          <w:rFonts w:ascii="Trebuchet MS" w:hAnsi="Trebuchet MS"/>
                          <w:b/>
                          <w:noProof/>
                          <w:color w:val="auto"/>
                          <w:sz w:val="20"/>
                          <w:szCs w:val="20"/>
                          <w:lang w:val="en-GB" w:eastAsia="en-GB"/>
                        </w:rPr>
                        <w:t xml:space="preserve"> Feb</w:t>
                      </w:r>
                    </w:p>
                    <w:p w14:paraId="4E0F9EE4" w14:textId="0123E26D" w:rsidR="004A3D1E" w:rsidRPr="0061249E" w:rsidRDefault="004A3D1E" w:rsidP="000327B5">
                      <w:pPr>
                        <w:pStyle w:val="WhiteText"/>
                        <w:numPr>
                          <w:ilvl w:val="0"/>
                          <w:numId w:val="2"/>
                        </w:numPr>
                        <w:rPr>
                          <w:rFonts w:ascii="Trebuchet MS" w:hAnsi="Trebuchet MS"/>
                          <w:b/>
                          <w:noProof/>
                          <w:color w:val="auto"/>
                          <w:sz w:val="20"/>
                          <w:szCs w:val="20"/>
                          <w:lang w:val="en-GB" w:eastAsia="en-GB"/>
                        </w:rPr>
                      </w:pPr>
                      <w:r w:rsidRPr="0061249E">
                        <w:rPr>
                          <w:rFonts w:ascii="Trebuchet MS" w:hAnsi="Trebuchet MS"/>
                          <w:b/>
                          <w:noProof/>
                          <w:color w:val="auto"/>
                          <w:sz w:val="20"/>
                          <w:szCs w:val="20"/>
                          <w:lang w:val="en-GB" w:eastAsia="en-GB"/>
                        </w:rPr>
                        <w:t xml:space="preserve">Easter break </w:t>
                      </w:r>
                      <w:r w:rsidRPr="0061249E">
                        <w:rPr>
                          <w:rFonts w:ascii="Trebuchet MS" w:hAnsi="Trebuchet MS"/>
                          <w:b/>
                          <w:noProof/>
                          <w:color w:val="auto"/>
                          <w:sz w:val="20"/>
                          <w:szCs w:val="20"/>
                          <w:lang w:val="en-GB" w:eastAsia="en-GB"/>
                        </w:rPr>
                        <w:br/>
                        <w:t>7</w:t>
                      </w:r>
                      <w:r w:rsidRPr="0061249E">
                        <w:rPr>
                          <w:rFonts w:ascii="Trebuchet MS" w:hAnsi="Trebuchet MS"/>
                          <w:b/>
                          <w:noProof/>
                          <w:color w:val="auto"/>
                          <w:sz w:val="20"/>
                          <w:szCs w:val="20"/>
                          <w:vertAlign w:val="superscript"/>
                          <w:lang w:val="en-GB" w:eastAsia="en-GB"/>
                        </w:rPr>
                        <w:t>th</w:t>
                      </w:r>
                      <w:r w:rsidRPr="0061249E">
                        <w:rPr>
                          <w:rFonts w:ascii="Trebuchet MS" w:hAnsi="Trebuchet MS"/>
                          <w:b/>
                          <w:noProof/>
                          <w:color w:val="auto"/>
                          <w:sz w:val="20"/>
                          <w:szCs w:val="20"/>
                          <w:lang w:val="en-GB" w:eastAsia="en-GB"/>
                        </w:rPr>
                        <w:t xml:space="preserve"> April – 21</w:t>
                      </w:r>
                      <w:r w:rsidRPr="0061249E">
                        <w:rPr>
                          <w:rFonts w:ascii="Trebuchet MS" w:hAnsi="Trebuchet MS"/>
                          <w:b/>
                          <w:noProof/>
                          <w:color w:val="auto"/>
                          <w:sz w:val="20"/>
                          <w:szCs w:val="20"/>
                          <w:vertAlign w:val="superscript"/>
                          <w:lang w:val="en-GB" w:eastAsia="en-GB"/>
                        </w:rPr>
                        <w:t>st</w:t>
                      </w:r>
                      <w:r w:rsidRPr="0061249E">
                        <w:rPr>
                          <w:rFonts w:ascii="Trebuchet MS" w:hAnsi="Trebuchet MS"/>
                          <w:b/>
                          <w:noProof/>
                          <w:color w:val="auto"/>
                          <w:sz w:val="20"/>
                          <w:szCs w:val="20"/>
                          <w:lang w:val="en-GB" w:eastAsia="en-GB"/>
                        </w:rPr>
                        <w:t xml:space="preserve"> April </w:t>
                      </w:r>
                    </w:p>
                    <w:p w14:paraId="60DC5E8B" w14:textId="77777777" w:rsidR="004A3D1E" w:rsidRPr="0061249E" w:rsidRDefault="004A3D1E" w:rsidP="0061249E">
                      <w:pPr>
                        <w:pStyle w:val="WhiteText"/>
                        <w:ind w:left="360"/>
                        <w:rPr>
                          <w:rFonts w:ascii="Trebuchet MS" w:hAnsi="Trebuchet MS"/>
                          <w:b/>
                          <w:noProof/>
                          <w:color w:val="FF0000"/>
                          <w:sz w:val="20"/>
                          <w:szCs w:val="20"/>
                          <w:lang w:val="en-GB" w:eastAsia="en-GB"/>
                        </w:rPr>
                      </w:pPr>
                    </w:p>
                    <w:p w14:paraId="484F7681" w14:textId="77777777" w:rsidR="004A3D1E" w:rsidRPr="0061249E" w:rsidRDefault="004A3D1E" w:rsidP="00C74857">
                      <w:pPr>
                        <w:pStyle w:val="WhiteText"/>
                        <w:rPr>
                          <w:rFonts w:ascii="Trebuchet MS" w:hAnsi="Trebuchet MS"/>
                          <w:b/>
                          <w:noProof/>
                          <w:color w:val="auto"/>
                          <w:sz w:val="20"/>
                          <w:szCs w:val="20"/>
                          <w:lang w:val="en-GB" w:eastAsia="en-GB"/>
                        </w:rPr>
                      </w:pPr>
                      <w:r w:rsidRPr="0061249E">
                        <w:rPr>
                          <w:rFonts w:ascii="Trebuchet MS" w:hAnsi="Trebuchet MS"/>
                          <w:b/>
                          <w:noProof/>
                          <w:color w:val="auto"/>
                          <w:sz w:val="20"/>
                          <w:szCs w:val="20"/>
                          <w:lang w:val="en-GB" w:eastAsia="en-GB"/>
                        </w:rPr>
                        <w:t>Summer Term:</w:t>
                      </w:r>
                    </w:p>
                    <w:p w14:paraId="2B821F5C" w14:textId="0E9CF1CD" w:rsidR="004A3D1E" w:rsidRPr="0061249E" w:rsidRDefault="004A3D1E" w:rsidP="00893654">
                      <w:pPr>
                        <w:pStyle w:val="WhiteText"/>
                        <w:rPr>
                          <w:rFonts w:ascii="Trebuchet MS" w:hAnsi="Trebuchet MS"/>
                          <w:b/>
                          <w:noProof/>
                          <w:color w:val="auto"/>
                          <w:sz w:val="20"/>
                          <w:szCs w:val="20"/>
                          <w:lang w:val="en-GB" w:eastAsia="en-GB"/>
                        </w:rPr>
                      </w:pPr>
                      <w:r w:rsidRPr="0061249E">
                        <w:rPr>
                          <w:rFonts w:ascii="Trebuchet MS" w:hAnsi="Trebuchet MS"/>
                          <w:b/>
                          <w:noProof/>
                          <w:color w:val="auto"/>
                          <w:sz w:val="20"/>
                          <w:szCs w:val="20"/>
                          <w:lang w:val="en-GB" w:eastAsia="en-GB"/>
                        </w:rPr>
                        <w:t>22</w:t>
                      </w:r>
                      <w:r w:rsidRPr="0061249E">
                        <w:rPr>
                          <w:rFonts w:ascii="Trebuchet MS" w:hAnsi="Trebuchet MS"/>
                          <w:b/>
                          <w:noProof/>
                          <w:color w:val="auto"/>
                          <w:sz w:val="20"/>
                          <w:szCs w:val="20"/>
                          <w:vertAlign w:val="superscript"/>
                          <w:lang w:val="en-GB" w:eastAsia="en-GB"/>
                        </w:rPr>
                        <w:t>nd</w:t>
                      </w:r>
                      <w:r w:rsidRPr="0061249E">
                        <w:rPr>
                          <w:rFonts w:ascii="Trebuchet MS" w:hAnsi="Trebuchet MS"/>
                          <w:b/>
                          <w:noProof/>
                          <w:color w:val="auto"/>
                          <w:sz w:val="20"/>
                          <w:szCs w:val="20"/>
                          <w:lang w:val="en-GB" w:eastAsia="en-GB"/>
                        </w:rPr>
                        <w:t xml:space="preserve"> April – 22</w:t>
                      </w:r>
                      <w:r w:rsidRPr="0061249E">
                        <w:rPr>
                          <w:rFonts w:ascii="Trebuchet MS" w:hAnsi="Trebuchet MS"/>
                          <w:b/>
                          <w:noProof/>
                          <w:color w:val="auto"/>
                          <w:sz w:val="20"/>
                          <w:szCs w:val="20"/>
                          <w:vertAlign w:val="superscript"/>
                          <w:lang w:val="en-GB" w:eastAsia="en-GB"/>
                        </w:rPr>
                        <w:t>nd</w:t>
                      </w:r>
                      <w:r w:rsidRPr="0061249E">
                        <w:rPr>
                          <w:rFonts w:ascii="Trebuchet MS" w:hAnsi="Trebuchet MS"/>
                          <w:b/>
                          <w:noProof/>
                          <w:color w:val="auto"/>
                          <w:sz w:val="20"/>
                          <w:szCs w:val="20"/>
                          <w:lang w:val="en-GB" w:eastAsia="en-GB"/>
                        </w:rPr>
                        <w:t xml:space="preserve"> July 2025</w:t>
                      </w:r>
                    </w:p>
                    <w:p w14:paraId="39F9E6DC" w14:textId="0630CA83" w:rsidR="004A3D1E" w:rsidRPr="0061249E" w:rsidRDefault="004A3D1E" w:rsidP="000327B5">
                      <w:pPr>
                        <w:pStyle w:val="WhiteText"/>
                        <w:numPr>
                          <w:ilvl w:val="0"/>
                          <w:numId w:val="3"/>
                        </w:numPr>
                        <w:rPr>
                          <w:rFonts w:ascii="Trebuchet MS" w:hAnsi="Trebuchet MS"/>
                          <w:b/>
                          <w:noProof/>
                          <w:color w:val="auto"/>
                          <w:sz w:val="20"/>
                          <w:szCs w:val="20"/>
                          <w:lang w:val="en-GB" w:eastAsia="en-GB"/>
                        </w:rPr>
                      </w:pPr>
                      <w:r w:rsidRPr="0061249E">
                        <w:rPr>
                          <w:rFonts w:ascii="Trebuchet MS" w:hAnsi="Trebuchet MS"/>
                          <w:b/>
                          <w:noProof/>
                          <w:color w:val="auto"/>
                          <w:sz w:val="20"/>
                          <w:szCs w:val="20"/>
                          <w:lang w:val="en-GB" w:eastAsia="en-GB"/>
                        </w:rPr>
                        <w:t>Half Term 26</w:t>
                      </w:r>
                      <w:r w:rsidRPr="0061249E">
                        <w:rPr>
                          <w:rFonts w:ascii="Trebuchet MS" w:hAnsi="Trebuchet MS"/>
                          <w:b/>
                          <w:noProof/>
                          <w:color w:val="auto"/>
                          <w:sz w:val="20"/>
                          <w:szCs w:val="20"/>
                          <w:vertAlign w:val="superscript"/>
                          <w:lang w:val="en-GB" w:eastAsia="en-GB"/>
                        </w:rPr>
                        <w:t>th</w:t>
                      </w:r>
                      <w:r w:rsidRPr="0061249E">
                        <w:rPr>
                          <w:rFonts w:ascii="Trebuchet MS" w:hAnsi="Trebuchet MS"/>
                          <w:b/>
                          <w:noProof/>
                          <w:color w:val="auto"/>
                          <w:sz w:val="20"/>
                          <w:szCs w:val="20"/>
                          <w:lang w:val="en-GB" w:eastAsia="en-GB"/>
                        </w:rPr>
                        <w:t xml:space="preserve"> – 30</w:t>
                      </w:r>
                      <w:r w:rsidRPr="0061249E">
                        <w:rPr>
                          <w:rFonts w:ascii="Trebuchet MS" w:hAnsi="Trebuchet MS"/>
                          <w:b/>
                          <w:noProof/>
                          <w:color w:val="auto"/>
                          <w:sz w:val="20"/>
                          <w:szCs w:val="20"/>
                          <w:vertAlign w:val="superscript"/>
                          <w:lang w:val="en-GB" w:eastAsia="en-GB"/>
                        </w:rPr>
                        <w:t>th</w:t>
                      </w:r>
                      <w:r w:rsidRPr="0061249E">
                        <w:rPr>
                          <w:rFonts w:ascii="Trebuchet MS" w:hAnsi="Trebuchet MS"/>
                          <w:b/>
                          <w:noProof/>
                          <w:color w:val="auto"/>
                          <w:sz w:val="20"/>
                          <w:szCs w:val="20"/>
                          <w:lang w:val="en-GB" w:eastAsia="en-GB"/>
                        </w:rPr>
                        <w:t xml:space="preserve"> May</w:t>
                      </w:r>
                    </w:p>
                    <w:p w14:paraId="431A68FA" w14:textId="12271A7F" w:rsidR="004A3D1E" w:rsidRPr="0054275C" w:rsidRDefault="004A3D1E" w:rsidP="00C74857">
                      <w:pPr>
                        <w:pStyle w:val="WhiteText"/>
                        <w:rPr>
                          <w:rFonts w:ascii="Trebuchet MS" w:hAnsi="Trebuchet MS"/>
                          <w:b/>
                          <w:noProof/>
                          <w:color w:val="FF0000"/>
                          <w:sz w:val="20"/>
                          <w:szCs w:val="20"/>
                          <w:lang w:val="en-GB" w:eastAsia="en-GB"/>
                        </w:rPr>
                      </w:pPr>
                    </w:p>
                    <w:p w14:paraId="01304272" w14:textId="2C35439F" w:rsidR="004A3D1E" w:rsidRPr="005D78AD" w:rsidRDefault="004A3D1E" w:rsidP="00C74857">
                      <w:pPr>
                        <w:pStyle w:val="WhiteText"/>
                        <w:rPr>
                          <w:rFonts w:ascii="Trebuchet MS" w:hAnsi="Trebuchet MS"/>
                          <w:b/>
                          <w:noProof/>
                          <w:color w:val="auto"/>
                          <w:sz w:val="20"/>
                          <w:szCs w:val="20"/>
                          <w:lang w:val="en-GB" w:eastAsia="en-GB"/>
                        </w:rPr>
                      </w:pPr>
                      <w:r w:rsidRPr="005D78AD">
                        <w:rPr>
                          <w:rFonts w:ascii="Trebuchet MS" w:hAnsi="Trebuchet MS"/>
                          <w:b/>
                          <w:noProof/>
                          <w:color w:val="auto"/>
                          <w:sz w:val="20"/>
                          <w:szCs w:val="20"/>
                          <w:lang w:val="en-GB" w:eastAsia="en-GB"/>
                        </w:rPr>
                        <w:t>Inset Days</w:t>
                      </w:r>
                    </w:p>
                    <w:p w14:paraId="2F35F164" w14:textId="6F37328A" w:rsidR="004A3D1E" w:rsidRPr="004347C8" w:rsidRDefault="004A3D1E" w:rsidP="000327B5">
                      <w:pPr>
                        <w:pStyle w:val="ListParagraph"/>
                        <w:numPr>
                          <w:ilvl w:val="0"/>
                          <w:numId w:val="4"/>
                        </w:numPr>
                        <w:ind w:left="142" w:hanging="142"/>
                        <w:rPr>
                          <w:rFonts w:ascii="Trebuchet MS" w:hAnsi="Trebuchet MS"/>
                          <w:b/>
                          <w:i/>
                          <w:sz w:val="20"/>
                          <w:szCs w:val="20"/>
                        </w:rPr>
                      </w:pPr>
                      <w:r w:rsidRPr="004347C8">
                        <w:rPr>
                          <w:rFonts w:ascii="Trebuchet MS" w:hAnsi="Trebuchet MS"/>
                          <w:b/>
                          <w:i/>
                          <w:sz w:val="20"/>
                          <w:szCs w:val="20"/>
                        </w:rPr>
                        <w:t>Monday, 2</w:t>
                      </w:r>
                      <w:r w:rsidRPr="004347C8">
                        <w:rPr>
                          <w:rFonts w:ascii="Trebuchet MS" w:hAnsi="Trebuchet MS"/>
                          <w:b/>
                          <w:i/>
                          <w:sz w:val="20"/>
                          <w:szCs w:val="20"/>
                          <w:vertAlign w:val="superscript"/>
                        </w:rPr>
                        <w:t>nd</w:t>
                      </w:r>
                      <w:r w:rsidRPr="004347C8">
                        <w:rPr>
                          <w:rFonts w:ascii="Trebuchet MS" w:hAnsi="Trebuchet MS"/>
                          <w:b/>
                          <w:i/>
                          <w:sz w:val="20"/>
                          <w:szCs w:val="20"/>
                        </w:rPr>
                        <w:t xml:space="preserve"> Sept 2024</w:t>
                      </w:r>
                    </w:p>
                    <w:p w14:paraId="771B50C8" w14:textId="339AD57D" w:rsidR="004A3D1E" w:rsidRPr="004347C8" w:rsidRDefault="004A3D1E" w:rsidP="000327B5">
                      <w:pPr>
                        <w:pStyle w:val="ListParagraph"/>
                        <w:numPr>
                          <w:ilvl w:val="0"/>
                          <w:numId w:val="4"/>
                        </w:numPr>
                        <w:ind w:left="142" w:hanging="142"/>
                        <w:rPr>
                          <w:rFonts w:ascii="Trebuchet MS" w:hAnsi="Trebuchet MS"/>
                          <w:b/>
                          <w:i/>
                          <w:sz w:val="20"/>
                          <w:szCs w:val="20"/>
                        </w:rPr>
                      </w:pPr>
                      <w:r w:rsidRPr="004347C8">
                        <w:rPr>
                          <w:rFonts w:ascii="Trebuchet MS" w:hAnsi="Trebuchet MS"/>
                          <w:b/>
                          <w:i/>
                          <w:sz w:val="20"/>
                          <w:szCs w:val="20"/>
                        </w:rPr>
                        <w:t>Tuesday, 3</w:t>
                      </w:r>
                      <w:r w:rsidRPr="004347C8">
                        <w:rPr>
                          <w:rFonts w:ascii="Trebuchet MS" w:hAnsi="Trebuchet MS"/>
                          <w:b/>
                          <w:i/>
                          <w:sz w:val="20"/>
                          <w:szCs w:val="20"/>
                          <w:vertAlign w:val="superscript"/>
                        </w:rPr>
                        <w:t>rd</w:t>
                      </w:r>
                      <w:r w:rsidRPr="004347C8">
                        <w:rPr>
                          <w:rFonts w:ascii="Trebuchet MS" w:hAnsi="Trebuchet MS"/>
                          <w:b/>
                          <w:i/>
                          <w:sz w:val="20"/>
                          <w:szCs w:val="20"/>
                        </w:rPr>
                        <w:t xml:space="preserve"> Sept 2024</w:t>
                      </w:r>
                    </w:p>
                    <w:p w14:paraId="55FCF1E7" w14:textId="7E3D58A9" w:rsidR="004A3D1E" w:rsidRPr="004347C8" w:rsidRDefault="004A3D1E" w:rsidP="000327B5">
                      <w:pPr>
                        <w:pStyle w:val="ListParagraph"/>
                        <w:numPr>
                          <w:ilvl w:val="0"/>
                          <w:numId w:val="4"/>
                        </w:numPr>
                        <w:ind w:left="142" w:hanging="142"/>
                        <w:rPr>
                          <w:rFonts w:ascii="Trebuchet MS" w:hAnsi="Trebuchet MS"/>
                          <w:b/>
                          <w:i/>
                          <w:sz w:val="20"/>
                          <w:szCs w:val="20"/>
                        </w:rPr>
                      </w:pPr>
                      <w:r w:rsidRPr="004347C8">
                        <w:rPr>
                          <w:rFonts w:ascii="Trebuchet MS" w:hAnsi="Trebuchet MS"/>
                          <w:b/>
                          <w:i/>
                          <w:sz w:val="20"/>
                          <w:szCs w:val="20"/>
                        </w:rPr>
                        <w:t>Monday, 24</w:t>
                      </w:r>
                      <w:r w:rsidRPr="004347C8">
                        <w:rPr>
                          <w:rFonts w:ascii="Trebuchet MS" w:hAnsi="Trebuchet MS"/>
                          <w:b/>
                          <w:i/>
                          <w:sz w:val="20"/>
                          <w:szCs w:val="20"/>
                          <w:vertAlign w:val="superscript"/>
                        </w:rPr>
                        <w:t>th</w:t>
                      </w:r>
                      <w:r w:rsidRPr="004347C8">
                        <w:rPr>
                          <w:rFonts w:ascii="Trebuchet MS" w:hAnsi="Trebuchet MS"/>
                          <w:b/>
                          <w:i/>
                          <w:sz w:val="20"/>
                          <w:szCs w:val="20"/>
                        </w:rPr>
                        <w:t xml:space="preserve"> Feb 2025</w:t>
                      </w:r>
                    </w:p>
                    <w:p w14:paraId="127F50D8" w14:textId="6BDB66AA" w:rsidR="004A3D1E" w:rsidRPr="004347C8" w:rsidRDefault="004A3D1E" w:rsidP="000327B5">
                      <w:pPr>
                        <w:pStyle w:val="ListParagraph"/>
                        <w:numPr>
                          <w:ilvl w:val="0"/>
                          <w:numId w:val="4"/>
                        </w:numPr>
                        <w:ind w:left="142" w:hanging="142"/>
                        <w:rPr>
                          <w:rFonts w:ascii="Trebuchet MS" w:hAnsi="Trebuchet MS"/>
                          <w:b/>
                          <w:i/>
                          <w:sz w:val="20"/>
                          <w:szCs w:val="20"/>
                        </w:rPr>
                      </w:pPr>
                      <w:r w:rsidRPr="004347C8">
                        <w:rPr>
                          <w:rFonts w:ascii="Trebuchet MS" w:hAnsi="Trebuchet MS"/>
                          <w:b/>
                          <w:i/>
                          <w:sz w:val="20"/>
                          <w:szCs w:val="20"/>
                        </w:rPr>
                        <w:t>Monday, 2</w:t>
                      </w:r>
                      <w:r w:rsidRPr="004347C8">
                        <w:rPr>
                          <w:rFonts w:ascii="Trebuchet MS" w:hAnsi="Trebuchet MS"/>
                          <w:b/>
                          <w:i/>
                          <w:sz w:val="20"/>
                          <w:szCs w:val="20"/>
                          <w:vertAlign w:val="superscript"/>
                        </w:rPr>
                        <w:t>nd</w:t>
                      </w:r>
                      <w:r w:rsidRPr="004347C8">
                        <w:rPr>
                          <w:rFonts w:ascii="Trebuchet MS" w:hAnsi="Trebuchet MS"/>
                          <w:b/>
                          <w:i/>
                          <w:sz w:val="20"/>
                          <w:szCs w:val="20"/>
                        </w:rPr>
                        <w:t xml:space="preserve"> June 2025</w:t>
                      </w:r>
                    </w:p>
                    <w:p w14:paraId="5AFE6604" w14:textId="6CF65262" w:rsidR="004A3D1E" w:rsidRPr="004347C8" w:rsidRDefault="004A3D1E" w:rsidP="000327B5">
                      <w:pPr>
                        <w:pStyle w:val="ListParagraph"/>
                        <w:numPr>
                          <w:ilvl w:val="0"/>
                          <w:numId w:val="4"/>
                        </w:numPr>
                        <w:ind w:left="142" w:hanging="142"/>
                        <w:rPr>
                          <w:rFonts w:ascii="Trebuchet MS" w:hAnsi="Trebuchet MS"/>
                          <w:b/>
                          <w:i/>
                          <w:sz w:val="20"/>
                          <w:szCs w:val="20"/>
                        </w:rPr>
                      </w:pPr>
                      <w:r w:rsidRPr="004347C8">
                        <w:rPr>
                          <w:rFonts w:ascii="Trebuchet MS" w:hAnsi="Trebuchet MS"/>
                          <w:b/>
                          <w:i/>
                          <w:sz w:val="20"/>
                          <w:szCs w:val="20"/>
                        </w:rPr>
                        <w:t>Tuesday, 22</w:t>
                      </w:r>
                      <w:r w:rsidRPr="004347C8">
                        <w:rPr>
                          <w:rFonts w:ascii="Trebuchet MS" w:hAnsi="Trebuchet MS"/>
                          <w:b/>
                          <w:i/>
                          <w:sz w:val="20"/>
                          <w:szCs w:val="20"/>
                          <w:vertAlign w:val="superscript"/>
                        </w:rPr>
                        <w:t>nd</w:t>
                      </w:r>
                      <w:r w:rsidRPr="004347C8">
                        <w:rPr>
                          <w:rFonts w:ascii="Trebuchet MS" w:hAnsi="Trebuchet MS"/>
                          <w:b/>
                          <w:i/>
                          <w:sz w:val="20"/>
                          <w:szCs w:val="20"/>
                        </w:rPr>
                        <w:t xml:space="preserve"> July 2025</w:t>
                      </w:r>
                    </w:p>
                    <w:p w14:paraId="4BF5C93C" w14:textId="77777777" w:rsidR="004A3D1E" w:rsidRPr="0054275C" w:rsidRDefault="004A3D1E" w:rsidP="00BF29A4">
                      <w:pPr>
                        <w:jc w:val="center"/>
                        <w:rPr>
                          <w:rFonts w:ascii="Trebuchet MS" w:hAnsi="Trebuchet MS"/>
                          <w:b/>
                          <w:i/>
                          <w:color w:val="FF0000"/>
                          <w:sz w:val="20"/>
                          <w:szCs w:val="20"/>
                        </w:rPr>
                      </w:pPr>
                    </w:p>
                    <w:p w14:paraId="362A462A" w14:textId="3E104892" w:rsidR="004A3D1E" w:rsidRPr="006B2608" w:rsidRDefault="004A3D1E" w:rsidP="00BF29A4">
                      <w:pPr>
                        <w:jc w:val="both"/>
                        <w:rPr>
                          <w:rFonts w:ascii="Trebuchet MS" w:hAnsi="Trebuchet MS"/>
                          <w:b/>
                          <w:i/>
                          <w:color w:val="FFFFFF" w:themeColor="background1"/>
                          <w:sz w:val="20"/>
                          <w:szCs w:val="20"/>
                        </w:rPr>
                      </w:pPr>
                    </w:p>
                    <w:p w14:paraId="5D8B7887" w14:textId="3E306BEF" w:rsidR="004A3D1E" w:rsidRDefault="004A3D1E" w:rsidP="00AB79B1">
                      <w:pPr>
                        <w:pStyle w:val="QuotesWhite"/>
                        <w:spacing w:after="120"/>
                        <w:jc w:val="both"/>
                        <w:rPr>
                          <w:rFonts w:ascii="Trebuchet MS" w:hAnsi="Trebuchet MS"/>
                          <w:b/>
                          <w:color w:val="FFFFFF" w:themeColor="background1"/>
                          <w:sz w:val="20"/>
                          <w:szCs w:val="20"/>
                        </w:rPr>
                      </w:pPr>
                    </w:p>
                    <w:p w14:paraId="62A97402" w14:textId="77777777" w:rsidR="004A3D1E" w:rsidRDefault="004A3D1E" w:rsidP="00AB79B1">
                      <w:pPr>
                        <w:pStyle w:val="QuotesWhite"/>
                        <w:spacing w:after="120"/>
                        <w:jc w:val="both"/>
                        <w:rPr>
                          <w:rFonts w:ascii="Trebuchet MS" w:hAnsi="Trebuchet MS"/>
                          <w:b/>
                          <w:color w:val="FFFFFF" w:themeColor="background1"/>
                          <w:sz w:val="20"/>
                          <w:szCs w:val="20"/>
                        </w:rPr>
                      </w:pPr>
                    </w:p>
                    <w:p w14:paraId="4A9BCC5A" w14:textId="04BA858E" w:rsidR="004A3D1E" w:rsidRDefault="004A3D1E" w:rsidP="00AB79B1">
                      <w:pPr>
                        <w:pStyle w:val="QuotesWhite"/>
                        <w:spacing w:after="120"/>
                        <w:jc w:val="both"/>
                        <w:rPr>
                          <w:rFonts w:ascii="Trebuchet MS" w:hAnsi="Trebuchet MS"/>
                          <w:b/>
                          <w:color w:val="FFFFFF" w:themeColor="background1"/>
                          <w:sz w:val="20"/>
                          <w:szCs w:val="20"/>
                        </w:rPr>
                      </w:pPr>
                    </w:p>
                    <w:p w14:paraId="2FEF43C0" w14:textId="52623133" w:rsidR="004A3D1E" w:rsidRDefault="004A3D1E" w:rsidP="00AB79B1">
                      <w:pPr>
                        <w:pStyle w:val="QuotesWhite"/>
                        <w:spacing w:after="120"/>
                        <w:jc w:val="both"/>
                        <w:rPr>
                          <w:rFonts w:ascii="Trebuchet MS" w:hAnsi="Trebuchet MS"/>
                          <w:b/>
                          <w:color w:val="FFFFFF" w:themeColor="background1"/>
                          <w:sz w:val="20"/>
                          <w:szCs w:val="20"/>
                        </w:rPr>
                      </w:pPr>
                    </w:p>
                    <w:p w14:paraId="6986D39A" w14:textId="7470A18F" w:rsidR="004A3D1E" w:rsidRDefault="004A3D1E" w:rsidP="00AB79B1">
                      <w:pPr>
                        <w:pStyle w:val="QuotesWhite"/>
                        <w:spacing w:after="120"/>
                        <w:jc w:val="both"/>
                        <w:rPr>
                          <w:rFonts w:ascii="Trebuchet MS" w:hAnsi="Trebuchet MS"/>
                          <w:b/>
                          <w:color w:val="FFFFFF" w:themeColor="background1"/>
                          <w:sz w:val="20"/>
                          <w:szCs w:val="20"/>
                        </w:rPr>
                      </w:pPr>
                    </w:p>
                    <w:p w14:paraId="1FF2CE9B" w14:textId="48D198A1" w:rsidR="004A3D1E" w:rsidRDefault="004A3D1E" w:rsidP="00AB79B1">
                      <w:pPr>
                        <w:pStyle w:val="QuotesWhite"/>
                        <w:spacing w:after="120"/>
                        <w:jc w:val="both"/>
                        <w:rPr>
                          <w:rFonts w:ascii="Trebuchet MS" w:hAnsi="Trebuchet MS"/>
                          <w:b/>
                          <w:color w:val="FFFFFF" w:themeColor="background1"/>
                          <w:sz w:val="20"/>
                          <w:szCs w:val="20"/>
                        </w:rPr>
                      </w:pPr>
                    </w:p>
                    <w:p w14:paraId="2BD927EA" w14:textId="77777777" w:rsidR="004A3D1E" w:rsidRDefault="004A3D1E" w:rsidP="00AB79B1">
                      <w:pPr>
                        <w:pStyle w:val="QuotesWhite"/>
                        <w:spacing w:after="120"/>
                        <w:jc w:val="both"/>
                        <w:rPr>
                          <w:rFonts w:ascii="Trebuchet MS" w:hAnsi="Trebuchet MS"/>
                          <w:b/>
                          <w:color w:val="FFFFFF" w:themeColor="background1"/>
                          <w:sz w:val="20"/>
                          <w:szCs w:val="20"/>
                        </w:rPr>
                      </w:pPr>
                    </w:p>
                    <w:p w14:paraId="3BDB135B" w14:textId="5E82677E" w:rsidR="004A3D1E" w:rsidRDefault="004A3D1E" w:rsidP="00AB79B1">
                      <w:pPr>
                        <w:pStyle w:val="QuotesWhite"/>
                        <w:spacing w:after="120"/>
                        <w:jc w:val="both"/>
                        <w:rPr>
                          <w:rFonts w:ascii="Trebuchet MS" w:hAnsi="Trebuchet MS"/>
                          <w:b/>
                          <w:color w:val="FFFFFF" w:themeColor="background1"/>
                          <w:sz w:val="20"/>
                          <w:szCs w:val="20"/>
                        </w:rPr>
                      </w:pPr>
                    </w:p>
                    <w:p w14:paraId="4BC93A05" w14:textId="01C3A537" w:rsidR="004A3D1E" w:rsidRDefault="004A3D1E" w:rsidP="00AB79B1">
                      <w:pPr>
                        <w:pStyle w:val="QuotesWhite"/>
                        <w:spacing w:after="120"/>
                        <w:jc w:val="both"/>
                        <w:rPr>
                          <w:rFonts w:ascii="Trebuchet MS" w:hAnsi="Trebuchet MS"/>
                          <w:b/>
                          <w:color w:val="FFFFFF" w:themeColor="background1"/>
                          <w:sz w:val="20"/>
                          <w:szCs w:val="20"/>
                        </w:rPr>
                      </w:pPr>
                    </w:p>
                    <w:p w14:paraId="7CEFFB71" w14:textId="77777777" w:rsidR="004A3D1E" w:rsidRDefault="004A3D1E" w:rsidP="00AB79B1">
                      <w:pPr>
                        <w:pStyle w:val="QuotesWhite"/>
                        <w:spacing w:after="120"/>
                        <w:jc w:val="both"/>
                        <w:rPr>
                          <w:rFonts w:ascii="Trebuchet MS" w:hAnsi="Trebuchet MS"/>
                          <w:b/>
                          <w:color w:val="FFFFFF" w:themeColor="background1"/>
                          <w:sz w:val="20"/>
                          <w:szCs w:val="20"/>
                        </w:rPr>
                      </w:pPr>
                    </w:p>
                    <w:p w14:paraId="55FB7575" w14:textId="77777777" w:rsidR="004A3D1E" w:rsidRDefault="004A3D1E" w:rsidP="00AB79B1">
                      <w:pPr>
                        <w:pStyle w:val="QuotesWhite"/>
                        <w:spacing w:after="120"/>
                        <w:jc w:val="both"/>
                        <w:rPr>
                          <w:rFonts w:ascii="Trebuchet MS" w:hAnsi="Trebuchet MS"/>
                          <w:b/>
                          <w:color w:val="FFFFFF" w:themeColor="background1"/>
                          <w:sz w:val="20"/>
                          <w:szCs w:val="20"/>
                        </w:rPr>
                      </w:pPr>
                    </w:p>
                    <w:p w14:paraId="2AD5DE66" w14:textId="77777777" w:rsidR="004A3D1E" w:rsidRPr="00F92CC3" w:rsidRDefault="004A3D1E" w:rsidP="008C0D92">
                      <w:pPr>
                        <w:pStyle w:val="WhiteText"/>
                        <w:spacing w:before="120"/>
                        <w:rPr>
                          <w:color w:val="FFFFFF" w:themeColor="background1"/>
                        </w:rPr>
                      </w:pPr>
                      <w:r>
                        <w:rPr>
                          <w:color w:val="FFFFFF" w:themeColor="background1"/>
                        </w:rPr>
                        <w:t>Tr</w:t>
                      </w:r>
                      <w:r w:rsidRPr="00F92CC3">
                        <w:rPr>
                          <w:color w:val="FFFFFF" w:themeColor="background1"/>
                        </w:rPr>
                        <w:t>afalgar CI School</w:t>
                      </w:r>
                    </w:p>
                    <w:p w14:paraId="69C1C12D" w14:textId="77777777" w:rsidR="004A3D1E" w:rsidRPr="00F92CC3" w:rsidRDefault="004A3D1E" w:rsidP="008C0D92">
                      <w:pPr>
                        <w:pStyle w:val="WhiteText"/>
                        <w:rPr>
                          <w:color w:val="FFFFFF" w:themeColor="background1"/>
                        </w:rPr>
                      </w:pPr>
                      <w:r w:rsidRPr="00F92CC3">
                        <w:rPr>
                          <w:color w:val="FFFFFF" w:themeColor="background1"/>
                        </w:rPr>
                        <w:t>Victory Road</w:t>
                      </w:r>
                    </w:p>
                    <w:p w14:paraId="491CB82F" w14:textId="77777777" w:rsidR="004A3D1E" w:rsidRPr="00F92CC3" w:rsidRDefault="004A3D1E" w:rsidP="008C0D92">
                      <w:pPr>
                        <w:pStyle w:val="WhiteText"/>
                        <w:rPr>
                          <w:color w:val="FFFFFF" w:themeColor="background1"/>
                        </w:rPr>
                      </w:pPr>
                      <w:r w:rsidRPr="00F92CC3">
                        <w:rPr>
                          <w:color w:val="FFFFFF" w:themeColor="background1"/>
                        </w:rPr>
                        <w:t>Horsham</w:t>
                      </w:r>
                    </w:p>
                    <w:p w14:paraId="6DD2BEEF" w14:textId="77777777" w:rsidR="004A3D1E" w:rsidRPr="00F92CC3" w:rsidRDefault="004A3D1E" w:rsidP="008C0D92">
                      <w:pPr>
                        <w:pStyle w:val="WhiteText"/>
                        <w:rPr>
                          <w:color w:val="FFFFFF" w:themeColor="background1"/>
                        </w:rPr>
                      </w:pPr>
                      <w:r w:rsidRPr="00F92CC3">
                        <w:rPr>
                          <w:color w:val="FFFFFF" w:themeColor="background1"/>
                        </w:rPr>
                        <w:t>West Sussex</w:t>
                      </w:r>
                    </w:p>
                    <w:p w14:paraId="48F3CB30" w14:textId="77777777" w:rsidR="004A3D1E" w:rsidRPr="00F92CC3" w:rsidRDefault="004A3D1E" w:rsidP="008C0D92">
                      <w:pPr>
                        <w:pStyle w:val="WhiteText"/>
                        <w:spacing w:after="120"/>
                        <w:rPr>
                          <w:color w:val="FFFFFF" w:themeColor="background1"/>
                        </w:rPr>
                      </w:pPr>
                      <w:r w:rsidRPr="00F92CC3">
                        <w:rPr>
                          <w:color w:val="FFFFFF" w:themeColor="background1"/>
                        </w:rPr>
                        <w:t>RH12 2JF</w:t>
                      </w:r>
                    </w:p>
                    <w:p w14:paraId="4BC6CDB9" w14:textId="77777777" w:rsidR="004A3D1E" w:rsidRPr="00F92CC3" w:rsidRDefault="004A3D1E" w:rsidP="008C0D92">
                      <w:pPr>
                        <w:pStyle w:val="WhiteTextBold"/>
                        <w:rPr>
                          <w:color w:val="FFFFFF" w:themeColor="background1"/>
                        </w:rPr>
                      </w:pPr>
                      <w:r w:rsidRPr="00F92CC3">
                        <w:rPr>
                          <w:color w:val="FFFFFF" w:themeColor="background1"/>
                        </w:rPr>
                        <w:t>Phone:</w:t>
                      </w:r>
                    </w:p>
                    <w:p w14:paraId="24CF1185" w14:textId="77777777" w:rsidR="004A3D1E" w:rsidRPr="00F92CC3" w:rsidRDefault="004A3D1E" w:rsidP="008C0D92">
                      <w:pPr>
                        <w:pStyle w:val="WhiteText"/>
                        <w:spacing w:after="120"/>
                        <w:rPr>
                          <w:color w:val="FFFFFF" w:themeColor="background1"/>
                        </w:rPr>
                      </w:pPr>
                      <w:r w:rsidRPr="00F92CC3">
                        <w:rPr>
                          <w:color w:val="FFFFFF" w:themeColor="background1"/>
                        </w:rPr>
                        <w:t>01403 254925</w:t>
                      </w:r>
                    </w:p>
                    <w:p w14:paraId="36DFD097" w14:textId="77777777" w:rsidR="004A3D1E" w:rsidRPr="00F92CC3" w:rsidRDefault="004A3D1E" w:rsidP="008C0D92">
                      <w:pPr>
                        <w:pStyle w:val="WhiteTextBold"/>
                        <w:rPr>
                          <w:color w:val="FFFFFF" w:themeColor="background1"/>
                        </w:rPr>
                      </w:pPr>
                      <w:r w:rsidRPr="00F92CC3">
                        <w:rPr>
                          <w:color w:val="FFFFFF" w:themeColor="background1"/>
                        </w:rPr>
                        <w:t>E-Mail:</w:t>
                      </w:r>
                    </w:p>
                    <w:p w14:paraId="43521050" w14:textId="77777777" w:rsidR="004A3D1E" w:rsidRDefault="00D810EE" w:rsidP="008C0D92">
                      <w:pPr>
                        <w:pStyle w:val="BodyTextIndent"/>
                        <w:tabs>
                          <w:tab w:val="clear" w:pos="180"/>
                          <w:tab w:val="left" w:pos="851"/>
                        </w:tabs>
                        <w:ind w:left="284" w:hanging="284"/>
                        <w:jc w:val="both"/>
                        <w:rPr>
                          <w:rStyle w:val="Hyperlink"/>
                        </w:rPr>
                      </w:pPr>
                      <w:hyperlink r:id="rId41" w:history="1">
                        <w:r w:rsidR="004A3D1E" w:rsidRPr="00D41702">
                          <w:rPr>
                            <w:rStyle w:val="Hyperlink"/>
                          </w:rPr>
                          <w:t>office@trafalgarinfant.com</w:t>
                        </w:r>
                      </w:hyperlink>
                    </w:p>
                    <w:p w14:paraId="3E48B6A3" w14:textId="77777777" w:rsidR="004A3D1E" w:rsidRDefault="00D810EE" w:rsidP="008C0D92">
                      <w:pPr>
                        <w:pStyle w:val="BodyTextIndent"/>
                        <w:tabs>
                          <w:tab w:val="clear" w:pos="180"/>
                          <w:tab w:val="left" w:pos="851"/>
                        </w:tabs>
                        <w:ind w:left="284" w:hanging="284"/>
                        <w:jc w:val="both"/>
                        <w:rPr>
                          <w:sz w:val="20"/>
                        </w:rPr>
                      </w:pPr>
                      <w:hyperlink r:id="rId42" w:history="1">
                        <w:r w:rsidR="004A3D1E">
                          <w:rPr>
                            <w:rStyle w:val="Hyperlink"/>
                          </w:rPr>
                          <w:t>Facebook</w:t>
                        </w:r>
                      </w:hyperlink>
                    </w:p>
                    <w:p w14:paraId="0693626F" w14:textId="77777777" w:rsidR="004A3D1E" w:rsidRDefault="004A3D1E" w:rsidP="00AB79B1">
                      <w:pPr>
                        <w:pStyle w:val="QuotesWhite"/>
                        <w:spacing w:after="120"/>
                        <w:jc w:val="both"/>
                        <w:rPr>
                          <w:rFonts w:ascii="Trebuchet MS" w:hAnsi="Trebuchet MS"/>
                          <w:b/>
                          <w:color w:val="FFFFFF" w:themeColor="background1"/>
                          <w:sz w:val="20"/>
                          <w:szCs w:val="20"/>
                        </w:rPr>
                      </w:pPr>
                    </w:p>
                    <w:p w14:paraId="5F340048" w14:textId="77777777" w:rsidR="004A3D1E" w:rsidRPr="00F92CC3" w:rsidRDefault="004A3D1E" w:rsidP="00AB79B1">
                      <w:pPr>
                        <w:pStyle w:val="WhiteText"/>
                        <w:rPr>
                          <w:color w:val="FFFFFF" w:themeColor="background1"/>
                        </w:rPr>
                      </w:pPr>
                    </w:p>
                    <w:p w14:paraId="68FBC0B1" w14:textId="77777777" w:rsidR="004A3D1E" w:rsidRDefault="004A3D1E" w:rsidP="00D04065">
                      <w:pPr>
                        <w:pStyle w:val="QuotesWhite"/>
                        <w:rPr>
                          <w:rFonts w:ascii="Trebuchet MS" w:eastAsia="Calibri" w:hAnsi="Trebuchet MS"/>
                          <w:color w:val="FFFFFF" w:themeColor="background1"/>
                          <w:sz w:val="20"/>
                          <w:szCs w:val="20"/>
                          <w:lang w:val="en-GB" w:eastAsia="en-GB"/>
                        </w:rPr>
                      </w:pPr>
                    </w:p>
                  </w:txbxContent>
                </v:textbox>
                <w10:wrap anchorx="page" anchory="page"/>
              </v:shape>
            </w:pict>
          </mc:Fallback>
        </mc:AlternateContent>
      </w:r>
      <w:r w:rsidR="000D7746" w:rsidRPr="00094A50">
        <w:rPr>
          <w:rFonts w:ascii="Monotype Corsiva" w:hAnsi="Monotype Corsiva"/>
          <w:noProof/>
          <w:lang w:val="en-GB" w:eastAsia="en-GB"/>
        </w:rPr>
        <mc:AlternateContent>
          <mc:Choice Requires="wps">
            <w:drawing>
              <wp:anchor distT="0" distB="0" distL="114300" distR="114300" simplePos="0" relativeHeight="252614656" behindDoc="0" locked="0" layoutInCell="1" allowOverlap="1" wp14:anchorId="69BA0D06" wp14:editId="4CC3E86B">
                <wp:simplePos x="0" y="0"/>
                <wp:positionH relativeFrom="column">
                  <wp:posOffset>19050</wp:posOffset>
                </wp:positionH>
                <wp:positionV relativeFrom="paragraph">
                  <wp:posOffset>8740775</wp:posOffset>
                </wp:positionV>
                <wp:extent cx="1832610" cy="752475"/>
                <wp:effectExtent l="0" t="0" r="15240" b="28575"/>
                <wp:wrapNone/>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2610" cy="752475"/>
                        </a:xfrm>
                        <a:prstGeom prst="rect">
                          <a:avLst/>
                        </a:prstGeom>
                        <a:solidFill>
                          <a:srgbClr val="00B050"/>
                        </a:solidFill>
                        <a:ln w="9525">
                          <a:solidFill>
                            <a:sysClr val="window" lastClr="FFFFFF"/>
                          </a:solidFill>
                          <a:miter lim="800000"/>
                          <a:headEnd/>
                          <a:tailEnd/>
                        </a:ln>
                      </wps:spPr>
                      <wps:txbx>
                        <w:txbxContent>
                          <w:p w14:paraId="0EB9CBEB" w14:textId="77777777" w:rsidR="004A3D1E" w:rsidRDefault="004A3D1E" w:rsidP="00C02CC5">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BA0D06" id="_x0000_s1054" type="#_x0000_t202" style="position:absolute;margin-left:1.5pt;margin-top:688.25pt;width:144.3pt;height:59.25pt;z-index:25261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" fillcolor="#00b050" strokecolor="window">
                <v:textbox>
                  <w:txbxContent>
                    <w:p w14:paraId="0EB9CBEB" w14:textId="77777777" w:rsidR="004A3D1E" w:rsidRDefault="004A3D1E" w:rsidP="00C02CC5">
                      <w:pPr>
                        <w:jc w:val="center"/>
                      </w:pPr>
                    </w:p>
                  </w:txbxContent>
                </v:textbox>
              </v:shape>
            </w:pict>
          </mc:Fallback>
        </mc:AlternateContent>
      </w:r>
      <w:r w:rsidR="00043CF5" w:rsidRPr="006A12EB">
        <w:rPr>
          <w:b/>
          <w:noProof/>
          <w:lang w:val="en-GB" w:eastAsia="en-GB"/>
        </w:rPr>
        <mc:AlternateContent>
          <mc:Choice Requires="wps">
            <w:drawing>
              <wp:anchor distT="0" distB="0" distL="114300" distR="114300" simplePos="0" relativeHeight="253169664" behindDoc="0" locked="0" layoutInCell="1" allowOverlap="1" wp14:anchorId="5C774EE5" wp14:editId="2A8DAC7F">
                <wp:simplePos x="0" y="0"/>
                <wp:positionH relativeFrom="page">
                  <wp:posOffset>2314575</wp:posOffset>
                </wp:positionH>
                <wp:positionV relativeFrom="page">
                  <wp:posOffset>495300</wp:posOffset>
                </wp:positionV>
                <wp:extent cx="5172075" cy="0"/>
                <wp:effectExtent l="0" t="0" r="9525" b="19050"/>
                <wp:wrapNone/>
                <wp:docPr id="9" name="Line 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172075" cy="0"/>
                        </a:xfrm>
                        <a:prstGeom prst="line">
                          <a:avLst/>
                        </a:prstGeom>
                        <a:noFill/>
                        <a:ln w="9525">
                          <a:solidFill>
                            <a:srgbClr val="A7435D"/>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8BF723F" id="Line 53" o:spid="_x0000_s1026" style="position:absolute;z-index:253169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82.25pt,39pt" to="589.5pt,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" strokecolor="#a7435d">
                <w10:wrap anchorx="page" anchory="page"/>
              </v:line>
            </w:pict>
          </mc:Fallback>
        </mc:AlternateContent>
      </w:r>
      <w:r w:rsidR="00730484" w:rsidRPr="00C02CC5">
        <w:rPr>
          <w:b/>
          <w:noProof/>
          <w:lang w:val="en-GB" w:eastAsia="en-GB"/>
        </w:rPr>
        <mc:AlternateContent>
          <mc:Choice Requires="wps">
            <w:drawing>
              <wp:anchor distT="0" distB="0" distL="114300" distR="114300" simplePos="0" relativeHeight="252612608" behindDoc="1" locked="0" layoutInCell="1" allowOverlap="1" wp14:anchorId="7F20D642" wp14:editId="78CEFB91">
                <wp:simplePos x="0" y="0"/>
                <wp:positionH relativeFrom="page">
                  <wp:posOffset>485775</wp:posOffset>
                </wp:positionH>
                <wp:positionV relativeFrom="page">
                  <wp:posOffset>466725</wp:posOffset>
                </wp:positionV>
                <wp:extent cx="1823085" cy="8562975"/>
                <wp:effectExtent l="0" t="0" r="24765" b="28575"/>
                <wp:wrapNone/>
                <wp:docPr id="11"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3085" cy="8562975"/>
                        </a:xfrm>
                        <a:prstGeom prst="rect">
                          <a:avLst/>
                        </a:prstGeom>
                        <a:solidFill>
                          <a:srgbClr val="99B480"/>
                        </a:solidFill>
                        <a:ln w="9525">
                          <a:solidFill>
                            <a:sysClr val="window" lastClr="FFFFFF"/>
                          </a:solidFill>
                          <a:miter lim="800000"/>
                          <a:headEnd/>
                          <a:tailEnd/>
                        </a:ln>
                      </wps:spPr>
                      <wps:txbx>
                        <w:txbxContent>
                          <w:p w14:paraId="6E1569BC" w14:textId="46863BD8" w:rsidR="004A3D1E" w:rsidRDefault="004A3D1E" w:rsidP="00145960">
                            <w:pPr>
                              <w:pStyle w:val="WhiteText"/>
                              <w:rPr>
                                <w:color w:val="FFFFFF" w:themeColor="background1"/>
                              </w:rPr>
                            </w:pPr>
                          </w:p>
                          <w:p w14:paraId="26B2B2B3" w14:textId="39F5FE27" w:rsidR="004A3D1E" w:rsidRDefault="004A3D1E" w:rsidP="00145960">
                            <w:pPr>
                              <w:pStyle w:val="WhiteText"/>
                              <w:rPr>
                                <w:color w:val="FFFFFF" w:themeColor="background1"/>
                              </w:rPr>
                            </w:pPr>
                          </w:p>
                          <w:p w14:paraId="47EB315F" w14:textId="77777777" w:rsidR="004A3D1E" w:rsidRDefault="004A3D1E" w:rsidP="00145960">
                            <w:pPr>
                              <w:pStyle w:val="WhiteText"/>
                              <w:rPr>
                                <w:noProof/>
                              </w:rPr>
                            </w:pPr>
                          </w:p>
                          <w:p w14:paraId="258708CA" w14:textId="02DF04D3" w:rsidR="004A3D1E" w:rsidRDefault="004A3D1E" w:rsidP="00145960">
                            <w:pPr>
                              <w:pStyle w:val="WhiteText"/>
                              <w:rPr>
                                <w:color w:val="FFFFFF" w:themeColor="background1"/>
                              </w:rPr>
                            </w:pPr>
                          </w:p>
                          <w:p w14:paraId="40C8B32C" w14:textId="77777777" w:rsidR="004A3D1E" w:rsidRDefault="004A3D1E" w:rsidP="00145960">
                            <w:pPr>
                              <w:pStyle w:val="WhiteText"/>
                              <w:rPr>
                                <w:color w:val="FFFFFF" w:themeColor="background1"/>
                              </w:rPr>
                            </w:pPr>
                          </w:p>
                          <w:p w14:paraId="7BF4392A" w14:textId="77777777" w:rsidR="004A3D1E" w:rsidRDefault="004A3D1E" w:rsidP="00145960">
                            <w:pPr>
                              <w:pStyle w:val="WhiteText"/>
                              <w:rPr>
                                <w:color w:val="FFFFFF" w:themeColor="background1"/>
                              </w:rPr>
                            </w:pPr>
                          </w:p>
                          <w:p w14:paraId="781549A5" w14:textId="36D0D46C" w:rsidR="004A3D1E" w:rsidRDefault="004A3D1E" w:rsidP="00CB29A4">
                            <w:pPr>
                              <w:pStyle w:val="WhiteText"/>
                              <w:jc w:val="center"/>
                              <w:rPr>
                                <w:color w:val="FFFFFF" w:themeColor="background1"/>
                              </w:rPr>
                            </w:pPr>
                          </w:p>
                          <w:p w14:paraId="07D8E1F3" w14:textId="77777777" w:rsidR="004A3D1E" w:rsidRDefault="004A3D1E" w:rsidP="00145960">
                            <w:pPr>
                              <w:pStyle w:val="WhiteText"/>
                              <w:rPr>
                                <w:color w:val="FFFFFF" w:themeColor="background1"/>
                              </w:rPr>
                            </w:pPr>
                          </w:p>
                          <w:p w14:paraId="3A527EE6" w14:textId="0471F88C" w:rsidR="004A3D1E" w:rsidRDefault="004A3D1E" w:rsidP="00CB29A4">
                            <w:pPr>
                              <w:pStyle w:val="WhiteText"/>
                              <w:jc w:val="center"/>
                              <w:rPr>
                                <w:color w:val="FFFFFF" w:themeColor="background1"/>
                              </w:rPr>
                            </w:pPr>
                          </w:p>
                          <w:p w14:paraId="368A5EF1" w14:textId="77777777" w:rsidR="004A3D1E" w:rsidRDefault="004A3D1E" w:rsidP="00145960">
                            <w:pPr>
                              <w:pStyle w:val="WhiteText"/>
                              <w:rPr>
                                <w:color w:val="FFFFFF" w:themeColor="background1"/>
                              </w:rPr>
                            </w:pPr>
                          </w:p>
                          <w:p w14:paraId="1BF84A0C" w14:textId="465BD35A" w:rsidR="004A3D1E" w:rsidRDefault="004A3D1E" w:rsidP="00CB29A4">
                            <w:pPr>
                              <w:pStyle w:val="WhiteText"/>
                              <w:jc w:val="center"/>
                              <w:rPr>
                                <w:color w:val="FFFFFF" w:themeColor="background1"/>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20D642" id="_x0000_s1055" type="#_x0000_t202" style="position:absolute;margin-left:38.25pt;margin-top:36.75pt;width:143.55pt;height:674.25pt;z-index:-250703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" fillcolor="#99b480" strokecolor="window">
                <v:textbox>
                  <w:txbxContent>
                    <w:p w14:paraId="6E1569BC" w14:textId="46863BD8" w:rsidR="004A3D1E" w:rsidRDefault="004A3D1E" w:rsidP="00145960">
                      <w:pPr>
                        <w:pStyle w:val="WhiteText"/>
                        <w:rPr>
                          <w:color w:val="FFFFFF" w:themeColor="background1"/>
                        </w:rPr>
                      </w:pPr>
                    </w:p>
                    <w:p w14:paraId="26B2B2B3" w14:textId="39F5FE27" w:rsidR="004A3D1E" w:rsidRDefault="004A3D1E" w:rsidP="00145960">
                      <w:pPr>
                        <w:pStyle w:val="WhiteText"/>
                        <w:rPr>
                          <w:color w:val="FFFFFF" w:themeColor="background1"/>
                        </w:rPr>
                      </w:pPr>
                    </w:p>
                    <w:p w14:paraId="47EB315F" w14:textId="77777777" w:rsidR="004A3D1E" w:rsidRDefault="004A3D1E" w:rsidP="00145960">
                      <w:pPr>
                        <w:pStyle w:val="WhiteText"/>
                        <w:rPr>
                          <w:noProof/>
                        </w:rPr>
                      </w:pPr>
                    </w:p>
                    <w:p w14:paraId="258708CA" w14:textId="02DF04D3" w:rsidR="004A3D1E" w:rsidRDefault="004A3D1E" w:rsidP="00145960">
                      <w:pPr>
                        <w:pStyle w:val="WhiteText"/>
                        <w:rPr>
                          <w:color w:val="FFFFFF" w:themeColor="background1"/>
                        </w:rPr>
                      </w:pPr>
                    </w:p>
                    <w:p w14:paraId="40C8B32C" w14:textId="77777777" w:rsidR="004A3D1E" w:rsidRDefault="004A3D1E" w:rsidP="00145960">
                      <w:pPr>
                        <w:pStyle w:val="WhiteText"/>
                        <w:rPr>
                          <w:color w:val="FFFFFF" w:themeColor="background1"/>
                        </w:rPr>
                      </w:pPr>
                    </w:p>
                    <w:p w14:paraId="7BF4392A" w14:textId="77777777" w:rsidR="004A3D1E" w:rsidRDefault="004A3D1E" w:rsidP="00145960">
                      <w:pPr>
                        <w:pStyle w:val="WhiteText"/>
                        <w:rPr>
                          <w:color w:val="FFFFFF" w:themeColor="background1"/>
                        </w:rPr>
                      </w:pPr>
                    </w:p>
                    <w:p w14:paraId="781549A5" w14:textId="36D0D46C" w:rsidR="004A3D1E" w:rsidRDefault="004A3D1E" w:rsidP="00CB29A4">
                      <w:pPr>
                        <w:pStyle w:val="WhiteText"/>
                        <w:jc w:val="center"/>
                        <w:rPr>
                          <w:color w:val="FFFFFF" w:themeColor="background1"/>
                        </w:rPr>
                      </w:pPr>
                    </w:p>
                    <w:p w14:paraId="07D8E1F3" w14:textId="77777777" w:rsidR="004A3D1E" w:rsidRDefault="004A3D1E" w:rsidP="00145960">
                      <w:pPr>
                        <w:pStyle w:val="WhiteText"/>
                        <w:rPr>
                          <w:color w:val="FFFFFF" w:themeColor="background1"/>
                        </w:rPr>
                      </w:pPr>
                    </w:p>
                    <w:p w14:paraId="3A527EE6" w14:textId="0471F88C" w:rsidR="004A3D1E" w:rsidRDefault="004A3D1E" w:rsidP="00CB29A4">
                      <w:pPr>
                        <w:pStyle w:val="WhiteText"/>
                        <w:jc w:val="center"/>
                        <w:rPr>
                          <w:color w:val="FFFFFF" w:themeColor="background1"/>
                        </w:rPr>
                      </w:pPr>
                    </w:p>
                    <w:p w14:paraId="368A5EF1" w14:textId="77777777" w:rsidR="004A3D1E" w:rsidRDefault="004A3D1E" w:rsidP="00145960">
                      <w:pPr>
                        <w:pStyle w:val="WhiteText"/>
                        <w:rPr>
                          <w:color w:val="FFFFFF" w:themeColor="background1"/>
                        </w:rPr>
                      </w:pPr>
                    </w:p>
                    <w:p w14:paraId="1BF84A0C" w14:textId="465BD35A" w:rsidR="004A3D1E" w:rsidRDefault="004A3D1E" w:rsidP="00CB29A4">
                      <w:pPr>
                        <w:pStyle w:val="WhiteText"/>
                        <w:jc w:val="center"/>
                        <w:rPr>
                          <w:color w:val="FFFFFF" w:themeColor="background1"/>
                        </w:rPr>
                      </w:pPr>
                    </w:p>
                  </w:txbxContent>
                </v:textbox>
                <w10:wrap anchorx="page" anchory="page"/>
              </v:shape>
            </w:pict>
          </mc:Fallback>
        </mc:AlternateContent>
      </w:r>
    </w:p>
    <w:sectPr w:rsidR="00C42948" w:rsidRPr="00D71AE8" w:rsidSect="00972613">
      <w:pgSz w:w="12240" w:h="15840" w:code="1"/>
      <w:pgMar w:top="284" w:right="474"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6CB8F1B" w14:textId="77777777" w:rsidR="004A3D1E" w:rsidRDefault="004A3D1E" w:rsidP="00546C54">
      <w:r>
        <w:separator/>
      </w:r>
    </w:p>
  </w:endnote>
  <w:endnote w:type="continuationSeparator" w:id="0">
    <w:p w14:paraId="4DE7556E" w14:textId="77777777" w:rsidR="004A3D1E" w:rsidRDefault="004A3D1E" w:rsidP="00546C5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onotype Corsiva">
    <w:panose1 w:val="03010101010201010101"/>
    <w:charset w:val="00"/>
    <w:family w:val="script"/>
    <w:pitch w:val="variable"/>
    <w:sig w:usb0="000002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Trebuchet MS">
    <w:panose1 w:val="020B0603020202020204"/>
    <w:charset w:val="00"/>
    <w:family w:val="swiss"/>
    <w:pitch w:val="variable"/>
    <w:sig w:usb0="000006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Verdana-Bold">
    <w:altName w:val="Times New Roman"/>
    <w:panose1 w:val="00000000000000000000"/>
    <w:charset w:val="00"/>
    <w:family w:val="roman"/>
    <w:notTrueType/>
    <w:pitch w:val="default"/>
  </w:font>
  <w:font w:name="SymbolMT">
    <w:altName w:val="Times New Roman"/>
    <w:panose1 w:val="00000000000000000000"/>
    <w:charset w:val="00"/>
    <w:family w:val="roman"/>
    <w:notTrueType/>
    <w:pitch w:val="default"/>
  </w:font>
  <w:font w:name="MinionPro-Regular">
    <w:altName w:val="Calibri"/>
    <w:panose1 w:val="00000000000000000000"/>
    <w:charset w:val="00"/>
    <w:family w:val="auto"/>
    <w:notTrueType/>
    <w:pitch w:val="default"/>
    <w:sig w:usb0="00000003" w:usb1="00000000" w:usb2="00000000" w:usb3="00000000" w:csb0="00000001" w:csb1="00000000"/>
  </w:font>
  <w:font w:name="PF DinText Std Medium">
    <w:altName w:val="PF DinText Std Medium"/>
    <w:panose1 w:val="00000000000000000000"/>
    <w:charset w:val="00"/>
    <w:family w:val="swiss"/>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Arial Narrow">
    <w:panose1 w:val="020B0606020202030204"/>
    <w:charset w:val="00"/>
    <w:family w:val="swiss"/>
    <w:pitch w:val="variable"/>
    <w:sig w:usb0="00000287" w:usb1="00000800"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89EBE25" w14:textId="77777777" w:rsidR="004A3D1E" w:rsidRDefault="004A3D1E" w:rsidP="00546C54">
      <w:r>
        <w:separator/>
      </w:r>
    </w:p>
  </w:footnote>
  <w:footnote w:type="continuationSeparator" w:id="0">
    <w:p w14:paraId="12A2525E" w14:textId="77777777" w:rsidR="004A3D1E" w:rsidRDefault="004A3D1E" w:rsidP="00546C5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209.05pt;height:332.1pt" o:bullet="t">
        <v:imagedata r:id="rId1" o:title="TK_LOGO_POINTER_RGB_bullet_blue"/>
      </v:shape>
    </w:pict>
  </w:numPicBullet>
  <w:abstractNum w:abstractNumId="0" w15:restartNumberingAfterBreak="0">
    <w:nsid w:val="023A2875"/>
    <w:multiLevelType w:val="hybridMultilevel"/>
    <w:tmpl w:val="B546E7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91A66B7"/>
    <w:multiLevelType w:val="hybridMultilevel"/>
    <w:tmpl w:val="A17472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A877CBD"/>
    <w:multiLevelType w:val="multilevel"/>
    <w:tmpl w:val="400EE9BE"/>
    <w:lvl w:ilvl="0">
      <w:numFmt w:val="bullet"/>
      <w:lvlText w:val=""/>
      <w:lvlJc w:val="left"/>
      <w:pPr>
        <w:ind w:left="36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36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 w15:restartNumberingAfterBreak="0">
    <w:nsid w:val="11244F8D"/>
    <w:multiLevelType w:val="hybridMultilevel"/>
    <w:tmpl w:val="1AD483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278A18C0"/>
    <w:multiLevelType w:val="multilevel"/>
    <w:tmpl w:val="40FA1158"/>
    <w:lvl w:ilvl="0">
      <w:numFmt w:val="bullet"/>
      <w:lvlText w:val=""/>
      <w:lvlJc w:val="left"/>
      <w:pPr>
        <w:ind w:left="36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36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5" w15:restartNumberingAfterBreak="0">
    <w:nsid w:val="2866791A"/>
    <w:multiLevelType w:val="hybridMultilevel"/>
    <w:tmpl w:val="482046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B44072B"/>
    <w:multiLevelType w:val="hybridMultilevel"/>
    <w:tmpl w:val="4DC877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B5F2933"/>
    <w:multiLevelType w:val="multilevel"/>
    <w:tmpl w:val="8272C86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EB0635E"/>
    <w:multiLevelType w:val="hybridMultilevel"/>
    <w:tmpl w:val="CB18E9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603101C3"/>
    <w:multiLevelType w:val="hybridMultilevel"/>
    <w:tmpl w:val="AD1CB026"/>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6CC34D0B"/>
    <w:multiLevelType w:val="hybridMultilevel"/>
    <w:tmpl w:val="BAC838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74390179"/>
    <w:multiLevelType w:val="multilevel"/>
    <w:tmpl w:val="46E42A60"/>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2" w15:restartNumberingAfterBreak="0">
    <w:nsid w:val="7EF95988"/>
    <w:multiLevelType w:val="hybridMultilevel"/>
    <w:tmpl w:val="27182D34"/>
    <w:lvl w:ilvl="0" w:tplc="AC34CB06">
      <w:start w:val="1"/>
      <w:numFmt w:val="bullet"/>
      <w:pStyle w:val="3Bulletedcopyblue"/>
      <w:lvlText w:val=""/>
      <w:lvlPicBulletId w:val="0"/>
      <w:lvlJc w:val="left"/>
      <w:pPr>
        <w:ind w:left="340" w:hanging="170"/>
      </w:pPr>
      <w:rPr>
        <w:rFonts w:ascii="Symbol" w:hAnsi="Symbol" w:hint="default"/>
        <w:color w:val="auto"/>
      </w:rPr>
    </w:lvl>
    <w:lvl w:ilvl="1" w:tplc="08090003">
      <w:start w:val="1"/>
      <w:numFmt w:val="bullet"/>
      <w:lvlText w:val="o"/>
      <w:lvlJc w:val="left"/>
      <w:pPr>
        <w:ind w:left="1270" w:hanging="360"/>
      </w:pPr>
      <w:rPr>
        <w:rFonts w:ascii="Courier New" w:hAnsi="Courier New" w:cs="Courier New" w:hint="default"/>
      </w:rPr>
    </w:lvl>
    <w:lvl w:ilvl="2" w:tplc="08090005" w:tentative="1">
      <w:start w:val="1"/>
      <w:numFmt w:val="bullet"/>
      <w:lvlText w:val=""/>
      <w:lvlJc w:val="left"/>
      <w:pPr>
        <w:ind w:left="1990" w:hanging="360"/>
      </w:pPr>
      <w:rPr>
        <w:rFonts w:ascii="Wingdings" w:hAnsi="Wingdings" w:hint="default"/>
      </w:rPr>
    </w:lvl>
    <w:lvl w:ilvl="3" w:tplc="08090001" w:tentative="1">
      <w:start w:val="1"/>
      <w:numFmt w:val="bullet"/>
      <w:lvlText w:val=""/>
      <w:lvlJc w:val="left"/>
      <w:pPr>
        <w:ind w:left="2710" w:hanging="360"/>
      </w:pPr>
      <w:rPr>
        <w:rFonts w:ascii="Symbol" w:hAnsi="Symbol" w:hint="default"/>
      </w:rPr>
    </w:lvl>
    <w:lvl w:ilvl="4" w:tplc="08090003" w:tentative="1">
      <w:start w:val="1"/>
      <w:numFmt w:val="bullet"/>
      <w:lvlText w:val="o"/>
      <w:lvlJc w:val="left"/>
      <w:pPr>
        <w:ind w:left="3430" w:hanging="360"/>
      </w:pPr>
      <w:rPr>
        <w:rFonts w:ascii="Courier New" w:hAnsi="Courier New" w:cs="Courier New" w:hint="default"/>
      </w:rPr>
    </w:lvl>
    <w:lvl w:ilvl="5" w:tplc="08090005" w:tentative="1">
      <w:start w:val="1"/>
      <w:numFmt w:val="bullet"/>
      <w:lvlText w:val=""/>
      <w:lvlJc w:val="left"/>
      <w:pPr>
        <w:ind w:left="4150" w:hanging="360"/>
      </w:pPr>
      <w:rPr>
        <w:rFonts w:ascii="Wingdings" w:hAnsi="Wingdings" w:hint="default"/>
      </w:rPr>
    </w:lvl>
    <w:lvl w:ilvl="6" w:tplc="08090001" w:tentative="1">
      <w:start w:val="1"/>
      <w:numFmt w:val="bullet"/>
      <w:lvlText w:val=""/>
      <w:lvlJc w:val="left"/>
      <w:pPr>
        <w:ind w:left="4870" w:hanging="360"/>
      </w:pPr>
      <w:rPr>
        <w:rFonts w:ascii="Symbol" w:hAnsi="Symbol" w:hint="default"/>
      </w:rPr>
    </w:lvl>
    <w:lvl w:ilvl="7" w:tplc="08090003" w:tentative="1">
      <w:start w:val="1"/>
      <w:numFmt w:val="bullet"/>
      <w:lvlText w:val="o"/>
      <w:lvlJc w:val="left"/>
      <w:pPr>
        <w:ind w:left="5590" w:hanging="360"/>
      </w:pPr>
      <w:rPr>
        <w:rFonts w:ascii="Courier New" w:hAnsi="Courier New" w:cs="Courier New" w:hint="default"/>
      </w:rPr>
    </w:lvl>
    <w:lvl w:ilvl="8" w:tplc="08090005" w:tentative="1">
      <w:start w:val="1"/>
      <w:numFmt w:val="bullet"/>
      <w:lvlText w:val=""/>
      <w:lvlJc w:val="left"/>
      <w:pPr>
        <w:ind w:left="6310" w:hanging="360"/>
      </w:pPr>
      <w:rPr>
        <w:rFonts w:ascii="Wingdings" w:hAnsi="Wingdings" w:hint="default"/>
      </w:rPr>
    </w:lvl>
  </w:abstractNum>
  <w:num w:numId="1">
    <w:abstractNumId w:val="3"/>
  </w:num>
  <w:num w:numId="2">
    <w:abstractNumId w:val="6"/>
  </w:num>
  <w:num w:numId="3">
    <w:abstractNumId w:val="0"/>
  </w:num>
  <w:num w:numId="4">
    <w:abstractNumId w:val="1"/>
  </w:num>
  <w:num w:numId="5">
    <w:abstractNumId w:val="12"/>
  </w:num>
  <w:num w:numId="6">
    <w:abstractNumId w:val="4"/>
  </w:num>
  <w:num w:numId="7">
    <w:abstractNumId w:val="7"/>
  </w:num>
  <w:num w:numId="8">
    <w:abstractNumId w:val="9"/>
  </w:num>
  <w:num w:numId="9">
    <w:abstractNumId w:val="11"/>
  </w:num>
  <w:num w:numId="10">
    <w:abstractNumId w:val="5"/>
  </w:num>
  <w:num w:numId="11">
    <w:abstractNumId w:val="10"/>
  </w:num>
  <w:num w:numId="12">
    <w:abstractNumId w:val="2"/>
  </w:num>
  <w:num w:numId="13">
    <w:abstractNumId w:val="8"/>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activeWritingStyle w:appName="MSWord" w:lang="en-US" w:vendorID="64" w:dllVersion="6" w:nlCheck="1" w:checkStyle="1"/>
  <w:activeWritingStyle w:appName="MSWord" w:lang="en-GB" w:vendorID="64" w:dllVersion="6" w:nlCheck="1" w:checkStyle="1"/>
  <w:activeWritingStyle w:appName="MSWord" w:lang="en-AU" w:vendorID="64" w:dllVersion="6" w:nlCheck="1" w:checkStyle="0"/>
  <w:activeWritingStyle w:appName="MSWord" w:lang="en-US" w:vendorID="64" w:dllVersion="4096" w:nlCheck="1" w:checkStyle="0"/>
  <w:activeWritingStyle w:appName="MSWord" w:lang="en-GB" w:vendorID="64" w:dllVersion="4096" w:nlCheck="1" w:checkStyle="0"/>
  <w:activeWritingStyle w:appName="MSWord" w:lang="en-AU" w:vendorID="64" w:dllVersion="4096" w:nlCheck="1" w:checkStyle="0"/>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70695"/>
    <w:rsid w:val="000005AC"/>
    <w:rsid w:val="0000096F"/>
    <w:rsid w:val="00000A83"/>
    <w:rsid w:val="00000DBB"/>
    <w:rsid w:val="00000F6E"/>
    <w:rsid w:val="00001271"/>
    <w:rsid w:val="0000146D"/>
    <w:rsid w:val="000015A2"/>
    <w:rsid w:val="000017D9"/>
    <w:rsid w:val="00001FB4"/>
    <w:rsid w:val="000022E6"/>
    <w:rsid w:val="00002420"/>
    <w:rsid w:val="00002681"/>
    <w:rsid w:val="000026DD"/>
    <w:rsid w:val="00002707"/>
    <w:rsid w:val="00002755"/>
    <w:rsid w:val="000027D6"/>
    <w:rsid w:val="00002E10"/>
    <w:rsid w:val="000030F5"/>
    <w:rsid w:val="00003445"/>
    <w:rsid w:val="00003621"/>
    <w:rsid w:val="00003694"/>
    <w:rsid w:val="000036B7"/>
    <w:rsid w:val="00003B14"/>
    <w:rsid w:val="00003FBD"/>
    <w:rsid w:val="0000409F"/>
    <w:rsid w:val="00004354"/>
    <w:rsid w:val="00004917"/>
    <w:rsid w:val="00004BC7"/>
    <w:rsid w:val="00004FE5"/>
    <w:rsid w:val="000050C5"/>
    <w:rsid w:val="000050EE"/>
    <w:rsid w:val="00005578"/>
    <w:rsid w:val="000056AA"/>
    <w:rsid w:val="000058EA"/>
    <w:rsid w:val="00005B08"/>
    <w:rsid w:val="00005BD6"/>
    <w:rsid w:val="000060A3"/>
    <w:rsid w:val="00006108"/>
    <w:rsid w:val="00006B9A"/>
    <w:rsid w:val="00006EE4"/>
    <w:rsid w:val="00007065"/>
    <w:rsid w:val="0000718D"/>
    <w:rsid w:val="00007403"/>
    <w:rsid w:val="000078B0"/>
    <w:rsid w:val="000079B7"/>
    <w:rsid w:val="00007CB9"/>
    <w:rsid w:val="00007D7F"/>
    <w:rsid w:val="00010028"/>
    <w:rsid w:val="00010437"/>
    <w:rsid w:val="0001086C"/>
    <w:rsid w:val="000108B8"/>
    <w:rsid w:val="00010AC9"/>
    <w:rsid w:val="00010D3F"/>
    <w:rsid w:val="00011093"/>
    <w:rsid w:val="000114BA"/>
    <w:rsid w:val="00011517"/>
    <w:rsid w:val="00011769"/>
    <w:rsid w:val="00011828"/>
    <w:rsid w:val="00011984"/>
    <w:rsid w:val="000119DE"/>
    <w:rsid w:val="00011A8B"/>
    <w:rsid w:val="00011AFB"/>
    <w:rsid w:val="00011C38"/>
    <w:rsid w:val="00011ED7"/>
    <w:rsid w:val="00011EE6"/>
    <w:rsid w:val="00011F14"/>
    <w:rsid w:val="00012461"/>
    <w:rsid w:val="00012625"/>
    <w:rsid w:val="000127E8"/>
    <w:rsid w:val="000128BF"/>
    <w:rsid w:val="00012AF0"/>
    <w:rsid w:val="00012C5A"/>
    <w:rsid w:val="000134C7"/>
    <w:rsid w:val="00013627"/>
    <w:rsid w:val="00013834"/>
    <w:rsid w:val="00013972"/>
    <w:rsid w:val="00013C90"/>
    <w:rsid w:val="00013E9C"/>
    <w:rsid w:val="00013FFE"/>
    <w:rsid w:val="00014048"/>
    <w:rsid w:val="000140FB"/>
    <w:rsid w:val="0001411C"/>
    <w:rsid w:val="00014136"/>
    <w:rsid w:val="000144B6"/>
    <w:rsid w:val="00014510"/>
    <w:rsid w:val="00014691"/>
    <w:rsid w:val="00014947"/>
    <w:rsid w:val="00014B1E"/>
    <w:rsid w:val="00014DA6"/>
    <w:rsid w:val="000150E7"/>
    <w:rsid w:val="000154F2"/>
    <w:rsid w:val="000155CF"/>
    <w:rsid w:val="000158D7"/>
    <w:rsid w:val="000160A9"/>
    <w:rsid w:val="00016574"/>
    <w:rsid w:val="00016883"/>
    <w:rsid w:val="00017314"/>
    <w:rsid w:val="00017792"/>
    <w:rsid w:val="00017851"/>
    <w:rsid w:val="00017AE4"/>
    <w:rsid w:val="00017FF2"/>
    <w:rsid w:val="000202FB"/>
    <w:rsid w:val="00020341"/>
    <w:rsid w:val="00020422"/>
    <w:rsid w:val="0002053E"/>
    <w:rsid w:val="000205E6"/>
    <w:rsid w:val="0002065E"/>
    <w:rsid w:val="00020802"/>
    <w:rsid w:val="00020FD9"/>
    <w:rsid w:val="0002128D"/>
    <w:rsid w:val="000217F7"/>
    <w:rsid w:val="00021C7F"/>
    <w:rsid w:val="00021ED0"/>
    <w:rsid w:val="000224E4"/>
    <w:rsid w:val="00022940"/>
    <w:rsid w:val="00022AA9"/>
    <w:rsid w:val="00022ED1"/>
    <w:rsid w:val="00023108"/>
    <w:rsid w:val="00023145"/>
    <w:rsid w:val="000233B8"/>
    <w:rsid w:val="000237FF"/>
    <w:rsid w:val="00023E33"/>
    <w:rsid w:val="0002440B"/>
    <w:rsid w:val="000246B9"/>
    <w:rsid w:val="00024795"/>
    <w:rsid w:val="00024A33"/>
    <w:rsid w:val="00024AB1"/>
    <w:rsid w:val="00024D1C"/>
    <w:rsid w:val="000250C0"/>
    <w:rsid w:val="00025172"/>
    <w:rsid w:val="000251F1"/>
    <w:rsid w:val="00025351"/>
    <w:rsid w:val="00026953"/>
    <w:rsid w:val="000269A9"/>
    <w:rsid w:val="000269FB"/>
    <w:rsid w:val="00026B4C"/>
    <w:rsid w:val="00026C12"/>
    <w:rsid w:val="00026D4C"/>
    <w:rsid w:val="00026EFD"/>
    <w:rsid w:val="00027388"/>
    <w:rsid w:val="000276DA"/>
    <w:rsid w:val="00027896"/>
    <w:rsid w:val="00027CBC"/>
    <w:rsid w:val="00027F1E"/>
    <w:rsid w:val="00027F97"/>
    <w:rsid w:val="000302A2"/>
    <w:rsid w:val="00030587"/>
    <w:rsid w:val="0003058C"/>
    <w:rsid w:val="0003062F"/>
    <w:rsid w:val="000308D2"/>
    <w:rsid w:val="0003097E"/>
    <w:rsid w:val="00030A07"/>
    <w:rsid w:val="00030A35"/>
    <w:rsid w:val="00030C76"/>
    <w:rsid w:val="000313C8"/>
    <w:rsid w:val="0003141A"/>
    <w:rsid w:val="00031595"/>
    <w:rsid w:val="000317BB"/>
    <w:rsid w:val="00031841"/>
    <w:rsid w:val="000319E8"/>
    <w:rsid w:val="00031AE9"/>
    <w:rsid w:val="00031B70"/>
    <w:rsid w:val="00032689"/>
    <w:rsid w:val="0003270B"/>
    <w:rsid w:val="00032774"/>
    <w:rsid w:val="000327B5"/>
    <w:rsid w:val="0003282A"/>
    <w:rsid w:val="00032908"/>
    <w:rsid w:val="0003299F"/>
    <w:rsid w:val="00032A4B"/>
    <w:rsid w:val="00032BFE"/>
    <w:rsid w:val="00032EBB"/>
    <w:rsid w:val="00032F4B"/>
    <w:rsid w:val="0003304F"/>
    <w:rsid w:val="0003350D"/>
    <w:rsid w:val="00033A27"/>
    <w:rsid w:val="00033F02"/>
    <w:rsid w:val="00033FBC"/>
    <w:rsid w:val="00034075"/>
    <w:rsid w:val="00034199"/>
    <w:rsid w:val="000341C0"/>
    <w:rsid w:val="00034523"/>
    <w:rsid w:val="00034810"/>
    <w:rsid w:val="000349EB"/>
    <w:rsid w:val="00034A40"/>
    <w:rsid w:val="00034C49"/>
    <w:rsid w:val="00034F0A"/>
    <w:rsid w:val="00035085"/>
    <w:rsid w:val="00035383"/>
    <w:rsid w:val="000355D7"/>
    <w:rsid w:val="000356C7"/>
    <w:rsid w:val="0003586F"/>
    <w:rsid w:val="00035999"/>
    <w:rsid w:val="00035B00"/>
    <w:rsid w:val="00035EC6"/>
    <w:rsid w:val="00036004"/>
    <w:rsid w:val="0003627F"/>
    <w:rsid w:val="000364A1"/>
    <w:rsid w:val="000364F1"/>
    <w:rsid w:val="0003667D"/>
    <w:rsid w:val="00036BBC"/>
    <w:rsid w:val="00036EB9"/>
    <w:rsid w:val="0003761C"/>
    <w:rsid w:val="000377BC"/>
    <w:rsid w:val="000378CA"/>
    <w:rsid w:val="00037937"/>
    <w:rsid w:val="00037A28"/>
    <w:rsid w:val="00037E18"/>
    <w:rsid w:val="00040025"/>
    <w:rsid w:val="00040031"/>
    <w:rsid w:val="000400FA"/>
    <w:rsid w:val="00040241"/>
    <w:rsid w:val="000405A9"/>
    <w:rsid w:val="00040636"/>
    <w:rsid w:val="00040EF1"/>
    <w:rsid w:val="0004107C"/>
    <w:rsid w:val="000410F5"/>
    <w:rsid w:val="0004138C"/>
    <w:rsid w:val="00041685"/>
    <w:rsid w:val="000417D9"/>
    <w:rsid w:val="000418C5"/>
    <w:rsid w:val="0004195B"/>
    <w:rsid w:val="00041C41"/>
    <w:rsid w:val="00041E59"/>
    <w:rsid w:val="00042315"/>
    <w:rsid w:val="0004320C"/>
    <w:rsid w:val="00043251"/>
    <w:rsid w:val="0004365B"/>
    <w:rsid w:val="00043C86"/>
    <w:rsid w:val="00043CF5"/>
    <w:rsid w:val="00043D04"/>
    <w:rsid w:val="00043E7B"/>
    <w:rsid w:val="0004402A"/>
    <w:rsid w:val="000440B4"/>
    <w:rsid w:val="00044138"/>
    <w:rsid w:val="00044455"/>
    <w:rsid w:val="00044643"/>
    <w:rsid w:val="0004482E"/>
    <w:rsid w:val="00044A10"/>
    <w:rsid w:val="00044D0B"/>
    <w:rsid w:val="00044D39"/>
    <w:rsid w:val="0004514C"/>
    <w:rsid w:val="0004531C"/>
    <w:rsid w:val="0004598C"/>
    <w:rsid w:val="00045EA7"/>
    <w:rsid w:val="00046260"/>
    <w:rsid w:val="000465E9"/>
    <w:rsid w:val="00046C79"/>
    <w:rsid w:val="00047A58"/>
    <w:rsid w:val="00047E1C"/>
    <w:rsid w:val="00047F67"/>
    <w:rsid w:val="00050133"/>
    <w:rsid w:val="0005044C"/>
    <w:rsid w:val="00050BCB"/>
    <w:rsid w:val="000515A8"/>
    <w:rsid w:val="0005167E"/>
    <w:rsid w:val="00051A39"/>
    <w:rsid w:val="00051EC5"/>
    <w:rsid w:val="00051F92"/>
    <w:rsid w:val="000520CA"/>
    <w:rsid w:val="0005236B"/>
    <w:rsid w:val="0005252E"/>
    <w:rsid w:val="000526AD"/>
    <w:rsid w:val="00052867"/>
    <w:rsid w:val="00052DB4"/>
    <w:rsid w:val="00052E41"/>
    <w:rsid w:val="00053371"/>
    <w:rsid w:val="00053734"/>
    <w:rsid w:val="00053A66"/>
    <w:rsid w:val="00053ABE"/>
    <w:rsid w:val="0005416F"/>
    <w:rsid w:val="00054200"/>
    <w:rsid w:val="000545A0"/>
    <w:rsid w:val="00054794"/>
    <w:rsid w:val="00054822"/>
    <w:rsid w:val="0005495E"/>
    <w:rsid w:val="00054A3B"/>
    <w:rsid w:val="00054C6B"/>
    <w:rsid w:val="00054CFA"/>
    <w:rsid w:val="00054E23"/>
    <w:rsid w:val="00054EA8"/>
    <w:rsid w:val="00054FBE"/>
    <w:rsid w:val="000555B4"/>
    <w:rsid w:val="00055804"/>
    <w:rsid w:val="00055B4B"/>
    <w:rsid w:val="00055BA7"/>
    <w:rsid w:val="00055E3D"/>
    <w:rsid w:val="00055E45"/>
    <w:rsid w:val="000560BA"/>
    <w:rsid w:val="0005655B"/>
    <w:rsid w:val="0005660B"/>
    <w:rsid w:val="0005685F"/>
    <w:rsid w:val="00056EFD"/>
    <w:rsid w:val="0005708C"/>
    <w:rsid w:val="00057197"/>
    <w:rsid w:val="00057274"/>
    <w:rsid w:val="00057885"/>
    <w:rsid w:val="00057A28"/>
    <w:rsid w:val="00057F56"/>
    <w:rsid w:val="0006038E"/>
    <w:rsid w:val="000605C7"/>
    <w:rsid w:val="000605FC"/>
    <w:rsid w:val="00060955"/>
    <w:rsid w:val="0006096B"/>
    <w:rsid w:val="00060C9A"/>
    <w:rsid w:val="00060EC8"/>
    <w:rsid w:val="000613D2"/>
    <w:rsid w:val="0006147C"/>
    <w:rsid w:val="0006150B"/>
    <w:rsid w:val="0006185F"/>
    <w:rsid w:val="00061E00"/>
    <w:rsid w:val="00061E58"/>
    <w:rsid w:val="0006255B"/>
    <w:rsid w:val="00062986"/>
    <w:rsid w:val="00062FBD"/>
    <w:rsid w:val="0006320B"/>
    <w:rsid w:val="000632AE"/>
    <w:rsid w:val="0006340D"/>
    <w:rsid w:val="000636CA"/>
    <w:rsid w:val="0006375D"/>
    <w:rsid w:val="00063979"/>
    <w:rsid w:val="000640E1"/>
    <w:rsid w:val="000644E6"/>
    <w:rsid w:val="000648B3"/>
    <w:rsid w:val="00065130"/>
    <w:rsid w:val="00065405"/>
    <w:rsid w:val="00065AC9"/>
    <w:rsid w:val="00065B3F"/>
    <w:rsid w:val="0006607B"/>
    <w:rsid w:val="000664B1"/>
    <w:rsid w:val="0006665B"/>
    <w:rsid w:val="00066C89"/>
    <w:rsid w:val="00066EFC"/>
    <w:rsid w:val="000671DD"/>
    <w:rsid w:val="0006767E"/>
    <w:rsid w:val="000679AA"/>
    <w:rsid w:val="00067AED"/>
    <w:rsid w:val="00067FE3"/>
    <w:rsid w:val="000703D0"/>
    <w:rsid w:val="00070482"/>
    <w:rsid w:val="00070695"/>
    <w:rsid w:val="0007092D"/>
    <w:rsid w:val="00070A31"/>
    <w:rsid w:val="00070BD7"/>
    <w:rsid w:val="00070CDA"/>
    <w:rsid w:val="000710E9"/>
    <w:rsid w:val="000715D2"/>
    <w:rsid w:val="0007165B"/>
    <w:rsid w:val="000716A8"/>
    <w:rsid w:val="00071737"/>
    <w:rsid w:val="00071875"/>
    <w:rsid w:val="00071A9A"/>
    <w:rsid w:val="00071CE1"/>
    <w:rsid w:val="00071E43"/>
    <w:rsid w:val="00071FE3"/>
    <w:rsid w:val="0007214E"/>
    <w:rsid w:val="00072221"/>
    <w:rsid w:val="000726D5"/>
    <w:rsid w:val="0007290A"/>
    <w:rsid w:val="00072AAF"/>
    <w:rsid w:val="00072DCB"/>
    <w:rsid w:val="00072E5B"/>
    <w:rsid w:val="00072F35"/>
    <w:rsid w:val="00073046"/>
    <w:rsid w:val="0007318E"/>
    <w:rsid w:val="000736F3"/>
    <w:rsid w:val="00073AC1"/>
    <w:rsid w:val="00073FC4"/>
    <w:rsid w:val="00074015"/>
    <w:rsid w:val="00074199"/>
    <w:rsid w:val="0007425F"/>
    <w:rsid w:val="00074685"/>
    <w:rsid w:val="00074820"/>
    <w:rsid w:val="000748D0"/>
    <w:rsid w:val="00074D76"/>
    <w:rsid w:val="00074DA4"/>
    <w:rsid w:val="00074DBF"/>
    <w:rsid w:val="00075004"/>
    <w:rsid w:val="0007517D"/>
    <w:rsid w:val="0007546D"/>
    <w:rsid w:val="0007593A"/>
    <w:rsid w:val="00075D5A"/>
    <w:rsid w:val="00075E95"/>
    <w:rsid w:val="00076282"/>
    <w:rsid w:val="000762BB"/>
    <w:rsid w:val="000762EC"/>
    <w:rsid w:val="00076776"/>
    <w:rsid w:val="000769CD"/>
    <w:rsid w:val="000772A5"/>
    <w:rsid w:val="00077833"/>
    <w:rsid w:val="00077DF8"/>
    <w:rsid w:val="00080191"/>
    <w:rsid w:val="00080288"/>
    <w:rsid w:val="000802E5"/>
    <w:rsid w:val="00080B09"/>
    <w:rsid w:val="00080F9C"/>
    <w:rsid w:val="00081398"/>
    <w:rsid w:val="00081F39"/>
    <w:rsid w:val="00082397"/>
    <w:rsid w:val="000824FC"/>
    <w:rsid w:val="00082607"/>
    <w:rsid w:val="00082697"/>
    <w:rsid w:val="00082746"/>
    <w:rsid w:val="00082A3C"/>
    <w:rsid w:val="000835EA"/>
    <w:rsid w:val="00083666"/>
    <w:rsid w:val="00083752"/>
    <w:rsid w:val="000838C3"/>
    <w:rsid w:val="000838E1"/>
    <w:rsid w:val="0008394B"/>
    <w:rsid w:val="00083B36"/>
    <w:rsid w:val="00083CA1"/>
    <w:rsid w:val="00083CE8"/>
    <w:rsid w:val="00083E49"/>
    <w:rsid w:val="0008412D"/>
    <w:rsid w:val="0008417D"/>
    <w:rsid w:val="00084185"/>
    <w:rsid w:val="0008426C"/>
    <w:rsid w:val="000849D8"/>
    <w:rsid w:val="00084E99"/>
    <w:rsid w:val="00085052"/>
    <w:rsid w:val="00085160"/>
    <w:rsid w:val="00085EB4"/>
    <w:rsid w:val="000863BB"/>
    <w:rsid w:val="00086525"/>
    <w:rsid w:val="000871D3"/>
    <w:rsid w:val="00087445"/>
    <w:rsid w:val="000878A1"/>
    <w:rsid w:val="000878B5"/>
    <w:rsid w:val="00087EFC"/>
    <w:rsid w:val="000900D8"/>
    <w:rsid w:val="000900D9"/>
    <w:rsid w:val="00090420"/>
    <w:rsid w:val="00090664"/>
    <w:rsid w:val="0009073D"/>
    <w:rsid w:val="00090746"/>
    <w:rsid w:val="000909AC"/>
    <w:rsid w:val="000909AD"/>
    <w:rsid w:val="00090FE7"/>
    <w:rsid w:val="000913E3"/>
    <w:rsid w:val="000917D0"/>
    <w:rsid w:val="00091862"/>
    <w:rsid w:val="00091A91"/>
    <w:rsid w:val="00091F00"/>
    <w:rsid w:val="00091F7B"/>
    <w:rsid w:val="000923B5"/>
    <w:rsid w:val="000924D1"/>
    <w:rsid w:val="000926BF"/>
    <w:rsid w:val="00092EE6"/>
    <w:rsid w:val="00092EFD"/>
    <w:rsid w:val="00093572"/>
    <w:rsid w:val="000939F7"/>
    <w:rsid w:val="00093B09"/>
    <w:rsid w:val="00093CDC"/>
    <w:rsid w:val="00093E1B"/>
    <w:rsid w:val="00093F2E"/>
    <w:rsid w:val="00093FCE"/>
    <w:rsid w:val="000940E8"/>
    <w:rsid w:val="000940ED"/>
    <w:rsid w:val="0009424E"/>
    <w:rsid w:val="00094509"/>
    <w:rsid w:val="000945CF"/>
    <w:rsid w:val="000948B3"/>
    <w:rsid w:val="00094A50"/>
    <w:rsid w:val="000951E7"/>
    <w:rsid w:val="00095457"/>
    <w:rsid w:val="00095739"/>
    <w:rsid w:val="0009588F"/>
    <w:rsid w:val="0009589D"/>
    <w:rsid w:val="0009596A"/>
    <w:rsid w:val="00095BC9"/>
    <w:rsid w:val="00096531"/>
    <w:rsid w:val="00096785"/>
    <w:rsid w:val="000969F1"/>
    <w:rsid w:val="00096D97"/>
    <w:rsid w:val="00096E22"/>
    <w:rsid w:val="0009714A"/>
    <w:rsid w:val="00097319"/>
    <w:rsid w:val="00097584"/>
    <w:rsid w:val="000975FB"/>
    <w:rsid w:val="0009766A"/>
    <w:rsid w:val="00097C92"/>
    <w:rsid w:val="00097D2F"/>
    <w:rsid w:val="00097E6A"/>
    <w:rsid w:val="000A0351"/>
    <w:rsid w:val="000A07F2"/>
    <w:rsid w:val="000A0812"/>
    <w:rsid w:val="000A0B2A"/>
    <w:rsid w:val="000A0E7A"/>
    <w:rsid w:val="000A0F4E"/>
    <w:rsid w:val="000A13C5"/>
    <w:rsid w:val="000A13D0"/>
    <w:rsid w:val="000A13DC"/>
    <w:rsid w:val="000A1549"/>
    <w:rsid w:val="000A1622"/>
    <w:rsid w:val="000A165D"/>
    <w:rsid w:val="000A16DF"/>
    <w:rsid w:val="000A1BCA"/>
    <w:rsid w:val="000A20DD"/>
    <w:rsid w:val="000A279D"/>
    <w:rsid w:val="000A295B"/>
    <w:rsid w:val="000A2975"/>
    <w:rsid w:val="000A2A51"/>
    <w:rsid w:val="000A2BA3"/>
    <w:rsid w:val="000A3355"/>
    <w:rsid w:val="000A346F"/>
    <w:rsid w:val="000A3658"/>
    <w:rsid w:val="000A3D97"/>
    <w:rsid w:val="000A42BB"/>
    <w:rsid w:val="000A4561"/>
    <w:rsid w:val="000A4990"/>
    <w:rsid w:val="000A4D88"/>
    <w:rsid w:val="000A4EAA"/>
    <w:rsid w:val="000A4FDF"/>
    <w:rsid w:val="000A52C8"/>
    <w:rsid w:val="000A53B8"/>
    <w:rsid w:val="000A5AD8"/>
    <w:rsid w:val="000A61E7"/>
    <w:rsid w:val="000A621B"/>
    <w:rsid w:val="000A6517"/>
    <w:rsid w:val="000A6B47"/>
    <w:rsid w:val="000A6BA5"/>
    <w:rsid w:val="000A6DD6"/>
    <w:rsid w:val="000A6E73"/>
    <w:rsid w:val="000A6F49"/>
    <w:rsid w:val="000A7054"/>
    <w:rsid w:val="000A7A72"/>
    <w:rsid w:val="000B003D"/>
    <w:rsid w:val="000B02C5"/>
    <w:rsid w:val="000B054E"/>
    <w:rsid w:val="000B058B"/>
    <w:rsid w:val="000B0762"/>
    <w:rsid w:val="000B0856"/>
    <w:rsid w:val="000B0FDD"/>
    <w:rsid w:val="000B17C8"/>
    <w:rsid w:val="000B1892"/>
    <w:rsid w:val="000B1FDA"/>
    <w:rsid w:val="000B28BB"/>
    <w:rsid w:val="000B295C"/>
    <w:rsid w:val="000B2A76"/>
    <w:rsid w:val="000B2D40"/>
    <w:rsid w:val="000B2DBF"/>
    <w:rsid w:val="000B2E1C"/>
    <w:rsid w:val="000B2FCE"/>
    <w:rsid w:val="000B3021"/>
    <w:rsid w:val="000B31C8"/>
    <w:rsid w:val="000B3528"/>
    <w:rsid w:val="000B3587"/>
    <w:rsid w:val="000B3CB2"/>
    <w:rsid w:val="000B4B83"/>
    <w:rsid w:val="000B4DB6"/>
    <w:rsid w:val="000B539D"/>
    <w:rsid w:val="000B5422"/>
    <w:rsid w:val="000B5A80"/>
    <w:rsid w:val="000B5ADC"/>
    <w:rsid w:val="000B5AFF"/>
    <w:rsid w:val="000B5B3E"/>
    <w:rsid w:val="000B5B95"/>
    <w:rsid w:val="000B5C0D"/>
    <w:rsid w:val="000B60CE"/>
    <w:rsid w:val="000B65E2"/>
    <w:rsid w:val="000B662B"/>
    <w:rsid w:val="000B6ACF"/>
    <w:rsid w:val="000B6B78"/>
    <w:rsid w:val="000B726F"/>
    <w:rsid w:val="000B7A42"/>
    <w:rsid w:val="000B7B2E"/>
    <w:rsid w:val="000B7DEA"/>
    <w:rsid w:val="000B7EAE"/>
    <w:rsid w:val="000C000E"/>
    <w:rsid w:val="000C0123"/>
    <w:rsid w:val="000C0156"/>
    <w:rsid w:val="000C04B3"/>
    <w:rsid w:val="000C06A0"/>
    <w:rsid w:val="000C09A7"/>
    <w:rsid w:val="000C13B9"/>
    <w:rsid w:val="000C1852"/>
    <w:rsid w:val="000C1990"/>
    <w:rsid w:val="000C1A11"/>
    <w:rsid w:val="000C1D3B"/>
    <w:rsid w:val="000C1E66"/>
    <w:rsid w:val="000C2273"/>
    <w:rsid w:val="000C234C"/>
    <w:rsid w:val="000C2568"/>
    <w:rsid w:val="000C27E6"/>
    <w:rsid w:val="000C2A30"/>
    <w:rsid w:val="000C2AF2"/>
    <w:rsid w:val="000C2B6E"/>
    <w:rsid w:val="000C2C38"/>
    <w:rsid w:val="000C2C7B"/>
    <w:rsid w:val="000C2F66"/>
    <w:rsid w:val="000C307F"/>
    <w:rsid w:val="000C3488"/>
    <w:rsid w:val="000C35C6"/>
    <w:rsid w:val="000C39CF"/>
    <w:rsid w:val="000C39D5"/>
    <w:rsid w:val="000C40CC"/>
    <w:rsid w:val="000C414B"/>
    <w:rsid w:val="000C4365"/>
    <w:rsid w:val="000C453F"/>
    <w:rsid w:val="000C46AE"/>
    <w:rsid w:val="000C496E"/>
    <w:rsid w:val="000C4A86"/>
    <w:rsid w:val="000C5176"/>
    <w:rsid w:val="000C539C"/>
    <w:rsid w:val="000C587E"/>
    <w:rsid w:val="000C5D51"/>
    <w:rsid w:val="000C5EB8"/>
    <w:rsid w:val="000C5F83"/>
    <w:rsid w:val="000C6363"/>
    <w:rsid w:val="000C6577"/>
    <w:rsid w:val="000C6687"/>
    <w:rsid w:val="000C6C2C"/>
    <w:rsid w:val="000C6CC5"/>
    <w:rsid w:val="000C6E96"/>
    <w:rsid w:val="000C6EE4"/>
    <w:rsid w:val="000C73A0"/>
    <w:rsid w:val="000C743E"/>
    <w:rsid w:val="000C7451"/>
    <w:rsid w:val="000C7631"/>
    <w:rsid w:val="000C7AC9"/>
    <w:rsid w:val="000D00AD"/>
    <w:rsid w:val="000D01B6"/>
    <w:rsid w:val="000D0563"/>
    <w:rsid w:val="000D0939"/>
    <w:rsid w:val="000D09FA"/>
    <w:rsid w:val="000D0B6E"/>
    <w:rsid w:val="000D0C2C"/>
    <w:rsid w:val="000D1211"/>
    <w:rsid w:val="000D1301"/>
    <w:rsid w:val="000D148F"/>
    <w:rsid w:val="000D17C3"/>
    <w:rsid w:val="000D18C2"/>
    <w:rsid w:val="000D1E06"/>
    <w:rsid w:val="000D1EED"/>
    <w:rsid w:val="000D1F29"/>
    <w:rsid w:val="000D1F2D"/>
    <w:rsid w:val="000D2109"/>
    <w:rsid w:val="000D2426"/>
    <w:rsid w:val="000D2668"/>
    <w:rsid w:val="000D2B1F"/>
    <w:rsid w:val="000D2B65"/>
    <w:rsid w:val="000D2BBC"/>
    <w:rsid w:val="000D2FAC"/>
    <w:rsid w:val="000D3560"/>
    <w:rsid w:val="000D36B0"/>
    <w:rsid w:val="000D3849"/>
    <w:rsid w:val="000D39B3"/>
    <w:rsid w:val="000D4050"/>
    <w:rsid w:val="000D41F0"/>
    <w:rsid w:val="000D435D"/>
    <w:rsid w:val="000D45DC"/>
    <w:rsid w:val="000D49E9"/>
    <w:rsid w:val="000D4D98"/>
    <w:rsid w:val="000D59AC"/>
    <w:rsid w:val="000D5BC4"/>
    <w:rsid w:val="000D62DF"/>
    <w:rsid w:val="000D63C4"/>
    <w:rsid w:val="000D699E"/>
    <w:rsid w:val="000D69F3"/>
    <w:rsid w:val="000D73C1"/>
    <w:rsid w:val="000D7532"/>
    <w:rsid w:val="000D7668"/>
    <w:rsid w:val="000D7746"/>
    <w:rsid w:val="000D7810"/>
    <w:rsid w:val="000D7CE3"/>
    <w:rsid w:val="000D7DB1"/>
    <w:rsid w:val="000D7DE2"/>
    <w:rsid w:val="000D7F5E"/>
    <w:rsid w:val="000E0268"/>
    <w:rsid w:val="000E030B"/>
    <w:rsid w:val="000E0543"/>
    <w:rsid w:val="000E05F5"/>
    <w:rsid w:val="000E0E74"/>
    <w:rsid w:val="000E12A0"/>
    <w:rsid w:val="000E135F"/>
    <w:rsid w:val="000E1524"/>
    <w:rsid w:val="000E178A"/>
    <w:rsid w:val="000E1EE6"/>
    <w:rsid w:val="000E2182"/>
    <w:rsid w:val="000E308E"/>
    <w:rsid w:val="000E30CB"/>
    <w:rsid w:val="000E319A"/>
    <w:rsid w:val="000E3858"/>
    <w:rsid w:val="000E38F3"/>
    <w:rsid w:val="000E3A1F"/>
    <w:rsid w:val="000E3EF2"/>
    <w:rsid w:val="000E40ED"/>
    <w:rsid w:val="000E4233"/>
    <w:rsid w:val="000E449E"/>
    <w:rsid w:val="000E49E0"/>
    <w:rsid w:val="000E4A6B"/>
    <w:rsid w:val="000E4C9A"/>
    <w:rsid w:val="000E4E28"/>
    <w:rsid w:val="000E53A2"/>
    <w:rsid w:val="000E5884"/>
    <w:rsid w:val="000E5966"/>
    <w:rsid w:val="000E5BC2"/>
    <w:rsid w:val="000E5E55"/>
    <w:rsid w:val="000E601C"/>
    <w:rsid w:val="000E6451"/>
    <w:rsid w:val="000E648C"/>
    <w:rsid w:val="000E6B8E"/>
    <w:rsid w:val="000E70E9"/>
    <w:rsid w:val="000E7273"/>
    <w:rsid w:val="000E72C5"/>
    <w:rsid w:val="000E7318"/>
    <w:rsid w:val="000E732D"/>
    <w:rsid w:val="000E7549"/>
    <w:rsid w:val="000E7705"/>
    <w:rsid w:val="000E7AF1"/>
    <w:rsid w:val="000F0734"/>
    <w:rsid w:val="000F07F9"/>
    <w:rsid w:val="000F084A"/>
    <w:rsid w:val="000F0946"/>
    <w:rsid w:val="000F0954"/>
    <w:rsid w:val="000F0986"/>
    <w:rsid w:val="000F12DD"/>
    <w:rsid w:val="000F169D"/>
    <w:rsid w:val="000F176D"/>
    <w:rsid w:val="000F1816"/>
    <w:rsid w:val="000F19B6"/>
    <w:rsid w:val="000F1AC5"/>
    <w:rsid w:val="000F2416"/>
    <w:rsid w:val="000F243E"/>
    <w:rsid w:val="000F2666"/>
    <w:rsid w:val="000F2EDA"/>
    <w:rsid w:val="000F35AA"/>
    <w:rsid w:val="000F364F"/>
    <w:rsid w:val="000F3A3B"/>
    <w:rsid w:val="000F3A5F"/>
    <w:rsid w:val="000F3FD7"/>
    <w:rsid w:val="000F4C7C"/>
    <w:rsid w:val="000F4CDC"/>
    <w:rsid w:val="000F4EE6"/>
    <w:rsid w:val="000F50D2"/>
    <w:rsid w:val="000F5853"/>
    <w:rsid w:val="000F5CFA"/>
    <w:rsid w:val="000F5EA5"/>
    <w:rsid w:val="000F5FF4"/>
    <w:rsid w:val="000F6330"/>
    <w:rsid w:val="000F6B1C"/>
    <w:rsid w:val="000F6D38"/>
    <w:rsid w:val="000F6DF9"/>
    <w:rsid w:val="000F6F35"/>
    <w:rsid w:val="000F6FB4"/>
    <w:rsid w:val="000F7630"/>
    <w:rsid w:val="000F7635"/>
    <w:rsid w:val="000F7675"/>
    <w:rsid w:val="000F76E6"/>
    <w:rsid w:val="000F7768"/>
    <w:rsid w:val="000F7AE5"/>
    <w:rsid w:val="00100090"/>
    <w:rsid w:val="001000AD"/>
    <w:rsid w:val="001005E8"/>
    <w:rsid w:val="001007C6"/>
    <w:rsid w:val="00100ABD"/>
    <w:rsid w:val="00101158"/>
    <w:rsid w:val="00101599"/>
    <w:rsid w:val="001019C8"/>
    <w:rsid w:val="00101F97"/>
    <w:rsid w:val="001027ED"/>
    <w:rsid w:val="00102A42"/>
    <w:rsid w:val="00102E31"/>
    <w:rsid w:val="00102E68"/>
    <w:rsid w:val="00102EE1"/>
    <w:rsid w:val="00103009"/>
    <w:rsid w:val="001030AB"/>
    <w:rsid w:val="0010331E"/>
    <w:rsid w:val="001034AC"/>
    <w:rsid w:val="00103C66"/>
    <w:rsid w:val="00103CE2"/>
    <w:rsid w:val="00103D91"/>
    <w:rsid w:val="00104340"/>
    <w:rsid w:val="00104E47"/>
    <w:rsid w:val="00105194"/>
    <w:rsid w:val="00105265"/>
    <w:rsid w:val="00105283"/>
    <w:rsid w:val="001052B4"/>
    <w:rsid w:val="00105558"/>
    <w:rsid w:val="0010583A"/>
    <w:rsid w:val="00105CA7"/>
    <w:rsid w:val="00105E59"/>
    <w:rsid w:val="00105F42"/>
    <w:rsid w:val="00106140"/>
    <w:rsid w:val="00106612"/>
    <w:rsid w:val="001068B6"/>
    <w:rsid w:val="00106A49"/>
    <w:rsid w:val="00106EAF"/>
    <w:rsid w:val="00106ED6"/>
    <w:rsid w:val="00107AB4"/>
    <w:rsid w:val="00107BBA"/>
    <w:rsid w:val="00107D5C"/>
    <w:rsid w:val="00110060"/>
    <w:rsid w:val="0011027E"/>
    <w:rsid w:val="001107A1"/>
    <w:rsid w:val="00110A1B"/>
    <w:rsid w:val="00110B4D"/>
    <w:rsid w:val="00110C28"/>
    <w:rsid w:val="00110D9C"/>
    <w:rsid w:val="00110E17"/>
    <w:rsid w:val="00110F04"/>
    <w:rsid w:val="00111087"/>
    <w:rsid w:val="0011125B"/>
    <w:rsid w:val="001115A4"/>
    <w:rsid w:val="001117C4"/>
    <w:rsid w:val="001117CD"/>
    <w:rsid w:val="001117FF"/>
    <w:rsid w:val="00111BA7"/>
    <w:rsid w:val="00111C2E"/>
    <w:rsid w:val="001122A0"/>
    <w:rsid w:val="00112A91"/>
    <w:rsid w:val="00113065"/>
    <w:rsid w:val="001132CA"/>
    <w:rsid w:val="0011347C"/>
    <w:rsid w:val="00113584"/>
    <w:rsid w:val="00113768"/>
    <w:rsid w:val="001138CB"/>
    <w:rsid w:val="00113B8D"/>
    <w:rsid w:val="00113D6B"/>
    <w:rsid w:val="001146CE"/>
    <w:rsid w:val="0011482E"/>
    <w:rsid w:val="0011493C"/>
    <w:rsid w:val="00115009"/>
    <w:rsid w:val="00115435"/>
    <w:rsid w:val="0011565E"/>
    <w:rsid w:val="0011575D"/>
    <w:rsid w:val="00115A8A"/>
    <w:rsid w:val="00115B51"/>
    <w:rsid w:val="00115B6B"/>
    <w:rsid w:val="00115B71"/>
    <w:rsid w:val="00116076"/>
    <w:rsid w:val="00116338"/>
    <w:rsid w:val="001167A3"/>
    <w:rsid w:val="00116946"/>
    <w:rsid w:val="00116BC3"/>
    <w:rsid w:val="00116E35"/>
    <w:rsid w:val="00117CA5"/>
    <w:rsid w:val="00117F0E"/>
    <w:rsid w:val="001200A3"/>
    <w:rsid w:val="001200C8"/>
    <w:rsid w:val="00120140"/>
    <w:rsid w:val="001203BA"/>
    <w:rsid w:val="00120490"/>
    <w:rsid w:val="001205B7"/>
    <w:rsid w:val="001208E2"/>
    <w:rsid w:val="00120A70"/>
    <w:rsid w:val="00120AF8"/>
    <w:rsid w:val="0012103E"/>
    <w:rsid w:val="00121170"/>
    <w:rsid w:val="00121193"/>
    <w:rsid w:val="001211C2"/>
    <w:rsid w:val="00121224"/>
    <w:rsid w:val="001212B2"/>
    <w:rsid w:val="0012151F"/>
    <w:rsid w:val="00121AFE"/>
    <w:rsid w:val="00121CFE"/>
    <w:rsid w:val="0012205E"/>
    <w:rsid w:val="0012209F"/>
    <w:rsid w:val="001220FE"/>
    <w:rsid w:val="001221AD"/>
    <w:rsid w:val="00122629"/>
    <w:rsid w:val="00122AB9"/>
    <w:rsid w:val="00122D60"/>
    <w:rsid w:val="00122E27"/>
    <w:rsid w:val="00123036"/>
    <w:rsid w:val="00123266"/>
    <w:rsid w:val="001234E4"/>
    <w:rsid w:val="0012377B"/>
    <w:rsid w:val="0012395B"/>
    <w:rsid w:val="00124313"/>
    <w:rsid w:val="001244C3"/>
    <w:rsid w:val="00124939"/>
    <w:rsid w:val="00124D61"/>
    <w:rsid w:val="00125377"/>
    <w:rsid w:val="00125A7D"/>
    <w:rsid w:val="00125CEB"/>
    <w:rsid w:val="00125E71"/>
    <w:rsid w:val="00125EA6"/>
    <w:rsid w:val="001260C1"/>
    <w:rsid w:val="00126313"/>
    <w:rsid w:val="00126830"/>
    <w:rsid w:val="00126859"/>
    <w:rsid w:val="0012692C"/>
    <w:rsid w:val="00126B51"/>
    <w:rsid w:val="00126C9B"/>
    <w:rsid w:val="00126EE2"/>
    <w:rsid w:val="00126FD3"/>
    <w:rsid w:val="00126FD8"/>
    <w:rsid w:val="0012745A"/>
    <w:rsid w:val="00127596"/>
    <w:rsid w:val="001275FA"/>
    <w:rsid w:val="00127727"/>
    <w:rsid w:val="0012790A"/>
    <w:rsid w:val="00127AA1"/>
    <w:rsid w:val="001302C5"/>
    <w:rsid w:val="00130646"/>
    <w:rsid w:val="0013089F"/>
    <w:rsid w:val="00130928"/>
    <w:rsid w:val="00130A0E"/>
    <w:rsid w:val="00130A93"/>
    <w:rsid w:val="00130B41"/>
    <w:rsid w:val="00130CA0"/>
    <w:rsid w:val="00130CE8"/>
    <w:rsid w:val="00130EBB"/>
    <w:rsid w:val="00131730"/>
    <w:rsid w:val="00131799"/>
    <w:rsid w:val="0013179A"/>
    <w:rsid w:val="001324D4"/>
    <w:rsid w:val="0013278D"/>
    <w:rsid w:val="00132910"/>
    <w:rsid w:val="00132A09"/>
    <w:rsid w:val="0013310C"/>
    <w:rsid w:val="001332A1"/>
    <w:rsid w:val="001332EE"/>
    <w:rsid w:val="00133339"/>
    <w:rsid w:val="001335D1"/>
    <w:rsid w:val="00133A1F"/>
    <w:rsid w:val="00133D48"/>
    <w:rsid w:val="0013478A"/>
    <w:rsid w:val="0013489B"/>
    <w:rsid w:val="00134A5A"/>
    <w:rsid w:val="00134AF4"/>
    <w:rsid w:val="00134BEA"/>
    <w:rsid w:val="00135090"/>
    <w:rsid w:val="001350FC"/>
    <w:rsid w:val="001351EE"/>
    <w:rsid w:val="00135276"/>
    <w:rsid w:val="001353F1"/>
    <w:rsid w:val="00135429"/>
    <w:rsid w:val="00135778"/>
    <w:rsid w:val="001359FE"/>
    <w:rsid w:val="00135C1C"/>
    <w:rsid w:val="00135FD9"/>
    <w:rsid w:val="001361FD"/>
    <w:rsid w:val="001362F1"/>
    <w:rsid w:val="00136315"/>
    <w:rsid w:val="001365A7"/>
    <w:rsid w:val="00136750"/>
    <w:rsid w:val="00136937"/>
    <w:rsid w:val="00136A04"/>
    <w:rsid w:val="00136A8E"/>
    <w:rsid w:val="00136BCA"/>
    <w:rsid w:val="00136BFA"/>
    <w:rsid w:val="00137390"/>
    <w:rsid w:val="0013741D"/>
    <w:rsid w:val="00137679"/>
    <w:rsid w:val="00137BA0"/>
    <w:rsid w:val="00137CC9"/>
    <w:rsid w:val="00137EB2"/>
    <w:rsid w:val="001402DB"/>
    <w:rsid w:val="0014042D"/>
    <w:rsid w:val="001406DA"/>
    <w:rsid w:val="00140787"/>
    <w:rsid w:val="00140966"/>
    <w:rsid w:val="00140D15"/>
    <w:rsid w:val="0014117B"/>
    <w:rsid w:val="001417CF"/>
    <w:rsid w:val="00141830"/>
    <w:rsid w:val="001419A7"/>
    <w:rsid w:val="00141B3F"/>
    <w:rsid w:val="00141C14"/>
    <w:rsid w:val="00141C25"/>
    <w:rsid w:val="00141DA9"/>
    <w:rsid w:val="00141EE1"/>
    <w:rsid w:val="00142011"/>
    <w:rsid w:val="00142020"/>
    <w:rsid w:val="00142216"/>
    <w:rsid w:val="001424E7"/>
    <w:rsid w:val="0014250C"/>
    <w:rsid w:val="00142DBC"/>
    <w:rsid w:val="00142E8D"/>
    <w:rsid w:val="00142EE1"/>
    <w:rsid w:val="0014328C"/>
    <w:rsid w:val="00143544"/>
    <w:rsid w:val="00143547"/>
    <w:rsid w:val="0014370F"/>
    <w:rsid w:val="00143978"/>
    <w:rsid w:val="00143C1B"/>
    <w:rsid w:val="00143D91"/>
    <w:rsid w:val="00143ED3"/>
    <w:rsid w:val="00143FD7"/>
    <w:rsid w:val="001441CD"/>
    <w:rsid w:val="00144902"/>
    <w:rsid w:val="00144A9E"/>
    <w:rsid w:val="00144EA1"/>
    <w:rsid w:val="0014511F"/>
    <w:rsid w:val="00145652"/>
    <w:rsid w:val="001456C0"/>
    <w:rsid w:val="001456F3"/>
    <w:rsid w:val="0014577E"/>
    <w:rsid w:val="00145960"/>
    <w:rsid w:val="00145A39"/>
    <w:rsid w:val="00145C4C"/>
    <w:rsid w:val="0014606F"/>
    <w:rsid w:val="001463DD"/>
    <w:rsid w:val="00146482"/>
    <w:rsid w:val="001464EB"/>
    <w:rsid w:val="00146B65"/>
    <w:rsid w:val="00146C6E"/>
    <w:rsid w:val="00146CBD"/>
    <w:rsid w:val="00146D43"/>
    <w:rsid w:val="001471DD"/>
    <w:rsid w:val="00147521"/>
    <w:rsid w:val="00147A11"/>
    <w:rsid w:val="00147B70"/>
    <w:rsid w:val="00147FDF"/>
    <w:rsid w:val="0015014F"/>
    <w:rsid w:val="00150477"/>
    <w:rsid w:val="001505D3"/>
    <w:rsid w:val="00150977"/>
    <w:rsid w:val="00150984"/>
    <w:rsid w:val="00150CC9"/>
    <w:rsid w:val="00150CEF"/>
    <w:rsid w:val="00150CF3"/>
    <w:rsid w:val="00150E14"/>
    <w:rsid w:val="00150FB5"/>
    <w:rsid w:val="001511F2"/>
    <w:rsid w:val="00151AFC"/>
    <w:rsid w:val="00151B99"/>
    <w:rsid w:val="001526DA"/>
    <w:rsid w:val="00152B3F"/>
    <w:rsid w:val="00152E96"/>
    <w:rsid w:val="00152EE0"/>
    <w:rsid w:val="00153202"/>
    <w:rsid w:val="0015357B"/>
    <w:rsid w:val="0015377A"/>
    <w:rsid w:val="00153B25"/>
    <w:rsid w:val="00153D86"/>
    <w:rsid w:val="0015416A"/>
    <w:rsid w:val="00154490"/>
    <w:rsid w:val="0015471F"/>
    <w:rsid w:val="00154972"/>
    <w:rsid w:val="00154C15"/>
    <w:rsid w:val="00154C5A"/>
    <w:rsid w:val="00154C6A"/>
    <w:rsid w:val="00154C7A"/>
    <w:rsid w:val="00154EA8"/>
    <w:rsid w:val="00154F72"/>
    <w:rsid w:val="001550CF"/>
    <w:rsid w:val="001551B7"/>
    <w:rsid w:val="00155292"/>
    <w:rsid w:val="001558BB"/>
    <w:rsid w:val="00155A66"/>
    <w:rsid w:val="00156351"/>
    <w:rsid w:val="00156A42"/>
    <w:rsid w:val="00156A49"/>
    <w:rsid w:val="00156A4F"/>
    <w:rsid w:val="00156F8B"/>
    <w:rsid w:val="001575E1"/>
    <w:rsid w:val="001576DE"/>
    <w:rsid w:val="00157B93"/>
    <w:rsid w:val="00157D1A"/>
    <w:rsid w:val="00160363"/>
    <w:rsid w:val="00160C57"/>
    <w:rsid w:val="00160D66"/>
    <w:rsid w:val="00160F63"/>
    <w:rsid w:val="00160FF0"/>
    <w:rsid w:val="00161043"/>
    <w:rsid w:val="00161E56"/>
    <w:rsid w:val="001620E9"/>
    <w:rsid w:val="001621F8"/>
    <w:rsid w:val="00162982"/>
    <w:rsid w:val="00162B22"/>
    <w:rsid w:val="00162B39"/>
    <w:rsid w:val="00162BE6"/>
    <w:rsid w:val="00162BEA"/>
    <w:rsid w:val="00162F16"/>
    <w:rsid w:val="00162FAF"/>
    <w:rsid w:val="00163203"/>
    <w:rsid w:val="00163254"/>
    <w:rsid w:val="0016382C"/>
    <w:rsid w:val="0016412F"/>
    <w:rsid w:val="0016426E"/>
    <w:rsid w:val="001646FF"/>
    <w:rsid w:val="0016472D"/>
    <w:rsid w:val="0016482A"/>
    <w:rsid w:val="00164B63"/>
    <w:rsid w:val="00165248"/>
    <w:rsid w:val="0016537E"/>
    <w:rsid w:val="00165A2F"/>
    <w:rsid w:val="00165A74"/>
    <w:rsid w:val="00165A7D"/>
    <w:rsid w:val="00165BC5"/>
    <w:rsid w:val="00165DC0"/>
    <w:rsid w:val="0016642B"/>
    <w:rsid w:val="001668C0"/>
    <w:rsid w:val="00166FC5"/>
    <w:rsid w:val="001670C5"/>
    <w:rsid w:val="001670FB"/>
    <w:rsid w:val="00167374"/>
    <w:rsid w:val="001675E0"/>
    <w:rsid w:val="00167A39"/>
    <w:rsid w:val="00167C24"/>
    <w:rsid w:val="00167C43"/>
    <w:rsid w:val="00170054"/>
    <w:rsid w:val="00170409"/>
    <w:rsid w:val="00170472"/>
    <w:rsid w:val="00170560"/>
    <w:rsid w:val="0017064F"/>
    <w:rsid w:val="00170705"/>
    <w:rsid w:val="0017078E"/>
    <w:rsid w:val="00170805"/>
    <w:rsid w:val="00170DD3"/>
    <w:rsid w:val="0017127D"/>
    <w:rsid w:val="00171556"/>
    <w:rsid w:val="001715E4"/>
    <w:rsid w:val="001716A8"/>
    <w:rsid w:val="00171CB8"/>
    <w:rsid w:val="00171E16"/>
    <w:rsid w:val="00171ECF"/>
    <w:rsid w:val="00171F5A"/>
    <w:rsid w:val="001720B7"/>
    <w:rsid w:val="001720DB"/>
    <w:rsid w:val="0017258E"/>
    <w:rsid w:val="00172CDE"/>
    <w:rsid w:val="001730A9"/>
    <w:rsid w:val="0017350B"/>
    <w:rsid w:val="00173695"/>
    <w:rsid w:val="001737D8"/>
    <w:rsid w:val="00173804"/>
    <w:rsid w:val="0017392C"/>
    <w:rsid w:val="00173B91"/>
    <w:rsid w:val="00173C2F"/>
    <w:rsid w:val="00173EDC"/>
    <w:rsid w:val="00174125"/>
    <w:rsid w:val="001741CE"/>
    <w:rsid w:val="00174672"/>
    <w:rsid w:val="001747C9"/>
    <w:rsid w:val="001747E5"/>
    <w:rsid w:val="00174A2C"/>
    <w:rsid w:val="00174AB3"/>
    <w:rsid w:val="00174F36"/>
    <w:rsid w:val="00175011"/>
    <w:rsid w:val="001750A2"/>
    <w:rsid w:val="0017540B"/>
    <w:rsid w:val="0017545C"/>
    <w:rsid w:val="00175861"/>
    <w:rsid w:val="001759F4"/>
    <w:rsid w:val="001761E1"/>
    <w:rsid w:val="00176221"/>
    <w:rsid w:val="0017628C"/>
    <w:rsid w:val="00176692"/>
    <w:rsid w:val="00176C7F"/>
    <w:rsid w:val="001770D4"/>
    <w:rsid w:val="00177129"/>
    <w:rsid w:val="0017716C"/>
    <w:rsid w:val="00180003"/>
    <w:rsid w:val="001805D4"/>
    <w:rsid w:val="001806EE"/>
    <w:rsid w:val="001808A0"/>
    <w:rsid w:val="00181122"/>
    <w:rsid w:val="00181479"/>
    <w:rsid w:val="00181A41"/>
    <w:rsid w:val="00181AF0"/>
    <w:rsid w:val="00181CE0"/>
    <w:rsid w:val="0018213A"/>
    <w:rsid w:val="00182495"/>
    <w:rsid w:val="0018330C"/>
    <w:rsid w:val="001835B4"/>
    <w:rsid w:val="001835B6"/>
    <w:rsid w:val="001836C5"/>
    <w:rsid w:val="0018372B"/>
    <w:rsid w:val="00183B05"/>
    <w:rsid w:val="00183D1E"/>
    <w:rsid w:val="00183DE6"/>
    <w:rsid w:val="00184180"/>
    <w:rsid w:val="00184190"/>
    <w:rsid w:val="001842A4"/>
    <w:rsid w:val="001848A6"/>
    <w:rsid w:val="00184B34"/>
    <w:rsid w:val="00184DD6"/>
    <w:rsid w:val="00184EA5"/>
    <w:rsid w:val="00185199"/>
    <w:rsid w:val="00185A67"/>
    <w:rsid w:val="00185CDD"/>
    <w:rsid w:val="00185DED"/>
    <w:rsid w:val="00185F94"/>
    <w:rsid w:val="00185FA0"/>
    <w:rsid w:val="001860DE"/>
    <w:rsid w:val="0018652B"/>
    <w:rsid w:val="00186718"/>
    <w:rsid w:val="00186741"/>
    <w:rsid w:val="00186796"/>
    <w:rsid w:val="0018683C"/>
    <w:rsid w:val="00186D81"/>
    <w:rsid w:val="00186DAA"/>
    <w:rsid w:val="00186DCF"/>
    <w:rsid w:val="00186F34"/>
    <w:rsid w:val="0018751A"/>
    <w:rsid w:val="00187610"/>
    <w:rsid w:val="00187CED"/>
    <w:rsid w:val="00187D5C"/>
    <w:rsid w:val="00187F3D"/>
    <w:rsid w:val="0019020B"/>
    <w:rsid w:val="001902BC"/>
    <w:rsid w:val="001904EB"/>
    <w:rsid w:val="00190CEC"/>
    <w:rsid w:val="001913EE"/>
    <w:rsid w:val="001914CA"/>
    <w:rsid w:val="001914F8"/>
    <w:rsid w:val="001916EF"/>
    <w:rsid w:val="0019178B"/>
    <w:rsid w:val="00191B12"/>
    <w:rsid w:val="00192156"/>
    <w:rsid w:val="00192384"/>
    <w:rsid w:val="00192D1E"/>
    <w:rsid w:val="00192DF7"/>
    <w:rsid w:val="0019322A"/>
    <w:rsid w:val="0019332A"/>
    <w:rsid w:val="00193B23"/>
    <w:rsid w:val="00193C81"/>
    <w:rsid w:val="00193D81"/>
    <w:rsid w:val="00193E04"/>
    <w:rsid w:val="00193F83"/>
    <w:rsid w:val="00193FE9"/>
    <w:rsid w:val="00194096"/>
    <w:rsid w:val="001941AE"/>
    <w:rsid w:val="0019425A"/>
    <w:rsid w:val="0019484F"/>
    <w:rsid w:val="0019488E"/>
    <w:rsid w:val="00194A8A"/>
    <w:rsid w:val="00194AD9"/>
    <w:rsid w:val="00194B7A"/>
    <w:rsid w:val="00194BDC"/>
    <w:rsid w:val="00194F94"/>
    <w:rsid w:val="00194FB9"/>
    <w:rsid w:val="00195064"/>
    <w:rsid w:val="00195088"/>
    <w:rsid w:val="001953E9"/>
    <w:rsid w:val="00195E44"/>
    <w:rsid w:val="00195FE0"/>
    <w:rsid w:val="001965B3"/>
    <w:rsid w:val="0019662C"/>
    <w:rsid w:val="001967B5"/>
    <w:rsid w:val="001969FA"/>
    <w:rsid w:val="00196F6B"/>
    <w:rsid w:val="00197043"/>
    <w:rsid w:val="00197249"/>
    <w:rsid w:val="0019732D"/>
    <w:rsid w:val="0019733D"/>
    <w:rsid w:val="00197725"/>
    <w:rsid w:val="0019785B"/>
    <w:rsid w:val="00197A00"/>
    <w:rsid w:val="00197CDB"/>
    <w:rsid w:val="00197D1F"/>
    <w:rsid w:val="001A0135"/>
    <w:rsid w:val="001A01D7"/>
    <w:rsid w:val="001A02F5"/>
    <w:rsid w:val="001A0411"/>
    <w:rsid w:val="001A051C"/>
    <w:rsid w:val="001A068F"/>
    <w:rsid w:val="001A0697"/>
    <w:rsid w:val="001A0819"/>
    <w:rsid w:val="001A09E7"/>
    <w:rsid w:val="001A09FC"/>
    <w:rsid w:val="001A0AB9"/>
    <w:rsid w:val="001A0B36"/>
    <w:rsid w:val="001A120D"/>
    <w:rsid w:val="001A1317"/>
    <w:rsid w:val="001A140F"/>
    <w:rsid w:val="001A17F9"/>
    <w:rsid w:val="001A18B9"/>
    <w:rsid w:val="001A18E7"/>
    <w:rsid w:val="001A1C21"/>
    <w:rsid w:val="001A2502"/>
    <w:rsid w:val="001A275F"/>
    <w:rsid w:val="001A28B1"/>
    <w:rsid w:val="001A2CF9"/>
    <w:rsid w:val="001A2F68"/>
    <w:rsid w:val="001A3137"/>
    <w:rsid w:val="001A33E0"/>
    <w:rsid w:val="001A3DD8"/>
    <w:rsid w:val="001A3F25"/>
    <w:rsid w:val="001A426E"/>
    <w:rsid w:val="001A4706"/>
    <w:rsid w:val="001A47BA"/>
    <w:rsid w:val="001A48D4"/>
    <w:rsid w:val="001A4A2F"/>
    <w:rsid w:val="001A4BF1"/>
    <w:rsid w:val="001A5181"/>
    <w:rsid w:val="001A5229"/>
    <w:rsid w:val="001A5245"/>
    <w:rsid w:val="001A531D"/>
    <w:rsid w:val="001A539F"/>
    <w:rsid w:val="001A5A4A"/>
    <w:rsid w:val="001A5DA6"/>
    <w:rsid w:val="001A6145"/>
    <w:rsid w:val="001A6569"/>
    <w:rsid w:val="001A6637"/>
    <w:rsid w:val="001A672D"/>
    <w:rsid w:val="001A6985"/>
    <w:rsid w:val="001A6F96"/>
    <w:rsid w:val="001A6FAB"/>
    <w:rsid w:val="001A7CAA"/>
    <w:rsid w:val="001A7E83"/>
    <w:rsid w:val="001B019C"/>
    <w:rsid w:val="001B01D5"/>
    <w:rsid w:val="001B048C"/>
    <w:rsid w:val="001B05ED"/>
    <w:rsid w:val="001B1D34"/>
    <w:rsid w:val="001B1D9C"/>
    <w:rsid w:val="001B1E9A"/>
    <w:rsid w:val="001B1EE4"/>
    <w:rsid w:val="001B1FD4"/>
    <w:rsid w:val="001B24B5"/>
    <w:rsid w:val="001B25C6"/>
    <w:rsid w:val="001B2F86"/>
    <w:rsid w:val="001B327E"/>
    <w:rsid w:val="001B36F3"/>
    <w:rsid w:val="001B4041"/>
    <w:rsid w:val="001B41B0"/>
    <w:rsid w:val="001B42BB"/>
    <w:rsid w:val="001B42D7"/>
    <w:rsid w:val="001B4458"/>
    <w:rsid w:val="001B45F7"/>
    <w:rsid w:val="001B4903"/>
    <w:rsid w:val="001B4EB1"/>
    <w:rsid w:val="001B50AE"/>
    <w:rsid w:val="001B52CB"/>
    <w:rsid w:val="001B534D"/>
    <w:rsid w:val="001B5387"/>
    <w:rsid w:val="001B5908"/>
    <w:rsid w:val="001B59D0"/>
    <w:rsid w:val="001B5ABA"/>
    <w:rsid w:val="001B5F23"/>
    <w:rsid w:val="001B5F5B"/>
    <w:rsid w:val="001B6060"/>
    <w:rsid w:val="001B6419"/>
    <w:rsid w:val="001B655F"/>
    <w:rsid w:val="001B67E4"/>
    <w:rsid w:val="001B68E3"/>
    <w:rsid w:val="001B6A63"/>
    <w:rsid w:val="001B6D54"/>
    <w:rsid w:val="001B6EF3"/>
    <w:rsid w:val="001B708A"/>
    <w:rsid w:val="001B734F"/>
    <w:rsid w:val="001B745B"/>
    <w:rsid w:val="001B79BB"/>
    <w:rsid w:val="001B7ABD"/>
    <w:rsid w:val="001B7EE1"/>
    <w:rsid w:val="001B7F41"/>
    <w:rsid w:val="001C0009"/>
    <w:rsid w:val="001C00DD"/>
    <w:rsid w:val="001C0106"/>
    <w:rsid w:val="001C0719"/>
    <w:rsid w:val="001C08B5"/>
    <w:rsid w:val="001C0A71"/>
    <w:rsid w:val="001C0AF7"/>
    <w:rsid w:val="001C0D79"/>
    <w:rsid w:val="001C0FC2"/>
    <w:rsid w:val="001C19D7"/>
    <w:rsid w:val="001C1A18"/>
    <w:rsid w:val="001C1ABA"/>
    <w:rsid w:val="001C206B"/>
    <w:rsid w:val="001C2B30"/>
    <w:rsid w:val="001C2B7C"/>
    <w:rsid w:val="001C2C5F"/>
    <w:rsid w:val="001C2FE1"/>
    <w:rsid w:val="001C30C5"/>
    <w:rsid w:val="001C340F"/>
    <w:rsid w:val="001C3959"/>
    <w:rsid w:val="001C4050"/>
    <w:rsid w:val="001C42F5"/>
    <w:rsid w:val="001C4527"/>
    <w:rsid w:val="001C5169"/>
    <w:rsid w:val="001C5209"/>
    <w:rsid w:val="001C5255"/>
    <w:rsid w:val="001C52CB"/>
    <w:rsid w:val="001C54CC"/>
    <w:rsid w:val="001C59E7"/>
    <w:rsid w:val="001C5AE1"/>
    <w:rsid w:val="001C6125"/>
    <w:rsid w:val="001C6311"/>
    <w:rsid w:val="001C693B"/>
    <w:rsid w:val="001C69EA"/>
    <w:rsid w:val="001C6BFA"/>
    <w:rsid w:val="001C6E7B"/>
    <w:rsid w:val="001C7213"/>
    <w:rsid w:val="001C72C3"/>
    <w:rsid w:val="001C7483"/>
    <w:rsid w:val="001C7690"/>
    <w:rsid w:val="001C77DB"/>
    <w:rsid w:val="001C7E09"/>
    <w:rsid w:val="001D0070"/>
    <w:rsid w:val="001D0246"/>
    <w:rsid w:val="001D0251"/>
    <w:rsid w:val="001D038A"/>
    <w:rsid w:val="001D0459"/>
    <w:rsid w:val="001D06FB"/>
    <w:rsid w:val="001D0765"/>
    <w:rsid w:val="001D0CC9"/>
    <w:rsid w:val="001D0ED3"/>
    <w:rsid w:val="001D12C5"/>
    <w:rsid w:val="001D1306"/>
    <w:rsid w:val="001D15B6"/>
    <w:rsid w:val="001D1941"/>
    <w:rsid w:val="001D1CC5"/>
    <w:rsid w:val="001D1E00"/>
    <w:rsid w:val="001D1E3A"/>
    <w:rsid w:val="001D21E3"/>
    <w:rsid w:val="001D2306"/>
    <w:rsid w:val="001D24B5"/>
    <w:rsid w:val="001D2654"/>
    <w:rsid w:val="001D2AC1"/>
    <w:rsid w:val="001D30D5"/>
    <w:rsid w:val="001D32BB"/>
    <w:rsid w:val="001D34E0"/>
    <w:rsid w:val="001D48CB"/>
    <w:rsid w:val="001D4A7F"/>
    <w:rsid w:val="001D4B8D"/>
    <w:rsid w:val="001D509B"/>
    <w:rsid w:val="001D51F2"/>
    <w:rsid w:val="001D557D"/>
    <w:rsid w:val="001D5610"/>
    <w:rsid w:val="001D596F"/>
    <w:rsid w:val="001D5DE4"/>
    <w:rsid w:val="001D5ECA"/>
    <w:rsid w:val="001D60F7"/>
    <w:rsid w:val="001D636B"/>
    <w:rsid w:val="001D649A"/>
    <w:rsid w:val="001D65B2"/>
    <w:rsid w:val="001D67BE"/>
    <w:rsid w:val="001D6C49"/>
    <w:rsid w:val="001D753F"/>
    <w:rsid w:val="001D758B"/>
    <w:rsid w:val="001D79C1"/>
    <w:rsid w:val="001D7B8C"/>
    <w:rsid w:val="001D7B97"/>
    <w:rsid w:val="001D7C29"/>
    <w:rsid w:val="001D7ED3"/>
    <w:rsid w:val="001D7FBF"/>
    <w:rsid w:val="001D7FC7"/>
    <w:rsid w:val="001E0099"/>
    <w:rsid w:val="001E05D1"/>
    <w:rsid w:val="001E088A"/>
    <w:rsid w:val="001E0937"/>
    <w:rsid w:val="001E10C6"/>
    <w:rsid w:val="001E12C9"/>
    <w:rsid w:val="001E13C8"/>
    <w:rsid w:val="001E155C"/>
    <w:rsid w:val="001E17E5"/>
    <w:rsid w:val="001E1A8D"/>
    <w:rsid w:val="001E1C5F"/>
    <w:rsid w:val="001E2256"/>
    <w:rsid w:val="001E2420"/>
    <w:rsid w:val="001E24F8"/>
    <w:rsid w:val="001E2640"/>
    <w:rsid w:val="001E28D8"/>
    <w:rsid w:val="001E2C29"/>
    <w:rsid w:val="001E2D9C"/>
    <w:rsid w:val="001E2F78"/>
    <w:rsid w:val="001E36AE"/>
    <w:rsid w:val="001E3B9E"/>
    <w:rsid w:val="001E3C1A"/>
    <w:rsid w:val="001E4126"/>
    <w:rsid w:val="001E452C"/>
    <w:rsid w:val="001E456C"/>
    <w:rsid w:val="001E492C"/>
    <w:rsid w:val="001E49F4"/>
    <w:rsid w:val="001E4A0B"/>
    <w:rsid w:val="001E4A8A"/>
    <w:rsid w:val="001E4B58"/>
    <w:rsid w:val="001E5214"/>
    <w:rsid w:val="001E5292"/>
    <w:rsid w:val="001E5700"/>
    <w:rsid w:val="001E59E4"/>
    <w:rsid w:val="001E5BA5"/>
    <w:rsid w:val="001E5BF3"/>
    <w:rsid w:val="001E5E55"/>
    <w:rsid w:val="001E6662"/>
    <w:rsid w:val="001E6917"/>
    <w:rsid w:val="001E6B70"/>
    <w:rsid w:val="001E6D4A"/>
    <w:rsid w:val="001E6D6F"/>
    <w:rsid w:val="001E72D2"/>
    <w:rsid w:val="001E7774"/>
    <w:rsid w:val="001E78CC"/>
    <w:rsid w:val="001E7A32"/>
    <w:rsid w:val="001E7CF2"/>
    <w:rsid w:val="001E7DCD"/>
    <w:rsid w:val="001E7E5D"/>
    <w:rsid w:val="001F06E5"/>
    <w:rsid w:val="001F072F"/>
    <w:rsid w:val="001F1601"/>
    <w:rsid w:val="001F16D7"/>
    <w:rsid w:val="001F1FE9"/>
    <w:rsid w:val="001F2133"/>
    <w:rsid w:val="001F2529"/>
    <w:rsid w:val="001F2577"/>
    <w:rsid w:val="001F2948"/>
    <w:rsid w:val="001F2A66"/>
    <w:rsid w:val="001F2C01"/>
    <w:rsid w:val="001F2FB3"/>
    <w:rsid w:val="001F314B"/>
    <w:rsid w:val="001F336E"/>
    <w:rsid w:val="001F340A"/>
    <w:rsid w:val="001F37AD"/>
    <w:rsid w:val="001F40AD"/>
    <w:rsid w:val="001F40EA"/>
    <w:rsid w:val="001F421D"/>
    <w:rsid w:val="001F4373"/>
    <w:rsid w:val="001F4814"/>
    <w:rsid w:val="001F4857"/>
    <w:rsid w:val="001F4A94"/>
    <w:rsid w:val="001F4D09"/>
    <w:rsid w:val="001F4E26"/>
    <w:rsid w:val="001F4F0A"/>
    <w:rsid w:val="001F4F15"/>
    <w:rsid w:val="001F51D9"/>
    <w:rsid w:val="001F5230"/>
    <w:rsid w:val="001F53C1"/>
    <w:rsid w:val="001F557C"/>
    <w:rsid w:val="001F5602"/>
    <w:rsid w:val="001F580C"/>
    <w:rsid w:val="001F59A1"/>
    <w:rsid w:val="001F5BA2"/>
    <w:rsid w:val="001F5D00"/>
    <w:rsid w:val="001F5E49"/>
    <w:rsid w:val="001F6256"/>
    <w:rsid w:val="001F64B0"/>
    <w:rsid w:val="001F65D6"/>
    <w:rsid w:val="001F6613"/>
    <w:rsid w:val="001F6ADE"/>
    <w:rsid w:val="001F6C52"/>
    <w:rsid w:val="001F7027"/>
    <w:rsid w:val="001F7228"/>
    <w:rsid w:val="001F786A"/>
    <w:rsid w:val="001F7A9C"/>
    <w:rsid w:val="001F7D78"/>
    <w:rsid w:val="001F7FB5"/>
    <w:rsid w:val="0020005B"/>
    <w:rsid w:val="0020010C"/>
    <w:rsid w:val="0020051F"/>
    <w:rsid w:val="0020067C"/>
    <w:rsid w:val="00200714"/>
    <w:rsid w:val="0020086C"/>
    <w:rsid w:val="002009C0"/>
    <w:rsid w:val="00200D73"/>
    <w:rsid w:val="00200E67"/>
    <w:rsid w:val="00201150"/>
    <w:rsid w:val="002019B7"/>
    <w:rsid w:val="00201BE7"/>
    <w:rsid w:val="00201D59"/>
    <w:rsid w:val="00201E97"/>
    <w:rsid w:val="0020201C"/>
    <w:rsid w:val="0020212C"/>
    <w:rsid w:val="00202505"/>
    <w:rsid w:val="00202B93"/>
    <w:rsid w:val="00202C70"/>
    <w:rsid w:val="00202D86"/>
    <w:rsid w:val="00202F0D"/>
    <w:rsid w:val="00203073"/>
    <w:rsid w:val="0020320C"/>
    <w:rsid w:val="002035C1"/>
    <w:rsid w:val="00203B99"/>
    <w:rsid w:val="00203CDF"/>
    <w:rsid w:val="00203FB9"/>
    <w:rsid w:val="002042D5"/>
    <w:rsid w:val="0020447A"/>
    <w:rsid w:val="002044CE"/>
    <w:rsid w:val="00204625"/>
    <w:rsid w:val="00204AC6"/>
    <w:rsid w:val="00204E35"/>
    <w:rsid w:val="00204EDF"/>
    <w:rsid w:val="00204EE3"/>
    <w:rsid w:val="00204EFA"/>
    <w:rsid w:val="00204FDF"/>
    <w:rsid w:val="002055A6"/>
    <w:rsid w:val="0020563C"/>
    <w:rsid w:val="00205935"/>
    <w:rsid w:val="002062C3"/>
    <w:rsid w:val="0020679E"/>
    <w:rsid w:val="002069DD"/>
    <w:rsid w:val="002071A2"/>
    <w:rsid w:val="002072F2"/>
    <w:rsid w:val="002077C0"/>
    <w:rsid w:val="002077D7"/>
    <w:rsid w:val="00207BB6"/>
    <w:rsid w:val="00207E05"/>
    <w:rsid w:val="00210279"/>
    <w:rsid w:val="00210545"/>
    <w:rsid w:val="0021082C"/>
    <w:rsid w:val="002109E5"/>
    <w:rsid w:val="00210A05"/>
    <w:rsid w:val="00210BC6"/>
    <w:rsid w:val="002115D6"/>
    <w:rsid w:val="002117D2"/>
    <w:rsid w:val="00211932"/>
    <w:rsid w:val="002120E0"/>
    <w:rsid w:val="00212191"/>
    <w:rsid w:val="00212D9B"/>
    <w:rsid w:val="00213000"/>
    <w:rsid w:val="002130C7"/>
    <w:rsid w:val="0021352C"/>
    <w:rsid w:val="002137FF"/>
    <w:rsid w:val="00213947"/>
    <w:rsid w:val="00213FCD"/>
    <w:rsid w:val="002140D2"/>
    <w:rsid w:val="00214101"/>
    <w:rsid w:val="00214581"/>
    <w:rsid w:val="0021471B"/>
    <w:rsid w:val="00214750"/>
    <w:rsid w:val="00215439"/>
    <w:rsid w:val="002155D7"/>
    <w:rsid w:val="0021573A"/>
    <w:rsid w:val="002159EE"/>
    <w:rsid w:val="00215B2F"/>
    <w:rsid w:val="00215D4F"/>
    <w:rsid w:val="00215D9D"/>
    <w:rsid w:val="00215EF5"/>
    <w:rsid w:val="0021651D"/>
    <w:rsid w:val="00216685"/>
    <w:rsid w:val="00216875"/>
    <w:rsid w:val="00216890"/>
    <w:rsid w:val="00216CA2"/>
    <w:rsid w:val="002171B4"/>
    <w:rsid w:val="00217481"/>
    <w:rsid w:val="002177A2"/>
    <w:rsid w:val="00220B28"/>
    <w:rsid w:val="00220B6E"/>
    <w:rsid w:val="00220C5E"/>
    <w:rsid w:val="00220DF5"/>
    <w:rsid w:val="0022102A"/>
    <w:rsid w:val="002213EF"/>
    <w:rsid w:val="002217A7"/>
    <w:rsid w:val="002217B6"/>
    <w:rsid w:val="00221B3F"/>
    <w:rsid w:val="00221DC1"/>
    <w:rsid w:val="00222BD7"/>
    <w:rsid w:val="00222D4F"/>
    <w:rsid w:val="00222D91"/>
    <w:rsid w:val="00222E5B"/>
    <w:rsid w:val="00223190"/>
    <w:rsid w:val="00223494"/>
    <w:rsid w:val="00223AB4"/>
    <w:rsid w:val="00223B31"/>
    <w:rsid w:val="002245FC"/>
    <w:rsid w:val="002247DC"/>
    <w:rsid w:val="00224A42"/>
    <w:rsid w:val="0022530E"/>
    <w:rsid w:val="002255EC"/>
    <w:rsid w:val="00225EF1"/>
    <w:rsid w:val="00226028"/>
    <w:rsid w:val="0022607D"/>
    <w:rsid w:val="0022623A"/>
    <w:rsid w:val="002263AB"/>
    <w:rsid w:val="00226543"/>
    <w:rsid w:val="0022693F"/>
    <w:rsid w:val="00226B5B"/>
    <w:rsid w:val="002270A4"/>
    <w:rsid w:val="002270BC"/>
    <w:rsid w:val="00227251"/>
    <w:rsid w:val="00227466"/>
    <w:rsid w:val="00227476"/>
    <w:rsid w:val="00227579"/>
    <w:rsid w:val="00227771"/>
    <w:rsid w:val="002278B3"/>
    <w:rsid w:val="00227A16"/>
    <w:rsid w:val="00227C6A"/>
    <w:rsid w:val="00227E6F"/>
    <w:rsid w:val="00227FDA"/>
    <w:rsid w:val="002303EF"/>
    <w:rsid w:val="00230498"/>
    <w:rsid w:val="002307BE"/>
    <w:rsid w:val="002308C4"/>
    <w:rsid w:val="00230B88"/>
    <w:rsid w:val="00230E66"/>
    <w:rsid w:val="00230F4C"/>
    <w:rsid w:val="00231093"/>
    <w:rsid w:val="002311C7"/>
    <w:rsid w:val="002314A1"/>
    <w:rsid w:val="00231663"/>
    <w:rsid w:val="00231778"/>
    <w:rsid w:val="00232347"/>
    <w:rsid w:val="00232713"/>
    <w:rsid w:val="00232738"/>
    <w:rsid w:val="00232C95"/>
    <w:rsid w:val="00232E20"/>
    <w:rsid w:val="002336C2"/>
    <w:rsid w:val="00233A34"/>
    <w:rsid w:val="00233AEC"/>
    <w:rsid w:val="00233DEE"/>
    <w:rsid w:val="00233F24"/>
    <w:rsid w:val="00234049"/>
    <w:rsid w:val="00234602"/>
    <w:rsid w:val="002346E1"/>
    <w:rsid w:val="00234D90"/>
    <w:rsid w:val="00234FCF"/>
    <w:rsid w:val="002350B9"/>
    <w:rsid w:val="002350C2"/>
    <w:rsid w:val="0023519C"/>
    <w:rsid w:val="0023554D"/>
    <w:rsid w:val="00235B34"/>
    <w:rsid w:val="00235EAE"/>
    <w:rsid w:val="00235FC5"/>
    <w:rsid w:val="00236307"/>
    <w:rsid w:val="002367B7"/>
    <w:rsid w:val="0023683F"/>
    <w:rsid w:val="00236855"/>
    <w:rsid w:val="0023691A"/>
    <w:rsid w:val="00236ADE"/>
    <w:rsid w:val="00236D36"/>
    <w:rsid w:val="00236D5F"/>
    <w:rsid w:val="002373DA"/>
    <w:rsid w:val="002375AA"/>
    <w:rsid w:val="00237740"/>
    <w:rsid w:val="00237A18"/>
    <w:rsid w:val="00237A75"/>
    <w:rsid w:val="00237E5D"/>
    <w:rsid w:val="0024010F"/>
    <w:rsid w:val="0024044A"/>
    <w:rsid w:val="0024071E"/>
    <w:rsid w:val="0024094F"/>
    <w:rsid w:val="00240A11"/>
    <w:rsid w:val="00240AF8"/>
    <w:rsid w:val="00240D16"/>
    <w:rsid w:val="00240DAA"/>
    <w:rsid w:val="0024127C"/>
    <w:rsid w:val="00241961"/>
    <w:rsid w:val="00241AB2"/>
    <w:rsid w:val="002422EC"/>
    <w:rsid w:val="00242C12"/>
    <w:rsid w:val="00242C73"/>
    <w:rsid w:val="00242F5C"/>
    <w:rsid w:val="00242F69"/>
    <w:rsid w:val="00242FF4"/>
    <w:rsid w:val="0024339A"/>
    <w:rsid w:val="00243680"/>
    <w:rsid w:val="002437CB"/>
    <w:rsid w:val="002438F3"/>
    <w:rsid w:val="00243942"/>
    <w:rsid w:val="00243D23"/>
    <w:rsid w:val="00243E29"/>
    <w:rsid w:val="00243E9E"/>
    <w:rsid w:val="00244186"/>
    <w:rsid w:val="002441C4"/>
    <w:rsid w:val="00244398"/>
    <w:rsid w:val="002444DC"/>
    <w:rsid w:val="00244810"/>
    <w:rsid w:val="00245074"/>
    <w:rsid w:val="0024535A"/>
    <w:rsid w:val="002453C3"/>
    <w:rsid w:val="0024571C"/>
    <w:rsid w:val="00245779"/>
    <w:rsid w:val="00245781"/>
    <w:rsid w:val="00245897"/>
    <w:rsid w:val="00245EC2"/>
    <w:rsid w:val="00245FF9"/>
    <w:rsid w:val="0024672C"/>
    <w:rsid w:val="00246DF8"/>
    <w:rsid w:val="00246E33"/>
    <w:rsid w:val="00247010"/>
    <w:rsid w:val="00247451"/>
    <w:rsid w:val="00247C19"/>
    <w:rsid w:val="00247CA0"/>
    <w:rsid w:val="00247DCF"/>
    <w:rsid w:val="00247DD7"/>
    <w:rsid w:val="00247E48"/>
    <w:rsid w:val="00247E63"/>
    <w:rsid w:val="002502A6"/>
    <w:rsid w:val="002502B6"/>
    <w:rsid w:val="002503FD"/>
    <w:rsid w:val="00250445"/>
    <w:rsid w:val="0025085E"/>
    <w:rsid w:val="0025091D"/>
    <w:rsid w:val="00250A3B"/>
    <w:rsid w:val="00250C06"/>
    <w:rsid w:val="00250FAD"/>
    <w:rsid w:val="00250FEE"/>
    <w:rsid w:val="0025129E"/>
    <w:rsid w:val="0025164C"/>
    <w:rsid w:val="002516C4"/>
    <w:rsid w:val="00251944"/>
    <w:rsid w:val="00251BEF"/>
    <w:rsid w:val="002522F9"/>
    <w:rsid w:val="002526CE"/>
    <w:rsid w:val="0025282D"/>
    <w:rsid w:val="00252A78"/>
    <w:rsid w:val="00252B11"/>
    <w:rsid w:val="00252BC3"/>
    <w:rsid w:val="00253270"/>
    <w:rsid w:val="002533FA"/>
    <w:rsid w:val="00253437"/>
    <w:rsid w:val="00253BF7"/>
    <w:rsid w:val="00254021"/>
    <w:rsid w:val="00254693"/>
    <w:rsid w:val="002547E8"/>
    <w:rsid w:val="00254EE4"/>
    <w:rsid w:val="00255069"/>
    <w:rsid w:val="00255330"/>
    <w:rsid w:val="0025545F"/>
    <w:rsid w:val="002556A2"/>
    <w:rsid w:val="002556F6"/>
    <w:rsid w:val="002557EC"/>
    <w:rsid w:val="00255966"/>
    <w:rsid w:val="00255A02"/>
    <w:rsid w:val="002571F5"/>
    <w:rsid w:val="002573B4"/>
    <w:rsid w:val="002573BF"/>
    <w:rsid w:val="002579A5"/>
    <w:rsid w:val="00257E6A"/>
    <w:rsid w:val="00257F02"/>
    <w:rsid w:val="00260219"/>
    <w:rsid w:val="00260669"/>
    <w:rsid w:val="0026075D"/>
    <w:rsid w:val="002608B5"/>
    <w:rsid w:val="00260971"/>
    <w:rsid w:val="00260E74"/>
    <w:rsid w:val="0026147E"/>
    <w:rsid w:val="00261569"/>
    <w:rsid w:val="00261693"/>
    <w:rsid w:val="00261AF1"/>
    <w:rsid w:val="00261C15"/>
    <w:rsid w:val="00261D34"/>
    <w:rsid w:val="00261E3E"/>
    <w:rsid w:val="00261E60"/>
    <w:rsid w:val="00261F42"/>
    <w:rsid w:val="00261FA6"/>
    <w:rsid w:val="00262132"/>
    <w:rsid w:val="00262176"/>
    <w:rsid w:val="00262608"/>
    <w:rsid w:val="00262B45"/>
    <w:rsid w:val="00262D93"/>
    <w:rsid w:val="00262E41"/>
    <w:rsid w:val="00263245"/>
    <w:rsid w:val="00263385"/>
    <w:rsid w:val="002634E3"/>
    <w:rsid w:val="002636B9"/>
    <w:rsid w:val="00263B2F"/>
    <w:rsid w:val="00264215"/>
    <w:rsid w:val="0026486E"/>
    <w:rsid w:val="00264E5E"/>
    <w:rsid w:val="00264F79"/>
    <w:rsid w:val="0026516B"/>
    <w:rsid w:val="002651ED"/>
    <w:rsid w:val="00265328"/>
    <w:rsid w:val="0026557A"/>
    <w:rsid w:val="00265A0D"/>
    <w:rsid w:val="00265E57"/>
    <w:rsid w:val="002663D8"/>
    <w:rsid w:val="0026657B"/>
    <w:rsid w:val="002665BE"/>
    <w:rsid w:val="00266633"/>
    <w:rsid w:val="00266A63"/>
    <w:rsid w:val="00266C05"/>
    <w:rsid w:val="00266D47"/>
    <w:rsid w:val="002671A8"/>
    <w:rsid w:val="002672FE"/>
    <w:rsid w:val="0026747E"/>
    <w:rsid w:val="00267741"/>
    <w:rsid w:val="002677A8"/>
    <w:rsid w:val="002679C3"/>
    <w:rsid w:val="00267BB5"/>
    <w:rsid w:val="00267FEE"/>
    <w:rsid w:val="0027023A"/>
    <w:rsid w:val="0027047A"/>
    <w:rsid w:val="0027063A"/>
    <w:rsid w:val="002707D3"/>
    <w:rsid w:val="00270F24"/>
    <w:rsid w:val="002710E1"/>
    <w:rsid w:val="0027132F"/>
    <w:rsid w:val="00271D4A"/>
    <w:rsid w:val="00271EB4"/>
    <w:rsid w:val="002720A6"/>
    <w:rsid w:val="00272425"/>
    <w:rsid w:val="002726F8"/>
    <w:rsid w:val="002729A6"/>
    <w:rsid w:val="00272A14"/>
    <w:rsid w:val="00272B43"/>
    <w:rsid w:val="00272B83"/>
    <w:rsid w:val="00272B98"/>
    <w:rsid w:val="00272BF3"/>
    <w:rsid w:val="002732B2"/>
    <w:rsid w:val="002732E1"/>
    <w:rsid w:val="00273668"/>
    <w:rsid w:val="0027366B"/>
    <w:rsid w:val="002739A2"/>
    <w:rsid w:val="00273CB5"/>
    <w:rsid w:val="00273FB5"/>
    <w:rsid w:val="00274130"/>
    <w:rsid w:val="00274158"/>
    <w:rsid w:val="00274410"/>
    <w:rsid w:val="002748F4"/>
    <w:rsid w:val="00274DD8"/>
    <w:rsid w:val="00274F48"/>
    <w:rsid w:val="0027505F"/>
    <w:rsid w:val="00275446"/>
    <w:rsid w:val="002757A4"/>
    <w:rsid w:val="002758AD"/>
    <w:rsid w:val="00275FFD"/>
    <w:rsid w:val="002769BA"/>
    <w:rsid w:val="002769DA"/>
    <w:rsid w:val="00276CD4"/>
    <w:rsid w:val="00276DF2"/>
    <w:rsid w:val="00276FA5"/>
    <w:rsid w:val="0027728F"/>
    <w:rsid w:val="0027738F"/>
    <w:rsid w:val="002773DA"/>
    <w:rsid w:val="00277AE8"/>
    <w:rsid w:val="00277C62"/>
    <w:rsid w:val="00277E1D"/>
    <w:rsid w:val="00277EB5"/>
    <w:rsid w:val="00280233"/>
    <w:rsid w:val="002803C2"/>
    <w:rsid w:val="002805EB"/>
    <w:rsid w:val="00280807"/>
    <w:rsid w:val="00280889"/>
    <w:rsid w:val="00280AA3"/>
    <w:rsid w:val="00280AD0"/>
    <w:rsid w:val="00280B37"/>
    <w:rsid w:val="00280C60"/>
    <w:rsid w:val="00280D40"/>
    <w:rsid w:val="00280F6F"/>
    <w:rsid w:val="002811F2"/>
    <w:rsid w:val="00282168"/>
    <w:rsid w:val="002824EF"/>
    <w:rsid w:val="0028255C"/>
    <w:rsid w:val="00282750"/>
    <w:rsid w:val="00282819"/>
    <w:rsid w:val="0028293A"/>
    <w:rsid w:val="00282A41"/>
    <w:rsid w:val="00282ABF"/>
    <w:rsid w:val="00282DDF"/>
    <w:rsid w:val="00283233"/>
    <w:rsid w:val="00283370"/>
    <w:rsid w:val="00283709"/>
    <w:rsid w:val="0028388C"/>
    <w:rsid w:val="002839DC"/>
    <w:rsid w:val="00284027"/>
    <w:rsid w:val="00284297"/>
    <w:rsid w:val="00284660"/>
    <w:rsid w:val="00284691"/>
    <w:rsid w:val="00284ACC"/>
    <w:rsid w:val="00284D20"/>
    <w:rsid w:val="00284E31"/>
    <w:rsid w:val="00285C4C"/>
    <w:rsid w:val="00285ED4"/>
    <w:rsid w:val="00286098"/>
    <w:rsid w:val="002862D8"/>
    <w:rsid w:val="00286493"/>
    <w:rsid w:val="00286958"/>
    <w:rsid w:val="002869E9"/>
    <w:rsid w:val="00286D31"/>
    <w:rsid w:val="00286D6B"/>
    <w:rsid w:val="00286FBC"/>
    <w:rsid w:val="00287506"/>
    <w:rsid w:val="002875BF"/>
    <w:rsid w:val="002877B6"/>
    <w:rsid w:val="0028786A"/>
    <w:rsid w:val="00287D56"/>
    <w:rsid w:val="0029001F"/>
    <w:rsid w:val="00290255"/>
    <w:rsid w:val="00290362"/>
    <w:rsid w:val="00290547"/>
    <w:rsid w:val="002909DE"/>
    <w:rsid w:val="00290D04"/>
    <w:rsid w:val="00291064"/>
    <w:rsid w:val="002915E6"/>
    <w:rsid w:val="002919D9"/>
    <w:rsid w:val="00291ABB"/>
    <w:rsid w:val="00291B45"/>
    <w:rsid w:val="00291B9D"/>
    <w:rsid w:val="00291CCF"/>
    <w:rsid w:val="00291E52"/>
    <w:rsid w:val="00292098"/>
    <w:rsid w:val="00292211"/>
    <w:rsid w:val="00292259"/>
    <w:rsid w:val="002923AA"/>
    <w:rsid w:val="00292503"/>
    <w:rsid w:val="00292DA2"/>
    <w:rsid w:val="0029332F"/>
    <w:rsid w:val="002933C4"/>
    <w:rsid w:val="00293729"/>
    <w:rsid w:val="0029378B"/>
    <w:rsid w:val="00293A01"/>
    <w:rsid w:val="00293EBF"/>
    <w:rsid w:val="00294306"/>
    <w:rsid w:val="0029449A"/>
    <w:rsid w:val="002947BD"/>
    <w:rsid w:val="00294A27"/>
    <w:rsid w:val="00294A3C"/>
    <w:rsid w:val="00294A9F"/>
    <w:rsid w:val="00294BCF"/>
    <w:rsid w:val="00294DBD"/>
    <w:rsid w:val="002955A9"/>
    <w:rsid w:val="00295857"/>
    <w:rsid w:val="002959E4"/>
    <w:rsid w:val="0029612F"/>
    <w:rsid w:val="0029653B"/>
    <w:rsid w:val="00296C9B"/>
    <w:rsid w:val="00297535"/>
    <w:rsid w:val="0029780D"/>
    <w:rsid w:val="00297818"/>
    <w:rsid w:val="00297B1E"/>
    <w:rsid w:val="00297BFF"/>
    <w:rsid w:val="00297C86"/>
    <w:rsid w:val="00297D5E"/>
    <w:rsid w:val="002A035E"/>
    <w:rsid w:val="002A03F8"/>
    <w:rsid w:val="002A0426"/>
    <w:rsid w:val="002A0BF9"/>
    <w:rsid w:val="002A0D75"/>
    <w:rsid w:val="002A0D84"/>
    <w:rsid w:val="002A118B"/>
    <w:rsid w:val="002A1461"/>
    <w:rsid w:val="002A1578"/>
    <w:rsid w:val="002A1690"/>
    <w:rsid w:val="002A16E9"/>
    <w:rsid w:val="002A1935"/>
    <w:rsid w:val="002A1C4A"/>
    <w:rsid w:val="002A1F2E"/>
    <w:rsid w:val="002A20C5"/>
    <w:rsid w:val="002A2CB0"/>
    <w:rsid w:val="002A37A4"/>
    <w:rsid w:val="002A3D17"/>
    <w:rsid w:val="002A43A9"/>
    <w:rsid w:val="002A459B"/>
    <w:rsid w:val="002A4661"/>
    <w:rsid w:val="002A4814"/>
    <w:rsid w:val="002A4823"/>
    <w:rsid w:val="002A49CF"/>
    <w:rsid w:val="002A49FD"/>
    <w:rsid w:val="002A4A68"/>
    <w:rsid w:val="002A4C71"/>
    <w:rsid w:val="002A4CB6"/>
    <w:rsid w:val="002A5058"/>
    <w:rsid w:val="002A52DD"/>
    <w:rsid w:val="002A5381"/>
    <w:rsid w:val="002A554E"/>
    <w:rsid w:val="002A55A2"/>
    <w:rsid w:val="002A5B2C"/>
    <w:rsid w:val="002A60C4"/>
    <w:rsid w:val="002A6197"/>
    <w:rsid w:val="002A62E7"/>
    <w:rsid w:val="002A6532"/>
    <w:rsid w:val="002A6930"/>
    <w:rsid w:val="002A6AC1"/>
    <w:rsid w:val="002A6DFF"/>
    <w:rsid w:val="002A7206"/>
    <w:rsid w:val="002A7898"/>
    <w:rsid w:val="002A7902"/>
    <w:rsid w:val="002A7E16"/>
    <w:rsid w:val="002A7EC3"/>
    <w:rsid w:val="002B01A0"/>
    <w:rsid w:val="002B0A2A"/>
    <w:rsid w:val="002B0EE0"/>
    <w:rsid w:val="002B0FCF"/>
    <w:rsid w:val="002B1130"/>
    <w:rsid w:val="002B12FF"/>
    <w:rsid w:val="002B158A"/>
    <w:rsid w:val="002B1684"/>
    <w:rsid w:val="002B1871"/>
    <w:rsid w:val="002B1F43"/>
    <w:rsid w:val="002B2087"/>
    <w:rsid w:val="002B263C"/>
    <w:rsid w:val="002B2A38"/>
    <w:rsid w:val="002B2F65"/>
    <w:rsid w:val="002B2FD4"/>
    <w:rsid w:val="002B34AA"/>
    <w:rsid w:val="002B34F2"/>
    <w:rsid w:val="002B3C40"/>
    <w:rsid w:val="002B41AF"/>
    <w:rsid w:val="002B423C"/>
    <w:rsid w:val="002B4ADA"/>
    <w:rsid w:val="002B4D5A"/>
    <w:rsid w:val="002B4F0C"/>
    <w:rsid w:val="002B4F13"/>
    <w:rsid w:val="002B4FD4"/>
    <w:rsid w:val="002B54D5"/>
    <w:rsid w:val="002B5571"/>
    <w:rsid w:val="002B6574"/>
    <w:rsid w:val="002B66D6"/>
    <w:rsid w:val="002B677D"/>
    <w:rsid w:val="002B6902"/>
    <w:rsid w:val="002B6904"/>
    <w:rsid w:val="002B6A80"/>
    <w:rsid w:val="002B6D7D"/>
    <w:rsid w:val="002B6E73"/>
    <w:rsid w:val="002B6F27"/>
    <w:rsid w:val="002B6FAB"/>
    <w:rsid w:val="002B6FD5"/>
    <w:rsid w:val="002B710D"/>
    <w:rsid w:val="002B721C"/>
    <w:rsid w:val="002B7839"/>
    <w:rsid w:val="002C0013"/>
    <w:rsid w:val="002C01E3"/>
    <w:rsid w:val="002C0414"/>
    <w:rsid w:val="002C0696"/>
    <w:rsid w:val="002C0C3A"/>
    <w:rsid w:val="002C0DAB"/>
    <w:rsid w:val="002C0DCE"/>
    <w:rsid w:val="002C0FA8"/>
    <w:rsid w:val="002C129D"/>
    <w:rsid w:val="002C1A88"/>
    <w:rsid w:val="002C1E4A"/>
    <w:rsid w:val="002C1E58"/>
    <w:rsid w:val="002C20F0"/>
    <w:rsid w:val="002C2A5E"/>
    <w:rsid w:val="002C2C99"/>
    <w:rsid w:val="002C2D9C"/>
    <w:rsid w:val="002C2E81"/>
    <w:rsid w:val="002C34B6"/>
    <w:rsid w:val="002C3777"/>
    <w:rsid w:val="002C3AE1"/>
    <w:rsid w:val="002C3C5D"/>
    <w:rsid w:val="002C40E3"/>
    <w:rsid w:val="002C421E"/>
    <w:rsid w:val="002C4230"/>
    <w:rsid w:val="002C425C"/>
    <w:rsid w:val="002C4642"/>
    <w:rsid w:val="002C48CD"/>
    <w:rsid w:val="002C49DC"/>
    <w:rsid w:val="002C4A24"/>
    <w:rsid w:val="002C4A65"/>
    <w:rsid w:val="002C4BFD"/>
    <w:rsid w:val="002C4F76"/>
    <w:rsid w:val="002C5399"/>
    <w:rsid w:val="002C5448"/>
    <w:rsid w:val="002C54A3"/>
    <w:rsid w:val="002C54F3"/>
    <w:rsid w:val="002C55BE"/>
    <w:rsid w:val="002C5656"/>
    <w:rsid w:val="002C5826"/>
    <w:rsid w:val="002C6143"/>
    <w:rsid w:val="002C6727"/>
    <w:rsid w:val="002C68AF"/>
    <w:rsid w:val="002C68BE"/>
    <w:rsid w:val="002C6905"/>
    <w:rsid w:val="002C6909"/>
    <w:rsid w:val="002C6ACF"/>
    <w:rsid w:val="002C7075"/>
    <w:rsid w:val="002C7839"/>
    <w:rsid w:val="002C7AA5"/>
    <w:rsid w:val="002C7D0A"/>
    <w:rsid w:val="002C7E3B"/>
    <w:rsid w:val="002C7EF7"/>
    <w:rsid w:val="002D0208"/>
    <w:rsid w:val="002D0237"/>
    <w:rsid w:val="002D025C"/>
    <w:rsid w:val="002D027A"/>
    <w:rsid w:val="002D0283"/>
    <w:rsid w:val="002D02C0"/>
    <w:rsid w:val="002D0321"/>
    <w:rsid w:val="002D03E3"/>
    <w:rsid w:val="002D0E8A"/>
    <w:rsid w:val="002D1104"/>
    <w:rsid w:val="002D13A2"/>
    <w:rsid w:val="002D13AE"/>
    <w:rsid w:val="002D15AC"/>
    <w:rsid w:val="002D1741"/>
    <w:rsid w:val="002D1750"/>
    <w:rsid w:val="002D1C5F"/>
    <w:rsid w:val="002D233F"/>
    <w:rsid w:val="002D247E"/>
    <w:rsid w:val="002D2594"/>
    <w:rsid w:val="002D2734"/>
    <w:rsid w:val="002D2C22"/>
    <w:rsid w:val="002D2E9D"/>
    <w:rsid w:val="002D3139"/>
    <w:rsid w:val="002D3724"/>
    <w:rsid w:val="002D3A05"/>
    <w:rsid w:val="002D3B32"/>
    <w:rsid w:val="002D3C2A"/>
    <w:rsid w:val="002D3C35"/>
    <w:rsid w:val="002D3D57"/>
    <w:rsid w:val="002D420E"/>
    <w:rsid w:val="002D45B8"/>
    <w:rsid w:val="002D46DD"/>
    <w:rsid w:val="002D4B54"/>
    <w:rsid w:val="002D55A1"/>
    <w:rsid w:val="002D582E"/>
    <w:rsid w:val="002D58AE"/>
    <w:rsid w:val="002D5D1B"/>
    <w:rsid w:val="002D64C9"/>
    <w:rsid w:val="002D6608"/>
    <w:rsid w:val="002D678F"/>
    <w:rsid w:val="002D687E"/>
    <w:rsid w:val="002D6BB1"/>
    <w:rsid w:val="002D6C0D"/>
    <w:rsid w:val="002D6F02"/>
    <w:rsid w:val="002D7112"/>
    <w:rsid w:val="002D77DA"/>
    <w:rsid w:val="002D7C91"/>
    <w:rsid w:val="002D7E3B"/>
    <w:rsid w:val="002D7FF9"/>
    <w:rsid w:val="002E0102"/>
    <w:rsid w:val="002E0251"/>
    <w:rsid w:val="002E0A73"/>
    <w:rsid w:val="002E0DC1"/>
    <w:rsid w:val="002E0E7B"/>
    <w:rsid w:val="002E0FC6"/>
    <w:rsid w:val="002E111D"/>
    <w:rsid w:val="002E13D7"/>
    <w:rsid w:val="002E1659"/>
    <w:rsid w:val="002E1A93"/>
    <w:rsid w:val="002E1ABB"/>
    <w:rsid w:val="002E1B58"/>
    <w:rsid w:val="002E1E17"/>
    <w:rsid w:val="002E221E"/>
    <w:rsid w:val="002E22CC"/>
    <w:rsid w:val="002E2350"/>
    <w:rsid w:val="002E2486"/>
    <w:rsid w:val="002E28CA"/>
    <w:rsid w:val="002E2A2D"/>
    <w:rsid w:val="002E2D29"/>
    <w:rsid w:val="002E2E37"/>
    <w:rsid w:val="002E2E94"/>
    <w:rsid w:val="002E2FCF"/>
    <w:rsid w:val="002E30D9"/>
    <w:rsid w:val="002E31E5"/>
    <w:rsid w:val="002E3369"/>
    <w:rsid w:val="002E340D"/>
    <w:rsid w:val="002E344C"/>
    <w:rsid w:val="002E3557"/>
    <w:rsid w:val="002E38EA"/>
    <w:rsid w:val="002E3AC2"/>
    <w:rsid w:val="002E3FE7"/>
    <w:rsid w:val="002E40CA"/>
    <w:rsid w:val="002E42EF"/>
    <w:rsid w:val="002E43CB"/>
    <w:rsid w:val="002E4A01"/>
    <w:rsid w:val="002E4AC5"/>
    <w:rsid w:val="002E4BAC"/>
    <w:rsid w:val="002E4D22"/>
    <w:rsid w:val="002E4E60"/>
    <w:rsid w:val="002E50FE"/>
    <w:rsid w:val="002E510D"/>
    <w:rsid w:val="002E52FD"/>
    <w:rsid w:val="002E5ADC"/>
    <w:rsid w:val="002E5C79"/>
    <w:rsid w:val="002E5FEC"/>
    <w:rsid w:val="002E63E0"/>
    <w:rsid w:val="002E649D"/>
    <w:rsid w:val="002E66E6"/>
    <w:rsid w:val="002E6AD1"/>
    <w:rsid w:val="002E743E"/>
    <w:rsid w:val="002E7620"/>
    <w:rsid w:val="002E7DCE"/>
    <w:rsid w:val="002F0222"/>
    <w:rsid w:val="002F0568"/>
    <w:rsid w:val="002F0B1E"/>
    <w:rsid w:val="002F1261"/>
    <w:rsid w:val="002F156D"/>
    <w:rsid w:val="002F18EC"/>
    <w:rsid w:val="002F1C3A"/>
    <w:rsid w:val="002F1E17"/>
    <w:rsid w:val="002F1FD3"/>
    <w:rsid w:val="002F2241"/>
    <w:rsid w:val="002F24DA"/>
    <w:rsid w:val="002F2B2B"/>
    <w:rsid w:val="002F2E66"/>
    <w:rsid w:val="002F3408"/>
    <w:rsid w:val="002F34F3"/>
    <w:rsid w:val="002F3598"/>
    <w:rsid w:val="002F35AA"/>
    <w:rsid w:val="002F3B1F"/>
    <w:rsid w:val="002F41BB"/>
    <w:rsid w:val="002F48FF"/>
    <w:rsid w:val="002F490E"/>
    <w:rsid w:val="002F4FA1"/>
    <w:rsid w:val="002F5521"/>
    <w:rsid w:val="002F563B"/>
    <w:rsid w:val="002F574C"/>
    <w:rsid w:val="002F59D8"/>
    <w:rsid w:val="002F5F0F"/>
    <w:rsid w:val="002F5FB6"/>
    <w:rsid w:val="002F68DF"/>
    <w:rsid w:val="002F6962"/>
    <w:rsid w:val="002F6AFE"/>
    <w:rsid w:val="002F6DF3"/>
    <w:rsid w:val="002F6EDE"/>
    <w:rsid w:val="002F6F63"/>
    <w:rsid w:val="002F73EB"/>
    <w:rsid w:val="002F7A29"/>
    <w:rsid w:val="002F7B73"/>
    <w:rsid w:val="002F7BA4"/>
    <w:rsid w:val="002F7CCB"/>
    <w:rsid w:val="002F7D7E"/>
    <w:rsid w:val="00300581"/>
    <w:rsid w:val="0030058E"/>
    <w:rsid w:val="0030068E"/>
    <w:rsid w:val="003007CC"/>
    <w:rsid w:val="0030089C"/>
    <w:rsid w:val="0030099C"/>
    <w:rsid w:val="003009E6"/>
    <w:rsid w:val="00300A96"/>
    <w:rsid w:val="00300C7C"/>
    <w:rsid w:val="00300DC7"/>
    <w:rsid w:val="0030137C"/>
    <w:rsid w:val="0030180A"/>
    <w:rsid w:val="00302013"/>
    <w:rsid w:val="003024DE"/>
    <w:rsid w:val="00302939"/>
    <w:rsid w:val="00302EDE"/>
    <w:rsid w:val="00302EF0"/>
    <w:rsid w:val="00303030"/>
    <w:rsid w:val="003034BE"/>
    <w:rsid w:val="0030377F"/>
    <w:rsid w:val="00303B63"/>
    <w:rsid w:val="00303C93"/>
    <w:rsid w:val="00303D00"/>
    <w:rsid w:val="00303D49"/>
    <w:rsid w:val="00303D85"/>
    <w:rsid w:val="0030454E"/>
    <w:rsid w:val="00304728"/>
    <w:rsid w:val="00304905"/>
    <w:rsid w:val="003049BC"/>
    <w:rsid w:val="00304AD5"/>
    <w:rsid w:val="00304AE7"/>
    <w:rsid w:val="00304B87"/>
    <w:rsid w:val="00304F19"/>
    <w:rsid w:val="00304FB1"/>
    <w:rsid w:val="00305109"/>
    <w:rsid w:val="003052B2"/>
    <w:rsid w:val="003059AD"/>
    <w:rsid w:val="00305B68"/>
    <w:rsid w:val="00305DB4"/>
    <w:rsid w:val="003061CE"/>
    <w:rsid w:val="00306589"/>
    <w:rsid w:val="003066B6"/>
    <w:rsid w:val="003068FC"/>
    <w:rsid w:val="003070DE"/>
    <w:rsid w:val="003074A2"/>
    <w:rsid w:val="00307F6E"/>
    <w:rsid w:val="00310123"/>
    <w:rsid w:val="00310236"/>
    <w:rsid w:val="0031023F"/>
    <w:rsid w:val="00310523"/>
    <w:rsid w:val="003105EF"/>
    <w:rsid w:val="00310715"/>
    <w:rsid w:val="0031095B"/>
    <w:rsid w:val="00310A59"/>
    <w:rsid w:val="00310E86"/>
    <w:rsid w:val="00310E94"/>
    <w:rsid w:val="00310EE1"/>
    <w:rsid w:val="003114A1"/>
    <w:rsid w:val="00311688"/>
    <w:rsid w:val="00311811"/>
    <w:rsid w:val="00311817"/>
    <w:rsid w:val="00311FFB"/>
    <w:rsid w:val="003120E9"/>
    <w:rsid w:val="00312222"/>
    <w:rsid w:val="003128AD"/>
    <w:rsid w:val="003131EC"/>
    <w:rsid w:val="00313344"/>
    <w:rsid w:val="003133BB"/>
    <w:rsid w:val="003133E6"/>
    <w:rsid w:val="0031344F"/>
    <w:rsid w:val="00313563"/>
    <w:rsid w:val="003135E8"/>
    <w:rsid w:val="00313674"/>
    <w:rsid w:val="0031378C"/>
    <w:rsid w:val="003139C5"/>
    <w:rsid w:val="00313B62"/>
    <w:rsid w:val="00314234"/>
    <w:rsid w:val="00314253"/>
    <w:rsid w:val="003143F4"/>
    <w:rsid w:val="00314544"/>
    <w:rsid w:val="00314B69"/>
    <w:rsid w:val="00314FE2"/>
    <w:rsid w:val="0031518C"/>
    <w:rsid w:val="003152F8"/>
    <w:rsid w:val="003154A2"/>
    <w:rsid w:val="00315B7E"/>
    <w:rsid w:val="00315D64"/>
    <w:rsid w:val="00315E5C"/>
    <w:rsid w:val="00316427"/>
    <w:rsid w:val="00316F79"/>
    <w:rsid w:val="00316FC0"/>
    <w:rsid w:val="00317BB1"/>
    <w:rsid w:val="00317CDB"/>
    <w:rsid w:val="00317D21"/>
    <w:rsid w:val="00317D5C"/>
    <w:rsid w:val="003202E5"/>
    <w:rsid w:val="0032090B"/>
    <w:rsid w:val="00320EFE"/>
    <w:rsid w:val="003211B9"/>
    <w:rsid w:val="003212CF"/>
    <w:rsid w:val="0032157D"/>
    <w:rsid w:val="00321CC5"/>
    <w:rsid w:val="00321E9B"/>
    <w:rsid w:val="00321FA3"/>
    <w:rsid w:val="00322005"/>
    <w:rsid w:val="00322095"/>
    <w:rsid w:val="003221F3"/>
    <w:rsid w:val="0032272C"/>
    <w:rsid w:val="00322749"/>
    <w:rsid w:val="00322E75"/>
    <w:rsid w:val="00322E7B"/>
    <w:rsid w:val="00322F36"/>
    <w:rsid w:val="00322F6E"/>
    <w:rsid w:val="00323518"/>
    <w:rsid w:val="00323580"/>
    <w:rsid w:val="003235DB"/>
    <w:rsid w:val="00324066"/>
    <w:rsid w:val="003244D5"/>
    <w:rsid w:val="00324CE6"/>
    <w:rsid w:val="00324F27"/>
    <w:rsid w:val="00324FFF"/>
    <w:rsid w:val="00325083"/>
    <w:rsid w:val="00325245"/>
    <w:rsid w:val="003252FC"/>
    <w:rsid w:val="003257F8"/>
    <w:rsid w:val="00325B3B"/>
    <w:rsid w:val="00325BC6"/>
    <w:rsid w:val="00325ECD"/>
    <w:rsid w:val="0032659C"/>
    <w:rsid w:val="003265F8"/>
    <w:rsid w:val="003269D4"/>
    <w:rsid w:val="00326B8E"/>
    <w:rsid w:val="0032703F"/>
    <w:rsid w:val="003271FA"/>
    <w:rsid w:val="00327310"/>
    <w:rsid w:val="0032796C"/>
    <w:rsid w:val="00327DCF"/>
    <w:rsid w:val="003302E0"/>
    <w:rsid w:val="00330402"/>
    <w:rsid w:val="00330687"/>
    <w:rsid w:val="00330980"/>
    <w:rsid w:val="00330B0C"/>
    <w:rsid w:val="00330B7C"/>
    <w:rsid w:val="00330C5B"/>
    <w:rsid w:val="00330D21"/>
    <w:rsid w:val="00330F85"/>
    <w:rsid w:val="00331218"/>
    <w:rsid w:val="00331E3F"/>
    <w:rsid w:val="00331E4F"/>
    <w:rsid w:val="003320E8"/>
    <w:rsid w:val="00332532"/>
    <w:rsid w:val="00332794"/>
    <w:rsid w:val="00332918"/>
    <w:rsid w:val="00332C2B"/>
    <w:rsid w:val="00332DA3"/>
    <w:rsid w:val="00332DB0"/>
    <w:rsid w:val="00333827"/>
    <w:rsid w:val="0033399C"/>
    <w:rsid w:val="00333A18"/>
    <w:rsid w:val="00333B0F"/>
    <w:rsid w:val="00333CA8"/>
    <w:rsid w:val="00333CFB"/>
    <w:rsid w:val="00333F9E"/>
    <w:rsid w:val="003343DE"/>
    <w:rsid w:val="00334961"/>
    <w:rsid w:val="00334AB1"/>
    <w:rsid w:val="00334C21"/>
    <w:rsid w:val="00334FA7"/>
    <w:rsid w:val="00334FAE"/>
    <w:rsid w:val="00335472"/>
    <w:rsid w:val="00335606"/>
    <w:rsid w:val="00335983"/>
    <w:rsid w:val="00335B4C"/>
    <w:rsid w:val="00335BA6"/>
    <w:rsid w:val="00335EC0"/>
    <w:rsid w:val="00336146"/>
    <w:rsid w:val="003362D0"/>
    <w:rsid w:val="003363A0"/>
    <w:rsid w:val="00336816"/>
    <w:rsid w:val="0033697A"/>
    <w:rsid w:val="00336CC5"/>
    <w:rsid w:val="0033701C"/>
    <w:rsid w:val="003370CF"/>
    <w:rsid w:val="003378B3"/>
    <w:rsid w:val="00337B17"/>
    <w:rsid w:val="00337B94"/>
    <w:rsid w:val="00337BD7"/>
    <w:rsid w:val="00337EFD"/>
    <w:rsid w:val="00340337"/>
    <w:rsid w:val="003404AD"/>
    <w:rsid w:val="003405D3"/>
    <w:rsid w:val="00340815"/>
    <w:rsid w:val="0034094A"/>
    <w:rsid w:val="00340B9C"/>
    <w:rsid w:val="00340D81"/>
    <w:rsid w:val="00340FB1"/>
    <w:rsid w:val="0034139D"/>
    <w:rsid w:val="003416E3"/>
    <w:rsid w:val="00341788"/>
    <w:rsid w:val="003417A6"/>
    <w:rsid w:val="00341D8E"/>
    <w:rsid w:val="003420AF"/>
    <w:rsid w:val="00342497"/>
    <w:rsid w:val="0034306D"/>
    <w:rsid w:val="00343073"/>
    <w:rsid w:val="00343088"/>
    <w:rsid w:val="00343649"/>
    <w:rsid w:val="00343B89"/>
    <w:rsid w:val="00343FC0"/>
    <w:rsid w:val="00343FF8"/>
    <w:rsid w:val="00344045"/>
    <w:rsid w:val="00344365"/>
    <w:rsid w:val="003445D3"/>
    <w:rsid w:val="00344EDF"/>
    <w:rsid w:val="00345051"/>
    <w:rsid w:val="003453BC"/>
    <w:rsid w:val="00345417"/>
    <w:rsid w:val="00345647"/>
    <w:rsid w:val="00345731"/>
    <w:rsid w:val="00346158"/>
    <w:rsid w:val="003465B0"/>
    <w:rsid w:val="003468B2"/>
    <w:rsid w:val="003468E4"/>
    <w:rsid w:val="00346C01"/>
    <w:rsid w:val="003475DC"/>
    <w:rsid w:val="0034766F"/>
    <w:rsid w:val="00347870"/>
    <w:rsid w:val="0034795E"/>
    <w:rsid w:val="00347AA4"/>
    <w:rsid w:val="00347D12"/>
    <w:rsid w:val="00347D79"/>
    <w:rsid w:val="00350065"/>
    <w:rsid w:val="003502B6"/>
    <w:rsid w:val="003503B3"/>
    <w:rsid w:val="00350924"/>
    <w:rsid w:val="00350BCF"/>
    <w:rsid w:val="00350D76"/>
    <w:rsid w:val="00350E22"/>
    <w:rsid w:val="00350ECA"/>
    <w:rsid w:val="00351227"/>
    <w:rsid w:val="0035156D"/>
    <w:rsid w:val="00351A72"/>
    <w:rsid w:val="00351BF7"/>
    <w:rsid w:val="00351C40"/>
    <w:rsid w:val="0035203F"/>
    <w:rsid w:val="003523E9"/>
    <w:rsid w:val="00352774"/>
    <w:rsid w:val="00352B10"/>
    <w:rsid w:val="00352D97"/>
    <w:rsid w:val="00352DA9"/>
    <w:rsid w:val="00353111"/>
    <w:rsid w:val="0035344D"/>
    <w:rsid w:val="00353958"/>
    <w:rsid w:val="00353C0F"/>
    <w:rsid w:val="00353E7F"/>
    <w:rsid w:val="0035491B"/>
    <w:rsid w:val="00354B1A"/>
    <w:rsid w:val="00354BE1"/>
    <w:rsid w:val="00354C0C"/>
    <w:rsid w:val="00354C26"/>
    <w:rsid w:val="00354C49"/>
    <w:rsid w:val="00354F09"/>
    <w:rsid w:val="00355152"/>
    <w:rsid w:val="00355A3C"/>
    <w:rsid w:val="00355A62"/>
    <w:rsid w:val="00355C5F"/>
    <w:rsid w:val="00355DA5"/>
    <w:rsid w:val="00355F46"/>
    <w:rsid w:val="00356017"/>
    <w:rsid w:val="0035672A"/>
    <w:rsid w:val="00357068"/>
    <w:rsid w:val="0035752E"/>
    <w:rsid w:val="00357897"/>
    <w:rsid w:val="003578FA"/>
    <w:rsid w:val="003579E6"/>
    <w:rsid w:val="00357AD7"/>
    <w:rsid w:val="00357D5F"/>
    <w:rsid w:val="003601B8"/>
    <w:rsid w:val="003606C2"/>
    <w:rsid w:val="00360A43"/>
    <w:rsid w:val="00360DD5"/>
    <w:rsid w:val="00360F55"/>
    <w:rsid w:val="0036120C"/>
    <w:rsid w:val="00361768"/>
    <w:rsid w:val="0036180D"/>
    <w:rsid w:val="00361890"/>
    <w:rsid w:val="00361E01"/>
    <w:rsid w:val="00361ED0"/>
    <w:rsid w:val="00362252"/>
    <w:rsid w:val="0036278A"/>
    <w:rsid w:val="00363469"/>
    <w:rsid w:val="0036375A"/>
    <w:rsid w:val="00363A59"/>
    <w:rsid w:val="00364015"/>
    <w:rsid w:val="00364273"/>
    <w:rsid w:val="003644C4"/>
    <w:rsid w:val="003644DF"/>
    <w:rsid w:val="00364512"/>
    <w:rsid w:val="00364A48"/>
    <w:rsid w:val="00364A49"/>
    <w:rsid w:val="00364B8B"/>
    <w:rsid w:val="00364F3A"/>
    <w:rsid w:val="003653D5"/>
    <w:rsid w:val="0036598D"/>
    <w:rsid w:val="00365F18"/>
    <w:rsid w:val="003663D1"/>
    <w:rsid w:val="0036697D"/>
    <w:rsid w:val="003669DC"/>
    <w:rsid w:val="0036708A"/>
    <w:rsid w:val="00367099"/>
    <w:rsid w:val="00367169"/>
    <w:rsid w:val="00367342"/>
    <w:rsid w:val="00367369"/>
    <w:rsid w:val="00367973"/>
    <w:rsid w:val="00367A4E"/>
    <w:rsid w:val="00367BBA"/>
    <w:rsid w:val="00367F06"/>
    <w:rsid w:val="00367F5C"/>
    <w:rsid w:val="00367FF6"/>
    <w:rsid w:val="003703A8"/>
    <w:rsid w:val="003707D9"/>
    <w:rsid w:val="00370B2C"/>
    <w:rsid w:val="00370B91"/>
    <w:rsid w:val="00370D95"/>
    <w:rsid w:val="00370F94"/>
    <w:rsid w:val="0037111F"/>
    <w:rsid w:val="003715CC"/>
    <w:rsid w:val="00371700"/>
    <w:rsid w:val="00371E51"/>
    <w:rsid w:val="00372507"/>
    <w:rsid w:val="00372599"/>
    <w:rsid w:val="003726DE"/>
    <w:rsid w:val="00372E55"/>
    <w:rsid w:val="003730EB"/>
    <w:rsid w:val="00373207"/>
    <w:rsid w:val="00373274"/>
    <w:rsid w:val="003735CB"/>
    <w:rsid w:val="0037393A"/>
    <w:rsid w:val="00373A02"/>
    <w:rsid w:val="00373BC0"/>
    <w:rsid w:val="00373C09"/>
    <w:rsid w:val="00373EF0"/>
    <w:rsid w:val="00374444"/>
    <w:rsid w:val="003748B7"/>
    <w:rsid w:val="00374A8A"/>
    <w:rsid w:val="00374D4E"/>
    <w:rsid w:val="00374E2B"/>
    <w:rsid w:val="003751E6"/>
    <w:rsid w:val="003752FA"/>
    <w:rsid w:val="00375495"/>
    <w:rsid w:val="00375A4B"/>
    <w:rsid w:val="00375A61"/>
    <w:rsid w:val="00375CEF"/>
    <w:rsid w:val="00375E31"/>
    <w:rsid w:val="0037648D"/>
    <w:rsid w:val="003766D1"/>
    <w:rsid w:val="00376941"/>
    <w:rsid w:val="003769BA"/>
    <w:rsid w:val="00376AD8"/>
    <w:rsid w:val="00376D28"/>
    <w:rsid w:val="00376DE2"/>
    <w:rsid w:val="00377413"/>
    <w:rsid w:val="0037786D"/>
    <w:rsid w:val="0037786E"/>
    <w:rsid w:val="003778D3"/>
    <w:rsid w:val="00380112"/>
    <w:rsid w:val="0038027B"/>
    <w:rsid w:val="0038039F"/>
    <w:rsid w:val="00380911"/>
    <w:rsid w:val="00380D05"/>
    <w:rsid w:val="00380DBE"/>
    <w:rsid w:val="003814FD"/>
    <w:rsid w:val="00381BE3"/>
    <w:rsid w:val="00381E90"/>
    <w:rsid w:val="0038261C"/>
    <w:rsid w:val="00382F0E"/>
    <w:rsid w:val="003830F8"/>
    <w:rsid w:val="00383190"/>
    <w:rsid w:val="00383358"/>
    <w:rsid w:val="0038338F"/>
    <w:rsid w:val="0038375A"/>
    <w:rsid w:val="0038384F"/>
    <w:rsid w:val="00383B9A"/>
    <w:rsid w:val="00383D91"/>
    <w:rsid w:val="00383F95"/>
    <w:rsid w:val="00384085"/>
    <w:rsid w:val="003841D6"/>
    <w:rsid w:val="003843D7"/>
    <w:rsid w:val="00384501"/>
    <w:rsid w:val="0038493B"/>
    <w:rsid w:val="003853D4"/>
    <w:rsid w:val="003856BE"/>
    <w:rsid w:val="003857B0"/>
    <w:rsid w:val="003857D2"/>
    <w:rsid w:val="00385929"/>
    <w:rsid w:val="00385D55"/>
    <w:rsid w:val="00386093"/>
    <w:rsid w:val="00386403"/>
    <w:rsid w:val="00386451"/>
    <w:rsid w:val="00386518"/>
    <w:rsid w:val="00386794"/>
    <w:rsid w:val="003869C7"/>
    <w:rsid w:val="00386B55"/>
    <w:rsid w:val="00386DCB"/>
    <w:rsid w:val="00386FB2"/>
    <w:rsid w:val="003870E8"/>
    <w:rsid w:val="003874B3"/>
    <w:rsid w:val="003875A1"/>
    <w:rsid w:val="00387665"/>
    <w:rsid w:val="00387CE7"/>
    <w:rsid w:val="003901EB"/>
    <w:rsid w:val="00390213"/>
    <w:rsid w:val="003904FE"/>
    <w:rsid w:val="00390977"/>
    <w:rsid w:val="003909B9"/>
    <w:rsid w:val="00390B1A"/>
    <w:rsid w:val="00390C74"/>
    <w:rsid w:val="003918D1"/>
    <w:rsid w:val="00391988"/>
    <w:rsid w:val="003919FC"/>
    <w:rsid w:val="00391BE3"/>
    <w:rsid w:val="00391CB1"/>
    <w:rsid w:val="00391DB5"/>
    <w:rsid w:val="00391E61"/>
    <w:rsid w:val="00391EDD"/>
    <w:rsid w:val="00392049"/>
    <w:rsid w:val="003920F2"/>
    <w:rsid w:val="00392297"/>
    <w:rsid w:val="00392319"/>
    <w:rsid w:val="00392535"/>
    <w:rsid w:val="003926AC"/>
    <w:rsid w:val="0039272A"/>
    <w:rsid w:val="0039281F"/>
    <w:rsid w:val="0039300E"/>
    <w:rsid w:val="00393030"/>
    <w:rsid w:val="00393287"/>
    <w:rsid w:val="003933D5"/>
    <w:rsid w:val="00393AA3"/>
    <w:rsid w:val="00393F09"/>
    <w:rsid w:val="0039413D"/>
    <w:rsid w:val="00394480"/>
    <w:rsid w:val="00394631"/>
    <w:rsid w:val="00394657"/>
    <w:rsid w:val="003949EE"/>
    <w:rsid w:val="00394EB5"/>
    <w:rsid w:val="00395650"/>
    <w:rsid w:val="00395830"/>
    <w:rsid w:val="00395B1B"/>
    <w:rsid w:val="00395EDD"/>
    <w:rsid w:val="00395EEA"/>
    <w:rsid w:val="00396961"/>
    <w:rsid w:val="00396B90"/>
    <w:rsid w:val="00396F29"/>
    <w:rsid w:val="0039727C"/>
    <w:rsid w:val="003973FC"/>
    <w:rsid w:val="003975E1"/>
    <w:rsid w:val="0039761F"/>
    <w:rsid w:val="00397E1E"/>
    <w:rsid w:val="00397FD9"/>
    <w:rsid w:val="003A02A8"/>
    <w:rsid w:val="003A03CF"/>
    <w:rsid w:val="003A0593"/>
    <w:rsid w:val="003A0CBD"/>
    <w:rsid w:val="003A0EA0"/>
    <w:rsid w:val="003A13D5"/>
    <w:rsid w:val="003A162C"/>
    <w:rsid w:val="003A1926"/>
    <w:rsid w:val="003A1AEB"/>
    <w:rsid w:val="003A1D55"/>
    <w:rsid w:val="003A2153"/>
    <w:rsid w:val="003A2739"/>
    <w:rsid w:val="003A2767"/>
    <w:rsid w:val="003A2882"/>
    <w:rsid w:val="003A32A7"/>
    <w:rsid w:val="003A352B"/>
    <w:rsid w:val="003A3577"/>
    <w:rsid w:val="003A38B6"/>
    <w:rsid w:val="003A3A2A"/>
    <w:rsid w:val="003A3E15"/>
    <w:rsid w:val="003A3E69"/>
    <w:rsid w:val="003A40A9"/>
    <w:rsid w:val="003A42F4"/>
    <w:rsid w:val="003A44D4"/>
    <w:rsid w:val="003A4546"/>
    <w:rsid w:val="003A4817"/>
    <w:rsid w:val="003A48AC"/>
    <w:rsid w:val="003A499F"/>
    <w:rsid w:val="003A5593"/>
    <w:rsid w:val="003A578B"/>
    <w:rsid w:val="003A5976"/>
    <w:rsid w:val="003A61CF"/>
    <w:rsid w:val="003A626E"/>
    <w:rsid w:val="003A63D3"/>
    <w:rsid w:val="003A644C"/>
    <w:rsid w:val="003A65DD"/>
    <w:rsid w:val="003A6B20"/>
    <w:rsid w:val="003A6F8C"/>
    <w:rsid w:val="003A763D"/>
    <w:rsid w:val="003A7BFD"/>
    <w:rsid w:val="003A7D59"/>
    <w:rsid w:val="003B0042"/>
    <w:rsid w:val="003B0059"/>
    <w:rsid w:val="003B01CB"/>
    <w:rsid w:val="003B048D"/>
    <w:rsid w:val="003B089D"/>
    <w:rsid w:val="003B092D"/>
    <w:rsid w:val="003B09C4"/>
    <w:rsid w:val="003B0BF0"/>
    <w:rsid w:val="003B0C0F"/>
    <w:rsid w:val="003B0D77"/>
    <w:rsid w:val="003B157A"/>
    <w:rsid w:val="003B1825"/>
    <w:rsid w:val="003B1981"/>
    <w:rsid w:val="003B1A9A"/>
    <w:rsid w:val="003B1AAB"/>
    <w:rsid w:val="003B1AF9"/>
    <w:rsid w:val="003B1D4A"/>
    <w:rsid w:val="003B1F96"/>
    <w:rsid w:val="003B21B2"/>
    <w:rsid w:val="003B2253"/>
    <w:rsid w:val="003B25AE"/>
    <w:rsid w:val="003B299E"/>
    <w:rsid w:val="003B2ACC"/>
    <w:rsid w:val="003B2EE6"/>
    <w:rsid w:val="003B3107"/>
    <w:rsid w:val="003B35A1"/>
    <w:rsid w:val="003B3669"/>
    <w:rsid w:val="003B3B9E"/>
    <w:rsid w:val="003B3BF6"/>
    <w:rsid w:val="003B41BC"/>
    <w:rsid w:val="003B4357"/>
    <w:rsid w:val="003B44E9"/>
    <w:rsid w:val="003B4F5F"/>
    <w:rsid w:val="003B52E4"/>
    <w:rsid w:val="003B57B1"/>
    <w:rsid w:val="003B59DD"/>
    <w:rsid w:val="003B5C8E"/>
    <w:rsid w:val="003B5D03"/>
    <w:rsid w:val="003B64B9"/>
    <w:rsid w:val="003B68E9"/>
    <w:rsid w:val="003B6A29"/>
    <w:rsid w:val="003B6B80"/>
    <w:rsid w:val="003B6EA8"/>
    <w:rsid w:val="003B7461"/>
    <w:rsid w:val="003B78EF"/>
    <w:rsid w:val="003B7AC7"/>
    <w:rsid w:val="003B7B6C"/>
    <w:rsid w:val="003B7C06"/>
    <w:rsid w:val="003B7C3C"/>
    <w:rsid w:val="003C0249"/>
    <w:rsid w:val="003C03F8"/>
    <w:rsid w:val="003C05FF"/>
    <w:rsid w:val="003C0743"/>
    <w:rsid w:val="003C08CF"/>
    <w:rsid w:val="003C0C80"/>
    <w:rsid w:val="003C1166"/>
    <w:rsid w:val="003C1440"/>
    <w:rsid w:val="003C14A3"/>
    <w:rsid w:val="003C14DF"/>
    <w:rsid w:val="003C1684"/>
    <w:rsid w:val="003C1945"/>
    <w:rsid w:val="003C1EFD"/>
    <w:rsid w:val="003C1F31"/>
    <w:rsid w:val="003C2631"/>
    <w:rsid w:val="003C2B6F"/>
    <w:rsid w:val="003C2DD3"/>
    <w:rsid w:val="003C2DF1"/>
    <w:rsid w:val="003C33C0"/>
    <w:rsid w:val="003C36A3"/>
    <w:rsid w:val="003C36CE"/>
    <w:rsid w:val="003C3983"/>
    <w:rsid w:val="003C3A82"/>
    <w:rsid w:val="003C3B21"/>
    <w:rsid w:val="003C3BC9"/>
    <w:rsid w:val="003C438F"/>
    <w:rsid w:val="003C44B2"/>
    <w:rsid w:val="003C4606"/>
    <w:rsid w:val="003C49F0"/>
    <w:rsid w:val="003C4C31"/>
    <w:rsid w:val="003C4DEA"/>
    <w:rsid w:val="003C50D7"/>
    <w:rsid w:val="003C5B27"/>
    <w:rsid w:val="003C62D3"/>
    <w:rsid w:val="003C63B4"/>
    <w:rsid w:val="003C65A8"/>
    <w:rsid w:val="003C662B"/>
    <w:rsid w:val="003C6646"/>
    <w:rsid w:val="003C6A7E"/>
    <w:rsid w:val="003C6CE5"/>
    <w:rsid w:val="003C6E3E"/>
    <w:rsid w:val="003C6E4A"/>
    <w:rsid w:val="003C6E65"/>
    <w:rsid w:val="003C6F0D"/>
    <w:rsid w:val="003C702D"/>
    <w:rsid w:val="003C70A4"/>
    <w:rsid w:val="003C71CB"/>
    <w:rsid w:val="003C7264"/>
    <w:rsid w:val="003C7599"/>
    <w:rsid w:val="003C77C0"/>
    <w:rsid w:val="003C77E3"/>
    <w:rsid w:val="003C77FA"/>
    <w:rsid w:val="003C7A7C"/>
    <w:rsid w:val="003C7F06"/>
    <w:rsid w:val="003D002C"/>
    <w:rsid w:val="003D01D7"/>
    <w:rsid w:val="003D0F14"/>
    <w:rsid w:val="003D0F43"/>
    <w:rsid w:val="003D1109"/>
    <w:rsid w:val="003D1490"/>
    <w:rsid w:val="003D16AE"/>
    <w:rsid w:val="003D1863"/>
    <w:rsid w:val="003D1B70"/>
    <w:rsid w:val="003D1D87"/>
    <w:rsid w:val="003D2257"/>
    <w:rsid w:val="003D2268"/>
    <w:rsid w:val="003D242D"/>
    <w:rsid w:val="003D29F1"/>
    <w:rsid w:val="003D2FA7"/>
    <w:rsid w:val="003D3158"/>
    <w:rsid w:val="003D48CF"/>
    <w:rsid w:val="003D49E7"/>
    <w:rsid w:val="003D4B6A"/>
    <w:rsid w:val="003D5381"/>
    <w:rsid w:val="003D556A"/>
    <w:rsid w:val="003D5D17"/>
    <w:rsid w:val="003D6272"/>
    <w:rsid w:val="003D6320"/>
    <w:rsid w:val="003D67DA"/>
    <w:rsid w:val="003D6A49"/>
    <w:rsid w:val="003D6E90"/>
    <w:rsid w:val="003D717B"/>
    <w:rsid w:val="003D785B"/>
    <w:rsid w:val="003D78CE"/>
    <w:rsid w:val="003D7A19"/>
    <w:rsid w:val="003D7B8B"/>
    <w:rsid w:val="003D7C4F"/>
    <w:rsid w:val="003E052B"/>
    <w:rsid w:val="003E076B"/>
    <w:rsid w:val="003E0C1F"/>
    <w:rsid w:val="003E12B9"/>
    <w:rsid w:val="003E13B2"/>
    <w:rsid w:val="003E16EC"/>
    <w:rsid w:val="003E19A6"/>
    <w:rsid w:val="003E1AAE"/>
    <w:rsid w:val="003E1CC7"/>
    <w:rsid w:val="003E232B"/>
    <w:rsid w:val="003E24D9"/>
    <w:rsid w:val="003E2509"/>
    <w:rsid w:val="003E2824"/>
    <w:rsid w:val="003E312E"/>
    <w:rsid w:val="003E31CE"/>
    <w:rsid w:val="003E322C"/>
    <w:rsid w:val="003E33A2"/>
    <w:rsid w:val="003E35AE"/>
    <w:rsid w:val="003E3E59"/>
    <w:rsid w:val="003E4061"/>
    <w:rsid w:val="003E44FC"/>
    <w:rsid w:val="003E45C9"/>
    <w:rsid w:val="003E48AB"/>
    <w:rsid w:val="003E5128"/>
    <w:rsid w:val="003E5295"/>
    <w:rsid w:val="003E52E3"/>
    <w:rsid w:val="003E558D"/>
    <w:rsid w:val="003E5A48"/>
    <w:rsid w:val="003E5AD6"/>
    <w:rsid w:val="003E5B44"/>
    <w:rsid w:val="003E5D94"/>
    <w:rsid w:val="003E5F42"/>
    <w:rsid w:val="003E610B"/>
    <w:rsid w:val="003E63CD"/>
    <w:rsid w:val="003E6514"/>
    <w:rsid w:val="003E73B7"/>
    <w:rsid w:val="003E755C"/>
    <w:rsid w:val="003E7855"/>
    <w:rsid w:val="003E7935"/>
    <w:rsid w:val="003E7B12"/>
    <w:rsid w:val="003E7C50"/>
    <w:rsid w:val="003E7EE4"/>
    <w:rsid w:val="003F02B5"/>
    <w:rsid w:val="003F034A"/>
    <w:rsid w:val="003F062C"/>
    <w:rsid w:val="003F0F2E"/>
    <w:rsid w:val="003F1247"/>
    <w:rsid w:val="003F147E"/>
    <w:rsid w:val="003F1796"/>
    <w:rsid w:val="003F1B28"/>
    <w:rsid w:val="003F1F31"/>
    <w:rsid w:val="003F2224"/>
    <w:rsid w:val="003F2723"/>
    <w:rsid w:val="003F2729"/>
    <w:rsid w:val="003F2AA8"/>
    <w:rsid w:val="003F2C43"/>
    <w:rsid w:val="003F2FFB"/>
    <w:rsid w:val="003F316C"/>
    <w:rsid w:val="003F36BA"/>
    <w:rsid w:val="003F3C86"/>
    <w:rsid w:val="003F3D20"/>
    <w:rsid w:val="003F3E2C"/>
    <w:rsid w:val="003F41F6"/>
    <w:rsid w:val="003F4284"/>
    <w:rsid w:val="003F43BC"/>
    <w:rsid w:val="003F45C6"/>
    <w:rsid w:val="003F486D"/>
    <w:rsid w:val="003F48E0"/>
    <w:rsid w:val="003F49B4"/>
    <w:rsid w:val="003F4BCB"/>
    <w:rsid w:val="003F56A5"/>
    <w:rsid w:val="003F56FC"/>
    <w:rsid w:val="003F57FA"/>
    <w:rsid w:val="003F5BAB"/>
    <w:rsid w:val="003F5CCB"/>
    <w:rsid w:val="003F5EB9"/>
    <w:rsid w:val="003F5ED0"/>
    <w:rsid w:val="003F5EF7"/>
    <w:rsid w:val="003F5F23"/>
    <w:rsid w:val="003F6013"/>
    <w:rsid w:val="003F6084"/>
    <w:rsid w:val="003F61A9"/>
    <w:rsid w:val="003F6361"/>
    <w:rsid w:val="003F6964"/>
    <w:rsid w:val="003F6D1A"/>
    <w:rsid w:val="003F7573"/>
    <w:rsid w:val="003F76EB"/>
    <w:rsid w:val="003F77DE"/>
    <w:rsid w:val="003F79AD"/>
    <w:rsid w:val="003F7A25"/>
    <w:rsid w:val="003F7DAC"/>
    <w:rsid w:val="00400253"/>
    <w:rsid w:val="00400280"/>
    <w:rsid w:val="004008A4"/>
    <w:rsid w:val="0040101E"/>
    <w:rsid w:val="004010C3"/>
    <w:rsid w:val="0040138F"/>
    <w:rsid w:val="004015D6"/>
    <w:rsid w:val="00401B9E"/>
    <w:rsid w:val="00401DD9"/>
    <w:rsid w:val="00401EE0"/>
    <w:rsid w:val="00401FB8"/>
    <w:rsid w:val="0040204D"/>
    <w:rsid w:val="004020FF"/>
    <w:rsid w:val="00402459"/>
    <w:rsid w:val="0040258B"/>
    <w:rsid w:val="004025D5"/>
    <w:rsid w:val="00402A4B"/>
    <w:rsid w:val="00402CF6"/>
    <w:rsid w:val="00402D60"/>
    <w:rsid w:val="00402D8F"/>
    <w:rsid w:val="00402DD2"/>
    <w:rsid w:val="004037D4"/>
    <w:rsid w:val="00403A19"/>
    <w:rsid w:val="00403CB4"/>
    <w:rsid w:val="00403F2A"/>
    <w:rsid w:val="00403F7E"/>
    <w:rsid w:val="00404165"/>
    <w:rsid w:val="00404294"/>
    <w:rsid w:val="004044F5"/>
    <w:rsid w:val="0040453F"/>
    <w:rsid w:val="004046F6"/>
    <w:rsid w:val="00404751"/>
    <w:rsid w:val="00404757"/>
    <w:rsid w:val="0040496C"/>
    <w:rsid w:val="00405095"/>
    <w:rsid w:val="00405545"/>
    <w:rsid w:val="00405737"/>
    <w:rsid w:val="00405B35"/>
    <w:rsid w:val="004064E0"/>
    <w:rsid w:val="004067DF"/>
    <w:rsid w:val="00406A9D"/>
    <w:rsid w:val="00406B85"/>
    <w:rsid w:val="00407092"/>
    <w:rsid w:val="0040769E"/>
    <w:rsid w:val="0040788B"/>
    <w:rsid w:val="004079E8"/>
    <w:rsid w:val="00407B85"/>
    <w:rsid w:val="00410143"/>
    <w:rsid w:val="0041019A"/>
    <w:rsid w:val="0041025F"/>
    <w:rsid w:val="004102A2"/>
    <w:rsid w:val="00410537"/>
    <w:rsid w:val="00410A5E"/>
    <w:rsid w:val="00410F8C"/>
    <w:rsid w:val="00410FE7"/>
    <w:rsid w:val="00411544"/>
    <w:rsid w:val="00411683"/>
    <w:rsid w:val="00411786"/>
    <w:rsid w:val="00411C32"/>
    <w:rsid w:val="00411C69"/>
    <w:rsid w:val="00411DDD"/>
    <w:rsid w:val="0041200C"/>
    <w:rsid w:val="0041212B"/>
    <w:rsid w:val="004121D4"/>
    <w:rsid w:val="00412281"/>
    <w:rsid w:val="00412499"/>
    <w:rsid w:val="00412646"/>
    <w:rsid w:val="004128E0"/>
    <w:rsid w:val="00412BBB"/>
    <w:rsid w:val="00412CFA"/>
    <w:rsid w:val="00412D6E"/>
    <w:rsid w:val="004137CC"/>
    <w:rsid w:val="004137FC"/>
    <w:rsid w:val="00413E96"/>
    <w:rsid w:val="00414502"/>
    <w:rsid w:val="0041484A"/>
    <w:rsid w:val="00414A46"/>
    <w:rsid w:val="00414CC8"/>
    <w:rsid w:val="00414D5F"/>
    <w:rsid w:val="00414F7D"/>
    <w:rsid w:val="004150A5"/>
    <w:rsid w:val="004152DD"/>
    <w:rsid w:val="0041537F"/>
    <w:rsid w:val="004154BC"/>
    <w:rsid w:val="00415693"/>
    <w:rsid w:val="00415908"/>
    <w:rsid w:val="004159E1"/>
    <w:rsid w:val="00415A34"/>
    <w:rsid w:val="00415D54"/>
    <w:rsid w:val="00415D7A"/>
    <w:rsid w:val="0041607D"/>
    <w:rsid w:val="00416981"/>
    <w:rsid w:val="00416B3D"/>
    <w:rsid w:val="0041725B"/>
    <w:rsid w:val="00417673"/>
    <w:rsid w:val="0041787E"/>
    <w:rsid w:val="004178F6"/>
    <w:rsid w:val="00420007"/>
    <w:rsid w:val="00420280"/>
    <w:rsid w:val="00420EDB"/>
    <w:rsid w:val="004218BE"/>
    <w:rsid w:val="0042196D"/>
    <w:rsid w:val="00421D7A"/>
    <w:rsid w:val="0042217B"/>
    <w:rsid w:val="00422190"/>
    <w:rsid w:val="004222E8"/>
    <w:rsid w:val="00422945"/>
    <w:rsid w:val="00422BB4"/>
    <w:rsid w:val="004231B8"/>
    <w:rsid w:val="0042320B"/>
    <w:rsid w:val="00423732"/>
    <w:rsid w:val="004237F7"/>
    <w:rsid w:val="0042395F"/>
    <w:rsid w:val="00423AF3"/>
    <w:rsid w:val="00423D66"/>
    <w:rsid w:val="00423E93"/>
    <w:rsid w:val="00424060"/>
    <w:rsid w:val="00424B0B"/>
    <w:rsid w:val="00424D29"/>
    <w:rsid w:val="00424DC8"/>
    <w:rsid w:val="00424E86"/>
    <w:rsid w:val="00424F0B"/>
    <w:rsid w:val="0042502D"/>
    <w:rsid w:val="004251FC"/>
    <w:rsid w:val="00425530"/>
    <w:rsid w:val="004257C2"/>
    <w:rsid w:val="00425C0A"/>
    <w:rsid w:val="00425C3B"/>
    <w:rsid w:val="00425D9F"/>
    <w:rsid w:val="00426079"/>
    <w:rsid w:val="004262FE"/>
    <w:rsid w:val="00426331"/>
    <w:rsid w:val="0042740D"/>
    <w:rsid w:val="00427A78"/>
    <w:rsid w:val="00427BB5"/>
    <w:rsid w:val="00427F37"/>
    <w:rsid w:val="00427FF0"/>
    <w:rsid w:val="00430093"/>
    <w:rsid w:val="004303F0"/>
    <w:rsid w:val="00430431"/>
    <w:rsid w:val="00430609"/>
    <w:rsid w:val="004306AA"/>
    <w:rsid w:val="00430920"/>
    <w:rsid w:val="00430940"/>
    <w:rsid w:val="00430B59"/>
    <w:rsid w:val="00430E0F"/>
    <w:rsid w:val="00430E2A"/>
    <w:rsid w:val="00431275"/>
    <w:rsid w:val="0043127D"/>
    <w:rsid w:val="004312B6"/>
    <w:rsid w:val="00431523"/>
    <w:rsid w:val="004316EC"/>
    <w:rsid w:val="00431734"/>
    <w:rsid w:val="00431856"/>
    <w:rsid w:val="00431A4B"/>
    <w:rsid w:val="00431B3A"/>
    <w:rsid w:val="00431D0B"/>
    <w:rsid w:val="004320C8"/>
    <w:rsid w:val="0043245F"/>
    <w:rsid w:val="004324DA"/>
    <w:rsid w:val="0043259F"/>
    <w:rsid w:val="00432850"/>
    <w:rsid w:val="004328CF"/>
    <w:rsid w:val="0043296B"/>
    <w:rsid w:val="00432A5B"/>
    <w:rsid w:val="00432E07"/>
    <w:rsid w:val="00432E6E"/>
    <w:rsid w:val="00432F6B"/>
    <w:rsid w:val="004332FB"/>
    <w:rsid w:val="00433BAE"/>
    <w:rsid w:val="00433C19"/>
    <w:rsid w:val="00433CC5"/>
    <w:rsid w:val="00433D83"/>
    <w:rsid w:val="00433EE6"/>
    <w:rsid w:val="00434395"/>
    <w:rsid w:val="00434660"/>
    <w:rsid w:val="004346C9"/>
    <w:rsid w:val="004347C8"/>
    <w:rsid w:val="00435423"/>
    <w:rsid w:val="00435A10"/>
    <w:rsid w:val="004365BB"/>
    <w:rsid w:val="00436AA0"/>
    <w:rsid w:val="00436E7B"/>
    <w:rsid w:val="00436F94"/>
    <w:rsid w:val="00437192"/>
    <w:rsid w:val="004371CF"/>
    <w:rsid w:val="0043737A"/>
    <w:rsid w:val="00437E76"/>
    <w:rsid w:val="00437F6C"/>
    <w:rsid w:val="00440044"/>
    <w:rsid w:val="00440046"/>
    <w:rsid w:val="0044018B"/>
    <w:rsid w:val="00440E4A"/>
    <w:rsid w:val="00440F06"/>
    <w:rsid w:val="0044140C"/>
    <w:rsid w:val="00441673"/>
    <w:rsid w:val="0044191A"/>
    <w:rsid w:val="00441AA9"/>
    <w:rsid w:val="00441E85"/>
    <w:rsid w:val="00441FE5"/>
    <w:rsid w:val="004427EC"/>
    <w:rsid w:val="00442B48"/>
    <w:rsid w:val="00442CCA"/>
    <w:rsid w:val="00443173"/>
    <w:rsid w:val="0044339B"/>
    <w:rsid w:val="004434D8"/>
    <w:rsid w:val="00443531"/>
    <w:rsid w:val="004438EC"/>
    <w:rsid w:val="00443C98"/>
    <w:rsid w:val="00443DB8"/>
    <w:rsid w:val="004440F4"/>
    <w:rsid w:val="00444576"/>
    <w:rsid w:val="004446A9"/>
    <w:rsid w:val="0044479B"/>
    <w:rsid w:val="00444D1D"/>
    <w:rsid w:val="00444E27"/>
    <w:rsid w:val="0044501F"/>
    <w:rsid w:val="004450C8"/>
    <w:rsid w:val="0044583D"/>
    <w:rsid w:val="00445B1C"/>
    <w:rsid w:val="00445DDA"/>
    <w:rsid w:val="00445E80"/>
    <w:rsid w:val="00445EB9"/>
    <w:rsid w:val="004461A6"/>
    <w:rsid w:val="00446509"/>
    <w:rsid w:val="0044673C"/>
    <w:rsid w:val="00446A17"/>
    <w:rsid w:val="00447063"/>
    <w:rsid w:val="004470E3"/>
    <w:rsid w:val="00447103"/>
    <w:rsid w:val="00447543"/>
    <w:rsid w:val="00447753"/>
    <w:rsid w:val="00447997"/>
    <w:rsid w:val="00447FA5"/>
    <w:rsid w:val="00450130"/>
    <w:rsid w:val="00450371"/>
    <w:rsid w:val="004507E5"/>
    <w:rsid w:val="00450E73"/>
    <w:rsid w:val="0045109E"/>
    <w:rsid w:val="0045115D"/>
    <w:rsid w:val="00451307"/>
    <w:rsid w:val="0045140A"/>
    <w:rsid w:val="0045141D"/>
    <w:rsid w:val="00451528"/>
    <w:rsid w:val="004517B7"/>
    <w:rsid w:val="00451A35"/>
    <w:rsid w:val="00451A47"/>
    <w:rsid w:val="00451B33"/>
    <w:rsid w:val="00451F55"/>
    <w:rsid w:val="0045286F"/>
    <w:rsid w:val="004529D3"/>
    <w:rsid w:val="00452B69"/>
    <w:rsid w:val="00452D7D"/>
    <w:rsid w:val="00452F2C"/>
    <w:rsid w:val="004539E0"/>
    <w:rsid w:val="00453EC0"/>
    <w:rsid w:val="00453F31"/>
    <w:rsid w:val="00454099"/>
    <w:rsid w:val="00454402"/>
    <w:rsid w:val="00454A30"/>
    <w:rsid w:val="00454B86"/>
    <w:rsid w:val="00454D6F"/>
    <w:rsid w:val="00454E41"/>
    <w:rsid w:val="00455205"/>
    <w:rsid w:val="004558F7"/>
    <w:rsid w:val="00455B60"/>
    <w:rsid w:val="00455FC6"/>
    <w:rsid w:val="00456010"/>
    <w:rsid w:val="004564A5"/>
    <w:rsid w:val="00456598"/>
    <w:rsid w:val="00456B4C"/>
    <w:rsid w:val="0045729B"/>
    <w:rsid w:val="00457457"/>
    <w:rsid w:val="0045758F"/>
    <w:rsid w:val="004575F1"/>
    <w:rsid w:val="00457814"/>
    <w:rsid w:val="004579DF"/>
    <w:rsid w:val="00457B96"/>
    <w:rsid w:val="00457CD5"/>
    <w:rsid w:val="00460011"/>
    <w:rsid w:val="004604AD"/>
    <w:rsid w:val="0046058D"/>
    <w:rsid w:val="0046074A"/>
    <w:rsid w:val="00460971"/>
    <w:rsid w:val="00460ACB"/>
    <w:rsid w:val="00460D35"/>
    <w:rsid w:val="00460DD4"/>
    <w:rsid w:val="00460E28"/>
    <w:rsid w:val="00461290"/>
    <w:rsid w:val="00461781"/>
    <w:rsid w:val="00461A2B"/>
    <w:rsid w:val="00461ABA"/>
    <w:rsid w:val="00461D45"/>
    <w:rsid w:val="00461DCD"/>
    <w:rsid w:val="00462114"/>
    <w:rsid w:val="00462152"/>
    <w:rsid w:val="00462267"/>
    <w:rsid w:val="004622C4"/>
    <w:rsid w:val="00462311"/>
    <w:rsid w:val="00462550"/>
    <w:rsid w:val="00462564"/>
    <w:rsid w:val="004625AC"/>
    <w:rsid w:val="004626C5"/>
    <w:rsid w:val="00462E48"/>
    <w:rsid w:val="0046303B"/>
    <w:rsid w:val="00463195"/>
    <w:rsid w:val="00463220"/>
    <w:rsid w:val="0046350D"/>
    <w:rsid w:val="004635A6"/>
    <w:rsid w:val="00463CF9"/>
    <w:rsid w:val="00463DAD"/>
    <w:rsid w:val="00464145"/>
    <w:rsid w:val="00464722"/>
    <w:rsid w:val="004648F3"/>
    <w:rsid w:val="00464F08"/>
    <w:rsid w:val="00464F8C"/>
    <w:rsid w:val="00465751"/>
    <w:rsid w:val="00465966"/>
    <w:rsid w:val="00465FE9"/>
    <w:rsid w:val="00466172"/>
    <w:rsid w:val="004663CE"/>
    <w:rsid w:val="00466D68"/>
    <w:rsid w:val="00466F8A"/>
    <w:rsid w:val="00467058"/>
    <w:rsid w:val="004670A7"/>
    <w:rsid w:val="004703C5"/>
    <w:rsid w:val="0047049E"/>
    <w:rsid w:val="00470925"/>
    <w:rsid w:val="004709EA"/>
    <w:rsid w:val="00470B4F"/>
    <w:rsid w:val="00470CA3"/>
    <w:rsid w:val="004710EA"/>
    <w:rsid w:val="00471219"/>
    <w:rsid w:val="0047136D"/>
    <w:rsid w:val="0047144D"/>
    <w:rsid w:val="004715B9"/>
    <w:rsid w:val="004717A4"/>
    <w:rsid w:val="004718F0"/>
    <w:rsid w:val="00471C96"/>
    <w:rsid w:val="00471CA8"/>
    <w:rsid w:val="0047208E"/>
    <w:rsid w:val="00472618"/>
    <w:rsid w:val="0047289B"/>
    <w:rsid w:val="00472967"/>
    <w:rsid w:val="00472AAB"/>
    <w:rsid w:val="00472DC2"/>
    <w:rsid w:val="00473621"/>
    <w:rsid w:val="0047378B"/>
    <w:rsid w:val="004737A9"/>
    <w:rsid w:val="0047402A"/>
    <w:rsid w:val="00474413"/>
    <w:rsid w:val="0047450E"/>
    <w:rsid w:val="00474675"/>
    <w:rsid w:val="004749D3"/>
    <w:rsid w:val="00474AB0"/>
    <w:rsid w:val="004752F7"/>
    <w:rsid w:val="00475485"/>
    <w:rsid w:val="0047579D"/>
    <w:rsid w:val="00475820"/>
    <w:rsid w:val="00475C75"/>
    <w:rsid w:val="00475F51"/>
    <w:rsid w:val="004761E0"/>
    <w:rsid w:val="0047693C"/>
    <w:rsid w:val="00476BB4"/>
    <w:rsid w:val="00476CA6"/>
    <w:rsid w:val="00476E04"/>
    <w:rsid w:val="0047710A"/>
    <w:rsid w:val="00477D43"/>
    <w:rsid w:val="00477E4E"/>
    <w:rsid w:val="00477E4F"/>
    <w:rsid w:val="00477EE7"/>
    <w:rsid w:val="004800A0"/>
    <w:rsid w:val="0048077F"/>
    <w:rsid w:val="00480B41"/>
    <w:rsid w:val="00480C4E"/>
    <w:rsid w:val="00480E54"/>
    <w:rsid w:val="00480F62"/>
    <w:rsid w:val="004816C0"/>
    <w:rsid w:val="0048181D"/>
    <w:rsid w:val="00481855"/>
    <w:rsid w:val="004818C6"/>
    <w:rsid w:val="00481B10"/>
    <w:rsid w:val="00481B9C"/>
    <w:rsid w:val="00481F67"/>
    <w:rsid w:val="00482085"/>
    <w:rsid w:val="0048238A"/>
    <w:rsid w:val="00482557"/>
    <w:rsid w:val="004829F3"/>
    <w:rsid w:val="00482C37"/>
    <w:rsid w:val="00482DD8"/>
    <w:rsid w:val="00482E9E"/>
    <w:rsid w:val="0048374F"/>
    <w:rsid w:val="00483DB5"/>
    <w:rsid w:val="00483F82"/>
    <w:rsid w:val="004841BE"/>
    <w:rsid w:val="0048434D"/>
    <w:rsid w:val="00484388"/>
    <w:rsid w:val="00484D47"/>
    <w:rsid w:val="00485097"/>
    <w:rsid w:val="00485280"/>
    <w:rsid w:val="00485318"/>
    <w:rsid w:val="004857BC"/>
    <w:rsid w:val="0048585D"/>
    <w:rsid w:val="00485AE9"/>
    <w:rsid w:val="00485D8F"/>
    <w:rsid w:val="004861B1"/>
    <w:rsid w:val="00486816"/>
    <w:rsid w:val="00486A9A"/>
    <w:rsid w:val="00486E22"/>
    <w:rsid w:val="00487185"/>
    <w:rsid w:val="0048721B"/>
    <w:rsid w:val="0048729B"/>
    <w:rsid w:val="004872C1"/>
    <w:rsid w:val="004873A3"/>
    <w:rsid w:val="00487A75"/>
    <w:rsid w:val="00490367"/>
    <w:rsid w:val="0049075D"/>
    <w:rsid w:val="00490E88"/>
    <w:rsid w:val="004910BA"/>
    <w:rsid w:val="00491249"/>
    <w:rsid w:val="0049176C"/>
    <w:rsid w:val="00491825"/>
    <w:rsid w:val="004918C4"/>
    <w:rsid w:val="00491BAF"/>
    <w:rsid w:val="00491DA6"/>
    <w:rsid w:val="00492439"/>
    <w:rsid w:val="004925CD"/>
    <w:rsid w:val="00492760"/>
    <w:rsid w:val="00492972"/>
    <w:rsid w:val="00492BB9"/>
    <w:rsid w:val="00492D14"/>
    <w:rsid w:val="00492D56"/>
    <w:rsid w:val="00492E21"/>
    <w:rsid w:val="0049309C"/>
    <w:rsid w:val="00493465"/>
    <w:rsid w:val="00493579"/>
    <w:rsid w:val="00493989"/>
    <w:rsid w:val="00493AC6"/>
    <w:rsid w:val="00493B02"/>
    <w:rsid w:val="00493B08"/>
    <w:rsid w:val="00493E97"/>
    <w:rsid w:val="004940BC"/>
    <w:rsid w:val="00494210"/>
    <w:rsid w:val="00494311"/>
    <w:rsid w:val="00494318"/>
    <w:rsid w:val="0049441F"/>
    <w:rsid w:val="0049473E"/>
    <w:rsid w:val="00494865"/>
    <w:rsid w:val="00494F03"/>
    <w:rsid w:val="004952E4"/>
    <w:rsid w:val="0049546B"/>
    <w:rsid w:val="00495529"/>
    <w:rsid w:val="00495865"/>
    <w:rsid w:val="004959B0"/>
    <w:rsid w:val="00495AC6"/>
    <w:rsid w:val="00495B73"/>
    <w:rsid w:val="00495D7D"/>
    <w:rsid w:val="00495FBE"/>
    <w:rsid w:val="004960C7"/>
    <w:rsid w:val="004964C8"/>
    <w:rsid w:val="0049654E"/>
    <w:rsid w:val="00496A9D"/>
    <w:rsid w:val="00496C79"/>
    <w:rsid w:val="00496E3C"/>
    <w:rsid w:val="00496F43"/>
    <w:rsid w:val="00497180"/>
    <w:rsid w:val="004973BC"/>
    <w:rsid w:val="004973CC"/>
    <w:rsid w:val="00497432"/>
    <w:rsid w:val="00497564"/>
    <w:rsid w:val="00497849"/>
    <w:rsid w:val="00497BB5"/>
    <w:rsid w:val="00497D19"/>
    <w:rsid w:val="00497E5B"/>
    <w:rsid w:val="00497EF1"/>
    <w:rsid w:val="004A0126"/>
    <w:rsid w:val="004A01F1"/>
    <w:rsid w:val="004A0466"/>
    <w:rsid w:val="004A0688"/>
    <w:rsid w:val="004A0883"/>
    <w:rsid w:val="004A1917"/>
    <w:rsid w:val="004A1D73"/>
    <w:rsid w:val="004A1E14"/>
    <w:rsid w:val="004A232D"/>
    <w:rsid w:val="004A23C2"/>
    <w:rsid w:val="004A26C5"/>
    <w:rsid w:val="004A280A"/>
    <w:rsid w:val="004A2C11"/>
    <w:rsid w:val="004A32AE"/>
    <w:rsid w:val="004A36FE"/>
    <w:rsid w:val="004A3768"/>
    <w:rsid w:val="004A37E8"/>
    <w:rsid w:val="004A3A23"/>
    <w:rsid w:val="004A3D1E"/>
    <w:rsid w:val="004A3DA8"/>
    <w:rsid w:val="004A3F90"/>
    <w:rsid w:val="004A45EF"/>
    <w:rsid w:val="004A475D"/>
    <w:rsid w:val="004A4762"/>
    <w:rsid w:val="004A49CF"/>
    <w:rsid w:val="004A49FA"/>
    <w:rsid w:val="004A512E"/>
    <w:rsid w:val="004A5231"/>
    <w:rsid w:val="004A54A1"/>
    <w:rsid w:val="004A54D8"/>
    <w:rsid w:val="004A5843"/>
    <w:rsid w:val="004A60F2"/>
    <w:rsid w:val="004A6344"/>
    <w:rsid w:val="004A6905"/>
    <w:rsid w:val="004A6D3B"/>
    <w:rsid w:val="004A6DB2"/>
    <w:rsid w:val="004A7454"/>
    <w:rsid w:val="004A74BE"/>
    <w:rsid w:val="004A754E"/>
    <w:rsid w:val="004A75F3"/>
    <w:rsid w:val="004A78A5"/>
    <w:rsid w:val="004A7F25"/>
    <w:rsid w:val="004B05D8"/>
    <w:rsid w:val="004B073F"/>
    <w:rsid w:val="004B0B3E"/>
    <w:rsid w:val="004B14BA"/>
    <w:rsid w:val="004B1563"/>
    <w:rsid w:val="004B1A42"/>
    <w:rsid w:val="004B1DF2"/>
    <w:rsid w:val="004B20BF"/>
    <w:rsid w:val="004B212F"/>
    <w:rsid w:val="004B2199"/>
    <w:rsid w:val="004B219D"/>
    <w:rsid w:val="004B2230"/>
    <w:rsid w:val="004B250A"/>
    <w:rsid w:val="004B2530"/>
    <w:rsid w:val="004B276D"/>
    <w:rsid w:val="004B2836"/>
    <w:rsid w:val="004B2CCD"/>
    <w:rsid w:val="004B30E5"/>
    <w:rsid w:val="004B32F0"/>
    <w:rsid w:val="004B3759"/>
    <w:rsid w:val="004B3C78"/>
    <w:rsid w:val="004B3D05"/>
    <w:rsid w:val="004B4193"/>
    <w:rsid w:val="004B4206"/>
    <w:rsid w:val="004B455B"/>
    <w:rsid w:val="004B470A"/>
    <w:rsid w:val="004B4B83"/>
    <w:rsid w:val="004B50CB"/>
    <w:rsid w:val="004B5522"/>
    <w:rsid w:val="004B566D"/>
    <w:rsid w:val="004B57A2"/>
    <w:rsid w:val="004B58BA"/>
    <w:rsid w:val="004B5938"/>
    <w:rsid w:val="004B5A4C"/>
    <w:rsid w:val="004B5B36"/>
    <w:rsid w:val="004B5F27"/>
    <w:rsid w:val="004B6027"/>
    <w:rsid w:val="004B65B3"/>
    <w:rsid w:val="004B6675"/>
    <w:rsid w:val="004B68B4"/>
    <w:rsid w:val="004B6987"/>
    <w:rsid w:val="004B6A1B"/>
    <w:rsid w:val="004B6AF1"/>
    <w:rsid w:val="004B6EE3"/>
    <w:rsid w:val="004B7053"/>
    <w:rsid w:val="004B7682"/>
    <w:rsid w:val="004B7C28"/>
    <w:rsid w:val="004C0534"/>
    <w:rsid w:val="004C0A5B"/>
    <w:rsid w:val="004C0AAA"/>
    <w:rsid w:val="004C167A"/>
    <w:rsid w:val="004C16FB"/>
    <w:rsid w:val="004C19CD"/>
    <w:rsid w:val="004C1AEB"/>
    <w:rsid w:val="004C1D47"/>
    <w:rsid w:val="004C1E54"/>
    <w:rsid w:val="004C2390"/>
    <w:rsid w:val="004C2443"/>
    <w:rsid w:val="004C26B9"/>
    <w:rsid w:val="004C2B43"/>
    <w:rsid w:val="004C2C72"/>
    <w:rsid w:val="004C2DE2"/>
    <w:rsid w:val="004C2ED5"/>
    <w:rsid w:val="004C3034"/>
    <w:rsid w:val="004C3165"/>
    <w:rsid w:val="004C3234"/>
    <w:rsid w:val="004C3575"/>
    <w:rsid w:val="004C3661"/>
    <w:rsid w:val="004C3AAB"/>
    <w:rsid w:val="004C3EE9"/>
    <w:rsid w:val="004C3FFD"/>
    <w:rsid w:val="004C4288"/>
    <w:rsid w:val="004C4518"/>
    <w:rsid w:val="004C4BA8"/>
    <w:rsid w:val="004C4D98"/>
    <w:rsid w:val="004C5020"/>
    <w:rsid w:val="004C5276"/>
    <w:rsid w:val="004C5CA4"/>
    <w:rsid w:val="004C5D36"/>
    <w:rsid w:val="004C5E28"/>
    <w:rsid w:val="004C62BD"/>
    <w:rsid w:val="004C6714"/>
    <w:rsid w:val="004C6B7E"/>
    <w:rsid w:val="004C6BED"/>
    <w:rsid w:val="004C6EC6"/>
    <w:rsid w:val="004C7190"/>
    <w:rsid w:val="004C7BD9"/>
    <w:rsid w:val="004C7FB4"/>
    <w:rsid w:val="004C7FCE"/>
    <w:rsid w:val="004D03BD"/>
    <w:rsid w:val="004D05F1"/>
    <w:rsid w:val="004D07DE"/>
    <w:rsid w:val="004D0A0B"/>
    <w:rsid w:val="004D0D15"/>
    <w:rsid w:val="004D143E"/>
    <w:rsid w:val="004D14EF"/>
    <w:rsid w:val="004D157B"/>
    <w:rsid w:val="004D15EA"/>
    <w:rsid w:val="004D18BB"/>
    <w:rsid w:val="004D1914"/>
    <w:rsid w:val="004D1B09"/>
    <w:rsid w:val="004D1D2D"/>
    <w:rsid w:val="004D2054"/>
    <w:rsid w:val="004D28D2"/>
    <w:rsid w:val="004D2B85"/>
    <w:rsid w:val="004D2F80"/>
    <w:rsid w:val="004D2FE6"/>
    <w:rsid w:val="004D2FEE"/>
    <w:rsid w:val="004D3E0E"/>
    <w:rsid w:val="004D3E22"/>
    <w:rsid w:val="004D4017"/>
    <w:rsid w:val="004D442E"/>
    <w:rsid w:val="004D4745"/>
    <w:rsid w:val="004D482E"/>
    <w:rsid w:val="004D49E3"/>
    <w:rsid w:val="004D4BC9"/>
    <w:rsid w:val="004D4D19"/>
    <w:rsid w:val="004D4DC2"/>
    <w:rsid w:val="004D509B"/>
    <w:rsid w:val="004D5380"/>
    <w:rsid w:val="004D57D0"/>
    <w:rsid w:val="004D58FA"/>
    <w:rsid w:val="004D5967"/>
    <w:rsid w:val="004D59D4"/>
    <w:rsid w:val="004D5D3E"/>
    <w:rsid w:val="004D5F12"/>
    <w:rsid w:val="004D619F"/>
    <w:rsid w:val="004D6489"/>
    <w:rsid w:val="004D663C"/>
    <w:rsid w:val="004D6676"/>
    <w:rsid w:val="004D671F"/>
    <w:rsid w:val="004D68D5"/>
    <w:rsid w:val="004D6AAC"/>
    <w:rsid w:val="004D6B69"/>
    <w:rsid w:val="004D6CC1"/>
    <w:rsid w:val="004D7100"/>
    <w:rsid w:val="004D734E"/>
    <w:rsid w:val="004D770F"/>
    <w:rsid w:val="004D78E7"/>
    <w:rsid w:val="004D795A"/>
    <w:rsid w:val="004D7989"/>
    <w:rsid w:val="004E00F0"/>
    <w:rsid w:val="004E0211"/>
    <w:rsid w:val="004E0450"/>
    <w:rsid w:val="004E08EE"/>
    <w:rsid w:val="004E09EA"/>
    <w:rsid w:val="004E0AEF"/>
    <w:rsid w:val="004E0B0B"/>
    <w:rsid w:val="004E0CBD"/>
    <w:rsid w:val="004E0D10"/>
    <w:rsid w:val="004E0D80"/>
    <w:rsid w:val="004E0DC5"/>
    <w:rsid w:val="004E148D"/>
    <w:rsid w:val="004E1AF1"/>
    <w:rsid w:val="004E1BD6"/>
    <w:rsid w:val="004E1D8C"/>
    <w:rsid w:val="004E1FD1"/>
    <w:rsid w:val="004E2033"/>
    <w:rsid w:val="004E2440"/>
    <w:rsid w:val="004E24AD"/>
    <w:rsid w:val="004E2DFD"/>
    <w:rsid w:val="004E2E16"/>
    <w:rsid w:val="004E32EA"/>
    <w:rsid w:val="004E3416"/>
    <w:rsid w:val="004E3466"/>
    <w:rsid w:val="004E3565"/>
    <w:rsid w:val="004E3798"/>
    <w:rsid w:val="004E418F"/>
    <w:rsid w:val="004E4A8D"/>
    <w:rsid w:val="004E4ADB"/>
    <w:rsid w:val="004E4B42"/>
    <w:rsid w:val="004E4B88"/>
    <w:rsid w:val="004E5499"/>
    <w:rsid w:val="004E582C"/>
    <w:rsid w:val="004E5B4B"/>
    <w:rsid w:val="004E5B51"/>
    <w:rsid w:val="004E5C93"/>
    <w:rsid w:val="004E5CE5"/>
    <w:rsid w:val="004E6090"/>
    <w:rsid w:val="004E646B"/>
    <w:rsid w:val="004E654E"/>
    <w:rsid w:val="004E697D"/>
    <w:rsid w:val="004E7086"/>
    <w:rsid w:val="004E7234"/>
    <w:rsid w:val="004E72E7"/>
    <w:rsid w:val="004E7A65"/>
    <w:rsid w:val="004E7BF6"/>
    <w:rsid w:val="004F0462"/>
    <w:rsid w:val="004F0CFB"/>
    <w:rsid w:val="004F0DC6"/>
    <w:rsid w:val="004F0E7D"/>
    <w:rsid w:val="004F12FC"/>
    <w:rsid w:val="004F13E6"/>
    <w:rsid w:val="004F1AA5"/>
    <w:rsid w:val="004F1DA3"/>
    <w:rsid w:val="004F1E1B"/>
    <w:rsid w:val="004F1E3A"/>
    <w:rsid w:val="004F241B"/>
    <w:rsid w:val="004F2509"/>
    <w:rsid w:val="004F27C9"/>
    <w:rsid w:val="004F2D42"/>
    <w:rsid w:val="004F2D8A"/>
    <w:rsid w:val="004F3186"/>
    <w:rsid w:val="004F3926"/>
    <w:rsid w:val="004F39AF"/>
    <w:rsid w:val="004F3C95"/>
    <w:rsid w:val="004F4017"/>
    <w:rsid w:val="004F4384"/>
    <w:rsid w:val="004F43B8"/>
    <w:rsid w:val="004F4414"/>
    <w:rsid w:val="004F4481"/>
    <w:rsid w:val="004F4484"/>
    <w:rsid w:val="004F47AF"/>
    <w:rsid w:val="004F4A28"/>
    <w:rsid w:val="004F52A8"/>
    <w:rsid w:val="004F5426"/>
    <w:rsid w:val="004F5473"/>
    <w:rsid w:val="004F57DD"/>
    <w:rsid w:val="004F589D"/>
    <w:rsid w:val="004F5A77"/>
    <w:rsid w:val="004F5B45"/>
    <w:rsid w:val="004F5C01"/>
    <w:rsid w:val="004F5D19"/>
    <w:rsid w:val="004F5F6F"/>
    <w:rsid w:val="004F5FD5"/>
    <w:rsid w:val="004F6296"/>
    <w:rsid w:val="004F65C6"/>
    <w:rsid w:val="004F686D"/>
    <w:rsid w:val="004F6F13"/>
    <w:rsid w:val="004F759C"/>
    <w:rsid w:val="004F79C3"/>
    <w:rsid w:val="004F7D33"/>
    <w:rsid w:val="004F7FE6"/>
    <w:rsid w:val="005002F8"/>
    <w:rsid w:val="005003CB"/>
    <w:rsid w:val="00500772"/>
    <w:rsid w:val="00500959"/>
    <w:rsid w:val="00500A1D"/>
    <w:rsid w:val="00500AB1"/>
    <w:rsid w:val="00500E23"/>
    <w:rsid w:val="00501046"/>
    <w:rsid w:val="00501508"/>
    <w:rsid w:val="005015B2"/>
    <w:rsid w:val="0050184D"/>
    <w:rsid w:val="00501B43"/>
    <w:rsid w:val="00501B94"/>
    <w:rsid w:val="00501E2C"/>
    <w:rsid w:val="00501E86"/>
    <w:rsid w:val="00501FC7"/>
    <w:rsid w:val="005021C3"/>
    <w:rsid w:val="0050254D"/>
    <w:rsid w:val="00502A16"/>
    <w:rsid w:val="00502B82"/>
    <w:rsid w:val="00502B85"/>
    <w:rsid w:val="00502B9C"/>
    <w:rsid w:val="00502CFE"/>
    <w:rsid w:val="005031FF"/>
    <w:rsid w:val="00503856"/>
    <w:rsid w:val="005039B8"/>
    <w:rsid w:val="00503A57"/>
    <w:rsid w:val="00503A7A"/>
    <w:rsid w:val="00503BE5"/>
    <w:rsid w:val="00504289"/>
    <w:rsid w:val="0050469E"/>
    <w:rsid w:val="005048CD"/>
    <w:rsid w:val="00504D84"/>
    <w:rsid w:val="005050DF"/>
    <w:rsid w:val="00505182"/>
    <w:rsid w:val="005055E7"/>
    <w:rsid w:val="00506350"/>
    <w:rsid w:val="0050637F"/>
    <w:rsid w:val="005063CD"/>
    <w:rsid w:val="00506476"/>
    <w:rsid w:val="005064B5"/>
    <w:rsid w:val="0050666A"/>
    <w:rsid w:val="005069B0"/>
    <w:rsid w:val="00506DAA"/>
    <w:rsid w:val="00507351"/>
    <w:rsid w:val="005073C2"/>
    <w:rsid w:val="00507D0F"/>
    <w:rsid w:val="00507DED"/>
    <w:rsid w:val="00507E3A"/>
    <w:rsid w:val="00507E8B"/>
    <w:rsid w:val="00510254"/>
    <w:rsid w:val="00510AB9"/>
    <w:rsid w:val="00510B57"/>
    <w:rsid w:val="00510D20"/>
    <w:rsid w:val="00511095"/>
    <w:rsid w:val="00511BA6"/>
    <w:rsid w:val="00512006"/>
    <w:rsid w:val="0051229A"/>
    <w:rsid w:val="0051237C"/>
    <w:rsid w:val="00512838"/>
    <w:rsid w:val="0051311A"/>
    <w:rsid w:val="005132A9"/>
    <w:rsid w:val="00513538"/>
    <w:rsid w:val="0051373A"/>
    <w:rsid w:val="0051389A"/>
    <w:rsid w:val="005139D6"/>
    <w:rsid w:val="00513D35"/>
    <w:rsid w:val="00513F6B"/>
    <w:rsid w:val="005142FF"/>
    <w:rsid w:val="0051485F"/>
    <w:rsid w:val="005150C7"/>
    <w:rsid w:val="005151D4"/>
    <w:rsid w:val="00515713"/>
    <w:rsid w:val="0051595A"/>
    <w:rsid w:val="005159A7"/>
    <w:rsid w:val="005159BB"/>
    <w:rsid w:val="005161CD"/>
    <w:rsid w:val="0051714A"/>
    <w:rsid w:val="005175CC"/>
    <w:rsid w:val="00517A59"/>
    <w:rsid w:val="00517A92"/>
    <w:rsid w:val="00517C26"/>
    <w:rsid w:val="00517DF5"/>
    <w:rsid w:val="0052028C"/>
    <w:rsid w:val="005202A5"/>
    <w:rsid w:val="0052073B"/>
    <w:rsid w:val="00520A41"/>
    <w:rsid w:val="00520A6C"/>
    <w:rsid w:val="00520ACC"/>
    <w:rsid w:val="0052114D"/>
    <w:rsid w:val="005213E1"/>
    <w:rsid w:val="00521463"/>
    <w:rsid w:val="0052147B"/>
    <w:rsid w:val="00521596"/>
    <w:rsid w:val="00521890"/>
    <w:rsid w:val="00521A70"/>
    <w:rsid w:val="00521ACD"/>
    <w:rsid w:val="00521C07"/>
    <w:rsid w:val="00521DA6"/>
    <w:rsid w:val="00521E61"/>
    <w:rsid w:val="005223E7"/>
    <w:rsid w:val="005227F2"/>
    <w:rsid w:val="005233D6"/>
    <w:rsid w:val="005237E3"/>
    <w:rsid w:val="0052391B"/>
    <w:rsid w:val="00523C10"/>
    <w:rsid w:val="00523CC4"/>
    <w:rsid w:val="00523D9E"/>
    <w:rsid w:val="00523DB9"/>
    <w:rsid w:val="00523E47"/>
    <w:rsid w:val="005244B1"/>
    <w:rsid w:val="005245C4"/>
    <w:rsid w:val="00524719"/>
    <w:rsid w:val="00524910"/>
    <w:rsid w:val="0052496D"/>
    <w:rsid w:val="00524BE2"/>
    <w:rsid w:val="00524CEA"/>
    <w:rsid w:val="005252D6"/>
    <w:rsid w:val="0052576B"/>
    <w:rsid w:val="005259F1"/>
    <w:rsid w:val="00525ACA"/>
    <w:rsid w:val="00525C8F"/>
    <w:rsid w:val="00525D13"/>
    <w:rsid w:val="00525E3E"/>
    <w:rsid w:val="00526377"/>
    <w:rsid w:val="005268F5"/>
    <w:rsid w:val="0052694D"/>
    <w:rsid w:val="00526A89"/>
    <w:rsid w:val="00526CFA"/>
    <w:rsid w:val="00526E3E"/>
    <w:rsid w:val="00527060"/>
    <w:rsid w:val="005273DE"/>
    <w:rsid w:val="0052755D"/>
    <w:rsid w:val="0052788A"/>
    <w:rsid w:val="005278CC"/>
    <w:rsid w:val="0053000B"/>
    <w:rsid w:val="00530197"/>
    <w:rsid w:val="0053080F"/>
    <w:rsid w:val="00530E72"/>
    <w:rsid w:val="005310F9"/>
    <w:rsid w:val="005311F5"/>
    <w:rsid w:val="00531C2B"/>
    <w:rsid w:val="00531EA4"/>
    <w:rsid w:val="00531EF8"/>
    <w:rsid w:val="0053201F"/>
    <w:rsid w:val="005323DA"/>
    <w:rsid w:val="005323E6"/>
    <w:rsid w:val="0053288E"/>
    <w:rsid w:val="00532928"/>
    <w:rsid w:val="00532EAD"/>
    <w:rsid w:val="00533171"/>
    <w:rsid w:val="00533219"/>
    <w:rsid w:val="00533553"/>
    <w:rsid w:val="00533582"/>
    <w:rsid w:val="00533817"/>
    <w:rsid w:val="00533913"/>
    <w:rsid w:val="0053392D"/>
    <w:rsid w:val="00533D5D"/>
    <w:rsid w:val="00533F89"/>
    <w:rsid w:val="00534A48"/>
    <w:rsid w:val="00534C8A"/>
    <w:rsid w:val="00534D97"/>
    <w:rsid w:val="005350A1"/>
    <w:rsid w:val="00535250"/>
    <w:rsid w:val="00535469"/>
    <w:rsid w:val="0053568D"/>
    <w:rsid w:val="005356B2"/>
    <w:rsid w:val="00535E7A"/>
    <w:rsid w:val="00536730"/>
    <w:rsid w:val="005367A5"/>
    <w:rsid w:val="00536F94"/>
    <w:rsid w:val="0053714F"/>
    <w:rsid w:val="00537646"/>
    <w:rsid w:val="00537754"/>
    <w:rsid w:val="00537860"/>
    <w:rsid w:val="00537D0F"/>
    <w:rsid w:val="00537E51"/>
    <w:rsid w:val="005408CD"/>
    <w:rsid w:val="00540940"/>
    <w:rsid w:val="00540A34"/>
    <w:rsid w:val="00540B55"/>
    <w:rsid w:val="00541332"/>
    <w:rsid w:val="005414E0"/>
    <w:rsid w:val="00541787"/>
    <w:rsid w:val="00541A6E"/>
    <w:rsid w:val="00541C4D"/>
    <w:rsid w:val="00541DE7"/>
    <w:rsid w:val="00542274"/>
    <w:rsid w:val="005424A0"/>
    <w:rsid w:val="0054275C"/>
    <w:rsid w:val="005429A8"/>
    <w:rsid w:val="005429C4"/>
    <w:rsid w:val="00542F8F"/>
    <w:rsid w:val="00543219"/>
    <w:rsid w:val="005436B1"/>
    <w:rsid w:val="005436EE"/>
    <w:rsid w:val="005438A2"/>
    <w:rsid w:val="005439A7"/>
    <w:rsid w:val="00543AEC"/>
    <w:rsid w:val="00543C4D"/>
    <w:rsid w:val="005441A3"/>
    <w:rsid w:val="0054442A"/>
    <w:rsid w:val="005445A5"/>
    <w:rsid w:val="00544613"/>
    <w:rsid w:val="0054494C"/>
    <w:rsid w:val="00544B0C"/>
    <w:rsid w:val="00544B4F"/>
    <w:rsid w:val="00544DB9"/>
    <w:rsid w:val="00544EDD"/>
    <w:rsid w:val="0054588F"/>
    <w:rsid w:val="00545B5A"/>
    <w:rsid w:val="00545DE6"/>
    <w:rsid w:val="00545E2B"/>
    <w:rsid w:val="00546012"/>
    <w:rsid w:val="00546720"/>
    <w:rsid w:val="00546B79"/>
    <w:rsid w:val="00546C54"/>
    <w:rsid w:val="00546C55"/>
    <w:rsid w:val="00546C9A"/>
    <w:rsid w:val="00546CD3"/>
    <w:rsid w:val="00546E5B"/>
    <w:rsid w:val="00547386"/>
    <w:rsid w:val="005478EA"/>
    <w:rsid w:val="0054793B"/>
    <w:rsid w:val="005500CC"/>
    <w:rsid w:val="00550311"/>
    <w:rsid w:val="005504A3"/>
    <w:rsid w:val="00550628"/>
    <w:rsid w:val="005506AB"/>
    <w:rsid w:val="00550770"/>
    <w:rsid w:val="00550BF5"/>
    <w:rsid w:val="00550C41"/>
    <w:rsid w:val="00551250"/>
    <w:rsid w:val="0055129B"/>
    <w:rsid w:val="00551576"/>
    <w:rsid w:val="00551592"/>
    <w:rsid w:val="00551612"/>
    <w:rsid w:val="00551F51"/>
    <w:rsid w:val="00552045"/>
    <w:rsid w:val="005522E1"/>
    <w:rsid w:val="005525B8"/>
    <w:rsid w:val="005525C1"/>
    <w:rsid w:val="005527CF"/>
    <w:rsid w:val="005527D8"/>
    <w:rsid w:val="0055280F"/>
    <w:rsid w:val="00552B3B"/>
    <w:rsid w:val="00552B90"/>
    <w:rsid w:val="00552CE5"/>
    <w:rsid w:val="00552E39"/>
    <w:rsid w:val="00553A3E"/>
    <w:rsid w:val="00553B2E"/>
    <w:rsid w:val="00553D00"/>
    <w:rsid w:val="0055409B"/>
    <w:rsid w:val="005541A4"/>
    <w:rsid w:val="005547E0"/>
    <w:rsid w:val="005548FB"/>
    <w:rsid w:val="005549D4"/>
    <w:rsid w:val="005549EE"/>
    <w:rsid w:val="00554ADF"/>
    <w:rsid w:val="00554BE8"/>
    <w:rsid w:val="00554C7B"/>
    <w:rsid w:val="00555679"/>
    <w:rsid w:val="005557E1"/>
    <w:rsid w:val="005557FB"/>
    <w:rsid w:val="00555960"/>
    <w:rsid w:val="00555C96"/>
    <w:rsid w:val="0055619F"/>
    <w:rsid w:val="005561AF"/>
    <w:rsid w:val="00556241"/>
    <w:rsid w:val="005562D5"/>
    <w:rsid w:val="005568EC"/>
    <w:rsid w:val="0055693E"/>
    <w:rsid w:val="005569CD"/>
    <w:rsid w:val="00556ABB"/>
    <w:rsid w:val="00556E57"/>
    <w:rsid w:val="00557004"/>
    <w:rsid w:val="005570D9"/>
    <w:rsid w:val="00557180"/>
    <w:rsid w:val="0055743A"/>
    <w:rsid w:val="00557883"/>
    <w:rsid w:val="00557888"/>
    <w:rsid w:val="00557D5B"/>
    <w:rsid w:val="00557F87"/>
    <w:rsid w:val="00557F97"/>
    <w:rsid w:val="0056021B"/>
    <w:rsid w:val="0056022A"/>
    <w:rsid w:val="005606AF"/>
    <w:rsid w:val="00560868"/>
    <w:rsid w:val="005608FE"/>
    <w:rsid w:val="00560AB2"/>
    <w:rsid w:val="00560B2F"/>
    <w:rsid w:val="00560F93"/>
    <w:rsid w:val="00561194"/>
    <w:rsid w:val="0056125D"/>
    <w:rsid w:val="0056187D"/>
    <w:rsid w:val="00561D34"/>
    <w:rsid w:val="005628E6"/>
    <w:rsid w:val="00562A1D"/>
    <w:rsid w:val="00563330"/>
    <w:rsid w:val="005634A9"/>
    <w:rsid w:val="005634C4"/>
    <w:rsid w:val="005639D0"/>
    <w:rsid w:val="005639FD"/>
    <w:rsid w:val="00563CD1"/>
    <w:rsid w:val="00563D85"/>
    <w:rsid w:val="00563FD7"/>
    <w:rsid w:val="0056409E"/>
    <w:rsid w:val="005641BE"/>
    <w:rsid w:val="005645B0"/>
    <w:rsid w:val="005647A4"/>
    <w:rsid w:val="00564B87"/>
    <w:rsid w:val="00565127"/>
    <w:rsid w:val="00565129"/>
    <w:rsid w:val="005651AC"/>
    <w:rsid w:val="005651FC"/>
    <w:rsid w:val="00565511"/>
    <w:rsid w:val="00565513"/>
    <w:rsid w:val="00565E68"/>
    <w:rsid w:val="00566880"/>
    <w:rsid w:val="00566903"/>
    <w:rsid w:val="00566B9E"/>
    <w:rsid w:val="00566C1A"/>
    <w:rsid w:val="00566DB3"/>
    <w:rsid w:val="00566EC4"/>
    <w:rsid w:val="0056747D"/>
    <w:rsid w:val="005678D4"/>
    <w:rsid w:val="005678FA"/>
    <w:rsid w:val="00567A27"/>
    <w:rsid w:val="00567BAE"/>
    <w:rsid w:val="00567C42"/>
    <w:rsid w:val="0057020F"/>
    <w:rsid w:val="00570525"/>
    <w:rsid w:val="005705CF"/>
    <w:rsid w:val="00571459"/>
    <w:rsid w:val="00571996"/>
    <w:rsid w:val="00571EBC"/>
    <w:rsid w:val="00572373"/>
    <w:rsid w:val="0057238B"/>
    <w:rsid w:val="005723E5"/>
    <w:rsid w:val="005724BD"/>
    <w:rsid w:val="0057269B"/>
    <w:rsid w:val="0057274B"/>
    <w:rsid w:val="005728BF"/>
    <w:rsid w:val="00572BE4"/>
    <w:rsid w:val="00572DDB"/>
    <w:rsid w:val="00572E79"/>
    <w:rsid w:val="005732D4"/>
    <w:rsid w:val="00573551"/>
    <w:rsid w:val="005735F9"/>
    <w:rsid w:val="00573A1D"/>
    <w:rsid w:val="00573A45"/>
    <w:rsid w:val="00573B0A"/>
    <w:rsid w:val="00573C33"/>
    <w:rsid w:val="00573CBD"/>
    <w:rsid w:val="005746A2"/>
    <w:rsid w:val="00574AF2"/>
    <w:rsid w:val="00574D06"/>
    <w:rsid w:val="00574D69"/>
    <w:rsid w:val="00574D8A"/>
    <w:rsid w:val="00574E3B"/>
    <w:rsid w:val="0057523D"/>
    <w:rsid w:val="00575BE7"/>
    <w:rsid w:val="00575BED"/>
    <w:rsid w:val="00575D5D"/>
    <w:rsid w:val="00575FE4"/>
    <w:rsid w:val="00576110"/>
    <w:rsid w:val="005763B7"/>
    <w:rsid w:val="005764DD"/>
    <w:rsid w:val="005766DE"/>
    <w:rsid w:val="00576C46"/>
    <w:rsid w:val="00576FE5"/>
    <w:rsid w:val="00576FF2"/>
    <w:rsid w:val="0057715D"/>
    <w:rsid w:val="005773FC"/>
    <w:rsid w:val="005775FA"/>
    <w:rsid w:val="0057771B"/>
    <w:rsid w:val="00577754"/>
    <w:rsid w:val="005779F2"/>
    <w:rsid w:val="00577A4D"/>
    <w:rsid w:val="00577BE9"/>
    <w:rsid w:val="00577F9F"/>
    <w:rsid w:val="00580D86"/>
    <w:rsid w:val="00581121"/>
    <w:rsid w:val="00581279"/>
    <w:rsid w:val="00581406"/>
    <w:rsid w:val="005816D0"/>
    <w:rsid w:val="005818A6"/>
    <w:rsid w:val="005819A4"/>
    <w:rsid w:val="00581C27"/>
    <w:rsid w:val="00581D4E"/>
    <w:rsid w:val="0058238C"/>
    <w:rsid w:val="00582664"/>
    <w:rsid w:val="00582897"/>
    <w:rsid w:val="00582DFC"/>
    <w:rsid w:val="005830EF"/>
    <w:rsid w:val="0058311E"/>
    <w:rsid w:val="00583211"/>
    <w:rsid w:val="00583781"/>
    <w:rsid w:val="00583D8A"/>
    <w:rsid w:val="00583E43"/>
    <w:rsid w:val="00583F16"/>
    <w:rsid w:val="00584218"/>
    <w:rsid w:val="0058465D"/>
    <w:rsid w:val="005848E4"/>
    <w:rsid w:val="00584DAF"/>
    <w:rsid w:val="0058539E"/>
    <w:rsid w:val="005855D0"/>
    <w:rsid w:val="00585A6B"/>
    <w:rsid w:val="00585F0E"/>
    <w:rsid w:val="00586394"/>
    <w:rsid w:val="0058653C"/>
    <w:rsid w:val="00586725"/>
    <w:rsid w:val="0058674A"/>
    <w:rsid w:val="0058678A"/>
    <w:rsid w:val="00586ED7"/>
    <w:rsid w:val="0058721A"/>
    <w:rsid w:val="005873E2"/>
    <w:rsid w:val="0058799A"/>
    <w:rsid w:val="005879A5"/>
    <w:rsid w:val="00590314"/>
    <w:rsid w:val="00590851"/>
    <w:rsid w:val="00590BE3"/>
    <w:rsid w:val="00590FB3"/>
    <w:rsid w:val="0059138C"/>
    <w:rsid w:val="00591706"/>
    <w:rsid w:val="00591956"/>
    <w:rsid w:val="00591A6E"/>
    <w:rsid w:val="00591B8F"/>
    <w:rsid w:val="00591DD2"/>
    <w:rsid w:val="00591F10"/>
    <w:rsid w:val="00592419"/>
    <w:rsid w:val="00592526"/>
    <w:rsid w:val="0059264F"/>
    <w:rsid w:val="00592AD2"/>
    <w:rsid w:val="0059314B"/>
    <w:rsid w:val="0059337E"/>
    <w:rsid w:val="00593412"/>
    <w:rsid w:val="0059348E"/>
    <w:rsid w:val="005934C3"/>
    <w:rsid w:val="00593535"/>
    <w:rsid w:val="00593A32"/>
    <w:rsid w:val="00593A42"/>
    <w:rsid w:val="00593A48"/>
    <w:rsid w:val="00593B1D"/>
    <w:rsid w:val="00593DB7"/>
    <w:rsid w:val="00593DBB"/>
    <w:rsid w:val="00593FBC"/>
    <w:rsid w:val="00594129"/>
    <w:rsid w:val="0059439F"/>
    <w:rsid w:val="005943AE"/>
    <w:rsid w:val="00594437"/>
    <w:rsid w:val="00594492"/>
    <w:rsid w:val="00594603"/>
    <w:rsid w:val="0059496A"/>
    <w:rsid w:val="0059511A"/>
    <w:rsid w:val="00595505"/>
    <w:rsid w:val="00596067"/>
    <w:rsid w:val="00596115"/>
    <w:rsid w:val="005968FD"/>
    <w:rsid w:val="00596A53"/>
    <w:rsid w:val="00596C8C"/>
    <w:rsid w:val="00596F77"/>
    <w:rsid w:val="00596FBF"/>
    <w:rsid w:val="00596FD2"/>
    <w:rsid w:val="0059732F"/>
    <w:rsid w:val="00597839"/>
    <w:rsid w:val="00597B61"/>
    <w:rsid w:val="00597E88"/>
    <w:rsid w:val="005A0391"/>
    <w:rsid w:val="005A0451"/>
    <w:rsid w:val="005A05A9"/>
    <w:rsid w:val="005A0E76"/>
    <w:rsid w:val="005A0FCF"/>
    <w:rsid w:val="005A12B6"/>
    <w:rsid w:val="005A17DD"/>
    <w:rsid w:val="005A1DA2"/>
    <w:rsid w:val="005A2562"/>
    <w:rsid w:val="005A2704"/>
    <w:rsid w:val="005A2830"/>
    <w:rsid w:val="005A28A0"/>
    <w:rsid w:val="005A29FE"/>
    <w:rsid w:val="005A2ECF"/>
    <w:rsid w:val="005A3197"/>
    <w:rsid w:val="005A3411"/>
    <w:rsid w:val="005A343C"/>
    <w:rsid w:val="005A3830"/>
    <w:rsid w:val="005A391A"/>
    <w:rsid w:val="005A3987"/>
    <w:rsid w:val="005A3DF8"/>
    <w:rsid w:val="005A449C"/>
    <w:rsid w:val="005A4556"/>
    <w:rsid w:val="005A543F"/>
    <w:rsid w:val="005A5755"/>
    <w:rsid w:val="005A5848"/>
    <w:rsid w:val="005A5992"/>
    <w:rsid w:val="005A5A8A"/>
    <w:rsid w:val="005A5F34"/>
    <w:rsid w:val="005A66D8"/>
    <w:rsid w:val="005A6F63"/>
    <w:rsid w:val="005A725C"/>
    <w:rsid w:val="005A75D0"/>
    <w:rsid w:val="005A76A9"/>
    <w:rsid w:val="005A7869"/>
    <w:rsid w:val="005A7BA4"/>
    <w:rsid w:val="005B0118"/>
    <w:rsid w:val="005B0140"/>
    <w:rsid w:val="005B0470"/>
    <w:rsid w:val="005B09B3"/>
    <w:rsid w:val="005B0E57"/>
    <w:rsid w:val="005B0F42"/>
    <w:rsid w:val="005B103B"/>
    <w:rsid w:val="005B116E"/>
    <w:rsid w:val="005B13FF"/>
    <w:rsid w:val="005B1455"/>
    <w:rsid w:val="005B1554"/>
    <w:rsid w:val="005B172D"/>
    <w:rsid w:val="005B1793"/>
    <w:rsid w:val="005B1820"/>
    <w:rsid w:val="005B19E2"/>
    <w:rsid w:val="005B1BE0"/>
    <w:rsid w:val="005B21AD"/>
    <w:rsid w:val="005B2487"/>
    <w:rsid w:val="005B25A0"/>
    <w:rsid w:val="005B2886"/>
    <w:rsid w:val="005B2CB7"/>
    <w:rsid w:val="005B2FB3"/>
    <w:rsid w:val="005B38B0"/>
    <w:rsid w:val="005B4135"/>
    <w:rsid w:val="005B48EB"/>
    <w:rsid w:val="005B4A36"/>
    <w:rsid w:val="005B4C31"/>
    <w:rsid w:val="005B4F8E"/>
    <w:rsid w:val="005B50E3"/>
    <w:rsid w:val="005B535B"/>
    <w:rsid w:val="005B544E"/>
    <w:rsid w:val="005B56CD"/>
    <w:rsid w:val="005B5893"/>
    <w:rsid w:val="005B5E2B"/>
    <w:rsid w:val="005B639E"/>
    <w:rsid w:val="005B6A3E"/>
    <w:rsid w:val="005B6E2F"/>
    <w:rsid w:val="005B6F9A"/>
    <w:rsid w:val="005B76CE"/>
    <w:rsid w:val="005B789D"/>
    <w:rsid w:val="005B7C66"/>
    <w:rsid w:val="005B7FE3"/>
    <w:rsid w:val="005C00ED"/>
    <w:rsid w:val="005C0820"/>
    <w:rsid w:val="005C0B28"/>
    <w:rsid w:val="005C0BA3"/>
    <w:rsid w:val="005C0FC9"/>
    <w:rsid w:val="005C1065"/>
    <w:rsid w:val="005C13D2"/>
    <w:rsid w:val="005C1B45"/>
    <w:rsid w:val="005C1BF0"/>
    <w:rsid w:val="005C1E21"/>
    <w:rsid w:val="005C26BA"/>
    <w:rsid w:val="005C26FD"/>
    <w:rsid w:val="005C2781"/>
    <w:rsid w:val="005C303D"/>
    <w:rsid w:val="005C30F6"/>
    <w:rsid w:val="005C3143"/>
    <w:rsid w:val="005C3283"/>
    <w:rsid w:val="005C32BF"/>
    <w:rsid w:val="005C32E2"/>
    <w:rsid w:val="005C3302"/>
    <w:rsid w:val="005C3351"/>
    <w:rsid w:val="005C368F"/>
    <w:rsid w:val="005C39E1"/>
    <w:rsid w:val="005C419C"/>
    <w:rsid w:val="005C4366"/>
    <w:rsid w:val="005C4556"/>
    <w:rsid w:val="005C473A"/>
    <w:rsid w:val="005C4BAA"/>
    <w:rsid w:val="005C4C8F"/>
    <w:rsid w:val="005C4CE5"/>
    <w:rsid w:val="005C4E0E"/>
    <w:rsid w:val="005C4F4B"/>
    <w:rsid w:val="005C501E"/>
    <w:rsid w:val="005C502D"/>
    <w:rsid w:val="005C5184"/>
    <w:rsid w:val="005C51EB"/>
    <w:rsid w:val="005C53E2"/>
    <w:rsid w:val="005C5E15"/>
    <w:rsid w:val="005C5E86"/>
    <w:rsid w:val="005C612B"/>
    <w:rsid w:val="005C6164"/>
    <w:rsid w:val="005C6413"/>
    <w:rsid w:val="005C64E9"/>
    <w:rsid w:val="005C680E"/>
    <w:rsid w:val="005C6864"/>
    <w:rsid w:val="005C68D6"/>
    <w:rsid w:val="005C691A"/>
    <w:rsid w:val="005C717A"/>
    <w:rsid w:val="005C735F"/>
    <w:rsid w:val="005C7518"/>
    <w:rsid w:val="005C75F7"/>
    <w:rsid w:val="005C7A5D"/>
    <w:rsid w:val="005C7AF5"/>
    <w:rsid w:val="005D0AFD"/>
    <w:rsid w:val="005D0C0D"/>
    <w:rsid w:val="005D0CB6"/>
    <w:rsid w:val="005D0CBB"/>
    <w:rsid w:val="005D0E3B"/>
    <w:rsid w:val="005D127E"/>
    <w:rsid w:val="005D1D16"/>
    <w:rsid w:val="005D1E5A"/>
    <w:rsid w:val="005D1E93"/>
    <w:rsid w:val="005D1F59"/>
    <w:rsid w:val="005D2252"/>
    <w:rsid w:val="005D24F0"/>
    <w:rsid w:val="005D255D"/>
    <w:rsid w:val="005D2721"/>
    <w:rsid w:val="005D2A3E"/>
    <w:rsid w:val="005D2C34"/>
    <w:rsid w:val="005D2C3D"/>
    <w:rsid w:val="005D2D31"/>
    <w:rsid w:val="005D2F40"/>
    <w:rsid w:val="005D2FE1"/>
    <w:rsid w:val="005D3391"/>
    <w:rsid w:val="005D34BD"/>
    <w:rsid w:val="005D3666"/>
    <w:rsid w:val="005D39B6"/>
    <w:rsid w:val="005D39E3"/>
    <w:rsid w:val="005D3DB0"/>
    <w:rsid w:val="005D3E1D"/>
    <w:rsid w:val="005D41B5"/>
    <w:rsid w:val="005D425C"/>
    <w:rsid w:val="005D430D"/>
    <w:rsid w:val="005D4707"/>
    <w:rsid w:val="005D4B28"/>
    <w:rsid w:val="005D4D26"/>
    <w:rsid w:val="005D5194"/>
    <w:rsid w:val="005D5479"/>
    <w:rsid w:val="005D55F0"/>
    <w:rsid w:val="005D56A9"/>
    <w:rsid w:val="005D5895"/>
    <w:rsid w:val="005D59B6"/>
    <w:rsid w:val="005D5A95"/>
    <w:rsid w:val="005D5EEA"/>
    <w:rsid w:val="005D600F"/>
    <w:rsid w:val="005D77A9"/>
    <w:rsid w:val="005D78AD"/>
    <w:rsid w:val="005D7A2A"/>
    <w:rsid w:val="005D7DEF"/>
    <w:rsid w:val="005E036D"/>
    <w:rsid w:val="005E05AA"/>
    <w:rsid w:val="005E0862"/>
    <w:rsid w:val="005E0B50"/>
    <w:rsid w:val="005E0C3B"/>
    <w:rsid w:val="005E123F"/>
    <w:rsid w:val="005E1809"/>
    <w:rsid w:val="005E1B14"/>
    <w:rsid w:val="005E20D6"/>
    <w:rsid w:val="005E21D3"/>
    <w:rsid w:val="005E249F"/>
    <w:rsid w:val="005E2542"/>
    <w:rsid w:val="005E2763"/>
    <w:rsid w:val="005E2946"/>
    <w:rsid w:val="005E2FF8"/>
    <w:rsid w:val="005E3188"/>
    <w:rsid w:val="005E3197"/>
    <w:rsid w:val="005E3468"/>
    <w:rsid w:val="005E35F2"/>
    <w:rsid w:val="005E3621"/>
    <w:rsid w:val="005E36C9"/>
    <w:rsid w:val="005E3952"/>
    <w:rsid w:val="005E3A29"/>
    <w:rsid w:val="005E3CCA"/>
    <w:rsid w:val="005E3FE5"/>
    <w:rsid w:val="005E400D"/>
    <w:rsid w:val="005E47AB"/>
    <w:rsid w:val="005E4A24"/>
    <w:rsid w:val="005E4E08"/>
    <w:rsid w:val="005E4F07"/>
    <w:rsid w:val="005E4FBC"/>
    <w:rsid w:val="005E5043"/>
    <w:rsid w:val="005E541E"/>
    <w:rsid w:val="005E5745"/>
    <w:rsid w:val="005E597A"/>
    <w:rsid w:val="005E59FE"/>
    <w:rsid w:val="005E5E03"/>
    <w:rsid w:val="005E6179"/>
    <w:rsid w:val="005E6B92"/>
    <w:rsid w:val="005E7239"/>
    <w:rsid w:val="005E73C4"/>
    <w:rsid w:val="005E73CE"/>
    <w:rsid w:val="005E7B07"/>
    <w:rsid w:val="005F018B"/>
    <w:rsid w:val="005F023A"/>
    <w:rsid w:val="005F028C"/>
    <w:rsid w:val="005F11C0"/>
    <w:rsid w:val="005F13AA"/>
    <w:rsid w:val="005F1492"/>
    <w:rsid w:val="005F18FF"/>
    <w:rsid w:val="005F1D1E"/>
    <w:rsid w:val="005F20A5"/>
    <w:rsid w:val="005F2CE7"/>
    <w:rsid w:val="005F3B54"/>
    <w:rsid w:val="005F3C25"/>
    <w:rsid w:val="005F3D33"/>
    <w:rsid w:val="005F3DB9"/>
    <w:rsid w:val="005F3F68"/>
    <w:rsid w:val="005F41F7"/>
    <w:rsid w:val="005F42AF"/>
    <w:rsid w:val="005F432C"/>
    <w:rsid w:val="005F4A27"/>
    <w:rsid w:val="005F4A95"/>
    <w:rsid w:val="005F4CF4"/>
    <w:rsid w:val="005F5259"/>
    <w:rsid w:val="005F527D"/>
    <w:rsid w:val="005F552A"/>
    <w:rsid w:val="005F6152"/>
    <w:rsid w:val="005F624D"/>
    <w:rsid w:val="005F646D"/>
    <w:rsid w:val="005F69AE"/>
    <w:rsid w:val="005F69F1"/>
    <w:rsid w:val="005F6C65"/>
    <w:rsid w:val="005F6E78"/>
    <w:rsid w:val="005F7143"/>
    <w:rsid w:val="005F7237"/>
    <w:rsid w:val="005F7415"/>
    <w:rsid w:val="005F7687"/>
    <w:rsid w:val="005F7850"/>
    <w:rsid w:val="005F7D18"/>
    <w:rsid w:val="00600041"/>
    <w:rsid w:val="0060086F"/>
    <w:rsid w:val="006008BC"/>
    <w:rsid w:val="00600C51"/>
    <w:rsid w:val="00601066"/>
    <w:rsid w:val="0060106A"/>
    <w:rsid w:val="0060117D"/>
    <w:rsid w:val="0060129A"/>
    <w:rsid w:val="00601415"/>
    <w:rsid w:val="00601728"/>
    <w:rsid w:val="00601B11"/>
    <w:rsid w:val="00601D05"/>
    <w:rsid w:val="006021A9"/>
    <w:rsid w:val="00602239"/>
    <w:rsid w:val="00602307"/>
    <w:rsid w:val="00602425"/>
    <w:rsid w:val="00602689"/>
    <w:rsid w:val="0060295A"/>
    <w:rsid w:val="0060369E"/>
    <w:rsid w:val="006039B8"/>
    <w:rsid w:val="00603A74"/>
    <w:rsid w:val="00603B22"/>
    <w:rsid w:val="00603E5C"/>
    <w:rsid w:val="00603EAD"/>
    <w:rsid w:val="00604565"/>
    <w:rsid w:val="0060456A"/>
    <w:rsid w:val="006046AB"/>
    <w:rsid w:val="0060470C"/>
    <w:rsid w:val="006047A4"/>
    <w:rsid w:val="00604E40"/>
    <w:rsid w:val="00604FA1"/>
    <w:rsid w:val="006050C7"/>
    <w:rsid w:val="006051CF"/>
    <w:rsid w:val="00605335"/>
    <w:rsid w:val="00605413"/>
    <w:rsid w:val="00605671"/>
    <w:rsid w:val="00605CC7"/>
    <w:rsid w:val="006060B7"/>
    <w:rsid w:val="00606173"/>
    <w:rsid w:val="0060644D"/>
    <w:rsid w:val="006066AE"/>
    <w:rsid w:val="00606712"/>
    <w:rsid w:val="00606A0D"/>
    <w:rsid w:val="00606D7D"/>
    <w:rsid w:val="0060705C"/>
    <w:rsid w:val="006070FA"/>
    <w:rsid w:val="00607174"/>
    <w:rsid w:val="006071E1"/>
    <w:rsid w:val="00607326"/>
    <w:rsid w:val="00607429"/>
    <w:rsid w:val="006077DC"/>
    <w:rsid w:val="0060783A"/>
    <w:rsid w:val="00607C51"/>
    <w:rsid w:val="00607F89"/>
    <w:rsid w:val="006100FD"/>
    <w:rsid w:val="006101ED"/>
    <w:rsid w:val="006103C1"/>
    <w:rsid w:val="00610459"/>
    <w:rsid w:val="00610627"/>
    <w:rsid w:val="0061090C"/>
    <w:rsid w:val="00610C13"/>
    <w:rsid w:val="00610E5D"/>
    <w:rsid w:val="00610E7B"/>
    <w:rsid w:val="0061104D"/>
    <w:rsid w:val="00611212"/>
    <w:rsid w:val="0061126B"/>
    <w:rsid w:val="00611467"/>
    <w:rsid w:val="00611510"/>
    <w:rsid w:val="00611550"/>
    <w:rsid w:val="00611635"/>
    <w:rsid w:val="00611877"/>
    <w:rsid w:val="0061187F"/>
    <w:rsid w:val="00611DDB"/>
    <w:rsid w:val="006123D2"/>
    <w:rsid w:val="0061249E"/>
    <w:rsid w:val="00612C0E"/>
    <w:rsid w:val="00612C30"/>
    <w:rsid w:val="00613068"/>
    <w:rsid w:val="006130B9"/>
    <w:rsid w:val="006132F7"/>
    <w:rsid w:val="00613760"/>
    <w:rsid w:val="00613AAD"/>
    <w:rsid w:val="00613B8A"/>
    <w:rsid w:val="00613F6B"/>
    <w:rsid w:val="00614245"/>
    <w:rsid w:val="0061452D"/>
    <w:rsid w:val="0061494D"/>
    <w:rsid w:val="00614C4E"/>
    <w:rsid w:val="00614D87"/>
    <w:rsid w:val="00614E1D"/>
    <w:rsid w:val="00614E8B"/>
    <w:rsid w:val="00615160"/>
    <w:rsid w:val="00615268"/>
    <w:rsid w:val="006152F2"/>
    <w:rsid w:val="00615611"/>
    <w:rsid w:val="00615AC1"/>
    <w:rsid w:val="006164DD"/>
    <w:rsid w:val="0061657E"/>
    <w:rsid w:val="006166EF"/>
    <w:rsid w:val="00616765"/>
    <w:rsid w:val="00616852"/>
    <w:rsid w:val="0061699F"/>
    <w:rsid w:val="00616BF1"/>
    <w:rsid w:val="00616FA0"/>
    <w:rsid w:val="006171EB"/>
    <w:rsid w:val="00617497"/>
    <w:rsid w:val="006174B9"/>
    <w:rsid w:val="006177EE"/>
    <w:rsid w:val="00617B58"/>
    <w:rsid w:val="00617DF4"/>
    <w:rsid w:val="00620399"/>
    <w:rsid w:val="006203EF"/>
    <w:rsid w:val="00620545"/>
    <w:rsid w:val="00620D59"/>
    <w:rsid w:val="00620EF6"/>
    <w:rsid w:val="00621848"/>
    <w:rsid w:val="0062210C"/>
    <w:rsid w:val="006224D2"/>
    <w:rsid w:val="006227B1"/>
    <w:rsid w:val="006229AE"/>
    <w:rsid w:val="00622FEE"/>
    <w:rsid w:val="006232DA"/>
    <w:rsid w:val="0062346F"/>
    <w:rsid w:val="006234C4"/>
    <w:rsid w:val="0062379F"/>
    <w:rsid w:val="006238C6"/>
    <w:rsid w:val="00623947"/>
    <w:rsid w:val="00623E97"/>
    <w:rsid w:val="00623E98"/>
    <w:rsid w:val="0062426A"/>
    <w:rsid w:val="0062441C"/>
    <w:rsid w:val="0062456D"/>
    <w:rsid w:val="00624AAF"/>
    <w:rsid w:val="00624BC3"/>
    <w:rsid w:val="0062501E"/>
    <w:rsid w:val="006255BA"/>
    <w:rsid w:val="00625A26"/>
    <w:rsid w:val="00625A7A"/>
    <w:rsid w:val="00625B84"/>
    <w:rsid w:val="006261A6"/>
    <w:rsid w:val="006262AE"/>
    <w:rsid w:val="00626D5F"/>
    <w:rsid w:val="00626E62"/>
    <w:rsid w:val="00626F60"/>
    <w:rsid w:val="006270FD"/>
    <w:rsid w:val="0062716A"/>
    <w:rsid w:val="0062740F"/>
    <w:rsid w:val="006276D8"/>
    <w:rsid w:val="0062795F"/>
    <w:rsid w:val="00627BF1"/>
    <w:rsid w:val="00627D76"/>
    <w:rsid w:val="00627F06"/>
    <w:rsid w:val="0063034D"/>
    <w:rsid w:val="0063040B"/>
    <w:rsid w:val="006305B2"/>
    <w:rsid w:val="00630E4F"/>
    <w:rsid w:val="006312E2"/>
    <w:rsid w:val="00631362"/>
    <w:rsid w:val="0063144F"/>
    <w:rsid w:val="0063150F"/>
    <w:rsid w:val="00631738"/>
    <w:rsid w:val="00631B07"/>
    <w:rsid w:val="00631C0B"/>
    <w:rsid w:val="006320D9"/>
    <w:rsid w:val="006324C8"/>
    <w:rsid w:val="00632B2B"/>
    <w:rsid w:val="00632C82"/>
    <w:rsid w:val="00632CC9"/>
    <w:rsid w:val="00632D4D"/>
    <w:rsid w:val="00632E1C"/>
    <w:rsid w:val="00633194"/>
    <w:rsid w:val="00633285"/>
    <w:rsid w:val="00633354"/>
    <w:rsid w:val="0063341D"/>
    <w:rsid w:val="006335EB"/>
    <w:rsid w:val="0063378C"/>
    <w:rsid w:val="0063390A"/>
    <w:rsid w:val="00633B22"/>
    <w:rsid w:val="00633B6F"/>
    <w:rsid w:val="00634701"/>
    <w:rsid w:val="00634B47"/>
    <w:rsid w:val="00634F2F"/>
    <w:rsid w:val="006350A0"/>
    <w:rsid w:val="00635185"/>
    <w:rsid w:val="006351D4"/>
    <w:rsid w:val="0063539D"/>
    <w:rsid w:val="006358BB"/>
    <w:rsid w:val="00635A9A"/>
    <w:rsid w:val="006361CB"/>
    <w:rsid w:val="006362E8"/>
    <w:rsid w:val="006362EA"/>
    <w:rsid w:val="006367D5"/>
    <w:rsid w:val="006367DD"/>
    <w:rsid w:val="006368AA"/>
    <w:rsid w:val="00636C35"/>
    <w:rsid w:val="00636CE4"/>
    <w:rsid w:val="00636DB2"/>
    <w:rsid w:val="00636DFA"/>
    <w:rsid w:val="00636E50"/>
    <w:rsid w:val="00636FDD"/>
    <w:rsid w:val="006370A1"/>
    <w:rsid w:val="00637100"/>
    <w:rsid w:val="00637930"/>
    <w:rsid w:val="00637B5B"/>
    <w:rsid w:val="00637E62"/>
    <w:rsid w:val="0064000C"/>
    <w:rsid w:val="00640654"/>
    <w:rsid w:val="00640789"/>
    <w:rsid w:val="006408C4"/>
    <w:rsid w:val="00640C6E"/>
    <w:rsid w:val="00640D99"/>
    <w:rsid w:val="00640E08"/>
    <w:rsid w:val="00640F8E"/>
    <w:rsid w:val="006413E1"/>
    <w:rsid w:val="0064160C"/>
    <w:rsid w:val="0064160E"/>
    <w:rsid w:val="00641632"/>
    <w:rsid w:val="006417A1"/>
    <w:rsid w:val="00641868"/>
    <w:rsid w:val="00641A69"/>
    <w:rsid w:val="00641B7E"/>
    <w:rsid w:val="00641C2E"/>
    <w:rsid w:val="00641E5A"/>
    <w:rsid w:val="0064243D"/>
    <w:rsid w:val="00642619"/>
    <w:rsid w:val="00642E3B"/>
    <w:rsid w:val="00642E4D"/>
    <w:rsid w:val="00642EB1"/>
    <w:rsid w:val="00642FFF"/>
    <w:rsid w:val="0064315D"/>
    <w:rsid w:val="0064340D"/>
    <w:rsid w:val="00643C75"/>
    <w:rsid w:val="00643ED4"/>
    <w:rsid w:val="00644172"/>
    <w:rsid w:val="006444F1"/>
    <w:rsid w:val="0064480A"/>
    <w:rsid w:val="00644844"/>
    <w:rsid w:val="00644A83"/>
    <w:rsid w:val="00644E59"/>
    <w:rsid w:val="006452AD"/>
    <w:rsid w:val="006456F0"/>
    <w:rsid w:val="00645B81"/>
    <w:rsid w:val="00645BFF"/>
    <w:rsid w:val="00646137"/>
    <w:rsid w:val="006462BE"/>
    <w:rsid w:val="00646865"/>
    <w:rsid w:val="006469B0"/>
    <w:rsid w:val="00646B0A"/>
    <w:rsid w:val="00646D05"/>
    <w:rsid w:val="00647239"/>
    <w:rsid w:val="0064727A"/>
    <w:rsid w:val="006472F1"/>
    <w:rsid w:val="00647613"/>
    <w:rsid w:val="0064767F"/>
    <w:rsid w:val="006477E6"/>
    <w:rsid w:val="00647A8B"/>
    <w:rsid w:val="00650050"/>
    <w:rsid w:val="00650229"/>
    <w:rsid w:val="006502C4"/>
    <w:rsid w:val="00650A3A"/>
    <w:rsid w:val="00650AD2"/>
    <w:rsid w:val="0065112C"/>
    <w:rsid w:val="00651436"/>
    <w:rsid w:val="006516A9"/>
    <w:rsid w:val="006518F1"/>
    <w:rsid w:val="00651CEB"/>
    <w:rsid w:val="00651D42"/>
    <w:rsid w:val="00651F2E"/>
    <w:rsid w:val="006521AD"/>
    <w:rsid w:val="0065225B"/>
    <w:rsid w:val="00652423"/>
    <w:rsid w:val="006524DC"/>
    <w:rsid w:val="0065255D"/>
    <w:rsid w:val="00652AE2"/>
    <w:rsid w:val="006530E8"/>
    <w:rsid w:val="0065351B"/>
    <w:rsid w:val="00653534"/>
    <w:rsid w:val="00653730"/>
    <w:rsid w:val="006537AB"/>
    <w:rsid w:val="00653918"/>
    <w:rsid w:val="00653D4B"/>
    <w:rsid w:val="00654382"/>
    <w:rsid w:val="0065454E"/>
    <w:rsid w:val="00654BB7"/>
    <w:rsid w:val="00654D86"/>
    <w:rsid w:val="006551EA"/>
    <w:rsid w:val="00655229"/>
    <w:rsid w:val="0065537D"/>
    <w:rsid w:val="0065558E"/>
    <w:rsid w:val="006555BA"/>
    <w:rsid w:val="00655C57"/>
    <w:rsid w:val="00655DDE"/>
    <w:rsid w:val="00655E59"/>
    <w:rsid w:val="006561AC"/>
    <w:rsid w:val="00656967"/>
    <w:rsid w:val="0065698A"/>
    <w:rsid w:val="006572BD"/>
    <w:rsid w:val="006572D7"/>
    <w:rsid w:val="006574CB"/>
    <w:rsid w:val="006574FA"/>
    <w:rsid w:val="006575A6"/>
    <w:rsid w:val="006577E6"/>
    <w:rsid w:val="00657B70"/>
    <w:rsid w:val="0066032F"/>
    <w:rsid w:val="00660AA4"/>
    <w:rsid w:val="00660E95"/>
    <w:rsid w:val="00660F32"/>
    <w:rsid w:val="00661163"/>
    <w:rsid w:val="0066138C"/>
    <w:rsid w:val="00661A27"/>
    <w:rsid w:val="00661BE4"/>
    <w:rsid w:val="00661C14"/>
    <w:rsid w:val="00661DE7"/>
    <w:rsid w:val="00661E99"/>
    <w:rsid w:val="00662156"/>
    <w:rsid w:val="0066218D"/>
    <w:rsid w:val="00662395"/>
    <w:rsid w:val="00662648"/>
    <w:rsid w:val="006626F0"/>
    <w:rsid w:val="0066282E"/>
    <w:rsid w:val="006628FE"/>
    <w:rsid w:val="006629C3"/>
    <w:rsid w:val="00662A74"/>
    <w:rsid w:val="00662F5E"/>
    <w:rsid w:val="00663269"/>
    <w:rsid w:val="00663739"/>
    <w:rsid w:val="006639EA"/>
    <w:rsid w:val="00663A3E"/>
    <w:rsid w:val="00663A66"/>
    <w:rsid w:val="00663D39"/>
    <w:rsid w:val="006642BB"/>
    <w:rsid w:val="006643BC"/>
    <w:rsid w:val="0066450F"/>
    <w:rsid w:val="00664609"/>
    <w:rsid w:val="006647A8"/>
    <w:rsid w:val="00664847"/>
    <w:rsid w:val="00664864"/>
    <w:rsid w:val="0066494A"/>
    <w:rsid w:val="006649B8"/>
    <w:rsid w:val="00664A5F"/>
    <w:rsid w:val="00664D0C"/>
    <w:rsid w:val="00664D60"/>
    <w:rsid w:val="00665193"/>
    <w:rsid w:val="00665231"/>
    <w:rsid w:val="006652EB"/>
    <w:rsid w:val="006654D8"/>
    <w:rsid w:val="00665B6D"/>
    <w:rsid w:val="00665E38"/>
    <w:rsid w:val="00665EBE"/>
    <w:rsid w:val="00665F95"/>
    <w:rsid w:val="00665FA7"/>
    <w:rsid w:val="00666279"/>
    <w:rsid w:val="00666435"/>
    <w:rsid w:val="00666619"/>
    <w:rsid w:val="00666BE5"/>
    <w:rsid w:val="00666FCD"/>
    <w:rsid w:val="006676E1"/>
    <w:rsid w:val="00667A69"/>
    <w:rsid w:val="00667B96"/>
    <w:rsid w:val="006700F4"/>
    <w:rsid w:val="00670311"/>
    <w:rsid w:val="006703AF"/>
    <w:rsid w:val="0067091D"/>
    <w:rsid w:val="00670FAD"/>
    <w:rsid w:val="006712B3"/>
    <w:rsid w:val="00671362"/>
    <w:rsid w:val="00671389"/>
    <w:rsid w:val="00671656"/>
    <w:rsid w:val="0067189D"/>
    <w:rsid w:val="00671A3A"/>
    <w:rsid w:val="00671E5E"/>
    <w:rsid w:val="00671ED6"/>
    <w:rsid w:val="006721EF"/>
    <w:rsid w:val="00672BAC"/>
    <w:rsid w:val="0067310C"/>
    <w:rsid w:val="00673178"/>
    <w:rsid w:val="0067332F"/>
    <w:rsid w:val="006735DE"/>
    <w:rsid w:val="0067363D"/>
    <w:rsid w:val="0067392B"/>
    <w:rsid w:val="00673A02"/>
    <w:rsid w:val="00673AFD"/>
    <w:rsid w:val="00673FA3"/>
    <w:rsid w:val="00674723"/>
    <w:rsid w:val="006748BE"/>
    <w:rsid w:val="00674B3E"/>
    <w:rsid w:val="00674B51"/>
    <w:rsid w:val="00674B6A"/>
    <w:rsid w:val="00674D94"/>
    <w:rsid w:val="00674F7C"/>
    <w:rsid w:val="006754E0"/>
    <w:rsid w:val="0067573F"/>
    <w:rsid w:val="00675C85"/>
    <w:rsid w:val="00675E06"/>
    <w:rsid w:val="00676070"/>
    <w:rsid w:val="006762B7"/>
    <w:rsid w:val="00676309"/>
    <w:rsid w:val="0067634D"/>
    <w:rsid w:val="006764B4"/>
    <w:rsid w:val="00676686"/>
    <w:rsid w:val="0067679C"/>
    <w:rsid w:val="006767A4"/>
    <w:rsid w:val="00676D1D"/>
    <w:rsid w:val="00676F70"/>
    <w:rsid w:val="00677225"/>
    <w:rsid w:val="0067734A"/>
    <w:rsid w:val="0067743E"/>
    <w:rsid w:val="00677491"/>
    <w:rsid w:val="0067773F"/>
    <w:rsid w:val="0067781A"/>
    <w:rsid w:val="00677DC3"/>
    <w:rsid w:val="00677E7C"/>
    <w:rsid w:val="0068004C"/>
    <w:rsid w:val="006801BA"/>
    <w:rsid w:val="006802A1"/>
    <w:rsid w:val="00680A10"/>
    <w:rsid w:val="00680AAB"/>
    <w:rsid w:val="00680BB5"/>
    <w:rsid w:val="00680C16"/>
    <w:rsid w:val="00681524"/>
    <w:rsid w:val="0068176F"/>
    <w:rsid w:val="006819BB"/>
    <w:rsid w:val="00681B24"/>
    <w:rsid w:val="0068202E"/>
    <w:rsid w:val="00682225"/>
    <w:rsid w:val="0068251E"/>
    <w:rsid w:val="0068255C"/>
    <w:rsid w:val="00682854"/>
    <w:rsid w:val="006828FB"/>
    <w:rsid w:val="0068292A"/>
    <w:rsid w:val="00682D2D"/>
    <w:rsid w:val="00682E89"/>
    <w:rsid w:val="00682F99"/>
    <w:rsid w:val="0068308B"/>
    <w:rsid w:val="0068332A"/>
    <w:rsid w:val="006836F6"/>
    <w:rsid w:val="00683701"/>
    <w:rsid w:val="0068375B"/>
    <w:rsid w:val="00683B1A"/>
    <w:rsid w:val="00683CB6"/>
    <w:rsid w:val="00683F27"/>
    <w:rsid w:val="00684034"/>
    <w:rsid w:val="00684200"/>
    <w:rsid w:val="00684491"/>
    <w:rsid w:val="00684BB7"/>
    <w:rsid w:val="00684C02"/>
    <w:rsid w:val="00684C64"/>
    <w:rsid w:val="00685012"/>
    <w:rsid w:val="006857AC"/>
    <w:rsid w:val="006858E0"/>
    <w:rsid w:val="00685932"/>
    <w:rsid w:val="00685B73"/>
    <w:rsid w:val="00685D7A"/>
    <w:rsid w:val="00685D9B"/>
    <w:rsid w:val="00685E79"/>
    <w:rsid w:val="00685FE1"/>
    <w:rsid w:val="0068600A"/>
    <w:rsid w:val="006860FD"/>
    <w:rsid w:val="006864FD"/>
    <w:rsid w:val="00686531"/>
    <w:rsid w:val="00686A42"/>
    <w:rsid w:val="00686B09"/>
    <w:rsid w:val="00686C26"/>
    <w:rsid w:val="00686D02"/>
    <w:rsid w:val="00686D83"/>
    <w:rsid w:val="0068702C"/>
    <w:rsid w:val="00687169"/>
    <w:rsid w:val="006872BE"/>
    <w:rsid w:val="0068760E"/>
    <w:rsid w:val="006879C5"/>
    <w:rsid w:val="00687AEF"/>
    <w:rsid w:val="00687EA8"/>
    <w:rsid w:val="0069022A"/>
    <w:rsid w:val="00690A4B"/>
    <w:rsid w:val="00690F7D"/>
    <w:rsid w:val="006916E0"/>
    <w:rsid w:val="0069209D"/>
    <w:rsid w:val="00692324"/>
    <w:rsid w:val="00692452"/>
    <w:rsid w:val="00692993"/>
    <w:rsid w:val="00692994"/>
    <w:rsid w:val="00692A5F"/>
    <w:rsid w:val="00692A6D"/>
    <w:rsid w:val="006932D5"/>
    <w:rsid w:val="006933C7"/>
    <w:rsid w:val="0069368B"/>
    <w:rsid w:val="006936A7"/>
    <w:rsid w:val="00693902"/>
    <w:rsid w:val="00693961"/>
    <w:rsid w:val="00693A17"/>
    <w:rsid w:val="00693A6A"/>
    <w:rsid w:val="00693C5D"/>
    <w:rsid w:val="00693F65"/>
    <w:rsid w:val="00693FB6"/>
    <w:rsid w:val="00694021"/>
    <w:rsid w:val="006940F3"/>
    <w:rsid w:val="006941EF"/>
    <w:rsid w:val="006943AB"/>
    <w:rsid w:val="0069462C"/>
    <w:rsid w:val="006946FE"/>
    <w:rsid w:val="00694868"/>
    <w:rsid w:val="00694B6E"/>
    <w:rsid w:val="00694E58"/>
    <w:rsid w:val="00694FCE"/>
    <w:rsid w:val="0069504B"/>
    <w:rsid w:val="006951CA"/>
    <w:rsid w:val="0069529E"/>
    <w:rsid w:val="006952E2"/>
    <w:rsid w:val="0069581B"/>
    <w:rsid w:val="00695EF9"/>
    <w:rsid w:val="00696237"/>
    <w:rsid w:val="006964EE"/>
    <w:rsid w:val="0069715B"/>
    <w:rsid w:val="006971FA"/>
    <w:rsid w:val="006974F7"/>
    <w:rsid w:val="0069752E"/>
    <w:rsid w:val="00697650"/>
    <w:rsid w:val="00697726"/>
    <w:rsid w:val="006978D8"/>
    <w:rsid w:val="00697947"/>
    <w:rsid w:val="00697BFC"/>
    <w:rsid w:val="00697C24"/>
    <w:rsid w:val="006A0326"/>
    <w:rsid w:val="006A05D2"/>
    <w:rsid w:val="006A085C"/>
    <w:rsid w:val="006A0A07"/>
    <w:rsid w:val="006A0B29"/>
    <w:rsid w:val="006A0FB1"/>
    <w:rsid w:val="006A10A8"/>
    <w:rsid w:val="006A12EB"/>
    <w:rsid w:val="006A1878"/>
    <w:rsid w:val="006A19B9"/>
    <w:rsid w:val="006A2015"/>
    <w:rsid w:val="006A2173"/>
    <w:rsid w:val="006A234E"/>
    <w:rsid w:val="006A2353"/>
    <w:rsid w:val="006A25D6"/>
    <w:rsid w:val="006A2BA4"/>
    <w:rsid w:val="006A2C53"/>
    <w:rsid w:val="006A2D28"/>
    <w:rsid w:val="006A2DE2"/>
    <w:rsid w:val="006A2F66"/>
    <w:rsid w:val="006A33C4"/>
    <w:rsid w:val="006A3521"/>
    <w:rsid w:val="006A35A4"/>
    <w:rsid w:val="006A3837"/>
    <w:rsid w:val="006A3A1A"/>
    <w:rsid w:val="006A3A76"/>
    <w:rsid w:val="006A3C99"/>
    <w:rsid w:val="006A404B"/>
    <w:rsid w:val="006A4196"/>
    <w:rsid w:val="006A4779"/>
    <w:rsid w:val="006A4912"/>
    <w:rsid w:val="006A4B55"/>
    <w:rsid w:val="006A4B80"/>
    <w:rsid w:val="006A525F"/>
    <w:rsid w:val="006A52ED"/>
    <w:rsid w:val="006A5794"/>
    <w:rsid w:val="006A5989"/>
    <w:rsid w:val="006A5F4B"/>
    <w:rsid w:val="006A61DB"/>
    <w:rsid w:val="006A62FE"/>
    <w:rsid w:val="006A6367"/>
    <w:rsid w:val="006A6454"/>
    <w:rsid w:val="006A6581"/>
    <w:rsid w:val="006A6653"/>
    <w:rsid w:val="006A67A2"/>
    <w:rsid w:val="006A69C0"/>
    <w:rsid w:val="006A6DD1"/>
    <w:rsid w:val="006A6F41"/>
    <w:rsid w:val="006A715D"/>
    <w:rsid w:val="006A71C1"/>
    <w:rsid w:val="006A733B"/>
    <w:rsid w:val="006A739C"/>
    <w:rsid w:val="006A741F"/>
    <w:rsid w:val="006A7509"/>
    <w:rsid w:val="006A7706"/>
    <w:rsid w:val="006A7A75"/>
    <w:rsid w:val="006A7B11"/>
    <w:rsid w:val="006A7B85"/>
    <w:rsid w:val="006A7C46"/>
    <w:rsid w:val="006A7D3D"/>
    <w:rsid w:val="006A7D75"/>
    <w:rsid w:val="006A7DBB"/>
    <w:rsid w:val="006A7DD6"/>
    <w:rsid w:val="006A7FB8"/>
    <w:rsid w:val="006B00FA"/>
    <w:rsid w:val="006B069B"/>
    <w:rsid w:val="006B06D6"/>
    <w:rsid w:val="006B0856"/>
    <w:rsid w:val="006B0882"/>
    <w:rsid w:val="006B0925"/>
    <w:rsid w:val="006B0F5D"/>
    <w:rsid w:val="006B1AE9"/>
    <w:rsid w:val="006B1FC0"/>
    <w:rsid w:val="006B2608"/>
    <w:rsid w:val="006B26D5"/>
    <w:rsid w:val="006B2CAE"/>
    <w:rsid w:val="006B2F85"/>
    <w:rsid w:val="006B3125"/>
    <w:rsid w:val="006B3256"/>
    <w:rsid w:val="006B3348"/>
    <w:rsid w:val="006B3861"/>
    <w:rsid w:val="006B428D"/>
    <w:rsid w:val="006B4358"/>
    <w:rsid w:val="006B45F9"/>
    <w:rsid w:val="006B4E7C"/>
    <w:rsid w:val="006B5281"/>
    <w:rsid w:val="006B53C6"/>
    <w:rsid w:val="006B549F"/>
    <w:rsid w:val="006B55C9"/>
    <w:rsid w:val="006B58B2"/>
    <w:rsid w:val="006B5D2C"/>
    <w:rsid w:val="006B6476"/>
    <w:rsid w:val="006B64BA"/>
    <w:rsid w:val="006B66A6"/>
    <w:rsid w:val="006B6C94"/>
    <w:rsid w:val="006B6E18"/>
    <w:rsid w:val="006B6F8D"/>
    <w:rsid w:val="006B6FA5"/>
    <w:rsid w:val="006B70AD"/>
    <w:rsid w:val="006B7669"/>
    <w:rsid w:val="006B7776"/>
    <w:rsid w:val="006B7A94"/>
    <w:rsid w:val="006B7ED1"/>
    <w:rsid w:val="006B7F9D"/>
    <w:rsid w:val="006C01B8"/>
    <w:rsid w:val="006C0458"/>
    <w:rsid w:val="006C095F"/>
    <w:rsid w:val="006C0A19"/>
    <w:rsid w:val="006C1154"/>
    <w:rsid w:val="006C12F0"/>
    <w:rsid w:val="006C161B"/>
    <w:rsid w:val="006C1785"/>
    <w:rsid w:val="006C2955"/>
    <w:rsid w:val="006C2A5C"/>
    <w:rsid w:val="006C2D41"/>
    <w:rsid w:val="006C2EA1"/>
    <w:rsid w:val="006C3154"/>
    <w:rsid w:val="006C3182"/>
    <w:rsid w:val="006C320C"/>
    <w:rsid w:val="006C33EC"/>
    <w:rsid w:val="006C34BD"/>
    <w:rsid w:val="006C3575"/>
    <w:rsid w:val="006C3D30"/>
    <w:rsid w:val="006C43A5"/>
    <w:rsid w:val="006C4686"/>
    <w:rsid w:val="006C4FE3"/>
    <w:rsid w:val="006C52D8"/>
    <w:rsid w:val="006C5489"/>
    <w:rsid w:val="006C5546"/>
    <w:rsid w:val="006C585E"/>
    <w:rsid w:val="006C5AD0"/>
    <w:rsid w:val="006C5B02"/>
    <w:rsid w:val="006C6140"/>
    <w:rsid w:val="006C6863"/>
    <w:rsid w:val="006C6B28"/>
    <w:rsid w:val="006C70AD"/>
    <w:rsid w:val="006C710C"/>
    <w:rsid w:val="006C7B12"/>
    <w:rsid w:val="006C7B70"/>
    <w:rsid w:val="006C7B83"/>
    <w:rsid w:val="006D03B8"/>
    <w:rsid w:val="006D08D3"/>
    <w:rsid w:val="006D0998"/>
    <w:rsid w:val="006D0F74"/>
    <w:rsid w:val="006D10FA"/>
    <w:rsid w:val="006D12DA"/>
    <w:rsid w:val="006D1541"/>
    <w:rsid w:val="006D1719"/>
    <w:rsid w:val="006D17AB"/>
    <w:rsid w:val="006D191A"/>
    <w:rsid w:val="006D1C86"/>
    <w:rsid w:val="006D1DDA"/>
    <w:rsid w:val="006D1F95"/>
    <w:rsid w:val="006D21D3"/>
    <w:rsid w:val="006D24AE"/>
    <w:rsid w:val="006D27BD"/>
    <w:rsid w:val="006D27E9"/>
    <w:rsid w:val="006D2836"/>
    <w:rsid w:val="006D2C97"/>
    <w:rsid w:val="006D2CC5"/>
    <w:rsid w:val="006D328B"/>
    <w:rsid w:val="006D339D"/>
    <w:rsid w:val="006D3AB9"/>
    <w:rsid w:val="006D3B30"/>
    <w:rsid w:val="006D3C15"/>
    <w:rsid w:val="006D3CB8"/>
    <w:rsid w:val="006D3D1E"/>
    <w:rsid w:val="006D408B"/>
    <w:rsid w:val="006D40BB"/>
    <w:rsid w:val="006D4659"/>
    <w:rsid w:val="006D49B1"/>
    <w:rsid w:val="006D4C7D"/>
    <w:rsid w:val="006D4E13"/>
    <w:rsid w:val="006D4E42"/>
    <w:rsid w:val="006D5321"/>
    <w:rsid w:val="006D56FD"/>
    <w:rsid w:val="006D5E2F"/>
    <w:rsid w:val="006D5E9C"/>
    <w:rsid w:val="006D5FB4"/>
    <w:rsid w:val="006D6325"/>
    <w:rsid w:val="006D6634"/>
    <w:rsid w:val="006D6CB3"/>
    <w:rsid w:val="006D6F8B"/>
    <w:rsid w:val="006D7309"/>
    <w:rsid w:val="006D75B3"/>
    <w:rsid w:val="006D76FC"/>
    <w:rsid w:val="006D7BA7"/>
    <w:rsid w:val="006D7C44"/>
    <w:rsid w:val="006D7C51"/>
    <w:rsid w:val="006D7DCA"/>
    <w:rsid w:val="006E0087"/>
    <w:rsid w:val="006E0461"/>
    <w:rsid w:val="006E06FE"/>
    <w:rsid w:val="006E0860"/>
    <w:rsid w:val="006E15B5"/>
    <w:rsid w:val="006E1863"/>
    <w:rsid w:val="006E1C1F"/>
    <w:rsid w:val="006E23D8"/>
    <w:rsid w:val="006E2404"/>
    <w:rsid w:val="006E2507"/>
    <w:rsid w:val="006E2545"/>
    <w:rsid w:val="006E26E1"/>
    <w:rsid w:val="006E2F5A"/>
    <w:rsid w:val="006E32E4"/>
    <w:rsid w:val="006E3A7E"/>
    <w:rsid w:val="006E3D4C"/>
    <w:rsid w:val="006E3D4F"/>
    <w:rsid w:val="006E3D93"/>
    <w:rsid w:val="006E3F74"/>
    <w:rsid w:val="006E4031"/>
    <w:rsid w:val="006E4306"/>
    <w:rsid w:val="006E433D"/>
    <w:rsid w:val="006E4356"/>
    <w:rsid w:val="006E43B7"/>
    <w:rsid w:val="006E4725"/>
    <w:rsid w:val="006E4D1B"/>
    <w:rsid w:val="006E513C"/>
    <w:rsid w:val="006E5846"/>
    <w:rsid w:val="006E587B"/>
    <w:rsid w:val="006E5B59"/>
    <w:rsid w:val="006E5E96"/>
    <w:rsid w:val="006E6107"/>
    <w:rsid w:val="006E6895"/>
    <w:rsid w:val="006E692B"/>
    <w:rsid w:val="006E6A07"/>
    <w:rsid w:val="006E6D15"/>
    <w:rsid w:val="006E6FCF"/>
    <w:rsid w:val="006E7392"/>
    <w:rsid w:val="006E7ED3"/>
    <w:rsid w:val="006E7EDD"/>
    <w:rsid w:val="006F0672"/>
    <w:rsid w:val="006F07F5"/>
    <w:rsid w:val="006F096E"/>
    <w:rsid w:val="006F0A9D"/>
    <w:rsid w:val="006F0BBB"/>
    <w:rsid w:val="006F0DC4"/>
    <w:rsid w:val="006F18A7"/>
    <w:rsid w:val="006F191C"/>
    <w:rsid w:val="006F194C"/>
    <w:rsid w:val="006F1ABC"/>
    <w:rsid w:val="006F1DD8"/>
    <w:rsid w:val="006F223F"/>
    <w:rsid w:val="006F2457"/>
    <w:rsid w:val="006F249B"/>
    <w:rsid w:val="006F25B3"/>
    <w:rsid w:val="006F2AF2"/>
    <w:rsid w:val="006F3265"/>
    <w:rsid w:val="006F32C6"/>
    <w:rsid w:val="006F3596"/>
    <w:rsid w:val="006F363A"/>
    <w:rsid w:val="006F381F"/>
    <w:rsid w:val="006F38DA"/>
    <w:rsid w:val="006F42B0"/>
    <w:rsid w:val="006F46E4"/>
    <w:rsid w:val="006F46EB"/>
    <w:rsid w:val="006F4C49"/>
    <w:rsid w:val="006F4DE8"/>
    <w:rsid w:val="006F51EF"/>
    <w:rsid w:val="006F54A7"/>
    <w:rsid w:val="006F57E6"/>
    <w:rsid w:val="006F5A02"/>
    <w:rsid w:val="006F5A6F"/>
    <w:rsid w:val="006F5D9F"/>
    <w:rsid w:val="006F5E8E"/>
    <w:rsid w:val="006F6300"/>
    <w:rsid w:val="006F644C"/>
    <w:rsid w:val="006F6477"/>
    <w:rsid w:val="006F6B8C"/>
    <w:rsid w:val="006F6BCF"/>
    <w:rsid w:val="006F6D45"/>
    <w:rsid w:val="006F6F62"/>
    <w:rsid w:val="006F6FA9"/>
    <w:rsid w:val="006F727A"/>
    <w:rsid w:val="006F7584"/>
    <w:rsid w:val="006F78D6"/>
    <w:rsid w:val="006F7945"/>
    <w:rsid w:val="006F7BAA"/>
    <w:rsid w:val="006F7BEA"/>
    <w:rsid w:val="006F7DA2"/>
    <w:rsid w:val="006F7DFC"/>
    <w:rsid w:val="007002F7"/>
    <w:rsid w:val="007006B9"/>
    <w:rsid w:val="007006C8"/>
    <w:rsid w:val="00700AC6"/>
    <w:rsid w:val="00701357"/>
    <w:rsid w:val="00701456"/>
    <w:rsid w:val="007015D9"/>
    <w:rsid w:val="00701FF5"/>
    <w:rsid w:val="0070207D"/>
    <w:rsid w:val="00702293"/>
    <w:rsid w:val="00702387"/>
    <w:rsid w:val="007026C2"/>
    <w:rsid w:val="007028DB"/>
    <w:rsid w:val="00703135"/>
    <w:rsid w:val="00703E9E"/>
    <w:rsid w:val="007041F5"/>
    <w:rsid w:val="007043E2"/>
    <w:rsid w:val="0070478B"/>
    <w:rsid w:val="007049A5"/>
    <w:rsid w:val="00704DA0"/>
    <w:rsid w:val="00704E51"/>
    <w:rsid w:val="00704F93"/>
    <w:rsid w:val="007051E5"/>
    <w:rsid w:val="0070528D"/>
    <w:rsid w:val="0070538D"/>
    <w:rsid w:val="007056C1"/>
    <w:rsid w:val="00705A2F"/>
    <w:rsid w:val="00705DE0"/>
    <w:rsid w:val="00705E13"/>
    <w:rsid w:val="00705F39"/>
    <w:rsid w:val="00706476"/>
    <w:rsid w:val="00706A4A"/>
    <w:rsid w:val="00706FFA"/>
    <w:rsid w:val="00707214"/>
    <w:rsid w:val="00707340"/>
    <w:rsid w:val="00707598"/>
    <w:rsid w:val="00710662"/>
    <w:rsid w:val="00710759"/>
    <w:rsid w:val="00710DBF"/>
    <w:rsid w:val="00710DE5"/>
    <w:rsid w:val="00711254"/>
    <w:rsid w:val="0071140E"/>
    <w:rsid w:val="0071141E"/>
    <w:rsid w:val="007114BD"/>
    <w:rsid w:val="00711D3B"/>
    <w:rsid w:val="00711F0D"/>
    <w:rsid w:val="007123BB"/>
    <w:rsid w:val="007127A8"/>
    <w:rsid w:val="00712A3F"/>
    <w:rsid w:val="00712A94"/>
    <w:rsid w:val="00712AE1"/>
    <w:rsid w:val="00712D69"/>
    <w:rsid w:val="00712F56"/>
    <w:rsid w:val="0071300F"/>
    <w:rsid w:val="0071335E"/>
    <w:rsid w:val="007133C3"/>
    <w:rsid w:val="00713924"/>
    <w:rsid w:val="00713EAE"/>
    <w:rsid w:val="00714083"/>
    <w:rsid w:val="007141DA"/>
    <w:rsid w:val="00714322"/>
    <w:rsid w:val="00714E86"/>
    <w:rsid w:val="0071510E"/>
    <w:rsid w:val="00715235"/>
    <w:rsid w:val="0071534F"/>
    <w:rsid w:val="00715510"/>
    <w:rsid w:val="00715A3F"/>
    <w:rsid w:val="00715C1F"/>
    <w:rsid w:val="00715C80"/>
    <w:rsid w:val="00715D71"/>
    <w:rsid w:val="0071624F"/>
    <w:rsid w:val="00716405"/>
    <w:rsid w:val="0071681B"/>
    <w:rsid w:val="00716BFC"/>
    <w:rsid w:val="007172B6"/>
    <w:rsid w:val="00717556"/>
    <w:rsid w:val="00717ADA"/>
    <w:rsid w:val="00717B49"/>
    <w:rsid w:val="00717C40"/>
    <w:rsid w:val="00717DB8"/>
    <w:rsid w:val="00717E09"/>
    <w:rsid w:val="00720577"/>
    <w:rsid w:val="00720B83"/>
    <w:rsid w:val="00720C06"/>
    <w:rsid w:val="00720D2C"/>
    <w:rsid w:val="00720D98"/>
    <w:rsid w:val="00720E35"/>
    <w:rsid w:val="0072111B"/>
    <w:rsid w:val="0072114E"/>
    <w:rsid w:val="007214D2"/>
    <w:rsid w:val="0072164F"/>
    <w:rsid w:val="00721693"/>
    <w:rsid w:val="0072192F"/>
    <w:rsid w:val="00721C6D"/>
    <w:rsid w:val="00721CFE"/>
    <w:rsid w:val="00721E99"/>
    <w:rsid w:val="00721F95"/>
    <w:rsid w:val="007220E0"/>
    <w:rsid w:val="00722296"/>
    <w:rsid w:val="00722351"/>
    <w:rsid w:val="007224B1"/>
    <w:rsid w:val="00722962"/>
    <w:rsid w:val="007229D1"/>
    <w:rsid w:val="00722FA2"/>
    <w:rsid w:val="00723615"/>
    <w:rsid w:val="00723739"/>
    <w:rsid w:val="00723BDC"/>
    <w:rsid w:val="00723CC4"/>
    <w:rsid w:val="00724227"/>
    <w:rsid w:val="007243B7"/>
    <w:rsid w:val="00724461"/>
    <w:rsid w:val="0072455D"/>
    <w:rsid w:val="00724807"/>
    <w:rsid w:val="00724890"/>
    <w:rsid w:val="007248D4"/>
    <w:rsid w:val="00724CA3"/>
    <w:rsid w:val="00724EA9"/>
    <w:rsid w:val="00724F2E"/>
    <w:rsid w:val="00724F3B"/>
    <w:rsid w:val="00725093"/>
    <w:rsid w:val="007255F7"/>
    <w:rsid w:val="00725C5A"/>
    <w:rsid w:val="00725CAA"/>
    <w:rsid w:val="00725D0F"/>
    <w:rsid w:val="00726029"/>
    <w:rsid w:val="00726195"/>
    <w:rsid w:val="0072634E"/>
    <w:rsid w:val="00726549"/>
    <w:rsid w:val="0072674F"/>
    <w:rsid w:val="00726869"/>
    <w:rsid w:val="00726CCD"/>
    <w:rsid w:val="00726F49"/>
    <w:rsid w:val="00727543"/>
    <w:rsid w:val="007278E5"/>
    <w:rsid w:val="0072790C"/>
    <w:rsid w:val="00727D56"/>
    <w:rsid w:val="00730134"/>
    <w:rsid w:val="00730468"/>
    <w:rsid w:val="00730484"/>
    <w:rsid w:val="00730661"/>
    <w:rsid w:val="00730BAB"/>
    <w:rsid w:val="00730C18"/>
    <w:rsid w:val="00730C98"/>
    <w:rsid w:val="00730F9F"/>
    <w:rsid w:val="0073101E"/>
    <w:rsid w:val="00731153"/>
    <w:rsid w:val="00731B32"/>
    <w:rsid w:val="00731E07"/>
    <w:rsid w:val="00731ECD"/>
    <w:rsid w:val="00731F31"/>
    <w:rsid w:val="007320E2"/>
    <w:rsid w:val="007321A8"/>
    <w:rsid w:val="007322DF"/>
    <w:rsid w:val="0073254F"/>
    <w:rsid w:val="0073255A"/>
    <w:rsid w:val="00732C09"/>
    <w:rsid w:val="00732CFF"/>
    <w:rsid w:val="00732DF1"/>
    <w:rsid w:val="00732E83"/>
    <w:rsid w:val="0073356D"/>
    <w:rsid w:val="00733877"/>
    <w:rsid w:val="00733A3A"/>
    <w:rsid w:val="00733BBE"/>
    <w:rsid w:val="00733E43"/>
    <w:rsid w:val="00733E63"/>
    <w:rsid w:val="00733E79"/>
    <w:rsid w:val="0073408C"/>
    <w:rsid w:val="007346C1"/>
    <w:rsid w:val="00734C36"/>
    <w:rsid w:val="00734F31"/>
    <w:rsid w:val="00734F40"/>
    <w:rsid w:val="00735558"/>
    <w:rsid w:val="00735C0D"/>
    <w:rsid w:val="00735F86"/>
    <w:rsid w:val="007362F6"/>
    <w:rsid w:val="007365A9"/>
    <w:rsid w:val="00736A17"/>
    <w:rsid w:val="00736CA7"/>
    <w:rsid w:val="00736E1B"/>
    <w:rsid w:val="00736F02"/>
    <w:rsid w:val="00736F75"/>
    <w:rsid w:val="007371F4"/>
    <w:rsid w:val="007372EA"/>
    <w:rsid w:val="0073738F"/>
    <w:rsid w:val="00737688"/>
    <w:rsid w:val="0073778D"/>
    <w:rsid w:val="007378E8"/>
    <w:rsid w:val="00737C39"/>
    <w:rsid w:val="00737C41"/>
    <w:rsid w:val="007404E9"/>
    <w:rsid w:val="0074075C"/>
    <w:rsid w:val="007407DE"/>
    <w:rsid w:val="00740D54"/>
    <w:rsid w:val="00740D73"/>
    <w:rsid w:val="0074156B"/>
    <w:rsid w:val="0074156F"/>
    <w:rsid w:val="0074170D"/>
    <w:rsid w:val="00741A31"/>
    <w:rsid w:val="00741FFE"/>
    <w:rsid w:val="0074200E"/>
    <w:rsid w:val="00742EE3"/>
    <w:rsid w:val="00742F95"/>
    <w:rsid w:val="0074306B"/>
    <w:rsid w:val="00743439"/>
    <w:rsid w:val="00743449"/>
    <w:rsid w:val="00743498"/>
    <w:rsid w:val="007439C7"/>
    <w:rsid w:val="00743D16"/>
    <w:rsid w:val="007443F9"/>
    <w:rsid w:val="007444B0"/>
    <w:rsid w:val="0074450E"/>
    <w:rsid w:val="007450DA"/>
    <w:rsid w:val="00745310"/>
    <w:rsid w:val="0074566A"/>
    <w:rsid w:val="007457C3"/>
    <w:rsid w:val="00745AEC"/>
    <w:rsid w:val="00745BB1"/>
    <w:rsid w:val="00745C43"/>
    <w:rsid w:val="00745EB5"/>
    <w:rsid w:val="00746065"/>
    <w:rsid w:val="00746658"/>
    <w:rsid w:val="00746B60"/>
    <w:rsid w:val="00746ED7"/>
    <w:rsid w:val="00746F4C"/>
    <w:rsid w:val="007471B9"/>
    <w:rsid w:val="00747328"/>
    <w:rsid w:val="0074745B"/>
    <w:rsid w:val="007474EB"/>
    <w:rsid w:val="007474EE"/>
    <w:rsid w:val="0074753D"/>
    <w:rsid w:val="00747561"/>
    <w:rsid w:val="007475D9"/>
    <w:rsid w:val="00747950"/>
    <w:rsid w:val="00747A08"/>
    <w:rsid w:val="00747A6B"/>
    <w:rsid w:val="00747C36"/>
    <w:rsid w:val="00747EBC"/>
    <w:rsid w:val="00750074"/>
    <w:rsid w:val="0075018C"/>
    <w:rsid w:val="007501A2"/>
    <w:rsid w:val="00750293"/>
    <w:rsid w:val="0075051C"/>
    <w:rsid w:val="00750554"/>
    <w:rsid w:val="007508B4"/>
    <w:rsid w:val="00750BA9"/>
    <w:rsid w:val="00751023"/>
    <w:rsid w:val="0075110A"/>
    <w:rsid w:val="00751661"/>
    <w:rsid w:val="00751905"/>
    <w:rsid w:val="00751B09"/>
    <w:rsid w:val="00751BC4"/>
    <w:rsid w:val="00751CA4"/>
    <w:rsid w:val="00751CF5"/>
    <w:rsid w:val="00752382"/>
    <w:rsid w:val="00752521"/>
    <w:rsid w:val="00752AFD"/>
    <w:rsid w:val="00752F95"/>
    <w:rsid w:val="00753172"/>
    <w:rsid w:val="007531CC"/>
    <w:rsid w:val="0075406F"/>
    <w:rsid w:val="00754129"/>
    <w:rsid w:val="00754609"/>
    <w:rsid w:val="00754948"/>
    <w:rsid w:val="007549A7"/>
    <w:rsid w:val="00754BEB"/>
    <w:rsid w:val="00754E87"/>
    <w:rsid w:val="00755C1D"/>
    <w:rsid w:val="00755CB3"/>
    <w:rsid w:val="00755E09"/>
    <w:rsid w:val="00755E20"/>
    <w:rsid w:val="0075630A"/>
    <w:rsid w:val="00756684"/>
    <w:rsid w:val="0075674D"/>
    <w:rsid w:val="00756ECD"/>
    <w:rsid w:val="00756EE5"/>
    <w:rsid w:val="0075706A"/>
    <w:rsid w:val="007572B8"/>
    <w:rsid w:val="00757BA1"/>
    <w:rsid w:val="00757F0D"/>
    <w:rsid w:val="00757F1D"/>
    <w:rsid w:val="00760015"/>
    <w:rsid w:val="0076013D"/>
    <w:rsid w:val="00760390"/>
    <w:rsid w:val="007604A4"/>
    <w:rsid w:val="00760B54"/>
    <w:rsid w:val="00760C3C"/>
    <w:rsid w:val="00760CC6"/>
    <w:rsid w:val="007614DE"/>
    <w:rsid w:val="007615CA"/>
    <w:rsid w:val="00761709"/>
    <w:rsid w:val="00761DAF"/>
    <w:rsid w:val="0076256A"/>
    <w:rsid w:val="00762645"/>
    <w:rsid w:val="00762A20"/>
    <w:rsid w:val="0076320B"/>
    <w:rsid w:val="007632D3"/>
    <w:rsid w:val="0076367E"/>
    <w:rsid w:val="00763694"/>
    <w:rsid w:val="0076392B"/>
    <w:rsid w:val="00763B57"/>
    <w:rsid w:val="00763B7F"/>
    <w:rsid w:val="00763D66"/>
    <w:rsid w:val="00764437"/>
    <w:rsid w:val="00764627"/>
    <w:rsid w:val="00764725"/>
    <w:rsid w:val="0076480B"/>
    <w:rsid w:val="007649B5"/>
    <w:rsid w:val="00764D0B"/>
    <w:rsid w:val="00764DD0"/>
    <w:rsid w:val="0076561B"/>
    <w:rsid w:val="007656D1"/>
    <w:rsid w:val="007656E1"/>
    <w:rsid w:val="007656F1"/>
    <w:rsid w:val="00765721"/>
    <w:rsid w:val="007657C1"/>
    <w:rsid w:val="0076598D"/>
    <w:rsid w:val="007660F6"/>
    <w:rsid w:val="0076611D"/>
    <w:rsid w:val="007662AB"/>
    <w:rsid w:val="007665A4"/>
    <w:rsid w:val="00766AC4"/>
    <w:rsid w:val="00766C5B"/>
    <w:rsid w:val="00766C76"/>
    <w:rsid w:val="00766D01"/>
    <w:rsid w:val="00766F51"/>
    <w:rsid w:val="00767066"/>
    <w:rsid w:val="0076718E"/>
    <w:rsid w:val="007671C9"/>
    <w:rsid w:val="00767320"/>
    <w:rsid w:val="0076751C"/>
    <w:rsid w:val="00767CB0"/>
    <w:rsid w:val="00767CD1"/>
    <w:rsid w:val="00767D3F"/>
    <w:rsid w:val="0077000F"/>
    <w:rsid w:val="00770148"/>
    <w:rsid w:val="0077029F"/>
    <w:rsid w:val="007704BB"/>
    <w:rsid w:val="007707CD"/>
    <w:rsid w:val="007708AC"/>
    <w:rsid w:val="00770982"/>
    <w:rsid w:val="00770C3F"/>
    <w:rsid w:val="00770D6A"/>
    <w:rsid w:val="00770FD8"/>
    <w:rsid w:val="007714A3"/>
    <w:rsid w:val="007715FD"/>
    <w:rsid w:val="0077189D"/>
    <w:rsid w:val="00771CD9"/>
    <w:rsid w:val="00771D67"/>
    <w:rsid w:val="007725E8"/>
    <w:rsid w:val="00772B60"/>
    <w:rsid w:val="00772DE4"/>
    <w:rsid w:val="0077344F"/>
    <w:rsid w:val="00773649"/>
    <w:rsid w:val="0077388F"/>
    <w:rsid w:val="00773BBE"/>
    <w:rsid w:val="007740FC"/>
    <w:rsid w:val="007742D5"/>
    <w:rsid w:val="007745A1"/>
    <w:rsid w:val="007747C8"/>
    <w:rsid w:val="007748B5"/>
    <w:rsid w:val="00774B3E"/>
    <w:rsid w:val="00774BDD"/>
    <w:rsid w:val="00774D7D"/>
    <w:rsid w:val="00775007"/>
    <w:rsid w:val="00775302"/>
    <w:rsid w:val="00775332"/>
    <w:rsid w:val="007755FA"/>
    <w:rsid w:val="00775650"/>
    <w:rsid w:val="00776937"/>
    <w:rsid w:val="00776FC8"/>
    <w:rsid w:val="0077704A"/>
    <w:rsid w:val="007771B1"/>
    <w:rsid w:val="00777B12"/>
    <w:rsid w:val="0078018D"/>
    <w:rsid w:val="007806B6"/>
    <w:rsid w:val="00780880"/>
    <w:rsid w:val="00780D11"/>
    <w:rsid w:val="00781242"/>
    <w:rsid w:val="00782086"/>
    <w:rsid w:val="007823B6"/>
    <w:rsid w:val="007824BA"/>
    <w:rsid w:val="00782736"/>
    <w:rsid w:val="007828BC"/>
    <w:rsid w:val="00782E02"/>
    <w:rsid w:val="00782F1E"/>
    <w:rsid w:val="0078350D"/>
    <w:rsid w:val="00783999"/>
    <w:rsid w:val="007839A5"/>
    <w:rsid w:val="00783A05"/>
    <w:rsid w:val="00783B9A"/>
    <w:rsid w:val="00783BCC"/>
    <w:rsid w:val="00783C46"/>
    <w:rsid w:val="0078401F"/>
    <w:rsid w:val="00784075"/>
    <w:rsid w:val="0078444A"/>
    <w:rsid w:val="00784654"/>
    <w:rsid w:val="00784A53"/>
    <w:rsid w:val="00784F2E"/>
    <w:rsid w:val="007852CA"/>
    <w:rsid w:val="00785942"/>
    <w:rsid w:val="00785B77"/>
    <w:rsid w:val="00785C5C"/>
    <w:rsid w:val="007863B3"/>
    <w:rsid w:val="00786789"/>
    <w:rsid w:val="00786E8E"/>
    <w:rsid w:val="00786F30"/>
    <w:rsid w:val="00786F34"/>
    <w:rsid w:val="00787569"/>
    <w:rsid w:val="00787748"/>
    <w:rsid w:val="007877D9"/>
    <w:rsid w:val="00787A28"/>
    <w:rsid w:val="00787E5A"/>
    <w:rsid w:val="007902C3"/>
    <w:rsid w:val="0079031F"/>
    <w:rsid w:val="007903AD"/>
    <w:rsid w:val="00790893"/>
    <w:rsid w:val="007909CC"/>
    <w:rsid w:val="007910DD"/>
    <w:rsid w:val="007912D9"/>
    <w:rsid w:val="00791541"/>
    <w:rsid w:val="00791730"/>
    <w:rsid w:val="0079180A"/>
    <w:rsid w:val="00791D04"/>
    <w:rsid w:val="00791F05"/>
    <w:rsid w:val="00791FFC"/>
    <w:rsid w:val="007923C2"/>
    <w:rsid w:val="0079274D"/>
    <w:rsid w:val="00792BAF"/>
    <w:rsid w:val="00792FAF"/>
    <w:rsid w:val="00793A00"/>
    <w:rsid w:val="00793DA7"/>
    <w:rsid w:val="00793E39"/>
    <w:rsid w:val="00794078"/>
    <w:rsid w:val="00794155"/>
    <w:rsid w:val="007944BE"/>
    <w:rsid w:val="007946BA"/>
    <w:rsid w:val="00794B2A"/>
    <w:rsid w:val="00794E34"/>
    <w:rsid w:val="007957B8"/>
    <w:rsid w:val="00795A5A"/>
    <w:rsid w:val="00795EDA"/>
    <w:rsid w:val="00795F55"/>
    <w:rsid w:val="0079615E"/>
    <w:rsid w:val="00796635"/>
    <w:rsid w:val="00796733"/>
    <w:rsid w:val="00796A52"/>
    <w:rsid w:val="00796A65"/>
    <w:rsid w:val="00796BD4"/>
    <w:rsid w:val="00796D2C"/>
    <w:rsid w:val="00796D36"/>
    <w:rsid w:val="00797A3E"/>
    <w:rsid w:val="00797B96"/>
    <w:rsid w:val="00797C0F"/>
    <w:rsid w:val="007A06C1"/>
    <w:rsid w:val="007A07A4"/>
    <w:rsid w:val="007A0922"/>
    <w:rsid w:val="007A09A6"/>
    <w:rsid w:val="007A0CC1"/>
    <w:rsid w:val="007A0E74"/>
    <w:rsid w:val="007A0FC0"/>
    <w:rsid w:val="007A15DA"/>
    <w:rsid w:val="007A184E"/>
    <w:rsid w:val="007A1C5A"/>
    <w:rsid w:val="007A1DB9"/>
    <w:rsid w:val="007A1EA8"/>
    <w:rsid w:val="007A1ECF"/>
    <w:rsid w:val="007A1EE6"/>
    <w:rsid w:val="007A1F2E"/>
    <w:rsid w:val="007A1F4E"/>
    <w:rsid w:val="007A2545"/>
    <w:rsid w:val="007A2746"/>
    <w:rsid w:val="007A288B"/>
    <w:rsid w:val="007A2AC8"/>
    <w:rsid w:val="007A2D60"/>
    <w:rsid w:val="007A2DC5"/>
    <w:rsid w:val="007A2E5D"/>
    <w:rsid w:val="007A3261"/>
    <w:rsid w:val="007A3559"/>
    <w:rsid w:val="007A35E4"/>
    <w:rsid w:val="007A37FA"/>
    <w:rsid w:val="007A3ADF"/>
    <w:rsid w:val="007A3E8E"/>
    <w:rsid w:val="007A4052"/>
    <w:rsid w:val="007A42A4"/>
    <w:rsid w:val="007A44BF"/>
    <w:rsid w:val="007A45AA"/>
    <w:rsid w:val="007A47EC"/>
    <w:rsid w:val="007A48C5"/>
    <w:rsid w:val="007A48EB"/>
    <w:rsid w:val="007A4F21"/>
    <w:rsid w:val="007A558C"/>
    <w:rsid w:val="007A5866"/>
    <w:rsid w:val="007A5E83"/>
    <w:rsid w:val="007A677F"/>
    <w:rsid w:val="007A6881"/>
    <w:rsid w:val="007A6EE9"/>
    <w:rsid w:val="007A714D"/>
    <w:rsid w:val="007A72A0"/>
    <w:rsid w:val="007A789C"/>
    <w:rsid w:val="007A7A00"/>
    <w:rsid w:val="007A7C41"/>
    <w:rsid w:val="007A7F9A"/>
    <w:rsid w:val="007B031D"/>
    <w:rsid w:val="007B0BCF"/>
    <w:rsid w:val="007B1112"/>
    <w:rsid w:val="007B1179"/>
    <w:rsid w:val="007B1627"/>
    <w:rsid w:val="007B184D"/>
    <w:rsid w:val="007B1960"/>
    <w:rsid w:val="007B20D5"/>
    <w:rsid w:val="007B218D"/>
    <w:rsid w:val="007B21B3"/>
    <w:rsid w:val="007B263D"/>
    <w:rsid w:val="007B28D4"/>
    <w:rsid w:val="007B2EC9"/>
    <w:rsid w:val="007B2F83"/>
    <w:rsid w:val="007B32C3"/>
    <w:rsid w:val="007B33A7"/>
    <w:rsid w:val="007B341A"/>
    <w:rsid w:val="007B341E"/>
    <w:rsid w:val="007B3AE4"/>
    <w:rsid w:val="007B3B6B"/>
    <w:rsid w:val="007B3CD7"/>
    <w:rsid w:val="007B3CFB"/>
    <w:rsid w:val="007B3F7C"/>
    <w:rsid w:val="007B40A1"/>
    <w:rsid w:val="007B4240"/>
    <w:rsid w:val="007B4282"/>
    <w:rsid w:val="007B4391"/>
    <w:rsid w:val="007B4781"/>
    <w:rsid w:val="007B48CC"/>
    <w:rsid w:val="007B4A56"/>
    <w:rsid w:val="007B4D99"/>
    <w:rsid w:val="007B5391"/>
    <w:rsid w:val="007B5654"/>
    <w:rsid w:val="007B5AF1"/>
    <w:rsid w:val="007B5C4C"/>
    <w:rsid w:val="007B603A"/>
    <w:rsid w:val="007B60C8"/>
    <w:rsid w:val="007B612D"/>
    <w:rsid w:val="007B61A0"/>
    <w:rsid w:val="007B6283"/>
    <w:rsid w:val="007B64F8"/>
    <w:rsid w:val="007B70EE"/>
    <w:rsid w:val="007B72B9"/>
    <w:rsid w:val="007B72CC"/>
    <w:rsid w:val="007B7803"/>
    <w:rsid w:val="007B7A1C"/>
    <w:rsid w:val="007B7A4B"/>
    <w:rsid w:val="007B7BDA"/>
    <w:rsid w:val="007C001A"/>
    <w:rsid w:val="007C0068"/>
    <w:rsid w:val="007C00D9"/>
    <w:rsid w:val="007C0319"/>
    <w:rsid w:val="007C0542"/>
    <w:rsid w:val="007C08A5"/>
    <w:rsid w:val="007C0CB9"/>
    <w:rsid w:val="007C0F4A"/>
    <w:rsid w:val="007C10FC"/>
    <w:rsid w:val="007C12BE"/>
    <w:rsid w:val="007C1303"/>
    <w:rsid w:val="007C16EB"/>
    <w:rsid w:val="007C1AFA"/>
    <w:rsid w:val="007C1F1B"/>
    <w:rsid w:val="007C226E"/>
    <w:rsid w:val="007C22CB"/>
    <w:rsid w:val="007C275B"/>
    <w:rsid w:val="007C2F8A"/>
    <w:rsid w:val="007C35F0"/>
    <w:rsid w:val="007C3912"/>
    <w:rsid w:val="007C3977"/>
    <w:rsid w:val="007C3E7D"/>
    <w:rsid w:val="007C3FF6"/>
    <w:rsid w:val="007C45F1"/>
    <w:rsid w:val="007C51B6"/>
    <w:rsid w:val="007C52A6"/>
    <w:rsid w:val="007C534D"/>
    <w:rsid w:val="007C5B3F"/>
    <w:rsid w:val="007C5ECF"/>
    <w:rsid w:val="007C6912"/>
    <w:rsid w:val="007C6B27"/>
    <w:rsid w:val="007C6BB1"/>
    <w:rsid w:val="007C6D19"/>
    <w:rsid w:val="007C6EBA"/>
    <w:rsid w:val="007C6F53"/>
    <w:rsid w:val="007C7629"/>
    <w:rsid w:val="007C788B"/>
    <w:rsid w:val="007C7A43"/>
    <w:rsid w:val="007C7D30"/>
    <w:rsid w:val="007C7E33"/>
    <w:rsid w:val="007D0164"/>
    <w:rsid w:val="007D03FB"/>
    <w:rsid w:val="007D04AD"/>
    <w:rsid w:val="007D053E"/>
    <w:rsid w:val="007D0B66"/>
    <w:rsid w:val="007D13A2"/>
    <w:rsid w:val="007D1580"/>
    <w:rsid w:val="007D15D4"/>
    <w:rsid w:val="007D1601"/>
    <w:rsid w:val="007D1A8F"/>
    <w:rsid w:val="007D1E9B"/>
    <w:rsid w:val="007D1FD6"/>
    <w:rsid w:val="007D2C05"/>
    <w:rsid w:val="007D2FD3"/>
    <w:rsid w:val="007D31DD"/>
    <w:rsid w:val="007D353A"/>
    <w:rsid w:val="007D3655"/>
    <w:rsid w:val="007D3780"/>
    <w:rsid w:val="007D3976"/>
    <w:rsid w:val="007D3D5A"/>
    <w:rsid w:val="007D4411"/>
    <w:rsid w:val="007D4D8E"/>
    <w:rsid w:val="007D4F80"/>
    <w:rsid w:val="007D51F6"/>
    <w:rsid w:val="007D57BD"/>
    <w:rsid w:val="007D5B4F"/>
    <w:rsid w:val="007D5BE7"/>
    <w:rsid w:val="007D5D78"/>
    <w:rsid w:val="007D5F42"/>
    <w:rsid w:val="007D616D"/>
    <w:rsid w:val="007D6511"/>
    <w:rsid w:val="007D6723"/>
    <w:rsid w:val="007D6A00"/>
    <w:rsid w:val="007D6A1A"/>
    <w:rsid w:val="007D6C9E"/>
    <w:rsid w:val="007D6FD8"/>
    <w:rsid w:val="007D748C"/>
    <w:rsid w:val="007D771E"/>
    <w:rsid w:val="007D79DA"/>
    <w:rsid w:val="007D7AE2"/>
    <w:rsid w:val="007D7D9E"/>
    <w:rsid w:val="007D7DB9"/>
    <w:rsid w:val="007D7E28"/>
    <w:rsid w:val="007E03EA"/>
    <w:rsid w:val="007E048D"/>
    <w:rsid w:val="007E05C4"/>
    <w:rsid w:val="007E0B27"/>
    <w:rsid w:val="007E0C47"/>
    <w:rsid w:val="007E0C60"/>
    <w:rsid w:val="007E0CE1"/>
    <w:rsid w:val="007E0E97"/>
    <w:rsid w:val="007E0ED6"/>
    <w:rsid w:val="007E12DF"/>
    <w:rsid w:val="007E16A4"/>
    <w:rsid w:val="007E1FCF"/>
    <w:rsid w:val="007E2205"/>
    <w:rsid w:val="007E2440"/>
    <w:rsid w:val="007E2A4E"/>
    <w:rsid w:val="007E2E99"/>
    <w:rsid w:val="007E2F90"/>
    <w:rsid w:val="007E31D2"/>
    <w:rsid w:val="007E34BB"/>
    <w:rsid w:val="007E3548"/>
    <w:rsid w:val="007E3714"/>
    <w:rsid w:val="007E3F8C"/>
    <w:rsid w:val="007E400C"/>
    <w:rsid w:val="007E4182"/>
    <w:rsid w:val="007E44AD"/>
    <w:rsid w:val="007E484A"/>
    <w:rsid w:val="007E49E7"/>
    <w:rsid w:val="007E4BAD"/>
    <w:rsid w:val="007E4E9D"/>
    <w:rsid w:val="007E53DD"/>
    <w:rsid w:val="007E543E"/>
    <w:rsid w:val="007E54DB"/>
    <w:rsid w:val="007E563B"/>
    <w:rsid w:val="007E5657"/>
    <w:rsid w:val="007E5826"/>
    <w:rsid w:val="007E5B38"/>
    <w:rsid w:val="007E5B5D"/>
    <w:rsid w:val="007E5F57"/>
    <w:rsid w:val="007E6040"/>
    <w:rsid w:val="007E621F"/>
    <w:rsid w:val="007E6373"/>
    <w:rsid w:val="007E6577"/>
    <w:rsid w:val="007E6AE1"/>
    <w:rsid w:val="007E6B70"/>
    <w:rsid w:val="007E6B9A"/>
    <w:rsid w:val="007E6BE2"/>
    <w:rsid w:val="007E6E9A"/>
    <w:rsid w:val="007E6F5F"/>
    <w:rsid w:val="007E747D"/>
    <w:rsid w:val="007E76D1"/>
    <w:rsid w:val="007E76F4"/>
    <w:rsid w:val="007E792E"/>
    <w:rsid w:val="007E7CB2"/>
    <w:rsid w:val="007E7DFF"/>
    <w:rsid w:val="007E7F19"/>
    <w:rsid w:val="007F0E52"/>
    <w:rsid w:val="007F11A4"/>
    <w:rsid w:val="007F11C7"/>
    <w:rsid w:val="007F188B"/>
    <w:rsid w:val="007F1933"/>
    <w:rsid w:val="007F1FDE"/>
    <w:rsid w:val="007F2036"/>
    <w:rsid w:val="007F2812"/>
    <w:rsid w:val="007F2C1F"/>
    <w:rsid w:val="007F2F91"/>
    <w:rsid w:val="007F3178"/>
    <w:rsid w:val="007F3872"/>
    <w:rsid w:val="007F3C0F"/>
    <w:rsid w:val="007F3E12"/>
    <w:rsid w:val="007F421B"/>
    <w:rsid w:val="007F4461"/>
    <w:rsid w:val="007F4945"/>
    <w:rsid w:val="007F4C98"/>
    <w:rsid w:val="007F4FA9"/>
    <w:rsid w:val="007F5053"/>
    <w:rsid w:val="007F52F7"/>
    <w:rsid w:val="007F533B"/>
    <w:rsid w:val="007F5548"/>
    <w:rsid w:val="007F5A13"/>
    <w:rsid w:val="007F6155"/>
    <w:rsid w:val="007F6281"/>
    <w:rsid w:val="007F6720"/>
    <w:rsid w:val="007F67B0"/>
    <w:rsid w:val="007F69AF"/>
    <w:rsid w:val="007F6BBE"/>
    <w:rsid w:val="007F6DCC"/>
    <w:rsid w:val="007F6F3B"/>
    <w:rsid w:val="007F713C"/>
    <w:rsid w:val="007F7213"/>
    <w:rsid w:val="007F73A0"/>
    <w:rsid w:val="007F7424"/>
    <w:rsid w:val="007F769A"/>
    <w:rsid w:val="007F76D8"/>
    <w:rsid w:val="007F78F5"/>
    <w:rsid w:val="007F7A44"/>
    <w:rsid w:val="00800111"/>
    <w:rsid w:val="0080034D"/>
    <w:rsid w:val="00800679"/>
    <w:rsid w:val="00801100"/>
    <w:rsid w:val="008011F9"/>
    <w:rsid w:val="0080165B"/>
    <w:rsid w:val="008018EE"/>
    <w:rsid w:val="008019A0"/>
    <w:rsid w:val="00801BB2"/>
    <w:rsid w:val="00801CB2"/>
    <w:rsid w:val="00801E64"/>
    <w:rsid w:val="00802140"/>
    <w:rsid w:val="00802376"/>
    <w:rsid w:val="008027C5"/>
    <w:rsid w:val="00802921"/>
    <w:rsid w:val="00802BED"/>
    <w:rsid w:val="00802C4D"/>
    <w:rsid w:val="00802C92"/>
    <w:rsid w:val="00802D00"/>
    <w:rsid w:val="0080307C"/>
    <w:rsid w:val="00803088"/>
    <w:rsid w:val="008030B2"/>
    <w:rsid w:val="0080318E"/>
    <w:rsid w:val="008033BE"/>
    <w:rsid w:val="00803983"/>
    <w:rsid w:val="00803B62"/>
    <w:rsid w:val="00803C37"/>
    <w:rsid w:val="00803F6E"/>
    <w:rsid w:val="00803F7F"/>
    <w:rsid w:val="008040E4"/>
    <w:rsid w:val="0080441B"/>
    <w:rsid w:val="008045BD"/>
    <w:rsid w:val="008047A6"/>
    <w:rsid w:val="008047F9"/>
    <w:rsid w:val="0080480A"/>
    <w:rsid w:val="00804912"/>
    <w:rsid w:val="00804A02"/>
    <w:rsid w:val="00804C53"/>
    <w:rsid w:val="008052B3"/>
    <w:rsid w:val="00805457"/>
    <w:rsid w:val="008055C6"/>
    <w:rsid w:val="00805B15"/>
    <w:rsid w:val="00805C47"/>
    <w:rsid w:val="008060A3"/>
    <w:rsid w:val="008061CD"/>
    <w:rsid w:val="00806262"/>
    <w:rsid w:val="00806429"/>
    <w:rsid w:val="00806534"/>
    <w:rsid w:val="00806653"/>
    <w:rsid w:val="0080686A"/>
    <w:rsid w:val="00806A67"/>
    <w:rsid w:val="008072CF"/>
    <w:rsid w:val="0080741E"/>
    <w:rsid w:val="0081031A"/>
    <w:rsid w:val="00810386"/>
    <w:rsid w:val="00810647"/>
    <w:rsid w:val="0081077F"/>
    <w:rsid w:val="00810A16"/>
    <w:rsid w:val="00810CC7"/>
    <w:rsid w:val="00810E83"/>
    <w:rsid w:val="00810FBE"/>
    <w:rsid w:val="00811258"/>
    <w:rsid w:val="00811348"/>
    <w:rsid w:val="008114A4"/>
    <w:rsid w:val="00811AD3"/>
    <w:rsid w:val="00811B5D"/>
    <w:rsid w:val="00811E35"/>
    <w:rsid w:val="0081283B"/>
    <w:rsid w:val="00812E61"/>
    <w:rsid w:val="00812FC6"/>
    <w:rsid w:val="008136D2"/>
    <w:rsid w:val="00813857"/>
    <w:rsid w:val="008139B0"/>
    <w:rsid w:val="00813E1E"/>
    <w:rsid w:val="00813F7E"/>
    <w:rsid w:val="00813FA0"/>
    <w:rsid w:val="0081416E"/>
    <w:rsid w:val="008142AE"/>
    <w:rsid w:val="008142FB"/>
    <w:rsid w:val="0081438D"/>
    <w:rsid w:val="008146AC"/>
    <w:rsid w:val="00814B95"/>
    <w:rsid w:val="00814E75"/>
    <w:rsid w:val="00815039"/>
    <w:rsid w:val="0081529D"/>
    <w:rsid w:val="0081532F"/>
    <w:rsid w:val="0081538A"/>
    <w:rsid w:val="0081554E"/>
    <w:rsid w:val="00815783"/>
    <w:rsid w:val="0081599E"/>
    <w:rsid w:val="0081615F"/>
    <w:rsid w:val="008169D6"/>
    <w:rsid w:val="00816B77"/>
    <w:rsid w:val="00816B86"/>
    <w:rsid w:val="00816C8B"/>
    <w:rsid w:val="00816D41"/>
    <w:rsid w:val="00816E53"/>
    <w:rsid w:val="00816FCB"/>
    <w:rsid w:val="008170CF"/>
    <w:rsid w:val="0081716D"/>
    <w:rsid w:val="00817223"/>
    <w:rsid w:val="00817289"/>
    <w:rsid w:val="00817566"/>
    <w:rsid w:val="008176AD"/>
    <w:rsid w:val="008178EF"/>
    <w:rsid w:val="00817917"/>
    <w:rsid w:val="0082013C"/>
    <w:rsid w:val="00820224"/>
    <w:rsid w:val="00820227"/>
    <w:rsid w:val="00820602"/>
    <w:rsid w:val="008206FA"/>
    <w:rsid w:val="008209C5"/>
    <w:rsid w:val="00820B40"/>
    <w:rsid w:val="00820D36"/>
    <w:rsid w:val="00821066"/>
    <w:rsid w:val="008210BB"/>
    <w:rsid w:val="008211D4"/>
    <w:rsid w:val="00821425"/>
    <w:rsid w:val="00821AB7"/>
    <w:rsid w:val="00821E58"/>
    <w:rsid w:val="0082231A"/>
    <w:rsid w:val="00822784"/>
    <w:rsid w:val="008227DE"/>
    <w:rsid w:val="00822830"/>
    <w:rsid w:val="0082295E"/>
    <w:rsid w:val="00822992"/>
    <w:rsid w:val="0082328B"/>
    <w:rsid w:val="00823338"/>
    <w:rsid w:val="008233A0"/>
    <w:rsid w:val="008233AB"/>
    <w:rsid w:val="00823626"/>
    <w:rsid w:val="00823683"/>
    <w:rsid w:val="0082394C"/>
    <w:rsid w:val="00823AAC"/>
    <w:rsid w:val="00823ABC"/>
    <w:rsid w:val="00823F7E"/>
    <w:rsid w:val="00824077"/>
    <w:rsid w:val="00824132"/>
    <w:rsid w:val="00824903"/>
    <w:rsid w:val="00824973"/>
    <w:rsid w:val="008249FD"/>
    <w:rsid w:val="00824D34"/>
    <w:rsid w:val="00824D97"/>
    <w:rsid w:val="00824F82"/>
    <w:rsid w:val="00824FD5"/>
    <w:rsid w:val="00825155"/>
    <w:rsid w:val="008257A6"/>
    <w:rsid w:val="00825917"/>
    <w:rsid w:val="00825980"/>
    <w:rsid w:val="00825A02"/>
    <w:rsid w:val="00825A17"/>
    <w:rsid w:val="00825B1E"/>
    <w:rsid w:val="00825DCF"/>
    <w:rsid w:val="00825E4E"/>
    <w:rsid w:val="00825FC7"/>
    <w:rsid w:val="0082619D"/>
    <w:rsid w:val="0082652B"/>
    <w:rsid w:val="0082657B"/>
    <w:rsid w:val="00826589"/>
    <w:rsid w:val="00826F31"/>
    <w:rsid w:val="00826F5C"/>
    <w:rsid w:val="0082716C"/>
    <w:rsid w:val="00827172"/>
    <w:rsid w:val="008271BA"/>
    <w:rsid w:val="008272B1"/>
    <w:rsid w:val="008303BE"/>
    <w:rsid w:val="008307DA"/>
    <w:rsid w:val="008309CE"/>
    <w:rsid w:val="00830B93"/>
    <w:rsid w:val="00830C82"/>
    <w:rsid w:val="00831164"/>
    <w:rsid w:val="00831362"/>
    <w:rsid w:val="00831377"/>
    <w:rsid w:val="0083189C"/>
    <w:rsid w:val="00831C10"/>
    <w:rsid w:val="00831D9F"/>
    <w:rsid w:val="00831E60"/>
    <w:rsid w:val="00832476"/>
    <w:rsid w:val="0083283B"/>
    <w:rsid w:val="00833095"/>
    <w:rsid w:val="0083382F"/>
    <w:rsid w:val="008345D8"/>
    <w:rsid w:val="008347B5"/>
    <w:rsid w:val="00834910"/>
    <w:rsid w:val="00834D1A"/>
    <w:rsid w:val="00834DC5"/>
    <w:rsid w:val="00834DE7"/>
    <w:rsid w:val="00834FB7"/>
    <w:rsid w:val="00835214"/>
    <w:rsid w:val="00835317"/>
    <w:rsid w:val="00835C33"/>
    <w:rsid w:val="00836068"/>
    <w:rsid w:val="008361DA"/>
    <w:rsid w:val="0083634A"/>
    <w:rsid w:val="00836BAB"/>
    <w:rsid w:val="00836BE9"/>
    <w:rsid w:val="00836C35"/>
    <w:rsid w:val="00836E44"/>
    <w:rsid w:val="00836F56"/>
    <w:rsid w:val="008373DB"/>
    <w:rsid w:val="00837625"/>
    <w:rsid w:val="00837637"/>
    <w:rsid w:val="00837904"/>
    <w:rsid w:val="00837E2D"/>
    <w:rsid w:val="00837F3F"/>
    <w:rsid w:val="00840050"/>
    <w:rsid w:val="00840914"/>
    <w:rsid w:val="0084092F"/>
    <w:rsid w:val="008409ED"/>
    <w:rsid w:val="00840CFD"/>
    <w:rsid w:val="008415E0"/>
    <w:rsid w:val="00841A19"/>
    <w:rsid w:val="00841A1C"/>
    <w:rsid w:val="00841A4E"/>
    <w:rsid w:val="00841B5A"/>
    <w:rsid w:val="00841C8A"/>
    <w:rsid w:val="00841CB1"/>
    <w:rsid w:val="008420B6"/>
    <w:rsid w:val="008420D3"/>
    <w:rsid w:val="00842604"/>
    <w:rsid w:val="008429C2"/>
    <w:rsid w:val="00842CE4"/>
    <w:rsid w:val="00842D82"/>
    <w:rsid w:val="00842ED2"/>
    <w:rsid w:val="008430ED"/>
    <w:rsid w:val="0084326C"/>
    <w:rsid w:val="00843442"/>
    <w:rsid w:val="00843674"/>
    <w:rsid w:val="008437F9"/>
    <w:rsid w:val="008439F6"/>
    <w:rsid w:val="00843C22"/>
    <w:rsid w:val="00843F82"/>
    <w:rsid w:val="008440BE"/>
    <w:rsid w:val="0084430D"/>
    <w:rsid w:val="0084447B"/>
    <w:rsid w:val="008446C1"/>
    <w:rsid w:val="008448A1"/>
    <w:rsid w:val="008448E1"/>
    <w:rsid w:val="00844A59"/>
    <w:rsid w:val="00844B9B"/>
    <w:rsid w:val="008457AD"/>
    <w:rsid w:val="008457C4"/>
    <w:rsid w:val="008458CF"/>
    <w:rsid w:val="00845A4E"/>
    <w:rsid w:val="00845C08"/>
    <w:rsid w:val="00845CBA"/>
    <w:rsid w:val="00845D2C"/>
    <w:rsid w:val="00845FE1"/>
    <w:rsid w:val="008462C2"/>
    <w:rsid w:val="00846568"/>
    <w:rsid w:val="00846891"/>
    <w:rsid w:val="00846E68"/>
    <w:rsid w:val="008477AA"/>
    <w:rsid w:val="00847813"/>
    <w:rsid w:val="008479E9"/>
    <w:rsid w:val="00847B84"/>
    <w:rsid w:val="00847D82"/>
    <w:rsid w:val="00847F4E"/>
    <w:rsid w:val="00850438"/>
    <w:rsid w:val="00850BE8"/>
    <w:rsid w:val="00850E2B"/>
    <w:rsid w:val="00851805"/>
    <w:rsid w:val="00851AE9"/>
    <w:rsid w:val="00851B54"/>
    <w:rsid w:val="00851DD2"/>
    <w:rsid w:val="00852757"/>
    <w:rsid w:val="008527E4"/>
    <w:rsid w:val="00852EBB"/>
    <w:rsid w:val="0085307F"/>
    <w:rsid w:val="008530C8"/>
    <w:rsid w:val="008534AB"/>
    <w:rsid w:val="00853844"/>
    <w:rsid w:val="00853C4E"/>
    <w:rsid w:val="00853CA1"/>
    <w:rsid w:val="00853DAB"/>
    <w:rsid w:val="008541C7"/>
    <w:rsid w:val="0085457A"/>
    <w:rsid w:val="00854800"/>
    <w:rsid w:val="00854B37"/>
    <w:rsid w:val="008557B1"/>
    <w:rsid w:val="00855BCB"/>
    <w:rsid w:val="008563FC"/>
    <w:rsid w:val="00856F91"/>
    <w:rsid w:val="008573DD"/>
    <w:rsid w:val="008574EE"/>
    <w:rsid w:val="00857662"/>
    <w:rsid w:val="00857819"/>
    <w:rsid w:val="00860008"/>
    <w:rsid w:val="00860941"/>
    <w:rsid w:val="00860AC3"/>
    <w:rsid w:val="00860F80"/>
    <w:rsid w:val="008612E0"/>
    <w:rsid w:val="008612FE"/>
    <w:rsid w:val="00861347"/>
    <w:rsid w:val="0086167D"/>
    <w:rsid w:val="00861C99"/>
    <w:rsid w:val="00861F3D"/>
    <w:rsid w:val="0086206E"/>
    <w:rsid w:val="0086224C"/>
    <w:rsid w:val="0086235E"/>
    <w:rsid w:val="00862649"/>
    <w:rsid w:val="0086267A"/>
    <w:rsid w:val="008627E6"/>
    <w:rsid w:val="008628E3"/>
    <w:rsid w:val="0086291C"/>
    <w:rsid w:val="0086295F"/>
    <w:rsid w:val="00862B7B"/>
    <w:rsid w:val="00862B99"/>
    <w:rsid w:val="00862C0B"/>
    <w:rsid w:val="00862C8C"/>
    <w:rsid w:val="00862D72"/>
    <w:rsid w:val="00862F24"/>
    <w:rsid w:val="008630A9"/>
    <w:rsid w:val="00863C0C"/>
    <w:rsid w:val="00863E46"/>
    <w:rsid w:val="008644E5"/>
    <w:rsid w:val="00864D6A"/>
    <w:rsid w:val="00864DF3"/>
    <w:rsid w:val="00864EA0"/>
    <w:rsid w:val="00865185"/>
    <w:rsid w:val="00865254"/>
    <w:rsid w:val="0086561E"/>
    <w:rsid w:val="00865992"/>
    <w:rsid w:val="00865CF7"/>
    <w:rsid w:val="00865F3D"/>
    <w:rsid w:val="0086604C"/>
    <w:rsid w:val="00866134"/>
    <w:rsid w:val="0086642C"/>
    <w:rsid w:val="00866562"/>
    <w:rsid w:val="0086682D"/>
    <w:rsid w:val="008668D0"/>
    <w:rsid w:val="00866C4B"/>
    <w:rsid w:val="00867132"/>
    <w:rsid w:val="0086716E"/>
    <w:rsid w:val="008671ED"/>
    <w:rsid w:val="00867304"/>
    <w:rsid w:val="00867522"/>
    <w:rsid w:val="008675FF"/>
    <w:rsid w:val="008677E5"/>
    <w:rsid w:val="008678E3"/>
    <w:rsid w:val="00867965"/>
    <w:rsid w:val="00867DE4"/>
    <w:rsid w:val="00870020"/>
    <w:rsid w:val="0087013D"/>
    <w:rsid w:val="008702F0"/>
    <w:rsid w:val="00870364"/>
    <w:rsid w:val="008708D1"/>
    <w:rsid w:val="00870E5E"/>
    <w:rsid w:val="008718EA"/>
    <w:rsid w:val="008719A2"/>
    <w:rsid w:val="00871C5B"/>
    <w:rsid w:val="00871CE6"/>
    <w:rsid w:val="00872114"/>
    <w:rsid w:val="008721D3"/>
    <w:rsid w:val="00872326"/>
    <w:rsid w:val="00872658"/>
    <w:rsid w:val="00872CE6"/>
    <w:rsid w:val="00872E6A"/>
    <w:rsid w:val="008730B6"/>
    <w:rsid w:val="008733B9"/>
    <w:rsid w:val="008734CC"/>
    <w:rsid w:val="00873600"/>
    <w:rsid w:val="00873A97"/>
    <w:rsid w:val="00873CE4"/>
    <w:rsid w:val="008740F9"/>
    <w:rsid w:val="00874B5D"/>
    <w:rsid w:val="00874CAF"/>
    <w:rsid w:val="00874D90"/>
    <w:rsid w:val="00874E77"/>
    <w:rsid w:val="008754DE"/>
    <w:rsid w:val="008757C5"/>
    <w:rsid w:val="0087588A"/>
    <w:rsid w:val="00875DF0"/>
    <w:rsid w:val="00875E08"/>
    <w:rsid w:val="00875E9B"/>
    <w:rsid w:val="00875FA3"/>
    <w:rsid w:val="00876833"/>
    <w:rsid w:val="00876C46"/>
    <w:rsid w:val="00876EB9"/>
    <w:rsid w:val="00876F07"/>
    <w:rsid w:val="0087743D"/>
    <w:rsid w:val="00877567"/>
    <w:rsid w:val="00877616"/>
    <w:rsid w:val="00877663"/>
    <w:rsid w:val="008777BE"/>
    <w:rsid w:val="00877927"/>
    <w:rsid w:val="00877D29"/>
    <w:rsid w:val="00877E55"/>
    <w:rsid w:val="00877ECE"/>
    <w:rsid w:val="008804CB"/>
    <w:rsid w:val="008806F2"/>
    <w:rsid w:val="00880D11"/>
    <w:rsid w:val="00880DD7"/>
    <w:rsid w:val="00880E15"/>
    <w:rsid w:val="00880E83"/>
    <w:rsid w:val="00881293"/>
    <w:rsid w:val="008812B4"/>
    <w:rsid w:val="008814FE"/>
    <w:rsid w:val="0088190B"/>
    <w:rsid w:val="008819E7"/>
    <w:rsid w:val="00881C04"/>
    <w:rsid w:val="00881CA0"/>
    <w:rsid w:val="00881D00"/>
    <w:rsid w:val="00881D1C"/>
    <w:rsid w:val="00882138"/>
    <w:rsid w:val="0088238B"/>
    <w:rsid w:val="008830EC"/>
    <w:rsid w:val="008833A2"/>
    <w:rsid w:val="0088349D"/>
    <w:rsid w:val="00883517"/>
    <w:rsid w:val="00884029"/>
    <w:rsid w:val="00884259"/>
    <w:rsid w:val="008842F7"/>
    <w:rsid w:val="0088441F"/>
    <w:rsid w:val="008846E5"/>
    <w:rsid w:val="00884F4A"/>
    <w:rsid w:val="00884F98"/>
    <w:rsid w:val="008852EE"/>
    <w:rsid w:val="008857AD"/>
    <w:rsid w:val="008857DA"/>
    <w:rsid w:val="00885AF1"/>
    <w:rsid w:val="00885E10"/>
    <w:rsid w:val="00885F74"/>
    <w:rsid w:val="00885FD2"/>
    <w:rsid w:val="008860FC"/>
    <w:rsid w:val="0088651F"/>
    <w:rsid w:val="0088655F"/>
    <w:rsid w:val="00886B74"/>
    <w:rsid w:val="008871D8"/>
    <w:rsid w:val="00887343"/>
    <w:rsid w:val="00887683"/>
    <w:rsid w:val="00887723"/>
    <w:rsid w:val="0088791D"/>
    <w:rsid w:val="00887E8C"/>
    <w:rsid w:val="00887F70"/>
    <w:rsid w:val="008900A6"/>
    <w:rsid w:val="008900E2"/>
    <w:rsid w:val="008901A3"/>
    <w:rsid w:val="00890821"/>
    <w:rsid w:val="008908F0"/>
    <w:rsid w:val="00890AD0"/>
    <w:rsid w:val="00890B84"/>
    <w:rsid w:val="00890B9D"/>
    <w:rsid w:val="00891180"/>
    <w:rsid w:val="008911DC"/>
    <w:rsid w:val="0089156C"/>
    <w:rsid w:val="00891943"/>
    <w:rsid w:val="00891B59"/>
    <w:rsid w:val="00891B6E"/>
    <w:rsid w:val="00891EF7"/>
    <w:rsid w:val="0089238D"/>
    <w:rsid w:val="008925DD"/>
    <w:rsid w:val="008926E9"/>
    <w:rsid w:val="0089295A"/>
    <w:rsid w:val="00892D47"/>
    <w:rsid w:val="0089316E"/>
    <w:rsid w:val="008931F6"/>
    <w:rsid w:val="00893258"/>
    <w:rsid w:val="008933D5"/>
    <w:rsid w:val="00893654"/>
    <w:rsid w:val="00893C4D"/>
    <w:rsid w:val="00893EE0"/>
    <w:rsid w:val="00894022"/>
    <w:rsid w:val="008941E1"/>
    <w:rsid w:val="008944D5"/>
    <w:rsid w:val="008946AE"/>
    <w:rsid w:val="008948F8"/>
    <w:rsid w:val="00894CF2"/>
    <w:rsid w:val="00894DEC"/>
    <w:rsid w:val="0089503E"/>
    <w:rsid w:val="0089507C"/>
    <w:rsid w:val="0089530F"/>
    <w:rsid w:val="00895622"/>
    <w:rsid w:val="008957C8"/>
    <w:rsid w:val="008958C6"/>
    <w:rsid w:val="00895D0F"/>
    <w:rsid w:val="00895D4D"/>
    <w:rsid w:val="00895EE4"/>
    <w:rsid w:val="0089628B"/>
    <w:rsid w:val="008962F6"/>
    <w:rsid w:val="00896D5B"/>
    <w:rsid w:val="00896DAB"/>
    <w:rsid w:val="00896E9E"/>
    <w:rsid w:val="00897346"/>
    <w:rsid w:val="00897B24"/>
    <w:rsid w:val="008A09A8"/>
    <w:rsid w:val="008A0AA6"/>
    <w:rsid w:val="008A0DA3"/>
    <w:rsid w:val="008A1016"/>
    <w:rsid w:val="008A10A0"/>
    <w:rsid w:val="008A1749"/>
    <w:rsid w:val="008A1824"/>
    <w:rsid w:val="008A186F"/>
    <w:rsid w:val="008A1C43"/>
    <w:rsid w:val="008A1F8C"/>
    <w:rsid w:val="008A1FED"/>
    <w:rsid w:val="008A219A"/>
    <w:rsid w:val="008A2217"/>
    <w:rsid w:val="008A2472"/>
    <w:rsid w:val="008A251B"/>
    <w:rsid w:val="008A277A"/>
    <w:rsid w:val="008A2814"/>
    <w:rsid w:val="008A2DE2"/>
    <w:rsid w:val="008A3788"/>
    <w:rsid w:val="008A3B75"/>
    <w:rsid w:val="008A3EE5"/>
    <w:rsid w:val="008A4347"/>
    <w:rsid w:val="008A44D6"/>
    <w:rsid w:val="008A46B8"/>
    <w:rsid w:val="008A4914"/>
    <w:rsid w:val="008A49F5"/>
    <w:rsid w:val="008A4A2D"/>
    <w:rsid w:val="008A4B67"/>
    <w:rsid w:val="008A4F42"/>
    <w:rsid w:val="008A4F4F"/>
    <w:rsid w:val="008A5200"/>
    <w:rsid w:val="008A587F"/>
    <w:rsid w:val="008A5F6C"/>
    <w:rsid w:val="008A5FC3"/>
    <w:rsid w:val="008A60B5"/>
    <w:rsid w:val="008A667E"/>
    <w:rsid w:val="008A66FC"/>
    <w:rsid w:val="008A6794"/>
    <w:rsid w:val="008A67CA"/>
    <w:rsid w:val="008A681A"/>
    <w:rsid w:val="008A682B"/>
    <w:rsid w:val="008A6866"/>
    <w:rsid w:val="008A68D4"/>
    <w:rsid w:val="008A6952"/>
    <w:rsid w:val="008A6AA6"/>
    <w:rsid w:val="008A6FE0"/>
    <w:rsid w:val="008A7AA9"/>
    <w:rsid w:val="008B042F"/>
    <w:rsid w:val="008B0676"/>
    <w:rsid w:val="008B0906"/>
    <w:rsid w:val="008B0D3E"/>
    <w:rsid w:val="008B1301"/>
    <w:rsid w:val="008B1430"/>
    <w:rsid w:val="008B1467"/>
    <w:rsid w:val="008B148F"/>
    <w:rsid w:val="008B14AD"/>
    <w:rsid w:val="008B1584"/>
    <w:rsid w:val="008B1806"/>
    <w:rsid w:val="008B184F"/>
    <w:rsid w:val="008B198B"/>
    <w:rsid w:val="008B1A88"/>
    <w:rsid w:val="008B1DFC"/>
    <w:rsid w:val="008B1F80"/>
    <w:rsid w:val="008B2150"/>
    <w:rsid w:val="008B2357"/>
    <w:rsid w:val="008B24BE"/>
    <w:rsid w:val="008B24D9"/>
    <w:rsid w:val="008B250A"/>
    <w:rsid w:val="008B268E"/>
    <w:rsid w:val="008B2A17"/>
    <w:rsid w:val="008B2A9E"/>
    <w:rsid w:val="008B2C60"/>
    <w:rsid w:val="008B2CAD"/>
    <w:rsid w:val="008B3254"/>
    <w:rsid w:val="008B39F1"/>
    <w:rsid w:val="008B3B4D"/>
    <w:rsid w:val="008B3B82"/>
    <w:rsid w:val="008B3C38"/>
    <w:rsid w:val="008B3CFE"/>
    <w:rsid w:val="008B3F91"/>
    <w:rsid w:val="008B4041"/>
    <w:rsid w:val="008B4705"/>
    <w:rsid w:val="008B4810"/>
    <w:rsid w:val="008B491C"/>
    <w:rsid w:val="008B4926"/>
    <w:rsid w:val="008B4C5F"/>
    <w:rsid w:val="008B4E95"/>
    <w:rsid w:val="008B5252"/>
    <w:rsid w:val="008B54C6"/>
    <w:rsid w:val="008B5D1C"/>
    <w:rsid w:val="008B5F48"/>
    <w:rsid w:val="008B67BD"/>
    <w:rsid w:val="008B691B"/>
    <w:rsid w:val="008B6E28"/>
    <w:rsid w:val="008B6FA2"/>
    <w:rsid w:val="008B706A"/>
    <w:rsid w:val="008B7317"/>
    <w:rsid w:val="008B753D"/>
    <w:rsid w:val="008B76F4"/>
    <w:rsid w:val="008B7B07"/>
    <w:rsid w:val="008B7EE3"/>
    <w:rsid w:val="008C012A"/>
    <w:rsid w:val="008C0194"/>
    <w:rsid w:val="008C04CE"/>
    <w:rsid w:val="008C05BD"/>
    <w:rsid w:val="008C0A5E"/>
    <w:rsid w:val="008C0B89"/>
    <w:rsid w:val="008C0D92"/>
    <w:rsid w:val="008C0F17"/>
    <w:rsid w:val="008C0F6F"/>
    <w:rsid w:val="008C10B8"/>
    <w:rsid w:val="008C1D79"/>
    <w:rsid w:val="008C2117"/>
    <w:rsid w:val="008C233F"/>
    <w:rsid w:val="008C24DE"/>
    <w:rsid w:val="008C256D"/>
    <w:rsid w:val="008C2574"/>
    <w:rsid w:val="008C25B1"/>
    <w:rsid w:val="008C2743"/>
    <w:rsid w:val="008C2BA0"/>
    <w:rsid w:val="008C2C01"/>
    <w:rsid w:val="008C2CCB"/>
    <w:rsid w:val="008C2F23"/>
    <w:rsid w:val="008C30D3"/>
    <w:rsid w:val="008C310F"/>
    <w:rsid w:val="008C3244"/>
    <w:rsid w:val="008C3537"/>
    <w:rsid w:val="008C380A"/>
    <w:rsid w:val="008C3956"/>
    <w:rsid w:val="008C3969"/>
    <w:rsid w:val="008C3AD0"/>
    <w:rsid w:val="008C3B98"/>
    <w:rsid w:val="008C3BE9"/>
    <w:rsid w:val="008C3DDC"/>
    <w:rsid w:val="008C40C0"/>
    <w:rsid w:val="008C41E9"/>
    <w:rsid w:val="008C455B"/>
    <w:rsid w:val="008C4867"/>
    <w:rsid w:val="008C4A3E"/>
    <w:rsid w:val="008C4FBF"/>
    <w:rsid w:val="008C57B3"/>
    <w:rsid w:val="008C5D54"/>
    <w:rsid w:val="008C5DC4"/>
    <w:rsid w:val="008C60F7"/>
    <w:rsid w:val="008C615A"/>
    <w:rsid w:val="008C61F0"/>
    <w:rsid w:val="008C659B"/>
    <w:rsid w:val="008C679D"/>
    <w:rsid w:val="008C68BC"/>
    <w:rsid w:val="008C6B82"/>
    <w:rsid w:val="008C6D9F"/>
    <w:rsid w:val="008C6DB4"/>
    <w:rsid w:val="008C7531"/>
    <w:rsid w:val="008C75C8"/>
    <w:rsid w:val="008C76FE"/>
    <w:rsid w:val="008C7A86"/>
    <w:rsid w:val="008C7C9A"/>
    <w:rsid w:val="008C7D2F"/>
    <w:rsid w:val="008C7DE6"/>
    <w:rsid w:val="008C7E39"/>
    <w:rsid w:val="008D0682"/>
    <w:rsid w:val="008D07FC"/>
    <w:rsid w:val="008D0837"/>
    <w:rsid w:val="008D09CB"/>
    <w:rsid w:val="008D0C4B"/>
    <w:rsid w:val="008D0CE6"/>
    <w:rsid w:val="008D0EA1"/>
    <w:rsid w:val="008D0F2D"/>
    <w:rsid w:val="008D1976"/>
    <w:rsid w:val="008D1C97"/>
    <w:rsid w:val="008D1CA0"/>
    <w:rsid w:val="008D1D10"/>
    <w:rsid w:val="008D1DEB"/>
    <w:rsid w:val="008D2494"/>
    <w:rsid w:val="008D28C6"/>
    <w:rsid w:val="008D2954"/>
    <w:rsid w:val="008D2B47"/>
    <w:rsid w:val="008D30AD"/>
    <w:rsid w:val="008D30F1"/>
    <w:rsid w:val="008D352D"/>
    <w:rsid w:val="008D39AF"/>
    <w:rsid w:val="008D3A66"/>
    <w:rsid w:val="008D3B54"/>
    <w:rsid w:val="008D3CDD"/>
    <w:rsid w:val="008D3D88"/>
    <w:rsid w:val="008D3E09"/>
    <w:rsid w:val="008D404E"/>
    <w:rsid w:val="008D4112"/>
    <w:rsid w:val="008D4475"/>
    <w:rsid w:val="008D4532"/>
    <w:rsid w:val="008D478D"/>
    <w:rsid w:val="008D49A7"/>
    <w:rsid w:val="008D4A89"/>
    <w:rsid w:val="008D4CD2"/>
    <w:rsid w:val="008D53DC"/>
    <w:rsid w:val="008D562C"/>
    <w:rsid w:val="008D5637"/>
    <w:rsid w:val="008D570E"/>
    <w:rsid w:val="008D574C"/>
    <w:rsid w:val="008D58FA"/>
    <w:rsid w:val="008D5B03"/>
    <w:rsid w:val="008D5BDE"/>
    <w:rsid w:val="008D5FE1"/>
    <w:rsid w:val="008D6111"/>
    <w:rsid w:val="008D612D"/>
    <w:rsid w:val="008D6268"/>
    <w:rsid w:val="008D63BC"/>
    <w:rsid w:val="008D6674"/>
    <w:rsid w:val="008D668E"/>
    <w:rsid w:val="008D66BF"/>
    <w:rsid w:val="008D68B3"/>
    <w:rsid w:val="008D6EC9"/>
    <w:rsid w:val="008D725E"/>
    <w:rsid w:val="008D79CE"/>
    <w:rsid w:val="008D7A92"/>
    <w:rsid w:val="008D7DED"/>
    <w:rsid w:val="008E06F9"/>
    <w:rsid w:val="008E0771"/>
    <w:rsid w:val="008E08DF"/>
    <w:rsid w:val="008E0C40"/>
    <w:rsid w:val="008E0CDA"/>
    <w:rsid w:val="008E1140"/>
    <w:rsid w:val="008E1239"/>
    <w:rsid w:val="008E1545"/>
    <w:rsid w:val="008E167F"/>
    <w:rsid w:val="008E173E"/>
    <w:rsid w:val="008E22FF"/>
    <w:rsid w:val="008E23D1"/>
    <w:rsid w:val="008E2569"/>
    <w:rsid w:val="008E271C"/>
    <w:rsid w:val="008E275F"/>
    <w:rsid w:val="008E30D3"/>
    <w:rsid w:val="008E3BCD"/>
    <w:rsid w:val="008E3D1C"/>
    <w:rsid w:val="008E3EBA"/>
    <w:rsid w:val="008E3F1F"/>
    <w:rsid w:val="008E401D"/>
    <w:rsid w:val="008E41ED"/>
    <w:rsid w:val="008E43B7"/>
    <w:rsid w:val="008E43BB"/>
    <w:rsid w:val="008E4417"/>
    <w:rsid w:val="008E444D"/>
    <w:rsid w:val="008E4A8B"/>
    <w:rsid w:val="008E4ACC"/>
    <w:rsid w:val="008E4B9D"/>
    <w:rsid w:val="008E515B"/>
    <w:rsid w:val="008E5809"/>
    <w:rsid w:val="008E589F"/>
    <w:rsid w:val="008E58EB"/>
    <w:rsid w:val="008E6246"/>
    <w:rsid w:val="008E6340"/>
    <w:rsid w:val="008E66CA"/>
    <w:rsid w:val="008E6BB4"/>
    <w:rsid w:val="008E6BEA"/>
    <w:rsid w:val="008E6CC2"/>
    <w:rsid w:val="008E6CED"/>
    <w:rsid w:val="008E70FD"/>
    <w:rsid w:val="008E7BE6"/>
    <w:rsid w:val="008E7EBB"/>
    <w:rsid w:val="008F010B"/>
    <w:rsid w:val="008F0482"/>
    <w:rsid w:val="008F12D7"/>
    <w:rsid w:val="008F143D"/>
    <w:rsid w:val="008F1444"/>
    <w:rsid w:val="008F154A"/>
    <w:rsid w:val="008F163C"/>
    <w:rsid w:val="008F185B"/>
    <w:rsid w:val="008F1E54"/>
    <w:rsid w:val="008F1EBE"/>
    <w:rsid w:val="008F1FB1"/>
    <w:rsid w:val="008F215A"/>
    <w:rsid w:val="008F227A"/>
    <w:rsid w:val="008F27B4"/>
    <w:rsid w:val="008F288E"/>
    <w:rsid w:val="008F2FA6"/>
    <w:rsid w:val="008F3618"/>
    <w:rsid w:val="008F36F9"/>
    <w:rsid w:val="008F3C1F"/>
    <w:rsid w:val="008F3D34"/>
    <w:rsid w:val="008F3D96"/>
    <w:rsid w:val="008F4943"/>
    <w:rsid w:val="008F4A9F"/>
    <w:rsid w:val="008F4C99"/>
    <w:rsid w:val="008F4F58"/>
    <w:rsid w:val="008F50FD"/>
    <w:rsid w:val="008F53E1"/>
    <w:rsid w:val="008F53E6"/>
    <w:rsid w:val="008F5755"/>
    <w:rsid w:val="008F5C55"/>
    <w:rsid w:val="008F5D7F"/>
    <w:rsid w:val="008F6014"/>
    <w:rsid w:val="008F63F2"/>
    <w:rsid w:val="008F64CC"/>
    <w:rsid w:val="008F657B"/>
    <w:rsid w:val="008F67E6"/>
    <w:rsid w:val="008F6BAC"/>
    <w:rsid w:val="008F700F"/>
    <w:rsid w:val="008F74AE"/>
    <w:rsid w:val="008F79D5"/>
    <w:rsid w:val="008F7AEC"/>
    <w:rsid w:val="008F7B75"/>
    <w:rsid w:val="008F7F3E"/>
    <w:rsid w:val="008F7FF2"/>
    <w:rsid w:val="00900479"/>
    <w:rsid w:val="00900541"/>
    <w:rsid w:val="009006B6"/>
    <w:rsid w:val="00900860"/>
    <w:rsid w:val="00900A45"/>
    <w:rsid w:val="00900DE1"/>
    <w:rsid w:val="009010F2"/>
    <w:rsid w:val="0090131F"/>
    <w:rsid w:val="00901388"/>
    <w:rsid w:val="0090155D"/>
    <w:rsid w:val="009016B4"/>
    <w:rsid w:val="0090185F"/>
    <w:rsid w:val="00901CA1"/>
    <w:rsid w:val="00902072"/>
    <w:rsid w:val="009021BE"/>
    <w:rsid w:val="009027DD"/>
    <w:rsid w:val="009033E7"/>
    <w:rsid w:val="00903453"/>
    <w:rsid w:val="009034F0"/>
    <w:rsid w:val="00903765"/>
    <w:rsid w:val="00903D76"/>
    <w:rsid w:val="00903FAF"/>
    <w:rsid w:val="00903FB2"/>
    <w:rsid w:val="00904086"/>
    <w:rsid w:val="00904087"/>
    <w:rsid w:val="009040F2"/>
    <w:rsid w:val="009048BA"/>
    <w:rsid w:val="00905096"/>
    <w:rsid w:val="009055EB"/>
    <w:rsid w:val="00905701"/>
    <w:rsid w:val="00905976"/>
    <w:rsid w:val="00905A1A"/>
    <w:rsid w:val="00905DDF"/>
    <w:rsid w:val="00906427"/>
    <w:rsid w:val="009065E9"/>
    <w:rsid w:val="00906677"/>
    <w:rsid w:val="009066FA"/>
    <w:rsid w:val="00906EF8"/>
    <w:rsid w:val="0090702B"/>
    <w:rsid w:val="00907253"/>
    <w:rsid w:val="00907290"/>
    <w:rsid w:val="00907445"/>
    <w:rsid w:val="009074F9"/>
    <w:rsid w:val="00907533"/>
    <w:rsid w:val="00907B66"/>
    <w:rsid w:val="009103A1"/>
    <w:rsid w:val="009104D5"/>
    <w:rsid w:val="00910E07"/>
    <w:rsid w:val="00910F87"/>
    <w:rsid w:val="00910F9F"/>
    <w:rsid w:val="00911246"/>
    <w:rsid w:val="009114AE"/>
    <w:rsid w:val="009117EC"/>
    <w:rsid w:val="00911D51"/>
    <w:rsid w:val="00911DFE"/>
    <w:rsid w:val="00911EB9"/>
    <w:rsid w:val="00911ECD"/>
    <w:rsid w:val="0091213C"/>
    <w:rsid w:val="0091215C"/>
    <w:rsid w:val="0091236A"/>
    <w:rsid w:val="00912437"/>
    <w:rsid w:val="009124FB"/>
    <w:rsid w:val="00912B0C"/>
    <w:rsid w:val="009131AC"/>
    <w:rsid w:val="00913A48"/>
    <w:rsid w:val="00913BD2"/>
    <w:rsid w:val="00913C3E"/>
    <w:rsid w:val="009140E5"/>
    <w:rsid w:val="009140F9"/>
    <w:rsid w:val="009149CB"/>
    <w:rsid w:val="00914A69"/>
    <w:rsid w:val="00914CD5"/>
    <w:rsid w:val="00915596"/>
    <w:rsid w:val="009155AB"/>
    <w:rsid w:val="0091570E"/>
    <w:rsid w:val="0091585A"/>
    <w:rsid w:val="00915CB7"/>
    <w:rsid w:val="0091613B"/>
    <w:rsid w:val="00916356"/>
    <w:rsid w:val="00916D51"/>
    <w:rsid w:val="00916F50"/>
    <w:rsid w:val="00917037"/>
    <w:rsid w:val="00917089"/>
    <w:rsid w:val="009170CE"/>
    <w:rsid w:val="00917466"/>
    <w:rsid w:val="009175AE"/>
    <w:rsid w:val="0091788A"/>
    <w:rsid w:val="00917F7C"/>
    <w:rsid w:val="00920118"/>
    <w:rsid w:val="009203A4"/>
    <w:rsid w:val="00920581"/>
    <w:rsid w:val="00920AD3"/>
    <w:rsid w:val="00920C6D"/>
    <w:rsid w:val="00920FA3"/>
    <w:rsid w:val="00921060"/>
    <w:rsid w:val="009210CA"/>
    <w:rsid w:val="009211B9"/>
    <w:rsid w:val="009212B6"/>
    <w:rsid w:val="00921542"/>
    <w:rsid w:val="00921D34"/>
    <w:rsid w:val="00921FF5"/>
    <w:rsid w:val="00922275"/>
    <w:rsid w:val="00922373"/>
    <w:rsid w:val="00922454"/>
    <w:rsid w:val="0092277A"/>
    <w:rsid w:val="00922D57"/>
    <w:rsid w:val="00922F4C"/>
    <w:rsid w:val="009234A8"/>
    <w:rsid w:val="009234BE"/>
    <w:rsid w:val="0092379A"/>
    <w:rsid w:val="009238A4"/>
    <w:rsid w:val="00923B09"/>
    <w:rsid w:val="00923B35"/>
    <w:rsid w:val="009240DC"/>
    <w:rsid w:val="009242CD"/>
    <w:rsid w:val="0092445F"/>
    <w:rsid w:val="00924BD0"/>
    <w:rsid w:val="0092512B"/>
    <w:rsid w:val="00925185"/>
    <w:rsid w:val="00925264"/>
    <w:rsid w:val="0092535D"/>
    <w:rsid w:val="00925565"/>
    <w:rsid w:val="009257FA"/>
    <w:rsid w:val="00925845"/>
    <w:rsid w:val="00925A79"/>
    <w:rsid w:val="0092603B"/>
    <w:rsid w:val="0092606B"/>
    <w:rsid w:val="009264F0"/>
    <w:rsid w:val="009265A4"/>
    <w:rsid w:val="009267A4"/>
    <w:rsid w:val="00926A4C"/>
    <w:rsid w:val="00926D04"/>
    <w:rsid w:val="00926F1F"/>
    <w:rsid w:val="00927111"/>
    <w:rsid w:val="00927671"/>
    <w:rsid w:val="009276DD"/>
    <w:rsid w:val="009278C1"/>
    <w:rsid w:val="00927CB1"/>
    <w:rsid w:val="00927E3D"/>
    <w:rsid w:val="00927E6C"/>
    <w:rsid w:val="0093069E"/>
    <w:rsid w:val="009306A9"/>
    <w:rsid w:val="0093072F"/>
    <w:rsid w:val="00930B92"/>
    <w:rsid w:val="00930F94"/>
    <w:rsid w:val="00931156"/>
    <w:rsid w:val="009311B0"/>
    <w:rsid w:val="009315ED"/>
    <w:rsid w:val="0093187B"/>
    <w:rsid w:val="00931E7B"/>
    <w:rsid w:val="00932246"/>
    <w:rsid w:val="009326D9"/>
    <w:rsid w:val="00932738"/>
    <w:rsid w:val="00932782"/>
    <w:rsid w:val="00932912"/>
    <w:rsid w:val="009329E7"/>
    <w:rsid w:val="00932B9F"/>
    <w:rsid w:val="00932C75"/>
    <w:rsid w:val="00932E04"/>
    <w:rsid w:val="00932F6D"/>
    <w:rsid w:val="009330A3"/>
    <w:rsid w:val="0093356B"/>
    <w:rsid w:val="0093376C"/>
    <w:rsid w:val="0093390E"/>
    <w:rsid w:val="00933C89"/>
    <w:rsid w:val="00933EA1"/>
    <w:rsid w:val="00933EE6"/>
    <w:rsid w:val="00935096"/>
    <w:rsid w:val="00935173"/>
    <w:rsid w:val="00935603"/>
    <w:rsid w:val="00935A3E"/>
    <w:rsid w:val="00935CD4"/>
    <w:rsid w:val="00936470"/>
    <w:rsid w:val="00936A9C"/>
    <w:rsid w:val="00936B5D"/>
    <w:rsid w:val="00936B97"/>
    <w:rsid w:val="00936BCF"/>
    <w:rsid w:val="00936D90"/>
    <w:rsid w:val="00936FB6"/>
    <w:rsid w:val="009373A1"/>
    <w:rsid w:val="00937D32"/>
    <w:rsid w:val="00937FE1"/>
    <w:rsid w:val="00940252"/>
    <w:rsid w:val="009403BA"/>
    <w:rsid w:val="00940897"/>
    <w:rsid w:val="00940A08"/>
    <w:rsid w:val="00940CB5"/>
    <w:rsid w:val="00940D6C"/>
    <w:rsid w:val="00940DCB"/>
    <w:rsid w:val="00940ECE"/>
    <w:rsid w:val="00941319"/>
    <w:rsid w:val="0094134F"/>
    <w:rsid w:val="0094152E"/>
    <w:rsid w:val="0094177D"/>
    <w:rsid w:val="00941959"/>
    <w:rsid w:val="00942014"/>
    <w:rsid w:val="009423EA"/>
    <w:rsid w:val="00942E9F"/>
    <w:rsid w:val="00942F10"/>
    <w:rsid w:val="00943196"/>
    <w:rsid w:val="009431FA"/>
    <w:rsid w:val="00943417"/>
    <w:rsid w:val="009438E1"/>
    <w:rsid w:val="00943960"/>
    <w:rsid w:val="00943978"/>
    <w:rsid w:val="00943BC2"/>
    <w:rsid w:val="00944178"/>
    <w:rsid w:val="0094469E"/>
    <w:rsid w:val="009449C8"/>
    <w:rsid w:val="0094508D"/>
    <w:rsid w:val="00945090"/>
    <w:rsid w:val="009455B5"/>
    <w:rsid w:val="0094570A"/>
    <w:rsid w:val="009457F7"/>
    <w:rsid w:val="00945913"/>
    <w:rsid w:val="00945AD1"/>
    <w:rsid w:val="00945B61"/>
    <w:rsid w:val="00945CCB"/>
    <w:rsid w:val="00945D5D"/>
    <w:rsid w:val="0094607D"/>
    <w:rsid w:val="00946141"/>
    <w:rsid w:val="00946E02"/>
    <w:rsid w:val="00946ED5"/>
    <w:rsid w:val="00946FF1"/>
    <w:rsid w:val="0094712F"/>
    <w:rsid w:val="0094717A"/>
    <w:rsid w:val="009472CB"/>
    <w:rsid w:val="009479AA"/>
    <w:rsid w:val="00947A5F"/>
    <w:rsid w:val="00947D16"/>
    <w:rsid w:val="00947D29"/>
    <w:rsid w:val="00947FB6"/>
    <w:rsid w:val="009500CA"/>
    <w:rsid w:val="00950628"/>
    <w:rsid w:val="00950637"/>
    <w:rsid w:val="00950941"/>
    <w:rsid w:val="0095154B"/>
    <w:rsid w:val="00951959"/>
    <w:rsid w:val="0095221A"/>
    <w:rsid w:val="00952A6D"/>
    <w:rsid w:val="00952AB7"/>
    <w:rsid w:val="00952CBC"/>
    <w:rsid w:val="00953063"/>
    <w:rsid w:val="009532FA"/>
    <w:rsid w:val="00953641"/>
    <w:rsid w:val="00953912"/>
    <w:rsid w:val="00953D5C"/>
    <w:rsid w:val="00953D71"/>
    <w:rsid w:val="00953EA6"/>
    <w:rsid w:val="0095426D"/>
    <w:rsid w:val="009542F0"/>
    <w:rsid w:val="009543C1"/>
    <w:rsid w:val="00954C1A"/>
    <w:rsid w:val="00954C61"/>
    <w:rsid w:val="00954F31"/>
    <w:rsid w:val="009557E7"/>
    <w:rsid w:val="00955DBF"/>
    <w:rsid w:val="0095651D"/>
    <w:rsid w:val="00956AED"/>
    <w:rsid w:val="00956B43"/>
    <w:rsid w:val="00956BB5"/>
    <w:rsid w:val="009575D3"/>
    <w:rsid w:val="009575DE"/>
    <w:rsid w:val="00957644"/>
    <w:rsid w:val="009576A7"/>
    <w:rsid w:val="00957826"/>
    <w:rsid w:val="00957EB1"/>
    <w:rsid w:val="00960511"/>
    <w:rsid w:val="00960857"/>
    <w:rsid w:val="009608D9"/>
    <w:rsid w:val="00960BF6"/>
    <w:rsid w:val="00960E75"/>
    <w:rsid w:val="00961034"/>
    <w:rsid w:val="009610F4"/>
    <w:rsid w:val="009614CF"/>
    <w:rsid w:val="00961725"/>
    <w:rsid w:val="0096174E"/>
    <w:rsid w:val="009618CA"/>
    <w:rsid w:val="00961CB9"/>
    <w:rsid w:val="00962317"/>
    <w:rsid w:val="00962534"/>
    <w:rsid w:val="00962549"/>
    <w:rsid w:val="00962588"/>
    <w:rsid w:val="009627AD"/>
    <w:rsid w:val="00962802"/>
    <w:rsid w:val="00963360"/>
    <w:rsid w:val="00963692"/>
    <w:rsid w:val="0096387B"/>
    <w:rsid w:val="009638FA"/>
    <w:rsid w:val="0096404C"/>
    <w:rsid w:val="009645A4"/>
    <w:rsid w:val="009649F3"/>
    <w:rsid w:val="00964A14"/>
    <w:rsid w:val="00964DC5"/>
    <w:rsid w:val="0096515E"/>
    <w:rsid w:val="00965211"/>
    <w:rsid w:val="00965537"/>
    <w:rsid w:val="009657E9"/>
    <w:rsid w:val="0096593D"/>
    <w:rsid w:val="00965D22"/>
    <w:rsid w:val="00965E33"/>
    <w:rsid w:val="00966695"/>
    <w:rsid w:val="009667DC"/>
    <w:rsid w:val="0096681E"/>
    <w:rsid w:val="009669D9"/>
    <w:rsid w:val="00966ABD"/>
    <w:rsid w:val="00966CA4"/>
    <w:rsid w:val="0096708D"/>
    <w:rsid w:val="00967127"/>
    <w:rsid w:val="0096722E"/>
    <w:rsid w:val="009672DA"/>
    <w:rsid w:val="0096734A"/>
    <w:rsid w:val="009673AE"/>
    <w:rsid w:val="00967855"/>
    <w:rsid w:val="00970383"/>
    <w:rsid w:val="009704E1"/>
    <w:rsid w:val="00970701"/>
    <w:rsid w:val="0097081D"/>
    <w:rsid w:val="00970988"/>
    <w:rsid w:val="00970B11"/>
    <w:rsid w:val="00970ED5"/>
    <w:rsid w:val="00970FE3"/>
    <w:rsid w:val="0097121A"/>
    <w:rsid w:val="00971367"/>
    <w:rsid w:val="00971613"/>
    <w:rsid w:val="0097176C"/>
    <w:rsid w:val="009717B4"/>
    <w:rsid w:val="0097199B"/>
    <w:rsid w:val="009719CA"/>
    <w:rsid w:val="00971C9D"/>
    <w:rsid w:val="00972613"/>
    <w:rsid w:val="009726CB"/>
    <w:rsid w:val="00972990"/>
    <w:rsid w:val="00972BFC"/>
    <w:rsid w:val="00972DAE"/>
    <w:rsid w:val="009730B7"/>
    <w:rsid w:val="009730CC"/>
    <w:rsid w:val="0097324F"/>
    <w:rsid w:val="00973402"/>
    <w:rsid w:val="00973551"/>
    <w:rsid w:val="009739EB"/>
    <w:rsid w:val="00973BC1"/>
    <w:rsid w:val="0097402F"/>
    <w:rsid w:val="009747B7"/>
    <w:rsid w:val="009747E4"/>
    <w:rsid w:val="00975108"/>
    <w:rsid w:val="00975286"/>
    <w:rsid w:val="00975300"/>
    <w:rsid w:val="00975320"/>
    <w:rsid w:val="00975653"/>
    <w:rsid w:val="00975728"/>
    <w:rsid w:val="0097573C"/>
    <w:rsid w:val="00975915"/>
    <w:rsid w:val="009759AA"/>
    <w:rsid w:val="00975ABE"/>
    <w:rsid w:val="00975B0F"/>
    <w:rsid w:val="00975C82"/>
    <w:rsid w:val="00975EC0"/>
    <w:rsid w:val="009762E3"/>
    <w:rsid w:val="00976407"/>
    <w:rsid w:val="0097692E"/>
    <w:rsid w:val="00976EC4"/>
    <w:rsid w:val="009776E2"/>
    <w:rsid w:val="00977848"/>
    <w:rsid w:val="00977FD0"/>
    <w:rsid w:val="0098061D"/>
    <w:rsid w:val="0098073B"/>
    <w:rsid w:val="00980748"/>
    <w:rsid w:val="00980B66"/>
    <w:rsid w:val="00980CEE"/>
    <w:rsid w:val="00980EE9"/>
    <w:rsid w:val="00981183"/>
    <w:rsid w:val="009812FE"/>
    <w:rsid w:val="0098145A"/>
    <w:rsid w:val="00981578"/>
    <w:rsid w:val="009815C0"/>
    <w:rsid w:val="009815E2"/>
    <w:rsid w:val="0098161E"/>
    <w:rsid w:val="009816BB"/>
    <w:rsid w:val="00981788"/>
    <w:rsid w:val="009817F6"/>
    <w:rsid w:val="009819FD"/>
    <w:rsid w:val="00981A18"/>
    <w:rsid w:val="00981FDC"/>
    <w:rsid w:val="009822C3"/>
    <w:rsid w:val="00982459"/>
    <w:rsid w:val="0098260C"/>
    <w:rsid w:val="00983178"/>
    <w:rsid w:val="009833BC"/>
    <w:rsid w:val="0098373F"/>
    <w:rsid w:val="009839D9"/>
    <w:rsid w:val="00983A17"/>
    <w:rsid w:val="00983B0F"/>
    <w:rsid w:val="00983EF6"/>
    <w:rsid w:val="009842C3"/>
    <w:rsid w:val="0098454C"/>
    <w:rsid w:val="009846CB"/>
    <w:rsid w:val="009849F8"/>
    <w:rsid w:val="00984AAF"/>
    <w:rsid w:val="00984BD7"/>
    <w:rsid w:val="009851EE"/>
    <w:rsid w:val="00985327"/>
    <w:rsid w:val="00985486"/>
    <w:rsid w:val="00985776"/>
    <w:rsid w:val="00985983"/>
    <w:rsid w:val="00985A71"/>
    <w:rsid w:val="00985DE8"/>
    <w:rsid w:val="00985EBD"/>
    <w:rsid w:val="00985EBE"/>
    <w:rsid w:val="0098621B"/>
    <w:rsid w:val="0098629D"/>
    <w:rsid w:val="009862B8"/>
    <w:rsid w:val="0098630F"/>
    <w:rsid w:val="00986350"/>
    <w:rsid w:val="0098646D"/>
    <w:rsid w:val="009867AE"/>
    <w:rsid w:val="009868E3"/>
    <w:rsid w:val="00986946"/>
    <w:rsid w:val="0098742E"/>
    <w:rsid w:val="0098762D"/>
    <w:rsid w:val="0099011E"/>
    <w:rsid w:val="009902BF"/>
    <w:rsid w:val="00990316"/>
    <w:rsid w:val="00990442"/>
    <w:rsid w:val="00990506"/>
    <w:rsid w:val="0099070C"/>
    <w:rsid w:val="00990D69"/>
    <w:rsid w:val="00990E64"/>
    <w:rsid w:val="00990EC0"/>
    <w:rsid w:val="00990ECE"/>
    <w:rsid w:val="00990F56"/>
    <w:rsid w:val="009914A2"/>
    <w:rsid w:val="0099163E"/>
    <w:rsid w:val="00991774"/>
    <w:rsid w:val="009917E7"/>
    <w:rsid w:val="00991946"/>
    <w:rsid w:val="00991DCD"/>
    <w:rsid w:val="00992297"/>
    <w:rsid w:val="00992C51"/>
    <w:rsid w:val="00992F6D"/>
    <w:rsid w:val="00993430"/>
    <w:rsid w:val="0099343A"/>
    <w:rsid w:val="00993497"/>
    <w:rsid w:val="00993710"/>
    <w:rsid w:val="00993893"/>
    <w:rsid w:val="00993A0A"/>
    <w:rsid w:val="00993DF9"/>
    <w:rsid w:val="009943DE"/>
    <w:rsid w:val="00994932"/>
    <w:rsid w:val="00994AC2"/>
    <w:rsid w:val="00994B62"/>
    <w:rsid w:val="00994B6E"/>
    <w:rsid w:val="00994BC1"/>
    <w:rsid w:val="009953F9"/>
    <w:rsid w:val="00995508"/>
    <w:rsid w:val="009959D9"/>
    <w:rsid w:val="00995ADB"/>
    <w:rsid w:val="00995C2F"/>
    <w:rsid w:val="00996433"/>
    <w:rsid w:val="0099646D"/>
    <w:rsid w:val="009964F5"/>
    <w:rsid w:val="009967D9"/>
    <w:rsid w:val="009968D5"/>
    <w:rsid w:val="009969E6"/>
    <w:rsid w:val="0099703D"/>
    <w:rsid w:val="0099743D"/>
    <w:rsid w:val="009978CE"/>
    <w:rsid w:val="00997DC9"/>
    <w:rsid w:val="009A0213"/>
    <w:rsid w:val="009A026E"/>
    <w:rsid w:val="009A0312"/>
    <w:rsid w:val="009A03B5"/>
    <w:rsid w:val="009A04CD"/>
    <w:rsid w:val="009A06DE"/>
    <w:rsid w:val="009A09E4"/>
    <w:rsid w:val="009A0A4D"/>
    <w:rsid w:val="009A0B34"/>
    <w:rsid w:val="009A0F4B"/>
    <w:rsid w:val="009A10E3"/>
    <w:rsid w:val="009A12B7"/>
    <w:rsid w:val="009A151D"/>
    <w:rsid w:val="009A1605"/>
    <w:rsid w:val="009A168B"/>
    <w:rsid w:val="009A16A4"/>
    <w:rsid w:val="009A1865"/>
    <w:rsid w:val="009A1EA5"/>
    <w:rsid w:val="009A21B2"/>
    <w:rsid w:val="009A22BB"/>
    <w:rsid w:val="009A2A1F"/>
    <w:rsid w:val="009A3586"/>
    <w:rsid w:val="009A36CC"/>
    <w:rsid w:val="009A3777"/>
    <w:rsid w:val="009A3C6E"/>
    <w:rsid w:val="009A3D1E"/>
    <w:rsid w:val="009A3DA2"/>
    <w:rsid w:val="009A3F01"/>
    <w:rsid w:val="009A402C"/>
    <w:rsid w:val="009A454F"/>
    <w:rsid w:val="009A475F"/>
    <w:rsid w:val="009A4CA0"/>
    <w:rsid w:val="009A4EF0"/>
    <w:rsid w:val="009A5546"/>
    <w:rsid w:val="009A59D7"/>
    <w:rsid w:val="009A5FCD"/>
    <w:rsid w:val="009A6352"/>
    <w:rsid w:val="009A6752"/>
    <w:rsid w:val="009A6C7F"/>
    <w:rsid w:val="009A6D3A"/>
    <w:rsid w:val="009A78A6"/>
    <w:rsid w:val="009A78EC"/>
    <w:rsid w:val="009A7C85"/>
    <w:rsid w:val="009A7D19"/>
    <w:rsid w:val="009A7D42"/>
    <w:rsid w:val="009B01DC"/>
    <w:rsid w:val="009B02BC"/>
    <w:rsid w:val="009B0441"/>
    <w:rsid w:val="009B0632"/>
    <w:rsid w:val="009B0915"/>
    <w:rsid w:val="009B0BB0"/>
    <w:rsid w:val="009B0C55"/>
    <w:rsid w:val="009B0F0A"/>
    <w:rsid w:val="009B143B"/>
    <w:rsid w:val="009B1734"/>
    <w:rsid w:val="009B173F"/>
    <w:rsid w:val="009B1929"/>
    <w:rsid w:val="009B19AD"/>
    <w:rsid w:val="009B19F3"/>
    <w:rsid w:val="009B1BCF"/>
    <w:rsid w:val="009B1CFE"/>
    <w:rsid w:val="009B1D25"/>
    <w:rsid w:val="009B1FA9"/>
    <w:rsid w:val="009B26F4"/>
    <w:rsid w:val="009B2E1F"/>
    <w:rsid w:val="009B3612"/>
    <w:rsid w:val="009B379C"/>
    <w:rsid w:val="009B3DEF"/>
    <w:rsid w:val="009B4134"/>
    <w:rsid w:val="009B430F"/>
    <w:rsid w:val="009B43EB"/>
    <w:rsid w:val="009B4C03"/>
    <w:rsid w:val="009B50D1"/>
    <w:rsid w:val="009B56F7"/>
    <w:rsid w:val="009B5A8C"/>
    <w:rsid w:val="009B5B4C"/>
    <w:rsid w:val="009B645E"/>
    <w:rsid w:val="009B64B0"/>
    <w:rsid w:val="009B672F"/>
    <w:rsid w:val="009B680C"/>
    <w:rsid w:val="009B6C60"/>
    <w:rsid w:val="009B6E45"/>
    <w:rsid w:val="009B6EF9"/>
    <w:rsid w:val="009B723D"/>
    <w:rsid w:val="009B72BB"/>
    <w:rsid w:val="009B72EE"/>
    <w:rsid w:val="009B7AD2"/>
    <w:rsid w:val="009B7B50"/>
    <w:rsid w:val="009B7D63"/>
    <w:rsid w:val="009C02D2"/>
    <w:rsid w:val="009C03FB"/>
    <w:rsid w:val="009C07B8"/>
    <w:rsid w:val="009C0810"/>
    <w:rsid w:val="009C0DF0"/>
    <w:rsid w:val="009C10ED"/>
    <w:rsid w:val="009C1314"/>
    <w:rsid w:val="009C1369"/>
    <w:rsid w:val="009C16DF"/>
    <w:rsid w:val="009C19FB"/>
    <w:rsid w:val="009C1D6D"/>
    <w:rsid w:val="009C272B"/>
    <w:rsid w:val="009C277A"/>
    <w:rsid w:val="009C2DDD"/>
    <w:rsid w:val="009C2F5E"/>
    <w:rsid w:val="009C2FB7"/>
    <w:rsid w:val="009C305D"/>
    <w:rsid w:val="009C3272"/>
    <w:rsid w:val="009C336B"/>
    <w:rsid w:val="009C38D6"/>
    <w:rsid w:val="009C3987"/>
    <w:rsid w:val="009C3BC4"/>
    <w:rsid w:val="009C426E"/>
    <w:rsid w:val="009C439B"/>
    <w:rsid w:val="009C45D8"/>
    <w:rsid w:val="009C48FD"/>
    <w:rsid w:val="009C4A6D"/>
    <w:rsid w:val="009C4E89"/>
    <w:rsid w:val="009C54CC"/>
    <w:rsid w:val="009C566C"/>
    <w:rsid w:val="009C57CA"/>
    <w:rsid w:val="009C5BD9"/>
    <w:rsid w:val="009C5C10"/>
    <w:rsid w:val="009C5F34"/>
    <w:rsid w:val="009C6EF6"/>
    <w:rsid w:val="009C6F31"/>
    <w:rsid w:val="009C71C3"/>
    <w:rsid w:val="009C77BF"/>
    <w:rsid w:val="009C77F6"/>
    <w:rsid w:val="009C78C9"/>
    <w:rsid w:val="009D0109"/>
    <w:rsid w:val="009D01AF"/>
    <w:rsid w:val="009D058E"/>
    <w:rsid w:val="009D07FC"/>
    <w:rsid w:val="009D0C12"/>
    <w:rsid w:val="009D0CBA"/>
    <w:rsid w:val="009D0D1E"/>
    <w:rsid w:val="009D0DAE"/>
    <w:rsid w:val="009D1DB3"/>
    <w:rsid w:val="009D1E43"/>
    <w:rsid w:val="009D23F1"/>
    <w:rsid w:val="009D25CE"/>
    <w:rsid w:val="009D25DB"/>
    <w:rsid w:val="009D2682"/>
    <w:rsid w:val="009D313F"/>
    <w:rsid w:val="009D3446"/>
    <w:rsid w:val="009D3515"/>
    <w:rsid w:val="009D3636"/>
    <w:rsid w:val="009D36BD"/>
    <w:rsid w:val="009D3857"/>
    <w:rsid w:val="009D3E45"/>
    <w:rsid w:val="009D4385"/>
    <w:rsid w:val="009D4659"/>
    <w:rsid w:val="009D4D47"/>
    <w:rsid w:val="009D503D"/>
    <w:rsid w:val="009D5096"/>
    <w:rsid w:val="009D50B2"/>
    <w:rsid w:val="009D52F9"/>
    <w:rsid w:val="009D5940"/>
    <w:rsid w:val="009D5B4B"/>
    <w:rsid w:val="009D5BB4"/>
    <w:rsid w:val="009D60FD"/>
    <w:rsid w:val="009D6904"/>
    <w:rsid w:val="009D695F"/>
    <w:rsid w:val="009D6DF3"/>
    <w:rsid w:val="009D7063"/>
    <w:rsid w:val="009D709F"/>
    <w:rsid w:val="009D7131"/>
    <w:rsid w:val="009D74C7"/>
    <w:rsid w:val="009D78C9"/>
    <w:rsid w:val="009D7C42"/>
    <w:rsid w:val="009D7C8B"/>
    <w:rsid w:val="009D7ED2"/>
    <w:rsid w:val="009E0465"/>
    <w:rsid w:val="009E046C"/>
    <w:rsid w:val="009E04CB"/>
    <w:rsid w:val="009E0641"/>
    <w:rsid w:val="009E074D"/>
    <w:rsid w:val="009E07A9"/>
    <w:rsid w:val="009E0D57"/>
    <w:rsid w:val="009E0EF7"/>
    <w:rsid w:val="009E11C1"/>
    <w:rsid w:val="009E13C5"/>
    <w:rsid w:val="009E1500"/>
    <w:rsid w:val="009E16C8"/>
    <w:rsid w:val="009E1B99"/>
    <w:rsid w:val="009E1E5E"/>
    <w:rsid w:val="009E2165"/>
    <w:rsid w:val="009E22C4"/>
    <w:rsid w:val="009E2434"/>
    <w:rsid w:val="009E27B4"/>
    <w:rsid w:val="009E2937"/>
    <w:rsid w:val="009E296B"/>
    <w:rsid w:val="009E391D"/>
    <w:rsid w:val="009E3AD5"/>
    <w:rsid w:val="009E3FDF"/>
    <w:rsid w:val="009E4152"/>
    <w:rsid w:val="009E4532"/>
    <w:rsid w:val="009E455F"/>
    <w:rsid w:val="009E4E7C"/>
    <w:rsid w:val="009E515B"/>
    <w:rsid w:val="009E546E"/>
    <w:rsid w:val="009E5859"/>
    <w:rsid w:val="009E5A63"/>
    <w:rsid w:val="009E5C44"/>
    <w:rsid w:val="009E5FE6"/>
    <w:rsid w:val="009E6155"/>
    <w:rsid w:val="009E631F"/>
    <w:rsid w:val="009E6731"/>
    <w:rsid w:val="009E6870"/>
    <w:rsid w:val="009E6B2B"/>
    <w:rsid w:val="009E6E09"/>
    <w:rsid w:val="009E71C3"/>
    <w:rsid w:val="009E77B9"/>
    <w:rsid w:val="009E7A79"/>
    <w:rsid w:val="009E7C48"/>
    <w:rsid w:val="009E7E90"/>
    <w:rsid w:val="009F0C61"/>
    <w:rsid w:val="009F0E91"/>
    <w:rsid w:val="009F0F5D"/>
    <w:rsid w:val="009F0FDC"/>
    <w:rsid w:val="009F100E"/>
    <w:rsid w:val="009F1083"/>
    <w:rsid w:val="009F135F"/>
    <w:rsid w:val="009F15EA"/>
    <w:rsid w:val="009F1BB5"/>
    <w:rsid w:val="009F1D88"/>
    <w:rsid w:val="009F1E96"/>
    <w:rsid w:val="009F200A"/>
    <w:rsid w:val="009F227E"/>
    <w:rsid w:val="009F23B1"/>
    <w:rsid w:val="009F2500"/>
    <w:rsid w:val="009F2577"/>
    <w:rsid w:val="009F25EB"/>
    <w:rsid w:val="009F2A08"/>
    <w:rsid w:val="009F2BAC"/>
    <w:rsid w:val="009F3067"/>
    <w:rsid w:val="009F3116"/>
    <w:rsid w:val="009F347B"/>
    <w:rsid w:val="009F3549"/>
    <w:rsid w:val="009F36F4"/>
    <w:rsid w:val="009F3741"/>
    <w:rsid w:val="009F37E0"/>
    <w:rsid w:val="009F3832"/>
    <w:rsid w:val="009F3C9F"/>
    <w:rsid w:val="009F3E4B"/>
    <w:rsid w:val="009F455F"/>
    <w:rsid w:val="009F4695"/>
    <w:rsid w:val="009F4BFF"/>
    <w:rsid w:val="009F5077"/>
    <w:rsid w:val="009F55E8"/>
    <w:rsid w:val="009F5956"/>
    <w:rsid w:val="009F5BAE"/>
    <w:rsid w:val="009F60CD"/>
    <w:rsid w:val="009F614F"/>
    <w:rsid w:val="009F62E0"/>
    <w:rsid w:val="009F661E"/>
    <w:rsid w:val="009F6783"/>
    <w:rsid w:val="009F6854"/>
    <w:rsid w:val="009F692C"/>
    <w:rsid w:val="009F69E7"/>
    <w:rsid w:val="009F7288"/>
    <w:rsid w:val="009F7356"/>
    <w:rsid w:val="009F7488"/>
    <w:rsid w:val="009F7BD7"/>
    <w:rsid w:val="009F7F3D"/>
    <w:rsid w:val="00A002C4"/>
    <w:rsid w:val="00A00407"/>
    <w:rsid w:val="00A00BBD"/>
    <w:rsid w:val="00A00D74"/>
    <w:rsid w:val="00A00E50"/>
    <w:rsid w:val="00A00F4D"/>
    <w:rsid w:val="00A00FBC"/>
    <w:rsid w:val="00A011AA"/>
    <w:rsid w:val="00A01308"/>
    <w:rsid w:val="00A01321"/>
    <w:rsid w:val="00A0159F"/>
    <w:rsid w:val="00A01B25"/>
    <w:rsid w:val="00A01C2F"/>
    <w:rsid w:val="00A01F37"/>
    <w:rsid w:val="00A02146"/>
    <w:rsid w:val="00A02156"/>
    <w:rsid w:val="00A023E4"/>
    <w:rsid w:val="00A0245A"/>
    <w:rsid w:val="00A025E7"/>
    <w:rsid w:val="00A026A6"/>
    <w:rsid w:val="00A028AA"/>
    <w:rsid w:val="00A02A0C"/>
    <w:rsid w:val="00A02CBB"/>
    <w:rsid w:val="00A02FDD"/>
    <w:rsid w:val="00A03079"/>
    <w:rsid w:val="00A031E1"/>
    <w:rsid w:val="00A03637"/>
    <w:rsid w:val="00A037A2"/>
    <w:rsid w:val="00A04356"/>
    <w:rsid w:val="00A044D7"/>
    <w:rsid w:val="00A04BCB"/>
    <w:rsid w:val="00A05482"/>
    <w:rsid w:val="00A05647"/>
    <w:rsid w:val="00A0599A"/>
    <w:rsid w:val="00A05C84"/>
    <w:rsid w:val="00A061A5"/>
    <w:rsid w:val="00A06861"/>
    <w:rsid w:val="00A068F6"/>
    <w:rsid w:val="00A069EB"/>
    <w:rsid w:val="00A06F07"/>
    <w:rsid w:val="00A071F8"/>
    <w:rsid w:val="00A0733A"/>
    <w:rsid w:val="00A07F57"/>
    <w:rsid w:val="00A1019B"/>
    <w:rsid w:val="00A10315"/>
    <w:rsid w:val="00A10877"/>
    <w:rsid w:val="00A10914"/>
    <w:rsid w:val="00A110CC"/>
    <w:rsid w:val="00A112F5"/>
    <w:rsid w:val="00A115BD"/>
    <w:rsid w:val="00A115C8"/>
    <w:rsid w:val="00A115D8"/>
    <w:rsid w:val="00A116D5"/>
    <w:rsid w:val="00A116EB"/>
    <w:rsid w:val="00A11A9F"/>
    <w:rsid w:val="00A11C72"/>
    <w:rsid w:val="00A1224B"/>
    <w:rsid w:val="00A12272"/>
    <w:rsid w:val="00A122D9"/>
    <w:rsid w:val="00A124E5"/>
    <w:rsid w:val="00A126C3"/>
    <w:rsid w:val="00A12960"/>
    <w:rsid w:val="00A12CF2"/>
    <w:rsid w:val="00A12E4A"/>
    <w:rsid w:val="00A12FFC"/>
    <w:rsid w:val="00A130A3"/>
    <w:rsid w:val="00A1323C"/>
    <w:rsid w:val="00A13260"/>
    <w:rsid w:val="00A13AF0"/>
    <w:rsid w:val="00A13B30"/>
    <w:rsid w:val="00A13DBA"/>
    <w:rsid w:val="00A1424E"/>
    <w:rsid w:val="00A14282"/>
    <w:rsid w:val="00A148B1"/>
    <w:rsid w:val="00A148C5"/>
    <w:rsid w:val="00A14C63"/>
    <w:rsid w:val="00A14EF5"/>
    <w:rsid w:val="00A15013"/>
    <w:rsid w:val="00A15120"/>
    <w:rsid w:val="00A157F7"/>
    <w:rsid w:val="00A15850"/>
    <w:rsid w:val="00A15A19"/>
    <w:rsid w:val="00A15AE8"/>
    <w:rsid w:val="00A15B8F"/>
    <w:rsid w:val="00A15E37"/>
    <w:rsid w:val="00A1622B"/>
    <w:rsid w:val="00A166E4"/>
    <w:rsid w:val="00A16C2F"/>
    <w:rsid w:val="00A16ECC"/>
    <w:rsid w:val="00A1749D"/>
    <w:rsid w:val="00A17AF7"/>
    <w:rsid w:val="00A20162"/>
    <w:rsid w:val="00A2068E"/>
    <w:rsid w:val="00A20983"/>
    <w:rsid w:val="00A20BAD"/>
    <w:rsid w:val="00A20BF7"/>
    <w:rsid w:val="00A20C57"/>
    <w:rsid w:val="00A20E4D"/>
    <w:rsid w:val="00A20F31"/>
    <w:rsid w:val="00A21116"/>
    <w:rsid w:val="00A211AC"/>
    <w:rsid w:val="00A212D7"/>
    <w:rsid w:val="00A21323"/>
    <w:rsid w:val="00A215DB"/>
    <w:rsid w:val="00A21810"/>
    <w:rsid w:val="00A21D17"/>
    <w:rsid w:val="00A21D69"/>
    <w:rsid w:val="00A2216F"/>
    <w:rsid w:val="00A221D5"/>
    <w:rsid w:val="00A2225A"/>
    <w:rsid w:val="00A22506"/>
    <w:rsid w:val="00A229D5"/>
    <w:rsid w:val="00A22E53"/>
    <w:rsid w:val="00A23500"/>
    <w:rsid w:val="00A23C28"/>
    <w:rsid w:val="00A23C62"/>
    <w:rsid w:val="00A23C89"/>
    <w:rsid w:val="00A23D8E"/>
    <w:rsid w:val="00A23E01"/>
    <w:rsid w:val="00A23F48"/>
    <w:rsid w:val="00A24166"/>
    <w:rsid w:val="00A2425E"/>
    <w:rsid w:val="00A249F9"/>
    <w:rsid w:val="00A24A16"/>
    <w:rsid w:val="00A24F50"/>
    <w:rsid w:val="00A254F3"/>
    <w:rsid w:val="00A255F3"/>
    <w:rsid w:val="00A257B8"/>
    <w:rsid w:val="00A25B65"/>
    <w:rsid w:val="00A2638A"/>
    <w:rsid w:val="00A26603"/>
    <w:rsid w:val="00A266A1"/>
    <w:rsid w:val="00A268E9"/>
    <w:rsid w:val="00A269EA"/>
    <w:rsid w:val="00A26C97"/>
    <w:rsid w:val="00A26DCB"/>
    <w:rsid w:val="00A26FF0"/>
    <w:rsid w:val="00A27609"/>
    <w:rsid w:val="00A276E3"/>
    <w:rsid w:val="00A2774B"/>
    <w:rsid w:val="00A27838"/>
    <w:rsid w:val="00A27895"/>
    <w:rsid w:val="00A279B8"/>
    <w:rsid w:val="00A27AE9"/>
    <w:rsid w:val="00A27E2F"/>
    <w:rsid w:val="00A27F95"/>
    <w:rsid w:val="00A3036C"/>
    <w:rsid w:val="00A3072B"/>
    <w:rsid w:val="00A30E55"/>
    <w:rsid w:val="00A31467"/>
    <w:rsid w:val="00A314E3"/>
    <w:rsid w:val="00A315DD"/>
    <w:rsid w:val="00A316ED"/>
    <w:rsid w:val="00A3170D"/>
    <w:rsid w:val="00A3198D"/>
    <w:rsid w:val="00A31C84"/>
    <w:rsid w:val="00A31C9B"/>
    <w:rsid w:val="00A31EFD"/>
    <w:rsid w:val="00A32027"/>
    <w:rsid w:val="00A322E0"/>
    <w:rsid w:val="00A32344"/>
    <w:rsid w:val="00A32779"/>
    <w:rsid w:val="00A32BED"/>
    <w:rsid w:val="00A32C5A"/>
    <w:rsid w:val="00A32CA4"/>
    <w:rsid w:val="00A33220"/>
    <w:rsid w:val="00A33667"/>
    <w:rsid w:val="00A33698"/>
    <w:rsid w:val="00A33853"/>
    <w:rsid w:val="00A33989"/>
    <w:rsid w:val="00A33B90"/>
    <w:rsid w:val="00A33EC8"/>
    <w:rsid w:val="00A34022"/>
    <w:rsid w:val="00A346BB"/>
    <w:rsid w:val="00A34BCF"/>
    <w:rsid w:val="00A34CB0"/>
    <w:rsid w:val="00A354F3"/>
    <w:rsid w:val="00A355A7"/>
    <w:rsid w:val="00A356D6"/>
    <w:rsid w:val="00A35B84"/>
    <w:rsid w:val="00A35BAE"/>
    <w:rsid w:val="00A35EC9"/>
    <w:rsid w:val="00A360D4"/>
    <w:rsid w:val="00A36696"/>
    <w:rsid w:val="00A367A0"/>
    <w:rsid w:val="00A368F2"/>
    <w:rsid w:val="00A36AA2"/>
    <w:rsid w:val="00A36AA9"/>
    <w:rsid w:val="00A37321"/>
    <w:rsid w:val="00A37775"/>
    <w:rsid w:val="00A379F8"/>
    <w:rsid w:val="00A40022"/>
    <w:rsid w:val="00A401FF"/>
    <w:rsid w:val="00A40473"/>
    <w:rsid w:val="00A40491"/>
    <w:rsid w:val="00A40811"/>
    <w:rsid w:val="00A40AC3"/>
    <w:rsid w:val="00A40C63"/>
    <w:rsid w:val="00A40DF1"/>
    <w:rsid w:val="00A41356"/>
    <w:rsid w:val="00A41867"/>
    <w:rsid w:val="00A41939"/>
    <w:rsid w:val="00A41953"/>
    <w:rsid w:val="00A41BC5"/>
    <w:rsid w:val="00A42151"/>
    <w:rsid w:val="00A4241B"/>
    <w:rsid w:val="00A42656"/>
    <w:rsid w:val="00A42C6B"/>
    <w:rsid w:val="00A42E5B"/>
    <w:rsid w:val="00A4324F"/>
    <w:rsid w:val="00A43294"/>
    <w:rsid w:val="00A434AA"/>
    <w:rsid w:val="00A43787"/>
    <w:rsid w:val="00A43798"/>
    <w:rsid w:val="00A437FE"/>
    <w:rsid w:val="00A43914"/>
    <w:rsid w:val="00A43C41"/>
    <w:rsid w:val="00A43F2C"/>
    <w:rsid w:val="00A43FBF"/>
    <w:rsid w:val="00A44532"/>
    <w:rsid w:val="00A44653"/>
    <w:rsid w:val="00A453B4"/>
    <w:rsid w:val="00A45487"/>
    <w:rsid w:val="00A459F4"/>
    <w:rsid w:val="00A45AD8"/>
    <w:rsid w:val="00A45D1B"/>
    <w:rsid w:val="00A45E02"/>
    <w:rsid w:val="00A46AD5"/>
    <w:rsid w:val="00A46E3A"/>
    <w:rsid w:val="00A46EB6"/>
    <w:rsid w:val="00A46F34"/>
    <w:rsid w:val="00A46F5A"/>
    <w:rsid w:val="00A47020"/>
    <w:rsid w:val="00A470C3"/>
    <w:rsid w:val="00A47246"/>
    <w:rsid w:val="00A47390"/>
    <w:rsid w:val="00A4777A"/>
    <w:rsid w:val="00A4786A"/>
    <w:rsid w:val="00A47DCB"/>
    <w:rsid w:val="00A5005E"/>
    <w:rsid w:val="00A503EA"/>
    <w:rsid w:val="00A5049A"/>
    <w:rsid w:val="00A5095C"/>
    <w:rsid w:val="00A50A72"/>
    <w:rsid w:val="00A50A86"/>
    <w:rsid w:val="00A50AD8"/>
    <w:rsid w:val="00A510FC"/>
    <w:rsid w:val="00A51190"/>
    <w:rsid w:val="00A51674"/>
    <w:rsid w:val="00A517E9"/>
    <w:rsid w:val="00A51A49"/>
    <w:rsid w:val="00A51B98"/>
    <w:rsid w:val="00A51F0E"/>
    <w:rsid w:val="00A51F10"/>
    <w:rsid w:val="00A51FF6"/>
    <w:rsid w:val="00A5264E"/>
    <w:rsid w:val="00A52826"/>
    <w:rsid w:val="00A5308C"/>
    <w:rsid w:val="00A5327F"/>
    <w:rsid w:val="00A53585"/>
    <w:rsid w:val="00A535A5"/>
    <w:rsid w:val="00A53711"/>
    <w:rsid w:val="00A53E05"/>
    <w:rsid w:val="00A5403C"/>
    <w:rsid w:val="00A5430C"/>
    <w:rsid w:val="00A543A7"/>
    <w:rsid w:val="00A545EC"/>
    <w:rsid w:val="00A54613"/>
    <w:rsid w:val="00A54626"/>
    <w:rsid w:val="00A54E4E"/>
    <w:rsid w:val="00A556E8"/>
    <w:rsid w:val="00A55DF1"/>
    <w:rsid w:val="00A55E46"/>
    <w:rsid w:val="00A55EBB"/>
    <w:rsid w:val="00A5626B"/>
    <w:rsid w:val="00A565BA"/>
    <w:rsid w:val="00A56874"/>
    <w:rsid w:val="00A56C84"/>
    <w:rsid w:val="00A56C91"/>
    <w:rsid w:val="00A56D83"/>
    <w:rsid w:val="00A56E0D"/>
    <w:rsid w:val="00A56F42"/>
    <w:rsid w:val="00A570BC"/>
    <w:rsid w:val="00A57341"/>
    <w:rsid w:val="00A574DA"/>
    <w:rsid w:val="00A57977"/>
    <w:rsid w:val="00A57A9B"/>
    <w:rsid w:val="00A57DF0"/>
    <w:rsid w:val="00A60059"/>
    <w:rsid w:val="00A60352"/>
    <w:rsid w:val="00A60854"/>
    <w:rsid w:val="00A60A4F"/>
    <w:rsid w:val="00A60DB2"/>
    <w:rsid w:val="00A61267"/>
    <w:rsid w:val="00A61526"/>
    <w:rsid w:val="00A62047"/>
    <w:rsid w:val="00A620EA"/>
    <w:rsid w:val="00A625DA"/>
    <w:rsid w:val="00A625EE"/>
    <w:rsid w:val="00A62855"/>
    <w:rsid w:val="00A62B32"/>
    <w:rsid w:val="00A62DFE"/>
    <w:rsid w:val="00A62EEC"/>
    <w:rsid w:val="00A63A38"/>
    <w:rsid w:val="00A63C71"/>
    <w:rsid w:val="00A640D2"/>
    <w:rsid w:val="00A643DE"/>
    <w:rsid w:val="00A648DF"/>
    <w:rsid w:val="00A64966"/>
    <w:rsid w:val="00A64DB0"/>
    <w:rsid w:val="00A64F58"/>
    <w:rsid w:val="00A654F6"/>
    <w:rsid w:val="00A65610"/>
    <w:rsid w:val="00A65B1B"/>
    <w:rsid w:val="00A65DBF"/>
    <w:rsid w:val="00A660D3"/>
    <w:rsid w:val="00A66875"/>
    <w:rsid w:val="00A66985"/>
    <w:rsid w:val="00A66ADC"/>
    <w:rsid w:val="00A66C69"/>
    <w:rsid w:val="00A66E08"/>
    <w:rsid w:val="00A671A6"/>
    <w:rsid w:val="00A673EB"/>
    <w:rsid w:val="00A6759F"/>
    <w:rsid w:val="00A675C1"/>
    <w:rsid w:val="00A67878"/>
    <w:rsid w:val="00A700D8"/>
    <w:rsid w:val="00A70196"/>
    <w:rsid w:val="00A701A4"/>
    <w:rsid w:val="00A70544"/>
    <w:rsid w:val="00A70958"/>
    <w:rsid w:val="00A709C0"/>
    <w:rsid w:val="00A70A0C"/>
    <w:rsid w:val="00A70E56"/>
    <w:rsid w:val="00A710BD"/>
    <w:rsid w:val="00A7191B"/>
    <w:rsid w:val="00A71D4D"/>
    <w:rsid w:val="00A71ED9"/>
    <w:rsid w:val="00A72530"/>
    <w:rsid w:val="00A72726"/>
    <w:rsid w:val="00A72E71"/>
    <w:rsid w:val="00A731E5"/>
    <w:rsid w:val="00A73302"/>
    <w:rsid w:val="00A734F2"/>
    <w:rsid w:val="00A73545"/>
    <w:rsid w:val="00A73EBB"/>
    <w:rsid w:val="00A74277"/>
    <w:rsid w:val="00A745DC"/>
    <w:rsid w:val="00A745E7"/>
    <w:rsid w:val="00A746F0"/>
    <w:rsid w:val="00A747D5"/>
    <w:rsid w:val="00A74C17"/>
    <w:rsid w:val="00A74FE7"/>
    <w:rsid w:val="00A7569A"/>
    <w:rsid w:val="00A75763"/>
    <w:rsid w:val="00A75D92"/>
    <w:rsid w:val="00A75DFD"/>
    <w:rsid w:val="00A75F4A"/>
    <w:rsid w:val="00A7628D"/>
    <w:rsid w:val="00A763D4"/>
    <w:rsid w:val="00A763E1"/>
    <w:rsid w:val="00A765FB"/>
    <w:rsid w:val="00A76759"/>
    <w:rsid w:val="00A767A6"/>
    <w:rsid w:val="00A76952"/>
    <w:rsid w:val="00A769DA"/>
    <w:rsid w:val="00A76BAD"/>
    <w:rsid w:val="00A76BBE"/>
    <w:rsid w:val="00A76DAD"/>
    <w:rsid w:val="00A76FB3"/>
    <w:rsid w:val="00A773C0"/>
    <w:rsid w:val="00A77780"/>
    <w:rsid w:val="00A801FB"/>
    <w:rsid w:val="00A804F9"/>
    <w:rsid w:val="00A8076C"/>
    <w:rsid w:val="00A80ABD"/>
    <w:rsid w:val="00A80AC4"/>
    <w:rsid w:val="00A80AF1"/>
    <w:rsid w:val="00A80D86"/>
    <w:rsid w:val="00A80FDC"/>
    <w:rsid w:val="00A81083"/>
    <w:rsid w:val="00A81826"/>
    <w:rsid w:val="00A81AB7"/>
    <w:rsid w:val="00A81D2A"/>
    <w:rsid w:val="00A8230D"/>
    <w:rsid w:val="00A8264C"/>
    <w:rsid w:val="00A828B0"/>
    <w:rsid w:val="00A82B49"/>
    <w:rsid w:val="00A83231"/>
    <w:rsid w:val="00A83516"/>
    <w:rsid w:val="00A8364F"/>
    <w:rsid w:val="00A83F23"/>
    <w:rsid w:val="00A84971"/>
    <w:rsid w:val="00A84A96"/>
    <w:rsid w:val="00A84C54"/>
    <w:rsid w:val="00A855F8"/>
    <w:rsid w:val="00A857F2"/>
    <w:rsid w:val="00A85BA8"/>
    <w:rsid w:val="00A85E39"/>
    <w:rsid w:val="00A86320"/>
    <w:rsid w:val="00A8659D"/>
    <w:rsid w:val="00A8675E"/>
    <w:rsid w:val="00A86852"/>
    <w:rsid w:val="00A86ACC"/>
    <w:rsid w:val="00A86B4F"/>
    <w:rsid w:val="00A86BAA"/>
    <w:rsid w:val="00A86EDE"/>
    <w:rsid w:val="00A870FD"/>
    <w:rsid w:val="00A87405"/>
    <w:rsid w:val="00A874A2"/>
    <w:rsid w:val="00A874D4"/>
    <w:rsid w:val="00A87716"/>
    <w:rsid w:val="00A8782E"/>
    <w:rsid w:val="00A87AF8"/>
    <w:rsid w:val="00A87C19"/>
    <w:rsid w:val="00A87C4B"/>
    <w:rsid w:val="00A902E7"/>
    <w:rsid w:val="00A90686"/>
    <w:rsid w:val="00A909BA"/>
    <w:rsid w:val="00A90C3D"/>
    <w:rsid w:val="00A915CB"/>
    <w:rsid w:val="00A91916"/>
    <w:rsid w:val="00A919FE"/>
    <w:rsid w:val="00A92325"/>
    <w:rsid w:val="00A92452"/>
    <w:rsid w:val="00A9274C"/>
    <w:rsid w:val="00A927BB"/>
    <w:rsid w:val="00A92A13"/>
    <w:rsid w:val="00A931A6"/>
    <w:rsid w:val="00A93438"/>
    <w:rsid w:val="00A937C7"/>
    <w:rsid w:val="00A938FB"/>
    <w:rsid w:val="00A938FD"/>
    <w:rsid w:val="00A9398C"/>
    <w:rsid w:val="00A93B6D"/>
    <w:rsid w:val="00A93D0B"/>
    <w:rsid w:val="00A9410D"/>
    <w:rsid w:val="00A943B8"/>
    <w:rsid w:val="00A94BB6"/>
    <w:rsid w:val="00A94BFF"/>
    <w:rsid w:val="00A95113"/>
    <w:rsid w:val="00A951C2"/>
    <w:rsid w:val="00A955A3"/>
    <w:rsid w:val="00A95E79"/>
    <w:rsid w:val="00A964E5"/>
    <w:rsid w:val="00A9650B"/>
    <w:rsid w:val="00A9655C"/>
    <w:rsid w:val="00A96566"/>
    <w:rsid w:val="00A96692"/>
    <w:rsid w:val="00A966AE"/>
    <w:rsid w:val="00A966CF"/>
    <w:rsid w:val="00A966EB"/>
    <w:rsid w:val="00A96B83"/>
    <w:rsid w:val="00A96E3F"/>
    <w:rsid w:val="00A96EE6"/>
    <w:rsid w:val="00A96F14"/>
    <w:rsid w:val="00A9711F"/>
    <w:rsid w:val="00A97143"/>
    <w:rsid w:val="00A972FA"/>
    <w:rsid w:val="00A9739F"/>
    <w:rsid w:val="00A977D7"/>
    <w:rsid w:val="00A9787A"/>
    <w:rsid w:val="00A97B83"/>
    <w:rsid w:val="00A97DEF"/>
    <w:rsid w:val="00A97E5E"/>
    <w:rsid w:val="00AA01FB"/>
    <w:rsid w:val="00AA0268"/>
    <w:rsid w:val="00AA05F5"/>
    <w:rsid w:val="00AA0BA4"/>
    <w:rsid w:val="00AA0BCB"/>
    <w:rsid w:val="00AA0D19"/>
    <w:rsid w:val="00AA0DBD"/>
    <w:rsid w:val="00AA145E"/>
    <w:rsid w:val="00AA14F1"/>
    <w:rsid w:val="00AA1699"/>
    <w:rsid w:val="00AA198B"/>
    <w:rsid w:val="00AA2515"/>
    <w:rsid w:val="00AA282A"/>
    <w:rsid w:val="00AA291E"/>
    <w:rsid w:val="00AA2F6C"/>
    <w:rsid w:val="00AA364C"/>
    <w:rsid w:val="00AA3675"/>
    <w:rsid w:val="00AA374F"/>
    <w:rsid w:val="00AA3993"/>
    <w:rsid w:val="00AA40F0"/>
    <w:rsid w:val="00AA4242"/>
    <w:rsid w:val="00AA42C4"/>
    <w:rsid w:val="00AA45CA"/>
    <w:rsid w:val="00AA4711"/>
    <w:rsid w:val="00AA4AA4"/>
    <w:rsid w:val="00AA4BB5"/>
    <w:rsid w:val="00AA4CA4"/>
    <w:rsid w:val="00AA4E0F"/>
    <w:rsid w:val="00AA4ED7"/>
    <w:rsid w:val="00AA50E7"/>
    <w:rsid w:val="00AA54A3"/>
    <w:rsid w:val="00AA5616"/>
    <w:rsid w:val="00AA5642"/>
    <w:rsid w:val="00AA572D"/>
    <w:rsid w:val="00AA584A"/>
    <w:rsid w:val="00AA59BE"/>
    <w:rsid w:val="00AA5CED"/>
    <w:rsid w:val="00AA5E9E"/>
    <w:rsid w:val="00AA60DD"/>
    <w:rsid w:val="00AA6283"/>
    <w:rsid w:val="00AA65D2"/>
    <w:rsid w:val="00AA6ACD"/>
    <w:rsid w:val="00AA6B26"/>
    <w:rsid w:val="00AA6B6B"/>
    <w:rsid w:val="00AA6E39"/>
    <w:rsid w:val="00AA6F6F"/>
    <w:rsid w:val="00AA7243"/>
    <w:rsid w:val="00AA72F8"/>
    <w:rsid w:val="00AA72FE"/>
    <w:rsid w:val="00AA73B0"/>
    <w:rsid w:val="00AA784A"/>
    <w:rsid w:val="00AA7EEC"/>
    <w:rsid w:val="00AA7FF9"/>
    <w:rsid w:val="00AB01C2"/>
    <w:rsid w:val="00AB024C"/>
    <w:rsid w:val="00AB0486"/>
    <w:rsid w:val="00AB08BF"/>
    <w:rsid w:val="00AB08ED"/>
    <w:rsid w:val="00AB0A0A"/>
    <w:rsid w:val="00AB0E28"/>
    <w:rsid w:val="00AB0F9A"/>
    <w:rsid w:val="00AB10D8"/>
    <w:rsid w:val="00AB10DE"/>
    <w:rsid w:val="00AB12E5"/>
    <w:rsid w:val="00AB17C4"/>
    <w:rsid w:val="00AB1CC3"/>
    <w:rsid w:val="00AB1D10"/>
    <w:rsid w:val="00AB1E11"/>
    <w:rsid w:val="00AB1E40"/>
    <w:rsid w:val="00AB1F4D"/>
    <w:rsid w:val="00AB264C"/>
    <w:rsid w:val="00AB2CCB"/>
    <w:rsid w:val="00AB2D57"/>
    <w:rsid w:val="00AB2ECC"/>
    <w:rsid w:val="00AB2ECD"/>
    <w:rsid w:val="00AB30AB"/>
    <w:rsid w:val="00AB3202"/>
    <w:rsid w:val="00AB3EDB"/>
    <w:rsid w:val="00AB457C"/>
    <w:rsid w:val="00AB4834"/>
    <w:rsid w:val="00AB4889"/>
    <w:rsid w:val="00AB4A2B"/>
    <w:rsid w:val="00AB4C42"/>
    <w:rsid w:val="00AB519C"/>
    <w:rsid w:val="00AB56E0"/>
    <w:rsid w:val="00AB5AE6"/>
    <w:rsid w:val="00AB5D3B"/>
    <w:rsid w:val="00AB62EC"/>
    <w:rsid w:val="00AB6308"/>
    <w:rsid w:val="00AB67FC"/>
    <w:rsid w:val="00AB6D19"/>
    <w:rsid w:val="00AB70DE"/>
    <w:rsid w:val="00AB75C1"/>
    <w:rsid w:val="00AB79B1"/>
    <w:rsid w:val="00AB7CF7"/>
    <w:rsid w:val="00AC0029"/>
    <w:rsid w:val="00AC0227"/>
    <w:rsid w:val="00AC082C"/>
    <w:rsid w:val="00AC0ABC"/>
    <w:rsid w:val="00AC0ADF"/>
    <w:rsid w:val="00AC13B9"/>
    <w:rsid w:val="00AC14B6"/>
    <w:rsid w:val="00AC157C"/>
    <w:rsid w:val="00AC15FA"/>
    <w:rsid w:val="00AC164A"/>
    <w:rsid w:val="00AC19D5"/>
    <w:rsid w:val="00AC1EAF"/>
    <w:rsid w:val="00AC24F6"/>
    <w:rsid w:val="00AC28A3"/>
    <w:rsid w:val="00AC2BB2"/>
    <w:rsid w:val="00AC2D1F"/>
    <w:rsid w:val="00AC3003"/>
    <w:rsid w:val="00AC30B3"/>
    <w:rsid w:val="00AC32B2"/>
    <w:rsid w:val="00AC331E"/>
    <w:rsid w:val="00AC337D"/>
    <w:rsid w:val="00AC357A"/>
    <w:rsid w:val="00AC36CC"/>
    <w:rsid w:val="00AC37AF"/>
    <w:rsid w:val="00AC38D7"/>
    <w:rsid w:val="00AC38EE"/>
    <w:rsid w:val="00AC3AF3"/>
    <w:rsid w:val="00AC46C1"/>
    <w:rsid w:val="00AC475C"/>
    <w:rsid w:val="00AC4877"/>
    <w:rsid w:val="00AC4903"/>
    <w:rsid w:val="00AC4923"/>
    <w:rsid w:val="00AC4A50"/>
    <w:rsid w:val="00AC4B11"/>
    <w:rsid w:val="00AC4C35"/>
    <w:rsid w:val="00AC5489"/>
    <w:rsid w:val="00AC6434"/>
    <w:rsid w:val="00AC646E"/>
    <w:rsid w:val="00AC69A3"/>
    <w:rsid w:val="00AC6B11"/>
    <w:rsid w:val="00AC7163"/>
    <w:rsid w:val="00AC7240"/>
    <w:rsid w:val="00AC746C"/>
    <w:rsid w:val="00AC7770"/>
    <w:rsid w:val="00AC7D5A"/>
    <w:rsid w:val="00AC7EA0"/>
    <w:rsid w:val="00AC7F62"/>
    <w:rsid w:val="00AD05FE"/>
    <w:rsid w:val="00AD06C6"/>
    <w:rsid w:val="00AD0827"/>
    <w:rsid w:val="00AD0BAC"/>
    <w:rsid w:val="00AD0F0A"/>
    <w:rsid w:val="00AD1008"/>
    <w:rsid w:val="00AD1190"/>
    <w:rsid w:val="00AD1217"/>
    <w:rsid w:val="00AD12BB"/>
    <w:rsid w:val="00AD139C"/>
    <w:rsid w:val="00AD2237"/>
    <w:rsid w:val="00AD2663"/>
    <w:rsid w:val="00AD26B5"/>
    <w:rsid w:val="00AD28BA"/>
    <w:rsid w:val="00AD2F75"/>
    <w:rsid w:val="00AD33F8"/>
    <w:rsid w:val="00AD3A58"/>
    <w:rsid w:val="00AD3C41"/>
    <w:rsid w:val="00AD3D2E"/>
    <w:rsid w:val="00AD4102"/>
    <w:rsid w:val="00AD4162"/>
    <w:rsid w:val="00AD4293"/>
    <w:rsid w:val="00AD490A"/>
    <w:rsid w:val="00AD4AC8"/>
    <w:rsid w:val="00AD4B6A"/>
    <w:rsid w:val="00AD4D51"/>
    <w:rsid w:val="00AD4D76"/>
    <w:rsid w:val="00AD4F7B"/>
    <w:rsid w:val="00AD5001"/>
    <w:rsid w:val="00AD500B"/>
    <w:rsid w:val="00AD581B"/>
    <w:rsid w:val="00AD59C5"/>
    <w:rsid w:val="00AD5D9A"/>
    <w:rsid w:val="00AD61CA"/>
    <w:rsid w:val="00AD6738"/>
    <w:rsid w:val="00AD6855"/>
    <w:rsid w:val="00AD68C5"/>
    <w:rsid w:val="00AD6978"/>
    <w:rsid w:val="00AD6A1B"/>
    <w:rsid w:val="00AD6D32"/>
    <w:rsid w:val="00AD745B"/>
    <w:rsid w:val="00AD74A0"/>
    <w:rsid w:val="00AD7588"/>
    <w:rsid w:val="00AD77AA"/>
    <w:rsid w:val="00AD7AFC"/>
    <w:rsid w:val="00AE01FA"/>
    <w:rsid w:val="00AE0F54"/>
    <w:rsid w:val="00AE1339"/>
    <w:rsid w:val="00AE1412"/>
    <w:rsid w:val="00AE17CF"/>
    <w:rsid w:val="00AE1A56"/>
    <w:rsid w:val="00AE27C0"/>
    <w:rsid w:val="00AE2B37"/>
    <w:rsid w:val="00AE2F57"/>
    <w:rsid w:val="00AE2FEB"/>
    <w:rsid w:val="00AE3140"/>
    <w:rsid w:val="00AE3BDB"/>
    <w:rsid w:val="00AE4156"/>
    <w:rsid w:val="00AE41E3"/>
    <w:rsid w:val="00AE45BC"/>
    <w:rsid w:val="00AE4E31"/>
    <w:rsid w:val="00AE4F30"/>
    <w:rsid w:val="00AE5C4F"/>
    <w:rsid w:val="00AE5DB4"/>
    <w:rsid w:val="00AE601C"/>
    <w:rsid w:val="00AE6178"/>
    <w:rsid w:val="00AE64F9"/>
    <w:rsid w:val="00AE66A2"/>
    <w:rsid w:val="00AE67DE"/>
    <w:rsid w:val="00AE6934"/>
    <w:rsid w:val="00AE6A92"/>
    <w:rsid w:val="00AE6D4E"/>
    <w:rsid w:val="00AE742B"/>
    <w:rsid w:val="00AE746E"/>
    <w:rsid w:val="00AF0119"/>
    <w:rsid w:val="00AF031C"/>
    <w:rsid w:val="00AF0503"/>
    <w:rsid w:val="00AF06B8"/>
    <w:rsid w:val="00AF08AD"/>
    <w:rsid w:val="00AF0AEE"/>
    <w:rsid w:val="00AF0BC0"/>
    <w:rsid w:val="00AF0CA4"/>
    <w:rsid w:val="00AF0F3C"/>
    <w:rsid w:val="00AF13EA"/>
    <w:rsid w:val="00AF1639"/>
    <w:rsid w:val="00AF1B9B"/>
    <w:rsid w:val="00AF1D34"/>
    <w:rsid w:val="00AF205D"/>
    <w:rsid w:val="00AF224D"/>
    <w:rsid w:val="00AF23FA"/>
    <w:rsid w:val="00AF2421"/>
    <w:rsid w:val="00AF29DA"/>
    <w:rsid w:val="00AF2B3E"/>
    <w:rsid w:val="00AF2D9C"/>
    <w:rsid w:val="00AF2E17"/>
    <w:rsid w:val="00AF2F10"/>
    <w:rsid w:val="00AF2F7C"/>
    <w:rsid w:val="00AF316E"/>
    <w:rsid w:val="00AF33FC"/>
    <w:rsid w:val="00AF35AD"/>
    <w:rsid w:val="00AF37B9"/>
    <w:rsid w:val="00AF38A2"/>
    <w:rsid w:val="00AF3CDA"/>
    <w:rsid w:val="00AF3D69"/>
    <w:rsid w:val="00AF3DEA"/>
    <w:rsid w:val="00AF4081"/>
    <w:rsid w:val="00AF41C2"/>
    <w:rsid w:val="00AF433C"/>
    <w:rsid w:val="00AF4984"/>
    <w:rsid w:val="00AF4ABF"/>
    <w:rsid w:val="00AF4B6F"/>
    <w:rsid w:val="00AF5099"/>
    <w:rsid w:val="00AF5C32"/>
    <w:rsid w:val="00AF5C69"/>
    <w:rsid w:val="00AF5CC0"/>
    <w:rsid w:val="00AF5D7D"/>
    <w:rsid w:val="00AF5F96"/>
    <w:rsid w:val="00AF65C8"/>
    <w:rsid w:val="00AF664B"/>
    <w:rsid w:val="00AF6692"/>
    <w:rsid w:val="00AF6FA1"/>
    <w:rsid w:val="00AF72AD"/>
    <w:rsid w:val="00AF72CE"/>
    <w:rsid w:val="00AF73F2"/>
    <w:rsid w:val="00AF7411"/>
    <w:rsid w:val="00AF7795"/>
    <w:rsid w:val="00AF7DCC"/>
    <w:rsid w:val="00B004F4"/>
    <w:rsid w:val="00B00713"/>
    <w:rsid w:val="00B008B3"/>
    <w:rsid w:val="00B00E62"/>
    <w:rsid w:val="00B00F4D"/>
    <w:rsid w:val="00B0137C"/>
    <w:rsid w:val="00B01557"/>
    <w:rsid w:val="00B017D9"/>
    <w:rsid w:val="00B01818"/>
    <w:rsid w:val="00B01B42"/>
    <w:rsid w:val="00B01EC0"/>
    <w:rsid w:val="00B02145"/>
    <w:rsid w:val="00B0258D"/>
    <w:rsid w:val="00B02758"/>
    <w:rsid w:val="00B02967"/>
    <w:rsid w:val="00B029D7"/>
    <w:rsid w:val="00B02EBB"/>
    <w:rsid w:val="00B02F01"/>
    <w:rsid w:val="00B02FE7"/>
    <w:rsid w:val="00B048B4"/>
    <w:rsid w:val="00B04AE5"/>
    <w:rsid w:val="00B05477"/>
    <w:rsid w:val="00B0565D"/>
    <w:rsid w:val="00B057DC"/>
    <w:rsid w:val="00B0589D"/>
    <w:rsid w:val="00B05A22"/>
    <w:rsid w:val="00B05EE5"/>
    <w:rsid w:val="00B06134"/>
    <w:rsid w:val="00B06705"/>
    <w:rsid w:val="00B0690A"/>
    <w:rsid w:val="00B06B82"/>
    <w:rsid w:val="00B06E09"/>
    <w:rsid w:val="00B0752B"/>
    <w:rsid w:val="00B07854"/>
    <w:rsid w:val="00B0795D"/>
    <w:rsid w:val="00B079BF"/>
    <w:rsid w:val="00B07EDD"/>
    <w:rsid w:val="00B10042"/>
    <w:rsid w:val="00B100FD"/>
    <w:rsid w:val="00B107CE"/>
    <w:rsid w:val="00B10940"/>
    <w:rsid w:val="00B10A2C"/>
    <w:rsid w:val="00B10BD6"/>
    <w:rsid w:val="00B10E5E"/>
    <w:rsid w:val="00B10F76"/>
    <w:rsid w:val="00B11402"/>
    <w:rsid w:val="00B11D5C"/>
    <w:rsid w:val="00B11FE2"/>
    <w:rsid w:val="00B12177"/>
    <w:rsid w:val="00B12228"/>
    <w:rsid w:val="00B1257D"/>
    <w:rsid w:val="00B1273C"/>
    <w:rsid w:val="00B129EF"/>
    <w:rsid w:val="00B12A67"/>
    <w:rsid w:val="00B13044"/>
    <w:rsid w:val="00B13303"/>
    <w:rsid w:val="00B133C3"/>
    <w:rsid w:val="00B1387E"/>
    <w:rsid w:val="00B1398F"/>
    <w:rsid w:val="00B13A36"/>
    <w:rsid w:val="00B13B69"/>
    <w:rsid w:val="00B13C9B"/>
    <w:rsid w:val="00B13E9A"/>
    <w:rsid w:val="00B14699"/>
    <w:rsid w:val="00B14747"/>
    <w:rsid w:val="00B148E0"/>
    <w:rsid w:val="00B14ADC"/>
    <w:rsid w:val="00B14D76"/>
    <w:rsid w:val="00B14E05"/>
    <w:rsid w:val="00B14ECE"/>
    <w:rsid w:val="00B14F87"/>
    <w:rsid w:val="00B15394"/>
    <w:rsid w:val="00B1560C"/>
    <w:rsid w:val="00B15911"/>
    <w:rsid w:val="00B15990"/>
    <w:rsid w:val="00B15BE7"/>
    <w:rsid w:val="00B165E2"/>
    <w:rsid w:val="00B1668E"/>
    <w:rsid w:val="00B168F3"/>
    <w:rsid w:val="00B16E42"/>
    <w:rsid w:val="00B17016"/>
    <w:rsid w:val="00B170F3"/>
    <w:rsid w:val="00B17498"/>
    <w:rsid w:val="00B175AC"/>
    <w:rsid w:val="00B175E9"/>
    <w:rsid w:val="00B176F0"/>
    <w:rsid w:val="00B1774D"/>
    <w:rsid w:val="00B17AEE"/>
    <w:rsid w:val="00B17B93"/>
    <w:rsid w:val="00B17BFB"/>
    <w:rsid w:val="00B17D60"/>
    <w:rsid w:val="00B202C7"/>
    <w:rsid w:val="00B20994"/>
    <w:rsid w:val="00B20DC1"/>
    <w:rsid w:val="00B20FE5"/>
    <w:rsid w:val="00B21051"/>
    <w:rsid w:val="00B21177"/>
    <w:rsid w:val="00B211F4"/>
    <w:rsid w:val="00B2153D"/>
    <w:rsid w:val="00B216BA"/>
    <w:rsid w:val="00B218A9"/>
    <w:rsid w:val="00B21D09"/>
    <w:rsid w:val="00B21D91"/>
    <w:rsid w:val="00B21F42"/>
    <w:rsid w:val="00B227B8"/>
    <w:rsid w:val="00B22B8A"/>
    <w:rsid w:val="00B22EA5"/>
    <w:rsid w:val="00B22FF8"/>
    <w:rsid w:val="00B230E9"/>
    <w:rsid w:val="00B23112"/>
    <w:rsid w:val="00B23658"/>
    <w:rsid w:val="00B23717"/>
    <w:rsid w:val="00B23A33"/>
    <w:rsid w:val="00B23EE3"/>
    <w:rsid w:val="00B2427E"/>
    <w:rsid w:val="00B24548"/>
    <w:rsid w:val="00B245F9"/>
    <w:rsid w:val="00B24674"/>
    <w:rsid w:val="00B24B42"/>
    <w:rsid w:val="00B24B9C"/>
    <w:rsid w:val="00B24BBA"/>
    <w:rsid w:val="00B254E0"/>
    <w:rsid w:val="00B25ABC"/>
    <w:rsid w:val="00B25C7C"/>
    <w:rsid w:val="00B25C9E"/>
    <w:rsid w:val="00B25D74"/>
    <w:rsid w:val="00B25EB6"/>
    <w:rsid w:val="00B26575"/>
    <w:rsid w:val="00B26711"/>
    <w:rsid w:val="00B268DF"/>
    <w:rsid w:val="00B26F85"/>
    <w:rsid w:val="00B2709D"/>
    <w:rsid w:val="00B27489"/>
    <w:rsid w:val="00B27942"/>
    <w:rsid w:val="00B300EE"/>
    <w:rsid w:val="00B30741"/>
    <w:rsid w:val="00B30A18"/>
    <w:rsid w:val="00B30D55"/>
    <w:rsid w:val="00B30F47"/>
    <w:rsid w:val="00B312E5"/>
    <w:rsid w:val="00B313F0"/>
    <w:rsid w:val="00B3156D"/>
    <w:rsid w:val="00B31929"/>
    <w:rsid w:val="00B319D6"/>
    <w:rsid w:val="00B31CE9"/>
    <w:rsid w:val="00B31DD5"/>
    <w:rsid w:val="00B322E8"/>
    <w:rsid w:val="00B323A1"/>
    <w:rsid w:val="00B32412"/>
    <w:rsid w:val="00B3275E"/>
    <w:rsid w:val="00B327E6"/>
    <w:rsid w:val="00B32833"/>
    <w:rsid w:val="00B32AEC"/>
    <w:rsid w:val="00B32E79"/>
    <w:rsid w:val="00B32FB0"/>
    <w:rsid w:val="00B337E4"/>
    <w:rsid w:val="00B338A3"/>
    <w:rsid w:val="00B33901"/>
    <w:rsid w:val="00B339BF"/>
    <w:rsid w:val="00B34015"/>
    <w:rsid w:val="00B340EC"/>
    <w:rsid w:val="00B34587"/>
    <w:rsid w:val="00B349F5"/>
    <w:rsid w:val="00B35260"/>
    <w:rsid w:val="00B35328"/>
    <w:rsid w:val="00B353BC"/>
    <w:rsid w:val="00B35407"/>
    <w:rsid w:val="00B3569C"/>
    <w:rsid w:val="00B358C7"/>
    <w:rsid w:val="00B35C50"/>
    <w:rsid w:val="00B35D6F"/>
    <w:rsid w:val="00B35FBC"/>
    <w:rsid w:val="00B36013"/>
    <w:rsid w:val="00B3641D"/>
    <w:rsid w:val="00B36719"/>
    <w:rsid w:val="00B368E4"/>
    <w:rsid w:val="00B36DCE"/>
    <w:rsid w:val="00B36FAD"/>
    <w:rsid w:val="00B3718B"/>
    <w:rsid w:val="00B37543"/>
    <w:rsid w:val="00B37651"/>
    <w:rsid w:val="00B3791F"/>
    <w:rsid w:val="00B3793F"/>
    <w:rsid w:val="00B37D3D"/>
    <w:rsid w:val="00B37DA1"/>
    <w:rsid w:val="00B405F6"/>
    <w:rsid w:val="00B40659"/>
    <w:rsid w:val="00B409BA"/>
    <w:rsid w:val="00B40AD2"/>
    <w:rsid w:val="00B40BA9"/>
    <w:rsid w:val="00B40BF2"/>
    <w:rsid w:val="00B40D12"/>
    <w:rsid w:val="00B40E4F"/>
    <w:rsid w:val="00B40F6F"/>
    <w:rsid w:val="00B412B1"/>
    <w:rsid w:val="00B41DD3"/>
    <w:rsid w:val="00B42026"/>
    <w:rsid w:val="00B423F3"/>
    <w:rsid w:val="00B42942"/>
    <w:rsid w:val="00B429B3"/>
    <w:rsid w:val="00B42DCA"/>
    <w:rsid w:val="00B43051"/>
    <w:rsid w:val="00B431A7"/>
    <w:rsid w:val="00B432A6"/>
    <w:rsid w:val="00B433FC"/>
    <w:rsid w:val="00B43569"/>
    <w:rsid w:val="00B438AE"/>
    <w:rsid w:val="00B43B02"/>
    <w:rsid w:val="00B44045"/>
    <w:rsid w:val="00B440FD"/>
    <w:rsid w:val="00B4412F"/>
    <w:rsid w:val="00B44E57"/>
    <w:rsid w:val="00B451E1"/>
    <w:rsid w:val="00B452AB"/>
    <w:rsid w:val="00B452EB"/>
    <w:rsid w:val="00B455BD"/>
    <w:rsid w:val="00B4565E"/>
    <w:rsid w:val="00B456EB"/>
    <w:rsid w:val="00B459C1"/>
    <w:rsid w:val="00B45D29"/>
    <w:rsid w:val="00B46473"/>
    <w:rsid w:val="00B4666E"/>
    <w:rsid w:val="00B46749"/>
    <w:rsid w:val="00B469A7"/>
    <w:rsid w:val="00B46FC7"/>
    <w:rsid w:val="00B4720B"/>
    <w:rsid w:val="00B472AB"/>
    <w:rsid w:val="00B479FA"/>
    <w:rsid w:val="00B47F94"/>
    <w:rsid w:val="00B5014D"/>
    <w:rsid w:val="00B502D8"/>
    <w:rsid w:val="00B506B6"/>
    <w:rsid w:val="00B50BFD"/>
    <w:rsid w:val="00B50DF1"/>
    <w:rsid w:val="00B50EE9"/>
    <w:rsid w:val="00B51065"/>
    <w:rsid w:val="00B51231"/>
    <w:rsid w:val="00B51319"/>
    <w:rsid w:val="00B51720"/>
    <w:rsid w:val="00B519D3"/>
    <w:rsid w:val="00B51E88"/>
    <w:rsid w:val="00B51EA4"/>
    <w:rsid w:val="00B52BBC"/>
    <w:rsid w:val="00B52DD6"/>
    <w:rsid w:val="00B5301A"/>
    <w:rsid w:val="00B535F0"/>
    <w:rsid w:val="00B537BB"/>
    <w:rsid w:val="00B539E2"/>
    <w:rsid w:val="00B53A70"/>
    <w:rsid w:val="00B53AC7"/>
    <w:rsid w:val="00B53B58"/>
    <w:rsid w:val="00B54231"/>
    <w:rsid w:val="00B546D4"/>
    <w:rsid w:val="00B5478B"/>
    <w:rsid w:val="00B54D63"/>
    <w:rsid w:val="00B54F47"/>
    <w:rsid w:val="00B54FA1"/>
    <w:rsid w:val="00B552AC"/>
    <w:rsid w:val="00B55416"/>
    <w:rsid w:val="00B5593D"/>
    <w:rsid w:val="00B55961"/>
    <w:rsid w:val="00B5607C"/>
    <w:rsid w:val="00B56829"/>
    <w:rsid w:val="00B56BF8"/>
    <w:rsid w:val="00B56D07"/>
    <w:rsid w:val="00B57168"/>
    <w:rsid w:val="00B574DF"/>
    <w:rsid w:val="00B577EB"/>
    <w:rsid w:val="00B579B5"/>
    <w:rsid w:val="00B57A99"/>
    <w:rsid w:val="00B57BB2"/>
    <w:rsid w:val="00B57F4B"/>
    <w:rsid w:val="00B6025E"/>
    <w:rsid w:val="00B60A47"/>
    <w:rsid w:val="00B60D4B"/>
    <w:rsid w:val="00B60D72"/>
    <w:rsid w:val="00B610B7"/>
    <w:rsid w:val="00B611F7"/>
    <w:rsid w:val="00B615A1"/>
    <w:rsid w:val="00B6162D"/>
    <w:rsid w:val="00B616FB"/>
    <w:rsid w:val="00B6181D"/>
    <w:rsid w:val="00B61A6A"/>
    <w:rsid w:val="00B61B0E"/>
    <w:rsid w:val="00B61C6D"/>
    <w:rsid w:val="00B61E00"/>
    <w:rsid w:val="00B62682"/>
    <w:rsid w:val="00B627B5"/>
    <w:rsid w:val="00B629BC"/>
    <w:rsid w:val="00B62BC8"/>
    <w:rsid w:val="00B62DBD"/>
    <w:rsid w:val="00B63370"/>
    <w:rsid w:val="00B6373C"/>
    <w:rsid w:val="00B639D0"/>
    <w:rsid w:val="00B64398"/>
    <w:rsid w:val="00B646F8"/>
    <w:rsid w:val="00B6475F"/>
    <w:rsid w:val="00B649FC"/>
    <w:rsid w:val="00B64AB3"/>
    <w:rsid w:val="00B64E71"/>
    <w:rsid w:val="00B655D9"/>
    <w:rsid w:val="00B657C3"/>
    <w:rsid w:val="00B6598A"/>
    <w:rsid w:val="00B65D13"/>
    <w:rsid w:val="00B660B9"/>
    <w:rsid w:val="00B6635A"/>
    <w:rsid w:val="00B66647"/>
    <w:rsid w:val="00B666D5"/>
    <w:rsid w:val="00B66A56"/>
    <w:rsid w:val="00B66B75"/>
    <w:rsid w:val="00B66EE6"/>
    <w:rsid w:val="00B66F5B"/>
    <w:rsid w:val="00B67957"/>
    <w:rsid w:val="00B67F95"/>
    <w:rsid w:val="00B70315"/>
    <w:rsid w:val="00B70558"/>
    <w:rsid w:val="00B705B3"/>
    <w:rsid w:val="00B70766"/>
    <w:rsid w:val="00B70A1F"/>
    <w:rsid w:val="00B70ADE"/>
    <w:rsid w:val="00B71100"/>
    <w:rsid w:val="00B7116D"/>
    <w:rsid w:val="00B71621"/>
    <w:rsid w:val="00B716E7"/>
    <w:rsid w:val="00B717E0"/>
    <w:rsid w:val="00B71966"/>
    <w:rsid w:val="00B719B1"/>
    <w:rsid w:val="00B71F9D"/>
    <w:rsid w:val="00B72A86"/>
    <w:rsid w:val="00B72C98"/>
    <w:rsid w:val="00B7324D"/>
    <w:rsid w:val="00B73501"/>
    <w:rsid w:val="00B73638"/>
    <w:rsid w:val="00B7367E"/>
    <w:rsid w:val="00B73D70"/>
    <w:rsid w:val="00B73E51"/>
    <w:rsid w:val="00B73E58"/>
    <w:rsid w:val="00B741C6"/>
    <w:rsid w:val="00B74492"/>
    <w:rsid w:val="00B744AA"/>
    <w:rsid w:val="00B746E8"/>
    <w:rsid w:val="00B74CA0"/>
    <w:rsid w:val="00B74FC7"/>
    <w:rsid w:val="00B74FCA"/>
    <w:rsid w:val="00B753E5"/>
    <w:rsid w:val="00B75514"/>
    <w:rsid w:val="00B75524"/>
    <w:rsid w:val="00B755B4"/>
    <w:rsid w:val="00B75602"/>
    <w:rsid w:val="00B7569A"/>
    <w:rsid w:val="00B7594C"/>
    <w:rsid w:val="00B759BA"/>
    <w:rsid w:val="00B75B39"/>
    <w:rsid w:val="00B76232"/>
    <w:rsid w:val="00B765B6"/>
    <w:rsid w:val="00B7665C"/>
    <w:rsid w:val="00B76741"/>
    <w:rsid w:val="00B76B4A"/>
    <w:rsid w:val="00B76F44"/>
    <w:rsid w:val="00B775AC"/>
    <w:rsid w:val="00B77872"/>
    <w:rsid w:val="00B778E5"/>
    <w:rsid w:val="00B7791A"/>
    <w:rsid w:val="00B77CD4"/>
    <w:rsid w:val="00B77CEA"/>
    <w:rsid w:val="00B8000B"/>
    <w:rsid w:val="00B80198"/>
    <w:rsid w:val="00B80247"/>
    <w:rsid w:val="00B80644"/>
    <w:rsid w:val="00B806E7"/>
    <w:rsid w:val="00B8105C"/>
    <w:rsid w:val="00B811E8"/>
    <w:rsid w:val="00B814A6"/>
    <w:rsid w:val="00B81A1B"/>
    <w:rsid w:val="00B81A5E"/>
    <w:rsid w:val="00B81BB3"/>
    <w:rsid w:val="00B81DFF"/>
    <w:rsid w:val="00B82100"/>
    <w:rsid w:val="00B82551"/>
    <w:rsid w:val="00B8289F"/>
    <w:rsid w:val="00B82DB0"/>
    <w:rsid w:val="00B82E85"/>
    <w:rsid w:val="00B83289"/>
    <w:rsid w:val="00B83455"/>
    <w:rsid w:val="00B83481"/>
    <w:rsid w:val="00B83637"/>
    <w:rsid w:val="00B83A4E"/>
    <w:rsid w:val="00B83DB9"/>
    <w:rsid w:val="00B83EC0"/>
    <w:rsid w:val="00B84585"/>
    <w:rsid w:val="00B84988"/>
    <w:rsid w:val="00B84DB8"/>
    <w:rsid w:val="00B851E6"/>
    <w:rsid w:val="00B8525A"/>
    <w:rsid w:val="00B8527A"/>
    <w:rsid w:val="00B8555E"/>
    <w:rsid w:val="00B8572F"/>
    <w:rsid w:val="00B85AED"/>
    <w:rsid w:val="00B85DE3"/>
    <w:rsid w:val="00B85E0D"/>
    <w:rsid w:val="00B8639F"/>
    <w:rsid w:val="00B8642F"/>
    <w:rsid w:val="00B86997"/>
    <w:rsid w:val="00B86EA1"/>
    <w:rsid w:val="00B87037"/>
    <w:rsid w:val="00B87195"/>
    <w:rsid w:val="00B872C5"/>
    <w:rsid w:val="00B873E3"/>
    <w:rsid w:val="00B87409"/>
    <w:rsid w:val="00B87CD1"/>
    <w:rsid w:val="00B90031"/>
    <w:rsid w:val="00B900D9"/>
    <w:rsid w:val="00B905DF"/>
    <w:rsid w:val="00B907CD"/>
    <w:rsid w:val="00B90CCF"/>
    <w:rsid w:val="00B90E51"/>
    <w:rsid w:val="00B911C1"/>
    <w:rsid w:val="00B91430"/>
    <w:rsid w:val="00B9157A"/>
    <w:rsid w:val="00B9184C"/>
    <w:rsid w:val="00B9190C"/>
    <w:rsid w:val="00B91DB3"/>
    <w:rsid w:val="00B92275"/>
    <w:rsid w:val="00B92A92"/>
    <w:rsid w:val="00B92ADC"/>
    <w:rsid w:val="00B92EAC"/>
    <w:rsid w:val="00B93303"/>
    <w:rsid w:val="00B933CE"/>
    <w:rsid w:val="00B9361D"/>
    <w:rsid w:val="00B93854"/>
    <w:rsid w:val="00B93905"/>
    <w:rsid w:val="00B93DE3"/>
    <w:rsid w:val="00B9462C"/>
    <w:rsid w:val="00B946ED"/>
    <w:rsid w:val="00B94B60"/>
    <w:rsid w:val="00B94BBD"/>
    <w:rsid w:val="00B9530B"/>
    <w:rsid w:val="00B95432"/>
    <w:rsid w:val="00B955F3"/>
    <w:rsid w:val="00B95617"/>
    <w:rsid w:val="00B956DF"/>
    <w:rsid w:val="00B95997"/>
    <w:rsid w:val="00B959A7"/>
    <w:rsid w:val="00B959B0"/>
    <w:rsid w:val="00B9613A"/>
    <w:rsid w:val="00B961A4"/>
    <w:rsid w:val="00B9620A"/>
    <w:rsid w:val="00B963A9"/>
    <w:rsid w:val="00B9675D"/>
    <w:rsid w:val="00B96B12"/>
    <w:rsid w:val="00B96DB6"/>
    <w:rsid w:val="00B9727A"/>
    <w:rsid w:val="00B973DC"/>
    <w:rsid w:val="00B974C5"/>
    <w:rsid w:val="00B97858"/>
    <w:rsid w:val="00B97A88"/>
    <w:rsid w:val="00B97BE0"/>
    <w:rsid w:val="00BA0241"/>
    <w:rsid w:val="00BA0244"/>
    <w:rsid w:val="00BA0C1D"/>
    <w:rsid w:val="00BA0CF3"/>
    <w:rsid w:val="00BA0D74"/>
    <w:rsid w:val="00BA1A8F"/>
    <w:rsid w:val="00BA1FB8"/>
    <w:rsid w:val="00BA20D1"/>
    <w:rsid w:val="00BA213C"/>
    <w:rsid w:val="00BA2574"/>
    <w:rsid w:val="00BA272E"/>
    <w:rsid w:val="00BA2E4D"/>
    <w:rsid w:val="00BA2ECA"/>
    <w:rsid w:val="00BA3125"/>
    <w:rsid w:val="00BA341B"/>
    <w:rsid w:val="00BA38E9"/>
    <w:rsid w:val="00BA3AE6"/>
    <w:rsid w:val="00BA3CE6"/>
    <w:rsid w:val="00BA3D32"/>
    <w:rsid w:val="00BA3DF5"/>
    <w:rsid w:val="00BA3ED9"/>
    <w:rsid w:val="00BA4137"/>
    <w:rsid w:val="00BA4489"/>
    <w:rsid w:val="00BA4BF3"/>
    <w:rsid w:val="00BA4D67"/>
    <w:rsid w:val="00BA4DA4"/>
    <w:rsid w:val="00BA4ED8"/>
    <w:rsid w:val="00BA53C5"/>
    <w:rsid w:val="00BA5442"/>
    <w:rsid w:val="00BA5499"/>
    <w:rsid w:val="00BA56A1"/>
    <w:rsid w:val="00BA5783"/>
    <w:rsid w:val="00BA5B25"/>
    <w:rsid w:val="00BA5B78"/>
    <w:rsid w:val="00BA5BC4"/>
    <w:rsid w:val="00BA60AB"/>
    <w:rsid w:val="00BA644F"/>
    <w:rsid w:val="00BA6677"/>
    <w:rsid w:val="00BA6955"/>
    <w:rsid w:val="00BA6AE1"/>
    <w:rsid w:val="00BA6E62"/>
    <w:rsid w:val="00BA7089"/>
    <w:rsid w:val="00BA75D0"/>
    <w:rsid w:val="00BA797B"/>
    <w:rsid w:val="00BA7ADF"/>
    <w:rsid w:val="00BA7C16"/>
    <w:rsid w:val="00BA7C4E"/>
    <w:rsid w:val="00BA7E58"/>
    <w:rsid w:val="00BB04E9"/>
    <w:rsid w:val="00BB09A9"/>
    <w:rsid w:val="00BB0F03"/>
    <w:rsid w:val="00BB0F5A"/>
    <w:rsid w:val="00BB0F90"/>
    <w:rsid w:val="00BB122E"/>
    <w:rsid w:val="00BB19EE"/>
    <w:rsid w:val="00BB1CBC"/>
    <w:rsid w:val="00BB1D66"/>
    <w:rsid w:val="00BB1EFD"/>
    <w:rsid w:val="00BB24F9"/>
    <w:rsid w:val="00BB2A95"/>
    <w:rsid w:val="00BB2A9A"/>
    <w:rsid w:val="00BB2C89"/>
    <w:rsid w:val="00BB2DDE"/>
    <w:rsid w:val="00BB3796"/>
    <w:rsid w:val="00BB3BFD"/>
    <w:rsid w:val="00BB3F1A"/>
    <w:rsid w:val="00BB3F99"/>
    <w:rsid w:val="00BB4075"/>
    <w:rsid w:val="00BB44E6"/>
    <w:rsid w:val="00BB4CB4"/>
    <w:rsid w:val="00BB4CDB"/>
    <w:rsid w:val="00BB544E"/>
    <w:rsid w:val="00BB54E4"/>
    <w:rsid w:val="00BB5759"/>
    <w:rsid w:val="00BB5C6A"/>
    <w:rsid w:val="00BB5CF4"/>
    <w:rsid w:val="00BB5E5F"/>
    <w:rsid w:val="00BB6C8A"/>
    <w:rsid w:val="00BB6EE7"/>
    <w:rsid w:val="00BB6F0C"/>
    <w:rsid w:val="00BB70EE"/>
    <w:rsid w:val="00BB7F8F"/>
    <w:rsid w:val="00BC0783"/>
    <w:rsid w:val="00BC0D6D"/>
    <w:rsid w:val="00BC0F55"/>
    <w:rsid w:val="00BC1A08"/>
    <w:rsid w:val="00BC1C6F"/>
    <w:rsid w:val="00BC1E11"/>
    <w:rsid w:val="00BC201A"/>
    <w:rsid w:val="00BC2166"/>
    <w:rsid w:val="00BC21B7"/>
    <w:rsid w:val="00BC245B"/>
    <w:rsid w:val="00BC2B41"/>
    <w:rsid w:val="00BC2B70"/>
    <w:rsid w:val="00BC2E89"/>
    <w:rsid w:val="00BC326C"/>
    <w:rsid w:val="00BC3408"/>
    <w:rsid w:val="00BC3E31"/>
    <w:rsid w:val="00BC3FC7"/>
    <w:rsid w:val="00BC485E"/>
    <w:rsid w:val="00BC48CB"/>
    <w:rsid w:val="00BC492E"/>
    <w:rsid w:val="00BC4B08"/>
    <w:rsid w:val="00BC4CA0"/>
    <w:rsid w:val="00BC4DE5"/>
    <w:rsid w:val="00BC5760"/>
    <w:rsid w:val="00BC57FB"/>
    <w:rsid w:val="00BC58CF"/>
    <w:rsid w:val="00BC58F8"/>
    <w:rsid w:val="00BC5CBF"/>
    <w:rsid w:val="00BC5E8D"/>
    <w:rsid w:val="00BC6422"/>
    <w:rsid w:val="00BC648B"/>
    <w:rsid w:val="00BC64D4"/>
    <w:rsid w:val="00BC6550"/>
    <w:rsid w:val="00BC66EA"/>
    <w:rsid w:val="00BC67AE"/>
    <w:rsid w:val="00BC69E2"/>
    <w:rsid w:val="00BC7233"/>
    <w:rsid w:val="00BC723D"/>
    <w:rsid w:val="00BC7447"/>
    <w:rsid w:val="00BC7737"/>
    <w:rsid w:val="00BC782C"/>
    <w:rsid w:val="00BC78C8"/>
    <w:rsid w:val="00BC79AD"/>
    <w:rsid w:val="00BC7D20"/>
    <w:rsid w:val="00BC7DB6"/>
    <w:rsid w:val="00BC7DF9"/>
    <w:rsid w:val="00BC7F67"/>
    <w:rsid w:val="00BD0095"/>
    <w:rsid w:val="00BD0318"/>
    <w:rsid w:val="00BD07E3"/>
    <w:rsid w:val="00BD0DC4"/>
    <w:rsid w:val="00BD1416"/>
    <w:rsid w:val="00BD15BC"/>
    <w:rsid w:val="00BD19F9"/>
    <w:rsid w:val="00BD1BBC"/>
    <w:rsid w:val="00BD1D31"/>
    <w:rsid w:val="00BD230C"/>
    <w:rsid w:val="00BD238F"/>
    <w:rsid w:val="00BD25BB"/>
    <w:rsid w:val="00BD25C7"/>
    <w:rsid w:val="00BD290B"/>
    <w:rsid w:val="00BD2B21"/>
    <w:rsid w:val="00BD2B71"/>
    <w:rsid w:val="00BD3907"/>
    <w:rsid w:val="00BD3D63"/>
    <w:rsid w:val="00BD3FF4"/>
    <w:rsid w:val="00BD4113"/>
    <w:rsid w:val="00BD4134"/>
    <w:rsid w:val="00BD4445"/>
    <w:rsid w:val="00BD4637"/>
    <w:rsid w:val="00BD47BD"/>
    <w:rsid w:val="00BD489C"/>
    <w:rsid w:val="00BD4A12"/>
    <w:rsid w:val="00BD4D43"/>
    <w:rsid w:val="00BD5300"/>
    <w:rsid w:val="00BD5407"/>
    <w:rsid w:val="00BD544A"/>
    <w:rsid w:val="00BD5614"/>
    <w:rsid w:val="00BD5A20"/>
    <w:rsid w:val="00BD5B46"/>
    <w:rsid w:val="00BD5F1B"/>
    <w:rsid w:val="00BD5FAF"/>
    <w:rsid w:val="00BD623D"/>
    <w:rsid w:val="00BD64AE"/>
    <w:rsid w:val="00BD68AF"/>
    <w:rsid w:val="00BD6AD3"/>
    <w:rsid w:val="00BD6B65"/>
    <w:rsid w:val="00BD6E6E"/>
    <w:rsid w:val="00BD73B9"/>
    <w:rsid w:val="00BD73DA"/>
    <w:rsid w:val="00BD797C"/>
    <w:rsid w:val="00BD79B2"/>
    <w:rsid w:val="00BD7B3E"/>
    <w:rsid w:val="00BD7D84"/>
    <w:rsid w:val="00BD7DFA"/>
    <w:rsid w:val="00BE0155"/>
    <w:rsid w:val="00BE0283"/>
    <w:rsid w:val="00BE0404"/>
    <w:rsid w:val="00BE0806"/>
    <w:rsid w:val="00BE09FC"/>
    <w:rsid w:val="00BE0A5E"/>
    <w:rsid w:val="00BE0B88"/>
    <w:rsid w:val="00BE0BB6"/>
    <w:rsid w:val="00BE132C"/>
    <w:rsid w:val="00BE1444"/>
    <w:rsid w:val="00BE1723"/>
    <w:rsid w:val="00BE1F29"/>
    <w:rsid w:val="00BE2D4A"/>
    <w:rsid w:val="00BE2FC5"/>
    <w:rsid w:val="00BE3867"/>
    <w:rsid w:val="00BE3E51"/>
    <w:rsid w:val="00BE4403"/>
    <w:rsid w:val="00BE4650"/>
    <w:rsid w:val="00BE47CD"/>
    <w:rsid w:val="00BE4901"/>
    <w:rsid w:val="00BE4986"/>
    <w:rsid w:val="00BE4B8D"/>
    <w:rsid w:val="00BE4BF4"/>
    <w:rsid w:val="00BE519A"/>
    <w:rsid w:val="00BE5876"/>
    <w:rsid w:val="00BE5C90"/>
    <w:rsid w:val="00BE5D33"/>
    <w:rsid w:val="00BE6402"/>
    <w:rsid w:val="00BE7031"/>
    <w:rsid w:val="00BE7293"/>
    <w:rsid w:val="00BE7C23"/>
    <w:rsid w:val="00BE7F85"/>
    <w:rsid w:val="00BF07CB"/>
    <w:rsid w:val="00BF0830"/>
    <w:rsid w:val="00BF0925"/>
    <w:rsid w:val="00BF0B94"/>
    <w:rsid w:val="00BF0DA1"/>
    <w:rsid w:val="00BF1213"/>
    <w:rsid w:val="00BF184D"/>
    <w:rsid w:val="00BF1936"/>
    <w:rsid w:val="00BF1E05"/>
    <w:rsid w:val="00BF22FE"/>
    <w:rsid w:val="00BF29A4"/>
    <w:rsid w:val="00BF29D0"/>
    <w:rsid w:val="00BF29DB"/>
    <w:rsid w:val="00BF2BB1"/>
    <w:rsid w:val="00BF2F2A"/>
    <w:rsid w:val="00BF2FE2"/>
    <w:rsid w:val="00BF3165"/>
    <w:rsid w:val="00BF329A"/>
    <w:rsid w:val="00BF332A"/>
    <w:rsid w:val="00BF3442"/>
    <w:rsid w:val="00BF3602"/>
    <w:rsid w:val="00BF3616"/>
    <w:rsid w:val="00BF361B"/>
    <w:rsid w:val="00BF3649"/>
    <w:rsid w:val="00BF3E5B"/>
    <w:rsid w:val="00BF4111"/>
    <w:rsid w:val="00BF43DE"/>
    <w:rsid w:val="00BF46D4"/>
    <w:rsid w:val="00BF48BF"/>
    <w:rsid w:val="00BF4F50"/>
    <w:rsid w:val="00BF5001"/>
    <w:rsid w:val="00BF50A2"/>
    <w:rsid w:val="00BF51CB"/>
    <w:rsid w:val="00BF525D"/>
    <w:rsid w:val="00BF5527"/>
    <w:rsid w:val="00BF56DA"/>
    <w:rsid w:val="00BF573E"/>
    <w:rsid w:val="00BF594A"/>
    <w:rsid w:val="00BF5CDC"/>
    <w:rsid w:val="00BF5D5A"/>
    <w:rsid w:val="00BF5F49"/>
    <w:rsid w:val="00BF625D"/>
    <w:rsid w:val="00BF6397"/>
    <w:rsid w:val="00BF6A36"/>
    <w:rsid w:val="00BF6A8E"/>
    <w:rsid w:val="00BF6A96"/>
    <w:rsid w:val="00BF6AC3"/>
    <w:rsid w:val="00BF6B83"/>
    <w:rsid w:val="00BF6C0C"/>
    <w:rsid w:val="00BF6D46"/>
    <w:rsid w:val="00BF6E07"/>
    <w:rsid w:val="00BF6F2E"/>
    <w:rsid w:val="00BF706C"/>
    <w:rsid w:val="00BF7086"/>
    <w:rsid w:val="00BF70C6"/>
    <w:rsid w:val="00BF70DB"/>
    <w:rsid w:val="00BF7528"/>
    <w:rsid w:val="00BF759A"/>
    <w:rsid w:val="00BF7650"/>
    <w:rsid w:val="00BF7663"/>
    <w:rsid w:val="00BF7AC4"/>
    <w:rsid w:val="00BF7C70"/>
    <w:rsid w:val="00C0027C"/>
    <w:rsid w:val="00C0043D"/>
    <w:rsid w:val="00C0093D"/>
    <w:rsid w:val="00C00944"/>
    <w:rsid w:val="00C00B9F"/>
    <w:rsid w:val="00C0102D"/>
    <w:rsid w:val="00C01332"/>
    <w:rsid w:val="00C0187D"/>
    <w:rsid w:val="00C01928"/>
    <w:rsid w:val="00C02098"/>
    <w:rsid w:val="00C02182"/>
    <w:rsid w:val="00C0262C"/>
    <w:rsid w:val="00C0297E"/>
    <w:rsid w:val="00C029E5"/>
    <w:rsid w:val="00C02B81"/>
    <w:rsid w:val="00C02CC5"/>
    <w:rsid w:val="00C02DBD"/>
    <w:rsid w:val="00C02EB0"/>
    <w:rsid w:val="00C02EFB"/>
    <w:rsid w:val="00C02F17"/>
    <w:rsid w:val="00C02F3E"/>
    <w:rsid w:val="00C02FB4"/>
    <w:rsid w:val="00C0334A"/>
    <w:rsid w:val="00C03577"/>
    <w:rsid w:val="00C03837"/>
    <w:rsid w:val="00C03D56"/>
    <w:rsid w:val="00C04645"/>
    <w:rsid w:val="00C04726"/>
    <w:rsid w:val="00C047A1"/>
    <w:rsid w:val="00C04C9A"/>
    <w:rsid w:val="00C054B8"/>
    <w:rsid w:val="00C055E7"/>
    <w:rsid w:val="00C05EAB"/>
    <w:rsid w:val="00C0622E"/>
    <w:rsid w:val="00C06702"/>
    <w:rsid w:val="00C0687F"/>
    <w:rsid w:val="00C069D0"/>
    <w:rsid w:val="00C06E54"/>
    <w:rsid w:val="00C07121"/>
    <w:rsid w:val="00C0712F"/>
    <w:rsid w:val="00C071E5"/>
    <w:rsid w:val="00C07791"/>
    <w:rsid w:val="00C07AB8"/>
    <w:rsid w:val="00C07BE4"/>
    <w:rsid w:val="00C07CCF"/>
    <w:rsid w:val="00C07CE6"/>
    <w:rsid w:val="00C10220"/>
    <w:rsid w:val="00C10447"/>
    <w:rsid w:val="00C107CF"/>
    <w:rsid w:val="00C10B10"/>
    <w:rsid w:val="00C10D52"/>
    <w:rsid w:val="00C10DDC"/>
    <w:rsid w:val="00C10F96"/>
    <w:rsid w:val="00C112DF"/>
    <w:rsid w:val="00C11484"/>
    <w:rsid w:val="00C11487"/>
    <w:rsid w:val="00C11DEC"/>
    <w:rsid w:val="00C1250C"/>
    <w:rsid w:val="00C12AEC"/>
    <w:rsid w:val="00C12CF6"/>
    <w:rsid w:val="00C12E8C"/>
    <w:rsid w:val="00C1311A"/>
    <w:rsid w:val="00C132D4"/>
    <w:rsid w:val="00C136A0"/>
    <w:rsid w:val="00C13740"/>
    <w:rsid w:val="00C139EC"/>
    <w:rsid w:val="00C140A2"/>
    <w:rsid w:val="00C141A4"/>
    <w:rsid w:val="00C142D2"/>
    <w:rsid w:val="00C145E9"/>
    <w:rsid w:val="00C146E4"/>
    <w:rsid w:val="00C1496A"/>
    <w:rsid w:val="00C14AE3"/>
    <w:rsid w:val="00C14AE5"/>
    <w:rsid w:val="00C14E6E"/>
    <w:rsid w:val="00C14EFA"/>
    <w:rsid w:val="00C15BBD"/>
    <w:rsid w:val="00C15E12"/>
    <w:rsid w:val="00C162C6"/>
    <w:rsid w:val="00C163BE"/>
    <w:rsid w:val="00C17019"/>
    <w:rsid w:val="00C1713F"/>
    <w:rsid w:val="00C1714A"/>
    <w:rsid w:val="00C172D2"/>
    <w:rsid w:val="00C17C82"/>
    <w:rsid w:val="00C17CCE"/>
    <w:rsid w:val="00C17F43"/>
    <w:rsid w:val="00C201BC"/>
    <w:rsid w:val="00C2029F"/>
    <w:rsid w:val="00C203DA"/>
    <w:rsid w:val="00C20815"/>
    <w:rsid w:val="00C20BD2"/>
    <w:rsid w:val="00C20D1E"/>
    <w:rsid w:val="00C20FA9"/>
    <w:rsid w:val="00C20FE6"/>
    <w:rsid w:val="00C2151E"/>
    <w:rsid w:val="00C21543"/>
    <w:rsid w:val="00C21546"/>
    <w:rsid w:val="00C21553"/>
    <w:rsid w:val="00C2157F"/>
    <w:rsid w:val="00C21616"/>
    <w:rsid w:val="00C2195F"/>
    <w:rsid w:val="00C219BD"/>
    <w:rsid w:val="00C21E10"/>
    <w:rsid w:val="00C21E19"/>
    <w:rsid w:val="00C22640"/>
    <w:rsid w:val="00C226AA"/>
    <w:rsid w:val="00C22745"/>
    <w:rsid w:val="00C228A2"/>
    <w:rsid w:val="00C228C2"/>
    <w:rsid w:val="00C22CCC"/>
    <w:rsid w:val="00C22EBA"/>
    <w:rsid w:val="00C230D0"/>
    <w:rsid w:val="00C2349B"/>
    <w:rsid w:val="00C236BB"/>
    <w:rsid w:val="00C236F6"/>
    <w:rsid w:val="00C23A8C"/>
    <w:rsid w:val="00C23B17"/>
    <w:rsid w:val="00C23B53"/>
    <w:rsid w:val="00C23E41"/>
    <w:rsid w:val="00C2409D"/>
    <w:rsid w:val="00C242D4"/>
    <w:rsid w:val="00C2478A"/>
    <w:rsid w:val="00C24839"/>
    <w:rsid w:val="00C249A0"/>
    <w:rsid w:val="00C24D23"/>
    <w:rsid w:val="00C2523E"/>
    <w:rsid w:val="00C2524C"/>
    <w:rsid w:val="00C252A4"/>
    <w:rsid w:val="00C258F5"/>
    <w:rsid w:val="00C25AFE"/>
    <w:rsid w:val="00C25ED1"/>
    <w:rsid w:val="00C26372"/>
    <w:rsid w:val="00C2650B"/>
    <w:rsid w:val="00C26794"/>
    <w:rsid w:val="00C267E1"/>
    <w:rsid w:val="00C26804"/>
    <w:rsid w:val="00C26996"/>
    <w:rsid w:val="00C26DDA"/>
    <w:rsid w:val="00C26F09"/>
    <w:rsid w:val="00C27083"/>
    <w:rsid w:val="00C270D3"/>
    <w:rsid w:val="00C27406"/>
    <w:rsid w:val="00C276BB"/>
    <w:rsid w:val="00C27823"/>
    <w:rsid w:val="00C27975"/>
    <w:rsid w:val="00C279B5"/>
    <w:rsid w:val="00C27E3F"/>
    <w:rsid w:val="00C3001F"/>
    <w:rsid w:val="00C30570"/>
    <w:rsid w:val="00C3067A"/>
    <w:rsid w:val="00C3074A"/>
    <w:rsid w:val="00C3163E"/>
    <w:rsid w:val="00C31690"/>
    <w:rsid w:val="00C32091"/>
    <w:rsid w:val="00C320D7"/>
    <w:rsid w:val="00C321C6"/>
    <w:rsid w:val="00C3226D"/>
    <w:rsid w:val="00C32705"/>
    <w:rsid w:val="00C3290E"/>
    <w:rsid w:val="00C32B4B"/>
    <w:rsid w:val="00C32C96"/>
    <w:rsid w:val="00C33279"/>
    <w:rsid w:val="00C333E0"/>
    <w:rsid w:val="00C33490"/>
    <w:rsid w:val="00C334A1"/>
    <w:rsid w:val="00C33679"/>
    <w:rsid w:val="00C336D0"/>
    <w:rsid w:val="00C337CC"/>
    <w:rsid w:val="00C33AD9"/>
    <w:rsid w:val="00C33D10"/>
    <w:rsid w:val="00C33E4B"/>
    <w:rsid w:val="00C33F22"/>
    <w:rsid w:val="00C33FF9"/>
    <w:rsid w:val="00C3417C"/>
    <w:rsid w:val="00C342B6"/>
    <w:rsid w:val="00C343F8"/>
    <w:rsid w:val="00C3442B"/>
    <w:rsid w:val="00C3494D"/>
    <w:rsid w:val="00C34957"/>
    <w:rsid w:val="00C34A8B"/>
    <w:rsid w:val="00C34AD8"/>
    <w:rsid w:val="00C355E0"/>
    <w:rsid w:val="00C35992"/>
    <w:rsid w:val="00C359B6"/>
    <w:rsid w:val="00C35EE6"/>
    <w:rsid w:val="00C36030"/>
    <w:rsid w:val="00C364D8"/>
    <w:rsid w:val="00C364DC"/>
    <w:rsid w:val="00C366F6"/>
    <w:rsid w:val="00C368FD"/>
    <w:rsid w:val="00C36B11"/>
    <w:rsid w:val="00C36D8A"/>
    <w:rsid w:val="00C37133"/>
    <w:rsid w:val="00C37489"/>
    <w:rsid w:val="00C37601"/>
    <w:rsid w:val="00C3768E"/>
    <w:rsid w:val="00C37828"/>
    <w:rsid w:val="00C37A0A"/>
    <w:rsid w:val="00C37A8C"/>
    <w:rsid w:val="00C37C14"/>
    <w:rsid w:val="00C37E4B"/>
    <w:rsid w:val="00C40034"/>
    <w:rsid w:val="00C40198"/>
    <w:rsid w:val="00C4024C"/>
    <w:rsid w:val="00C402C9"/>
    <w:rsid w:val="00C4039D"/>
    <w:rsid w:val="00C4044A"/>
    <w:rsid w:val="00C40959"/>
    <w:rsid w:val="00C40A36"/>
    <w:rsid w:val="00C40BF1"/>
    <w:rsid w:val="00C40CE4"/>
    <w:rsid w:val="00C40FBC"/>
    <w:rsid w:val="00C40FED"/>
    <w:rsid w:val="00C410D8"/>
    <w:rsid w:val="00C4135A"/>
    <w:rsid w:val="00C41519"/>
    <w:rsid w:val="00C418CF"/>
    <w:rsid w:val="00C42207"/>
    <w:rsid w:val="00C4268A"/>
    <w:rsid w:val="00C42744"/>
    <w:rsid w:val="00C427CB"/>
    <w:rsid w:val="00C42815"/>
    <w:rsid w:val="00C4291C"/>
    <w:rsid w:val="00C42948"/>
    <w:rsid w:val="00C42A87"/>
    <w:rsid w:val="00C42A89"/>
    <w:rsid w:val="00C42B2C"/>
    <w:rsid w:val="00C42B47"/>
    <w:rsid w:val="00C42E76"/>
    <w:rsid w:val="00C4332E"/>
    <w:rsid w:val="00C436BA"/>
    <w:rsid w:val="00C4394B"/>
    <w:rsid w:val="00C43B46"/>
    <w:rsid w:val="00C43C42"/>
    <w:rsid w:val="00C43C9A"/>
    <w:rsid w:val="00C43E00"/>
    <w:rsid w:val="00C43FB2"/>
    <w:rsid w:val="00C44422"/>
    <w:rsid w:val="00C4461E"/>
    <w:rsid w:val="00C44EA7"/>
    <w:rsid w:val="00C45132"/>
    <w:rsid w:val="00C451F0"/>
    <w:rsid w:val="00C452EB"/>
    <w:rsid w:val="00C45710"/>
    <w:rsid w:val="00C457E2"/>
    <w:rsid w:val="00C45A97"/>
    <w:rsid w:val="00C45ADE"/>
    <w:rsid w:val="00C45C7E"/>
    <w:rsid w:val="00C45D3E"/>
    <w:rsid w:val="00C45E07"/>
    <w:rsid w:val="00C45FBC"/>
    <w:rsid w:val="00C465F8"/>
    <w:rsid w:val="00C46716"/>
    <w:rsid w:val="00C4671D"/>
    <w:rsid w:val="00C468AA"/>
    <w:rsid w:val="00C4691C"/>
    <w:rsid w:val="00C4699B"/>
    <w:rsid w:val="00C46DF8"/>
    <w:rsid w:val="00C4725A"/>
    <w:rsid w:val="00C473C2"/>
    <w:rsid w:val="00C4756F"/>
    <w:rsid w:val="00C479B5"/>
    <w:rsid w:val="00C479BB"/>
    <w:rsid w:val="00C47CF9"/>
    <w:rsid w:val="00C50039"/>
    <w:rsid w:val="00C5058C"/>
    <w:rsid w:val="00C505AD"/>
    <w:rsid w:val="00C506FC"/>
    <w:rsid w:val="00C50932"/>
    <w:rsid w:val="00C5093A"/>
    <w:rsid w:val="00C50A28"/>
    <w:rsid w:val="00C50AFF"/>
    <w:rsid w:val="00C50C11"/>
    <w:rsid w:val="00C50FFC"/>
    <w:rsid w:val="00C510C2"/>
    <w:rsid w:val="00C51147"/>
    <w:rsid w:val="00C51191"/>
    <w:rsid w:val="00C513F9"/>
    <w:rsid w:val="00C514EB"/>
    <w:rsid w:val="00C51504"/>
    <w:rsid w:val="00C51549"/>
    <w:rsid w:val="00C515FC"/>
    <w:rsid w:val="00C516E8"/>
    <w:rsid w:val="00C51AF9"/>
    <w:rsid w:val="00C51DA0"/>
    <w:rsid w:val="00C528A9"/>
    <w:rsid w:val="00C52B8C"/>
    <w:rsid w:val="00C52F45"/>
    <w:rsid w:val="00C53347"/>
    <w:rsid w:val="00C534C7"/>
    <w:rsid w:val="00C536C8"/>
    <w:rsid w:val="00C53B23"/>
    <w:rsid w:val="00C53DEF"/>
    <w:rsid w:val="00C54054"/>
    <w:rsid w:val="00C54AD7"/>
    <w:rsid w:val="00C55080"/>
    <w:rsid w:val="00C554CB"/>
    <w:rsid w:val="00C556F9"/>
    <w:rsid w:val="00C55D5B"/>
    <w:rsid w:val="00C5603A"/>
    <w:rsid w:val="00C5656F"/>
    <w:rsid w:val="00C56AE3"/>
    <w:rsid w:val="00C571CF"/>
    <w:rsid w:val="00C5724E"/>
    <w:rsid w:val="00C573E1"/>
    <w:rsid w:val="00C578B9"/>
    <w:rsid w:val="00C57B97"/>
    <w:rsid w:val="00C57BE1"/>
    <w:rsid w:val="00C57C43"/>
    <w:rsid w:val="00C60030"/>
    <w:rsid w:val="00C60333"/>
    <w:rsid w:val="00C608C0"/>
    <w:rsid w:val="00C61208"/>
    <w:rsid w:val="00C61236"/>
    <w:rsid w:val="00C61435"/>
    <w:rsid w:val="00C61ACA"/>
    <w:rsid w:val="00C61DA2"/>
    <w:rsid w:val="00C62064"/>
    <w:rsid w:val="00C6241E"/>
    <w:rsid w:val="00C626B0"/>
    <w:rsid w:val="00C6309B"/>
    <w:rsid w:val="00C63B85"/>
    <w:rsid w:val="00C63F4D"/>
    <w:rsid w:val="00C63FA1"/>
    <w:rsid w:val="00C640A3"/>
    <w:rsid w:val="00C647EA"/>
    <w:rsid w:val="00C648BF"/>
    <w:rsid w:val="00C6493A"/>
    <w:rsid w:val="00C64A49"/>
    <w:rsid w:val="00C65138"/>
    <w:rsid w:val="00C655ED"/>
    <w:rsid w:val="00C65952"/>
    <w:rsid w:val="00C65C29"/>
    <w:rsid w:val="00C65FFC"/>
    <w:rsid w:val="00C66187"/>
    <w:rsid w:val="00C66410"/>
    <w:rsid w:val="00C66442"/>
    <w:rsid w:val="00C66975"/>
    <w:rsid w:val="00C66CC4"/>
    <w:rsid w:val="00C66F66"/>
    <w:rsid w:val="00C670FA"/>
    <w:rsid w:val="00C67293"/>
    <w:rsid w:val="00C676E9"/>
    <w:rsid w:val="00C676F0"/>
    <w:rsid w:val="00C67B06"/>
    <w:rsid w:val="00C67B55"/>
    <w:rsid w:val="00C67E55"/>
    <w:rsid w:val="00C701FA"/>
    <w:rsid w:val="00C702B4"/>
    <w:rsid w:val="00C7030E"/>
    <w:rsid w:val="00C70326"/>
    <w:rsid w:val="00C704FA"/>
    <w:rsid w:val="00C7050F"/>
    <w:rsid w:val="00C70920"/>
    <w:rsid w:val="00C70A06"/>
    <w:rsid w:val="00C70BCC"/>
    <w:rsid w:val="00C70F15"/>
    <w:rsid w:val="00C70F3C"/>
    <w:rsid w:val="00C7118B"/>
    <w:rsid w:val="00C7137F"/>
    <w:rsid w:val="00C7164D"/>
    <w:rsid w:val="00C71747"/>
    <w:rsid w:val="00C71817"/>
    <w:rsid w:val="00C71B59"/>
    <w:rsid w:val="00C71B5F"/>
    <w:rsid w:val="00C71FC8"/>
    <w:rsid w:val="00C720B5"/>
    <w:rsid w:val="00C722E6"/>
    <w:rsid w:val="00C72CDD"/>
    <w:rsid w:val="00C7306C"/>
    <w:rsid w:val="00C73518"/>
    <w:rsid w:val="00C739C8"/>
    <w:rsid w:val="00C74098"/>
    <w:rsid w:val="00C7413B"/>
    <w:rsid w:val="00C74375"/>
    <w:rsid w:val="00C74857"/>
    <w:rsid w:val="00C7490B"/>
    <w:rsid w:val="00C749AE"/>
    <w:rsid w:val="00C74C72"/>
    <w:rsid w:val="00C74F06"/>
    <w:rsid w:val="00C750C4"/>
    <w:rsid w:val="00C752B8"/>
    <w:rsid w:val="00C754E5"/>
    <w:rsid w:val="00C75578"/>
    <w:rsid w:val="00C75669"/>
    <w:rsid w:val="00C75DE9"/>
    <w:rsid w:val="00C760A5"/>
    <w:rsid w:val="00C7639C"/>
    <w:rsid w:val="00C76541"/>
    <w:rsid w:val="00C7654A"/>
    <w:rsid w:val="00C765CB"/>
    <w:rsid w:val="00C76864"/>
    <w:rsid w:val="00C76D46"/>
    <w:rsid w:val="00C774FF"/>
    <w:rsid w:val="00C77717"/>
    <w:rsid w:val="00C777FA"/>
    <w:rsid w:val="00C77885"/>
    <w:rsid w:val="00C80893"/>
    <w:rsid w:val="00C809E6"/>
    <w:rsid w:val="00C80A6D"/>
    <w:rsid w:val="00C80EBD"/>
    <w:rsid w:val="00C8129E"/>
    <w:rsid w:val="00C815C6"/>
    <w:rsid w:val="00C81794"/>
    <w:rsid w:val="00C81E01"/>
    <w:rsid w:val="00C8278E"/>
    <w:rsid w:val="00C82810"/>
    <w:rsid w:val="00C82AA9"/>
    <w:rsid w:val="00C82C64"/>
    <w:rsid w:val="00C82D2B"/>
    <w:rsid w:val="00C82F12"/>
    <w:rsid w:val="00C8367D"/>
    <w:rsid w:val="00C83E9D"/>
    <w:rsid w:val="00C83F7E"/>
    <w:rsid w:val="00C845A2"/>
    <w:rsid w:val="00C8464A"/>
    <w:rsid w:val="00C84911"/>
    <w:rsid w:val="00C84DF9"/>
    <w:rsid w:val="00C84F06"/>
    <w:rsid w:val="00C85463"/>
    <w:rsid w:val="00C85939"/>
    <w:rsid w:val="00C85D25"/>
    <w:rsid w:val="00C85F34"/>
    <w:rsid w:val="00C86030"/>
    <w:rsid w:val="00C864E0"/>
    <w:rsid w:val="00C86B23"/>
    <w:rsid w:val="00C86BBA"/>
    <w:rsid w:val="00C86F45"/>
    <w:rsid w:val="00C86FAE"/>
    <w:rsid w:val="00C87232"/>
    <w:rsid w:val="00C872F4"/>
    <w:rsid w:val="00C87988"/>
    <w:rsid w:val="00C87B0B"/>
    <w:rsid w:val="00C87E11"/>
    <w:rsid w:val="00C90061"/>
    <w:rsid w:val="00C9074F"/>
    <w:rsid w:val="00C90958"/>
    <w:rsid w:val="00C90B4D"/>
    <w:rsid w:val="00C90C50"/>
    <w:rsid w:val="00C90EC6"/>
    <w:rsid w:val="00C9162B"/>
    <w:rsid w:val="00C91630"/>
    <w:rsid w:val="00C91663"/>
    <w:rsid w:val="00C91857"/>
    <w:rsid w:val="00C919E3"/>
    <w:rsid w:val="00C91D8F"/>
    <w:rsid w:val="00C920DD"/>
    <w:rsid w:val="00C921AF"/>
    <w:rsid w:val="00C9234B"/>
    <w:rsid w:val="00C92399"/>
    <w:rsid w:val="00C9262C"/>
    <w:rsid w:val="00C92A7B"/>
    <w:rsid w:val="00C92CA7"/>
    <w:rsid w:val="00C92D09"/>
    <w:rsid w:val="00C92D62"/>
    <w:rsid w:val="00C92E6A"/>
    <w:rsid w:val="00C92E79"/>
    <w:rsid w:val="00C92F1B"/>
    <w:rsid w:val="00C9319D"/>
    <w:rsid w:val="00C9329F"/>
    <w:rsid w:val="00C938EE"/>
    <w:rsid w:val="00C9392D"/>
    <w:rsid w:val="00C9398B"/>
    <w:rsid w:val="00C93F1D"/>
    <w:rsid w:val="00C940BE"/>
    <w:rsid w:val="00C941A0"/>
    <w:rsid w:val="00C94650"/>
    <w:rsid w:val="00C94B46"/>
    <w:rsid w:val="00C95646"/>
    <w:rsid w:val="00C95719"/>
    <w:rsid w:val="00C9584D"/>
    <w:rsid w:val="00C95A6F"/>
    <w:rsid w:val="00C95D60"/>
    <w:rsid w:val="00C95FE9"/>
    <w:rsid w:val="00C9602A"/>
    <w:rsid w:val="00C9602E"/>
    <w:rsid w:val="00C96437"/>
    <w:rsid w:val="00C96C0F"/>
    <w:rsid w:val="00C96D82"/>
    <w:rsid w:val="00C96EEE"/>
    <w:rsid w:val="00C971E0"/>
    <w:rsid w:val="00C97D32"/>
    <w:rsid w:val="00C97D5A"/>
    <w:rsid w:val="00CA083C"/>
    <w:rsid w:val="00CA0A88"/>
    <w:rsid w:val="00CA0BF8"/>
    <w:rsid w:val="00CA0C2F"/>
    <w:rsid w:val="00CA10D3"/>
    <w:rsid w:val="00CA146C"/>
    <w:rsid w:val="00CA14B2"/>
    <w:rsid w:val="00CA16EA"/>
    <w:rsid w:val="00CA185B"/>
    <w:rsid w:val="00CA20DA"/>
    <w:rsid w:val="00CA24E8"/>
    <w:rsid w:val="00CA2E0F"/>
    <w:rsid w:val="00CA2FE9"/>
    <w:rsid w:val="00CA4285"/>
    <w:rsid w:val="00CA44B1"/>
    <w:rsid w:val="00CA4525"/>
    <w:rsid w:val="00CA4D44"/>
    <w:rsid w:val="00CA4FF5"/>
    <w:rsid w:val="00CA505E"/>
    <w:rsid w:val="00CA5146"/>
    <w:rsid w:val="00CA51C1"/>
    <w:rsid w:val="00CA5217"/>
    <w:rsid w:val="00CA54AE"/>
    <w:rsid w:val="00CA55F4"/>
    <w:rsid w:val="00CA5852"/>
    <w:rsid w:val="00CA598F"/>
    <w:rsid w:val="00CA5A65"/>
    <w:rsid w:val="00CA5ADD"/>
    <w:rsid w:val="00CA61BC"/>
    <w:rsid w:val="00CA6645"/>
    <w:rsid w:val="00CA6746"/>
    <w:rsid w:val="00CA69A1"/>
    <w:rsid w:val="00CA6A93"/>
    <w:rsid w:val="00CA6C3E"/>
    <w:rsid w:val="00CA6ED8"/>
    <w:rsid w:val="00CA72C4"/>
    <w:rsid w:val="00CA7845"/>
    <w:rsid w:val="00CA7A07"/>
    <w:rsid w:val="00CA7DB3"/>
    <w:rsid w:val="00CA7E81"/>
    <w:rsid w:val="00CB0083"/>
    <w:rsid w:val="00CB0484"/>
    <w:rsid w:val="00CB05F5"/>
    <w:rsid w:val="00CB0869"/>
    <w:rsid w:val="00CB0B86"/>
    <w:rsid w:val="00CB0D83"/>
    <w:rsid w:val="00CB1A19"/>
    <w:rsid w:val="00CB21AE"/>
    <w:rsid w:val="00CB2322"/>
    <w:rsid w:val="00CB2769"/>
    <w:rsid w:val="00CB29A4"/>
    <w:rsid w:val="00CB2BBE"/>
    <w:rsid w:val="00CB2E4A"/>
    <w:rsid w:val="00CB3767"/>
    <w:rsid w:val="00CB37EA"/>
    <w:rsid w:val="00CB398A"/>
    <w:rsid w:val="00CB3CA9"/>
    <w:rsid w:val="00CB3F8F"/>
    <w:rsid w:val="00CB46CC"/>
    <w:rsid w:val="00CB470C"/>
    <w:rsid w:val="00CB47F5"/>
    <w:rsid w:val="00CB4A14"/>
    <w:rsid w:val="00CB4D16"/>
    <w:rsid w:val="00CB5086"/>
    <w:rsid w:val="00CB5923"/>
    <w:rsid w:val="00CB59B3"/>
    <w:rsid w:val="00CB5A32"/>
    <w:rsid w:val="00CB5CB2"/>
    <w:rsid w:val="00CB6239"/>
    <w:rsid w:val="00CB6463"/>
    <w:rsid w:val="00CB6968"/>
    <w:rsid w:val="00CB69E3"/>
    <w:rsid w:val="00CB6A42"/>
    <w:rsid w:val="00CB6B81"/>
    <w:rsid w:val="00CB6BA7"/>
    <w:rsid w:val="00CB726D"/>
    <w:rsid w:val="00CB72C9"/>
    <w:rsid w:val="00CB7893"/>
    <w:rsid w:val="00CB7AF6"/>
    <w:rsid w:val="00CB7B7A"/>
    <w:rsid w:val="00CB7C6E"/>
    <w:rsid w:val="00CB7D3C"/>
    <w:rsid w:val="00CC0586"/>
    <w:rsid w:val="00CC063D"/>
    <w:rsid w:val="00CC07E5"/>
    <w:rsid w:val="00CC0C7F"/>
    <w:rsid w:val="00CC0EB0"/>
    <w:rsid w:val="00CC1303"/>
    <w:rsid w:val="00CC13F5"/>
    <w:rsid w:val="00CC17F2"/>
    <w:rsid w:val="00CC200D"/>
    <w:rsid w:val="00CC23B2"/>
    <w:rsid w:val="00CC27EE"/>
    <w:rsid w:val="00CC29F8"/>
    <w:rsid w:val="00CC2CDA"/>
    <w:rsid w:val="00CC313A"/>
    <w:rsid w:val="00CC34C1"/>
    <w:rsid w:val="00CC3820"/>
    <w:rsid w:val="00CC3D3D"/>
    <w:rsid w:val="00CC3EAA"/>
    <w:rsid w:val="00CC40C4"/>
    <w:rsid w:val="00CC4136"/>
    <w:rsid w:val="00CC4212"/>
    <w:rsid w:val="00CC433A"/>
    <w:rsid w:val="00CC439D"/>
    <w:rsid w:val="00CC440E"/>
    <w:rsid w:val="00CC479B"/>
    <w:rsid w:val="00CC4B26"/>
    <w:rsid w:val="00CC4BD8"/>
    <w:rsid w:val="00CC4C4D"/>
    <w:rsid w:val="00CC4EB7"/>
    <w:rsid w:val="00CC4F9C"/>
    <w:rsid w:val="00CC53AA"/>
    <w:rsid w:val="00CC560D"/>
    <w:rsid w:val="00CC5C60"/>
    <w:rsid w:val="00CC5F6C"/>
    <w:rsid w:val="00CC6050"/>
    <w:rsid w:val="00CC6616"/>
    <w:rsid w:val="00CC6A69"/>
    <w:rsid w:val="00CC7156"/>
    <w:rsid w:val="00CC71CE"/>
    <w:rsid w:val="00CC729B"/>
    <w:rsid w:val="00CC7407"/>
    <w:rsid w:val="00CC77A2"/>
    <w:rsid w:val="00CC7B91"/>
    <w:rsid w:val="00CC7EFC"/>
    <w:rsid w:val="00CD0163"/>
    <w:rsid w:val="00CD032F"/>
    <w:rsid w:val="00CD0531"/>
    <w:rsid w:val="00CD0BDE"/>
    <w:rsid w:val="00CD0EEB"/>
    <w:rsid w:val="00CD0F33"/>
    <w:rsid w:val="00CD10AE"/>
    <w:rsid w:val="00CD11A4"/>
    <w:rsid w:val="00CD1576"/>
    <w:rsid w:val="00CD1620"/>
    <w:rsid w:val="00CD16AD"/>
    <w:rsid w:val="00CD1728"/>
    <w:rsid w:val="00CD178D"/>
    <w:rsid w:val="00CD1B57"/>
    <w:rsid w:val="00CD1D02"/>
    <w:rsid w:val="00CD1D83"/>
    <w:rsid w:val="00CD1DD1"/>
    <w:rsid w:val="00CD220D"/>
    <w:rsid w:val="00CD231E"/>
    <w:rsid w:val="00CD2660"/>
    <w:rsid w:val="00CD28EC"/>
    <w:rsid w:val="00CD2A6B"/>
    <w:rsid w:val="00CD2A6E"/>
    <w:rsid w:val="00CD3049"/>
    <w:rsid w:val="00CD316C"/>
    <w:rsid w:val="00CD383B"/>
    <w:rsid w:val="00CD398A"/>
    <w:rsid w:val="00CD3BA6"/>
    <w:rsid w:val="00CD3DE3"/>
    <w:rsid w:val="00CD3DED"/>
    <w:rsid w:val="00CD3F7E"/>
    <w:rsid w:val="00CD3FC2"/>
    <w:rsid w:val="00CD46C4"/>
    <w:rsid w:val="00CD4858"/>
    <w:rsid w:val="00CD4960"/>
    <w:rsid w:val="00CD4CED"/>
    <w:rsid w:val="00CD5357"/>
    <w:rsid w:val="00CD5D07"/>
    <w:rsid w:val="00CD6265"/>
    <w:rsid w:val="00CD642E"/>
    <w:rsid w:val="00CD6453"/>
    <w:rsid w:val="00CD64C1"/>
    <w:rsid w:val="00CD6847"/>
    <w:rsid w:val="00CD692D"/>
    <w:rsid w:val="00CD6A1A"/>
    <w:rsid w:val="00CD6E09"/>
    <w:rsid w:val="00CD6F9D"/>
    <w:rsid w:val="00CD7239"/>
    <w:rsid w:val="00CD757E"/>
    <w:rsid w:val="00CD7673"/>
    <w:rsid w:val="00CD7BF5"/>
    <w:rsid w:val="00CD7C16"/>
    <w:rsid w:val="00CD7EC1"/>
    <w:rsid w:val="00CD7ED5"/>
    <w:rsid w:val="00CE0336"/>
    <w:rsid w:val="00CE0462"/>
    <w:rsid w:val="00CE0784"/>
    <w:rsid w:val="00CE0AD1"/>
    <w:rsid w:val="00CE0C25"/>
    <w:rsid w:val="00CE0D85"/>
    <w:rsid w:val="00CE1050"/>
    <w:rsid w:val="00CE1FC3"/>
    <w:rsid w:val="00CE22BB"/>
    <w:rsid w:val="00CE2402"/>
    <w:rsid w:val="00CE2603"/>
    <w:rsid w:val="00CE26DB"/>
    <w:rsid w:val="00CE2C25"/>
    <w:rsid w:val="00CE2D7D"/>
    <w:rsid w:val="00CE2E30"/>
    <w:rsid w:val="00CE3213"/>
    <w:rsid w:val="00CE338C"/>
    <w:rsid w:val="00CE34C9"/>
    <w:rsid w:val="00CE350D"/>
    <w:rsid w:val="00CE3587"/>
    <w:rsid w:val="00CE35D5"/>
    <w:rsid w:val="00CE37DE"/>
    <w:rsid w:val="00CE3B28"/>
    <w:rsid w:val="00CE3C5C"/>
    <w:rsid w:val="00CE3FFA"/>
    <w:rsid w:val="00CE40EF"/>
    <w:rsid w:val="00CE44B5"/>
    <w:rsid w:val="00CE4531"/>
    <w:rsid w:val="00CE4633"/>
    <w:rsid w:val="00CE4667"/>
    <w:rsid w:val="00CE50BD"/>
    <w:rsid w:val="00CE5216"/>
    <w:rsid w:val="00CE560E"/>
    <w:rsid w:val="00CE568E"/>
    <w:rsid w:val="00CE5D32"/>
    <w:rsid w:val="00CE5E74"/>
    <w:rsid w:val="00CE5EF0"/>
    <w:rsid w:val="00CE6005"/>
    <w:rsid w:val="00CE6044"/>
    <w:rsid w:val="00CE6167"/>
    <w:rsid w:val="00CE650C"/>
    <w:rsid w:val="00CE664C"/>
    <w:rsid w:val="00CE66B6"/>
    <w:rsid w:val="00CE6B95"/>
    <w:rsid w:val="00CE6E86"/>
    <w:rsid w:val="00CE753F"/>
    <w:rsid w:val="00CE757A"/>
    <w:rsid w:val="00CE7964"/>
    <w:rsid w:val="00CE7FF4"/>
    <w:rsid w:val="00CF0182"/>
    <w:rsid w:val="00CF022B"/>
    <w:rsid w:val="00CF0922"/>
    <w:rsid w:val="00CF0ABB"/>
    <w:rsid w:val="00CF0B81"/>
    <w:rsid w:val="00CF0F42"/>
    <w:rsid w:val="00CF1370"/>
    <w:rsid w:val="00CF13B2"/>
    <w:rsid w:val="00CF183E"/>
    <w:rsid w:val="00CF194A"/>
    <w:rsid w:val="00CF1F21"/>
    <w:rsid w:val="00CF1F86"/>
    <w:rsid w:val="00CF2C2F"/>
    <w:rsid w:val="00CF2E42"/>
    <w:rsid w:val="00CF30CC"/>
    <w:rsid w:val="00CF3321"/>
    <w:rsid w:val="00CF33D2"/>
    <w:rsid w:val="00CF3FAF"/>
    <w:rsid w:val="00CF40F0"/>
    <w:rsid w:val="00CF4180"/>
    <w:rsid w:val="00CF45A6"/>
    <w:rsid w:val="00CF45A7"/>
    <w:rsid w:val="00CF4718"/>
    <w:rsid w:val="00CF4983"/>
    <w:rsid w:val="00CF4CB7"/>
    <w:rsid w:val="00CF4FE7"/>
    <w:rsid w:val="00CF50D8"/>
    <w:rsid w:val="00CF5532"/>
    <w:rsid w:val="00CF5551"/>
    <w:rsid w:val="00CF5586"/>
    <w:rsid w:val="00CF571E"/>
    <w:rsid w:val="00CF57E3"/>
    <w:rsid w:val="00CF587F"/>
    <w:rsid w:val="00CF5C8C"/>
    <w:rsid w:val="00CF5E41"/>
    <w:rsid w:val="00CF6150"/>
    <w:rsid w:val="00CF6229"/>
    <w:rsid w:val="00CF6BBD"/>
    <w:rsid w:val="00CF6C9D"/>
    <w:rsid w:val="00CF6EBB"/>
    <w:rsid w:val="00CF72E1"/>
    <w:rsid w:val="00CF7382"/>
    <w:rsid w:val="00D00321"/>
    <w:rsid w:val="00D00401"/>
    <w:rsid w:val="00D00414"/>
    <w:rsid w:val="00D00501"/>
    <w:rsid w:val="00D00552"/>
    <w:rsid w:val="00D01081"/>
    <w:rsid w:val="00D01A7C"/>
    <w:rsid w:val="00D01ACE"/>
    <w:rsid w:val="00D022DA"/>
    <w:rsid w:val="00D0282B"/>
    <w:rsid w:val="00D0285A"/>
    <w:rsid w:val="00D02C42"/>
    <w:rsid w:val="00D02D18"/>
    <w:rsid w:val="00D02DA2"/>
    <w:rsid w:val="00D02DDF"/>
    <w:rsid w:val="00D03031"/>
    <w:rsid w:val="00D0350A"/>
    <w:rsid w:val="00D0373A"/>
    <w:rsid w:val="00D03D26"/>
    <w:rsid w:val="00D04065"/>
    <w:rsid w:val="00D044B2"/>
    <w:rsid w:val="00D0470A"/>
    <w:rsid w:val="00D047E5"/>
    <w:rsid w:val="00D04897"/>
    <w:rsid w:val="00D0489D"/>
    <w:rsid w:val="00D04A8E"/>
    <w:rsid w:val="00D04AB6"/>
    <w:rsid w:val="00D04B4A"/>
    <w:rsid w:val="00D04B97"/>
    <w:rsid w:val="00D04BB3"/>
    <w:rsid w:val="00D04C90"/>
    <w:rsid w:val="00D04CD4"/>
    <w:rsid w:val="00D04DF7"/>
    <w:rsid w:val="00D05006"/>
    <w:rsid w:val="00D0511A"/>
    <w:rsid w:val="00D05185"/>
    <w:rsid w:val="00D05266"/>
    <w:rsid w:val="00D054A6"/>
    <w:rsid w:val="00D0590B"/>
    <w:rsid w:val="00D05967"/>
    <w:rsid w:val="00D05C48"/>
    <w:rsid w:val="00D05EE9"/>
    <w:rsid w:val="00D0617F"/>
    <w:rsid w:val="00D064EB"/>
    <w:rsid w:val="00D06A80"/>
    <w:rsid w:val="00D06D05"/>
    <w:rsid w:val="00D06DCF"/>
    <w:rsid w:val="00D0793B"/>
    <w:rsid w:val="00D07CA0"/>
    <w:rsid w:val="00D10256"/>
    <w:rsid w:val="00D10262"/>
    <w:rsid w:val="00D10442"/>
    <w:rsid w:val="00D1054C"/>
    <w:rsid w:val="00D10A63"/>
    <w:rsid w:val="00D10F7A"/>
    <w:rsid w:val="00D11054"/>
    <w:rsid w:val="00D11263"/>
    <w:rsid w:val="00D112BD"/>
    <w:rsid w:val="00D11410"/>
    <w:rsid w:val="00D11C2D"/>
    <w:rsid w:val="00D11EBF"/>
    <w:rsid w:val="00D121C5"/>
    <w:rsid w:val="00D127D1"/>
    <w:rsid w:val="00D12BC2"/>
    <w:rsid w:val="00D12BFE"/>
    <w:rsid w:val="00D12C1B"/>
    <w:rsid w:val="00D12C85"/>
    <w:rsid w:val="00D12D66"/>
    <w:rsid w:val="00D12D68"/>
    <w:rsid w:val="00D13096"/>
    <w:rsid w:val="00D1338E"/>
    <w:rsid w:val="00D13706"/>
    <w:rsid w:val="00D1374F"/>
    <w:rsid w:val="00D1474F"/>
    <w:rsid w:val="00D14899"/>
    <w:rsid w:val="00D14F30"/>
    <w:rsid w:val="00D15242"/>
    <w:rsid w:val="00D15281"/>
    <w:rsid w:val="00D152AE"/>
    <w:rsid w:val="00D15388"/>
    <w:rsid w:val="00D15477"/>
    <w:rsid w:val="00D15A3D"/>
    <w:rsid w:val="00D15AC6"/>
    <w:rsid w:val="00D15D51"/>
    <w:rsid w:val="00D15D6B"/>
    <w:rsid w:val="00D16013"/>
    <w:rsid w:val="00D16075"/>
    <w:rsid w:val="00D1607E"/>
    <w:rsid w:val="00D16413"/>
    <w:rsid w:val="00D16540"/>
    <w:rsid w:val="00D167D9"/>
    <w:rsid w:val="00D16D26"/>
    <w:rsid w:val="00D16F83"/>
    <w:rsid w:val="00D172FB"/>
    <w:rsid w:val="00D1768B"/>
    <w:rsid w:val="00D1770D"/>
    <w:rsid w:val="00D17F0B"/>
    <w:rsid w:val="00D20024"/>
    <w:rsid w:val="00D20053"/>
    <w:rsid w:val="00D204FC"/>
    <w:rsid w:val="00D205B3"/>
    <w:rsid w:val="00D20A40"/>
    <w:rsid w:val="00D20A78"/>
    <w:rsid w:val="00D20F31"/>
    <w:rsid w:val="00D20F34"/>
    <w:rsid w:val="00D211D9"/>
    <w:rsid w:val="00D21310"/>
    <w:rsid w:val="00D21A65"/>
    <w:rsid w:val="00D22363"/>
    <w:rsid w:val="00D223FB"/>
    <w:rsid w:val="00D2276C"/>
    <w:rsid w:val="00D228BB"/>
    <w:rsid w:val="00D22A1C"/>
    <w:rsid w:val="00D22A27"/>
    <w:rsid w:val="00D22EFE"/>
    <w:rsid w:val="00D23055"/>
    <w:rsid w:val="00D232D2"/>
    <w:rsid w:val="00D233E1"/>
    <w:rsid w:val="00D23412"/>
    <w:rsid w:val="00D23699"/>
    <w:rsid w:val="00D236CD"/>
    <w:rsid w:val="00D237C4"/>
    <w:rsid w:val="00D238ED"/>
    <w:rsid w:val="00D2390E"/>
    <w:rsid w:val="00D23A6A"/>
    <w:rsid w:val="00D23B15"/>
    <w:rsid w:val="00D23BDF"/>
    <w:rsid w:val="00D23DDF"/>
    <w:rsid w:val="00D241C6"/>
    <w:rsid w:val="00D24320"/>
    <w:rsid w:val="00D2435D"/>
    <w:rsid w:val="00D245C3"/>
    <w:rsid w:val="00D24817"/>
    <w:rsid w:val="00D24AF2"/>
    <w:rsid w:val="00D24F55"/>
    <w:rsid w:val="00D251FA"/>
    <w:rsid w:val="00D25314"/>
    <w:rsid w:val="00D25614"/>
    <w:rsid w:val="00D25E5F"/>
    <w:rsid w:val="00D25E67"/>
    <w:rsid w:val="00D25EDC"/>
    <w:rsid w:val="00D26057"/>
    <w:rsid w:val="00D2617A"/>
    <w:rsid w:val="00D265BE"/>
    <w:rsid w:val="00D26B58"/>
    <w:rsid w:val="00D27281"/>
    <w:rsid w:val="00D27609"/>
    <w:rsid w:val="00D27692"/>
    <w:rsid w:val="00D27729"/>
    <w:rsid w:val="00D2776A"/>
    <w:rsid w:val="00D27D3E"/>
    <w:rsid w:val="00D300C4"/>
    <w:rsid w:val="00D301F1"/>
    <w:rsid w:val="00D30557"/>
    <w:rsid w:val="00D30769"/>
    <w:rsid w:val="00D308EC"/>
    <w:rsid w:val="00D30BDD"/>
    <w:rsid w:val="00D30DAB"/>
    <w:rsid w:val="00D312C6"/>
    <w:rsid w:val="00D313B0"/>
    <w:rsid w:val="00D31460"/>
    <w:rsid w:val="00D315F9"/>
    <w:rsid w:val="00D316D7"/>
    <w:rsid w:val="00D321FD"/>
    <w:rsid w:val="00D3285C"/>
    <w:rsid w:val="00D331A0"/>
    <w:rsid w:val="00D3326D"/>
    <w:rsid w:val="00D3379A"/>
    <w:rsid w:val="00D337B1"/>
    <w:rsid w:val="00D337B3"/>
    <w:rsid w:val="00D33A32"/>
    <w:rsid w:val="00D33AD4"/>
    <w:rsid w:val="00D33B33"/>
    <w:rsid w:val="00D33D13"/>
    <w:rsid w:val="00D33FD0"/>
    <w:rsid w:val="00D34390"/>
    <w:rsid w:val="00D34501"/>
    <w:rsid w:val="00D34601"/>
    <w:rsid w:val="00D34640"/>
    <w:rsid w:val="00D34912"/>
    <w:rsid w:val="00D34B47"/>
    <w:rsid w:val="00D34BEF"/>
    <w:rsid w:val="00D34C49"/>
    <w:rsid w:val="00D35107"/>
    <w:rsid w:val="00D353BE"/>
    <w:rsid w:val="00D3561F"/>
    <w:rsid w:val="00D35935"/>
    <w:rsid w:val="00D359E7"/>
    <w:rsid w:val="00D35A55"/>
    <w:rsid w:val="00D35C09"/>
    <w:rsid w:val="00D36249"/>
    <w:rsid w:val="00D362BE"/>
    <w:rsid w:val="00D36494"/>
    <w:rsid w:val="00D366A8"/>
    <w:rsid w:val="00D36A18"/>
    <w:rsid w:val="00D36B19"/>
    <w:rsid w:val="00D36B3D"/>
    <w:rsid w:val="00D36CA0"/>
    <w:rsid w:val="00D36E7F"/>
    <w:rsid w:val="00D370F0"/>
    <w:rsid w:val="00D37136"/>
    <w:rsid w:val="00D37417"/>
    <w:rsid w:val="00D37424"/>
    <w:rsid w:val="00D37694"/>
    <w:rsid w:val="00D3771B"/>
    <w:rsid w:val="00D377C7"/>
    <w:rsid w:val="00D37805"/>
    <w:rsid w:val="00D37C79"/>
    <w:rsid w:val="00D406FD"/>
    <w:rsid w:val="00D40C60"/>
    <w:rsid w:val="00D40DCC"/>
    <w:rsid w:val="00D40FAA"/>
    <w:rsid w:val="00D41063"/>
    <w:rsid w:val="00D410DA"/>
    <w:rsid w:val="00D411B2"/>
    <w:rsid w:val="00D41C24"/>
    <w:rsid w:val="00D41D02"/>
    <w:rsid w:val="00D41DD1"/>
    <w:rsid w:val="00D41F6C"/>
    <w:rsid w:val="00D4231D"/>
    <w:rsid w:val="00D42663"/>
    <w:rsid w:val="00D428BE"/>
    <w:rsid w:val="00D42996"/>
    <w:rsid w:val="00D42BAB"/>
    <w:rsid w:val="00D42BB5"/>
    <w:rsid w:val="00D42DC1"/>
    <w:rsid w:val="00D42DEC"/>
    <w:rsid w:val="00D43046"/>
    <w:rsid w:val="00D432B0"/>
    <w:rsid w:val="00D434FE"/>
    <w:rsid w:val="00D43549"/>
    <w:rsid w:val="00D43778"/>
    <w:rsid w:val="00D43791"/>
    <w:rsid w:val="00D4381A"/>
    <w:rsid w:val="00D438B3"/>
    <w:rsid w:val="00D43E01"/>
    <w:rsid w:val="00D44042"/>
    <w:rsid w:val="00D44601"/>
    <w:rsid w:val="00D44A26"/>
    <w:rsid w:val="00D44CA0"/>
    <w:rsid w:val="00D44D0B"/>
    <w:rsid w:val="00D44D62"/>
    <w:rsid w:val="00D44F7A"/>
    <w:rsid w:val="00D45014"/>
    <w:rsid w:val="00D45070"/>
    <w:rsid w:val="00D45625"/>
    <w:rsid w:val="00D456FA"/>
    <w:rsid w:val="00D45836"/>
    <w:rsid w:val="00D45F1A"/>
    <w:rsid w:val="00D46399"/>
    <w:rsid w:val="00D4654F"/>
    <w:rsid w:val="00D468E2"/>
    <w:rsid w:val="00D4693B"/>
    <w:rsid w:val="00D46D19"/>
    <w:rsid w:val="00D46E95"/>
    <w:rsid w:val="00D47045"/>
    <w:rsid w:val="00D4745C"/>
    <w:rsid w:val="00D47592"/>
    <w:rsid w:val="00D47629"/>
    <w:rsid w:val="00D47777"/>
    <w:rsid w:val="00D478BA"/>
    <w:rsid w:val="00D47A5D"/>
    <w:rsid w:val="00D47D9D"/>
    <w:rsid w:val="00D501CC"/>
    <w:rsid w:val="00D507F6"/>
    <w:rsid w:val="00D50B2E"/>
    <w:rsid w:val="00D50B35"/>
    <w:rsid w:val="00D50E61"/>
    <w:rsid w:val="00D50EA7"/>
    <w:rsid w:val="00D51563"/>
    <w:rsid w:val="00D51602"/>
    <w:rsid w:val="00D51750"/>
    <w:rsid w:val="00D51AB8"/>
    <w:rsid w:val="00D52000"/>
    <w:rsid w:val="00D5210B"/>
    <w:rsid w:val="00D5212F"/>
    <w:rsid w:val="00D527D1"/>
    <w:rsid w:val="00D52895"/>
    <w:rsid w:val="00D52918"/>
    <w:rsid w:val="00D529A6"/>
    <w:rsid w:val="00D52A4F"/>
    <w:rsid w:val="00D52AD5"/>
    <w:rsid w:val="00D52CAF"/>
    <w:rsid w:val="00D52F33"/>
    <w:rsid w:val="00D52F76"/>
    <w:rsid w:val="00D53137"/>
    <w:rsid w:val="00D531D2"/>
    <w:rsid w:val="00D53415"/>
    <w:rsid w:val="00D5347A"/>
    <w:rsid w:val="00D53482"/>
    <w:rsid w:val="00D53595"/>
    <w:rsid w:val="00D53E8B"/>
    <w:rsid w:val="00D54016"/>
    <w:rsid w:val="00D545BB"/>
    <w:rsid w:val="00D54605"/>
    <w:rsid w:val="00D54A8C"/>
    <w:rsid w:val="00D550D9"/>
    <w:rsid w:val="00D557CD"/>
    <w:rsid w:val="00D55E98"/>
    <w:rsid w:val="00D5629E"/>
    <w:rsid w:val="00D56757"/>
    <w:rsid w:val="00D56999"/>
    <w:rsid w:val="00D56A25"/>
    <w:rsid w:val="00D56CAA"/>
    <w:rsid w:val="00D5718E"/>
    <w:rsid w:val="00D572D5"/>
    <w:rsid w:val="00D57B51"/>
    <w:rsid w:val="00D57C5E"/>
    <w:rsid w:val="00D57C9D"/>
    <w:rsid w:val="00D6009F"/>
    <w:rsid w:val="00D600E1"/>
    <w:rsid w:val="00D60293"/>
    <w:rsid w:val="00D6066C"/>
    <w:rsid w:val="00D60B36"/>
    <w:rsid w:val="00D60E8D"/>
    <w:rsid w:val="00D6122B"/>
    <w:rsid w:val="00D61466"/>
    <w:rsid w:val="00D61729"/>
    <w:rsid w:val="00D61A42"/>
    <w:rsid w:val="00D61C9E"/>
    <w:rsid w:val="00D61EF6"/>
    <w:rsid w:val="00D62597"/>
    <w:rsid w:val="00D62DA5"/>
    <w:rsid w:val="00D63196"/>
    <w:rsid w:val="00D63586"/>
    <w:rsid w:val="00D635C3"/>
    <w:rsid w:val="00D63617"/>
    <w:rsid w:val="00D63853"/>
    <w:rsid w:val="00D638AA"/>
    <w:rsid w:val="00D63B91"/>
    <w:rsid w:val="00D63CEA"/>
    <w:rsid w:val="00D63F07"/>
    <w:rsid w:val="00D64142"/>
    <w:rsid w:val="00D64265"/>
    <w:rsid w:val="00D642A7"/>
    <w:rsid w:val="00D642F7"/>
    <w:rsid w:val="00D64484"/>
    <w:rsid w:val="00D64606"/>
    <w:rsid w:val="00D64690"/>
    <w:rsid w:val="00D64D03"/>
    <w:rsid w:val="00D64D82"/>
    <w:rsid w:val="00D6528B"/>
    <w:rsid w:val="00D65399"/>
    <w:rsid w:val="00D653E4"/>
    <w:rsid w:val="00D653FF"/>
    <w:rsid w:val="00D6542C"/>
    <w:rsid w:val="00D65592"/>
    <w:rsid w:val="00D658FF"/>
    <w:rsid w:val="00D65A94"/>
    <w:rsid w:val="00D65F42"/>
    <w:rsid w:val="00D660A2"/>
    <w:rsid w:val="00D66128"/>
    <w:rsid w:val="00D6656A"/>
    <w:rsid w:val="00D6724A"/>
    <w:rsid w:val="00D67330"/>
    <w:rsid w:val="00D674CF"/>
    <w:rsid w:val="00D67738"/>
    <w:rsid w:val="00D67CC8"/>
    <w:rsid w:val="00D67E10"/>
    <w:rsid w:val="00D7037E"/>
    <w:rsid w:val="00D70424"/>
    <w:rsid w:val="00D705B7"/>
    <w:rsid w:val="00D706E7"/>
    <w:rsid w:val="00D7092C"/>
    <w:rsid w:val="00D7094D"/>
    <w:rsid w:val="00D70B05"/>
    <w:rsid w:val="00D71260"/>
    <w:rsid w:val="00D717B0"/>
    <w:rsid w:val="00D71AB9"/>
    <w:rsid w:val="00D71AE8"/>
    <w:rsid w:val="00D71D7E"/>
    <w:rsid w:val="00D71D80"/>
    <w:rsid w:val="00D71FBE"/>
    <w:rsid w:val="00D72153"/>
    <w:rsid w:val="00D7232C"/>
    <w:rsid w:val="00D72956"/>
    <w:rsid w:val="00D72A13"/>
    <w:rsid w:val="00D72D41"/>
    <w:rsid w:val="00D72FCC"/>
    <w:rsid w:val="00D73386"/>
    <w:rsid w:val="00D73444"/>
    <w:rsid w:val="00D73452"/>
    <w:rsid w:val="00D7353B"/>
    <w:rsid w:val="00D735B2"/>
    <w:rsid w:val="00D739DA"/>
    <w:rsid w:val="00D73BCF"/>
    <w:rsid w:val="00D73EAF"/>
    <w:rsid w:val="00D74162"/>
    <w:rsid w:val="00D7467F"/>
    <w:rsid w:val="00D74C75"/>
    <w:rsid w:val="00D74DD1"/>
    <w:rsid w:val="00D74E2E"/>
    <w:rsid w:val="00D74EC4"/>
    <w:rsid w:val="00D7507D"/>
    <w:rsid w:val="00D75907"/>
    <w:rsid w:val="00D75D60"/>
    <w:rsid w:val="00D7642E"/>
    <w:rsid w:val="00D76664"/>
    <w:rsid w:val="00D76888"/>
    <w:rsid w:val="00D76909"/>
    <w:rsid w:val="00D76C64"/>
    <w:rsid w:val="00D76E24"/>
    <w:rsid w:val="00D77605"/>
    <w:rsid w:val="00D77D76"/>
    <w:rsid w:val="00D8020C"/>
    <w:rsid w:val="00D8029E"/>
    <w:rsid w:val="00D80523"/>
    <w:rsid w:val="00D806AF"/>
    <w:rsid w:val="00D80810"/>
    <w:rsid w:val="00D8096E"/>
    <w:rsid w:val="00D80B8C"/>
    <w:rsid w:val="00D80C62"/>
    <w:rsid w:val="00D80D5A"/>
    <w:rsid w:val="00D810EE"/>
    <w:rsid w:val="00D8114F"/>
    <w:rsid w:val="00D81221"/>
    <w:rsid w:val="00D81311"/>
    <w:rsid w:val="00D81985"/>
    <w:rsid w:val="00D81D26"/>
    <w:rsid w:val="00D81D2F"/>
    <w:rsid w:val="00D81D70"/>
    <w:rsid w:val="00D81DED"/>
    <w:rsid w:val="00D81E97"/>
    <w:rsid w:val="00D82017"/>
    <w:rsid w:val="00D82225"/>
    <w:rsid w:val="00D822BD"/>
    <w:rsid w:val="00D824AF"/>
    <w:rsid w:val="00D827C1"/>
    <w:rsid w:val="00D827EB"/>
    <w:rsid w:val="00D8280E"/>
    <w:rsid w:val="00D82AA4"/>
    <w:rsid w:val="00D82C8A"/>
    <w:rsid w:val="00D82EAC"/>
    <w:rsid w:val="00D83093"/>
    <w:rsid w:val="00D831BB"/>
    <w:rsid w:val="00D8349A"/>
    <w:rsid w:val="00D83B1F"/>
    <w:rsid w:val="00D83B28"/>
    <w:rsid w:val="00D83C7C"/>
    <w:rsid w:val="00D84051"/>
    <w:rsid w:val="00D84230"/>
    <w:rsid w:val="00D843FB"/>
    <w:rsid w:val="00D84401"/>
    <w:rsid w:val="00D845E7"/>
    <w:rsid w:val="00D84881"/>
    <w:rsid w:val="00D8523E"/>
    <w:rsid w:val="00D85355"/>
    <w:rsid w:val="00D85392"/>
    <w:rsid w:val="00D856DF"/>
    <w:rsid w:val="00D85AF3"/>
    <w:rsid w:val="00D85EA9"/>
    <w:rsid w:val="00D85F18"/>
    <w:rsid w:val="00D85F39"/>
    <w:rsid w:val="00D8619E"/>
    <w:rsid w:val="00D8635C"/>
    <w:rsid w:val="00D86743"/>
    <w:rsid w:val="00D86904"/>
    <w:rsid w:val="00D86951"/>
    <w:rsid w:val="00D86996"/>
    <w:rsid w:val="00D86A06"/>
    <w:rsid w:val="00D86A99"/>
    <w:rsid w:val="00D86CCD"/>
    <w:rsid w:val="00D86DDF"/>
    <w:rsid w:val="00D87072"/>
    <w:rsid w:val="00D8749F"/>
    <w:rsid w:val="00D875E2"/>
    <w:rsid w:val="00D87C82"/>
    <w:rsid w:val="00D87CE6"/>
    <w:rsid w:val="00D90020"/>
    <w:rsid w:val="00D9013D"/>
    <w:rsid w:val="00D904D5"/>
    <w:rsid w:val="00D907F7"/>
    <w:rsid w:val="00D90C94"/>
    <w:rsid w:val="00D90CF6"/>
    <w:rsid w:val="00D90D33"/>
    <w:rsid w:val="00D91524"/>
    <w:rsid w:val="00D91659"/>
    <w:rsid w:val="00D918C9"/>
    <w:rsid w:val="00D91A8B"/>
    <w:rsid w:val="00D91C9A"/>
    <w:rsid w:val="00D91E53"/>
    <w:rsid w:val="00D92028"/>
    <w:rsid w:val="00D921C0"/>
    <w:rsid w:val="00D9240D"/>
    <w:rsid w:val="00D9243D"/>
    <w:rsid w:val="00D92A4C"/>
    <w:rsid w:val="00D930B0"/>
    <w:rsid w:val="00D9338D"/>
    <w:rsid w:val="00D93409"/>
    <w:rsid w:val="00D9363E"/>
    <w:rsid w:val="00D940B0"/>
    <w:rsid w:val="00D94572"/>
    <w:rsid w:val="00D94E87"/>
    <w:rsid w:val="00D94EAF"/>
    <w:rsid w:val="00D94FF1"/>
    <w:rsid w:val="00D9501F"/>
    <w:rsid w:val="00D9527B"/>
    <w:rsid w:val="00D952E3"/>
    <w:rsid w:val="00D953E9"/>
    <w:rsid w:val="00D954A5"/>
    <w:rsid w:val="00D955ED"/>
    <w:rsid w:val="00D95702"/>
    <w:rsid w:val="00D95981"/>
    <w:rsid w:val="00D95FD5"/>
    <w:rsid w:val="00D96031"/>
    <w:rsid w:val="00D96325"/>
    <w:rsid w:val="00D964D9"/>
    <w:rsid w:val="00D96686"/>
    <w:rsid w:val="00D967AA"/>
    <w:rsid w:val="00D96850"/>
    <w:rsid w:val="00D968C1"/>
    <w:rsid w:val="00D96B7E"/>
    <w:rsid w:val="00D97034"/>
    <w:rsid w:val="00D971F9"/>
    <w:rsid w:val="00D9746C"/>
    <w:rsid w:val="00D97752"/>
    <w:rsid w:val="00D9775C"/>
    <w:rsid w:val="00D97B3E"/>
    <w:rsid w:val="00D97BA0"/>
    <w:rsid w:val="00D97C52"/>
    <w:rsid w:val="00D97FCA"/>
    <w:rsid w:val="00DA0921"/>
    <w:rsid w:val="00DA09BC"/>
    <w:rsid w:val="00DA113C"/>
    <w:rsid w:val="00DA11CF"/>
    <w:rsid w:val="00DA15B0"/>
    <w:rsid w:val="00DA1683"/>
    <w:rsid w:val="00DA17DA"/>
    <w:rsid w:val="00DA190C"/>
    <w:rsid w:val="00DA1912"/>
    <w:rsid w:val="00DA1B1B"/>
    <w:rsid w:val="00DA1D65"/>
    <w:rsid w:val="00DA1EEF"/>
    <w:rsid w:val="00DA223A"/>
    <w:rsid w:val="00DA2603"/>
    <w:rsid w:val="00DA296E"/>
    <w:rsid w:val="00DA298F"/>
    <w:rsid w:val="00DA29E4"/>
    <w:rsid w:val="00DA2A39"/>
    <w:rsid w:val="00DA2AB5"/>
    <w:rsid w:val="00DA2C6D"/>
    <w:rsid w:val="00DA2F12"/>
    <w:rsid w:val="00DA32CF"/>
    <w:rsid w:val="00DA378A"/>
    <w:rsid w:val="00DA4534"/>
    <w:rsid w:val="00DA45FA"/>
    <w:rsid w:val="00DA489E"/>
    <w:rsid w:val="00DA4951"/>
    <w:rsid w:val="00DA4C0F"/>
    <w:rsid w:val="00DA514B"/>
    <w:rsid w:val="00DA51B2"/>
    <w:rsid w:val="00DA52C2"/>
    <w:rsid w:val="00DA55AE"/>
    <w:rsid w:val="00DA5886"/>
    <w:rsid w:val="00DA5D4D"/>
    <w:rsid w:val="00DA611B"/>
    <w:rsid w:val="00DA6838"/>
    <w:rsid w:val="00DA68CB"/>
    <w:rsid w:val="00DA6F35"/>
    <w:rsid w:val="00DA700D"/>
    <w:rsid w:val="00DA724A"/>
    <w:rsid w:val="00DA7600"/>
    <w:rsid w:val="00DA77F4"/>
    <w:rsid w:val="00DA7BCD"/>
    <w:rsid w:val="00DB0B67"/>
    <w:rsid w:val="00DB0CF8"/>
    <w:rsid w:val="00DB0E50"/>
    <w:rsid w:val="00DB0F77"/>
    <w:rsid w:val="00DB167A"/>
    <w:rsid w:val="00DB181E"/>
    <w:rsid w:val="00DB1B7C"/>
    <w:rsid w:val="00DB1E4F"/>
    <w:rsid w:val="00DB1E91"/>
    <w:rsid w:val="00DB2075"/>
    <w:rsid w:val="00DB22F4"/>
    <w:rsid w:val="00DB2343"/>
    <w:rsid w:val="00DB2A5A"/>
    <w:rsid w:val="00DB2CE4"/>
    <w:rsid w:val="00DB2DE4"/>
    <w:rsid w:val="00DB2E62"/>
    <w:rsid w:val="00DB32C6"/>
    <w:rsid w:val="00DB34FA"/>
    <w:rsid w:val="00DB3955"/>
    <w:rsid w:val="00DB3D9B"/>
    <w:rsid w:val="00DB3E0E"/>
    <w:rsid w:val="00DB3F43"/>
    <w:rsid w:val="00DB419C"/>
    <w:rsid w:val="00DB41BE"/>
    <w:rsid w:val="00DB426F"/>
    <w:rsid w:val="00DB453D"/>
    <w:rsid w:val="00DB461B"/>
    <w:rsid w:val="00DB4849"/>
    <w:rsid w:val="00DB4F76"/>
    <w:rsid w:val="00DB4FC9"/>
    <w:rsid w:val="00DB56F5"/>
    <w:rsid w:val="00DB596D"/>
    <w:rsid w:val="00DB5CD9"/>
    <w:rsid w:val="00DB5DB6"/>
    <w:rsid w:val="00DB621A"/>
    <w:rsid w:val="00DB6851"/>
    <w:rsid w:val="00DB6A7B"/>
    <w:rsid w:val="00DB6DEE"/>
    <w:rsid w:val="00DB7132"/>
    <w:rsid w:val="00DB7799"/>
    <w:rsid w:val="00DB7AC9"/>
    <w:rsid w:val="00DB7D36"/>
    <w:rsid w:val="00DC0254"/>
    <w:rsid w:val="00DC072B"/>
    <w:rsid w:val="00DC08F0"/>
    <w:rsid w:val="00DC09C6"/>
    <w:rsid w:val="00DC0AD8"/>
    <w:rsid w:val="00DC0FB8"/>
    <w:rsid w:val="00DC0FF0"/>
    <w:rsid w:val="00DC1370"/>
    <w:rsid w:val="00DC151B"/>
    <w:rsid w:val="00DC1660"/>
    <w:rsid w:val="00DC1D4D"/>
    <w:rsid w:val="00DC1E71"/>
    <w:rsid w:val="00DC1E72"/>
    <w:rsid w:val="00DC2814"/>
    <w:rsid w:val="00DC2F2A"/>
    <w:rsid w:val="00DC38D1"/>
    <w:rsid w:val="00DC3B4D"/>
    <w:rsid w:val="00DC3E2A"/>
    <w:rsid w:val="00DC4457"/>
    <w:rsid w:val="00DC4840"/>
    <w:rsid w:val="00DC489F"/>
    <w:rsid w:val="00DC4A28"/>
    <w:rsid w:val="00DC4BCD"/>
    <w:rsid w:val="00DC5022"/>
    <w:rsid w:val="00DC5700"/>
    <w:rsid w:val="00DC5AD2"/>
    <w:rsid w:val="00DC6276"/>
    <w:rsid w:val="00DC62DC"/>
    <w:rsid w:val="00DC6749"/>
    <w:rsid w:val="00DC6758"/>
    <w:rsid w:val="00DC70C8"/>
    <w:rsid w:val="00DC7618"/>
    <w:rsid w:val="00DC763F"/>
    <w:rsid w:val="00DC771F"/>
    <w:rsid w:val="00DC7A04"/>
    <w:rsid w:val="00DC7BE4"/>
    <w:rsid w:val="00DD00C5"/>
    <w:rsid w:val="00DD016C"/>
    <w:rsid w:val="00DD0915"/>
    <w:rsid w:val="00DD0D36"/>
    <w:rsid w:val="00DD0E9E"/>
    <w:rsid w:val="00DD0EDE"/>
    <w:rsid w:val="00DD1072"/>
    <w:rsid w:val="00DD1CF6"/>
    <w:rsid w:val="00DD1D3C"/>
    <w:rsid w:val="00DD1EF1"/>
    <w:rsid w:val="00DD2700"/>
    <w:rsid w:val="00DD280B"/>
    <w:rsid w:val="00DD2A66"/>
    <w:rsid w:val="00DD2EBE"/>
    <w:rsid w:val="00DD2FD6"/>
    <w:rsid w:val="00DD30DA"/>
    <w:rsid w:val="00DD336F"/>
    <w:rsid w:val="00DD388D"/>
    <w:rsid w:val="00DD3B19"/>
    <w:rsid w:val="00DD3B6E"/>
    <w:rsid w:val="00DD3C1B"/>
    <w:rsid w:val="00DD3D4C"/>
    <w:rsid w:val="00DD41BA"/>
    <w:rsid w:val="00DD4304"/>
    <w:rsid w:val="00DD4360"/>
    <w:rsid w:val="00DD4B51"/>
    <w:rsid w:val="00DD5507"/>
    <w:rsid w:val="00DD593F"/>
    <w:rsid w:val="00DD59C6"/>
    <w:rsid w:val="00DD5C80"/>
    <w:rsid w:val="00DD61A9"/>
    <w:rsid w:val="00DD62C6"/>
    <w:rsid w:val="00DD668B"/>
    <w:rsid w:val="00DD6BF1"/>
    <w:rsid w:val="00DD6D41"/>
    <w:rsid w:val="00DD70E4"/>
    <w:rsid w:val="00DE01FC"/>
    <w:rsid w:val="00DE03E3"/>
    <w:rsid w:val="00DE072E"/>
    <w:rsid w:val="00DE0B93"/>
    <w:rsid w:val="00DE0BA0"/>
    <w:rsid w:val="00DE0BB3"/>
    <w:rsid w:val="00DE0C56"/>
    <w:rsid w:val="00DE0F48"/>
    <w:rsid w:val="00DE1541"/>
    <w:rsid w:val="00DE19BC"/>
    <w:rsid w:val="00DE2226"/>
    <w:rsid w:val="00DE2245"/>
    <w:rsid w:val="00DE2C9E"/>
    <w:rsid w:val="00DE33CB"/>
    <w:rsid w:val="00DE3657"/>
    <w:rsid w:val="00DE375E"/>
    <w:rsid w:val="00DE3779"/>
    <w:rsid w:val="00DE44E3"/>
    <w:rsid w:val="00DE550E"/>
    <w:rsid w:val="00DE5692"/>
    <w:rsid w:val="00DE5E1E"/>
    <w:rsid w:val="00DE60AA"/>
    <w:rsid w:val="00DE673F"/>
    <w:rsid w:val="00DE6762"/>
    <w:rsid w:val="00DE6BFB"/>
    <w:rsid w:val="00DE6C8D"/>
    <w:rsid w:val="00DE6E50"/>
    <w:rsid w:val="00DE6F85"/>
    <w:rsid w:val="00DE78DF"/>
    <w:rsid w:val="00DF00D9"/>
    <w:rsid w:val="00DF0335"/>
    <w:rsid w:val="00DF0474"/>
    <w:rsid w:val="00DF065A"/>
    <w:rsid w:val="00DF06F2"/>
    <w:rsid w:val="00DF0EE5"/>
    <w:rsid w:val="00DF0FF9"/>
    <w:rsid w:val="00DF1268"/>
    <w:rsid w:val="00DF1391"/>
    <w:rsid w:val="00DF15C3"/>
    <w:rsid w:val="00DF20A2"/>
    <w:rsid w:val="00DF2273"/>
    <w:rsid w:val="00DF23C7"/>
    <w:rsid w:val="00DF2A72"/>
    <w:rsid w:val="00DF2BCF"/>
    <w:rsid w:val="00DF2BDD"/>
    <w:rsid w:val="00DF3016"/>
    <w:rsid w:val="00DF3035"/>
    <w:rsid w:val="00DF3356"/>
    <w:rsid w:val="00DF34D2"/>
    <w:rsid w:val="00DF351F"/>
    <w:rsid w:val="00DF35F2"/>
    <w:rsid w:val="00DF38B8"/>
    <w:rsid w:val="00DF3D3E"/>
    <w:rsid w:val="00DF43D5"/>
    <w:rsid w:val="00DF4403"/>
    <w:rsid w:val="00DF4511"/>
    <w:rsid w:val="00DF46DA"/>
    <w:rsid w:val="00DF4A7D"/>
    <w:rsid w:val="00DF4AEF"/>
    <w:rsid w:val="00DF4E35"/>
    <w:rsid w:val="00DF51ED"/>
    <w:rsid w:val="00DF52DD"/>
    <w:rsid w:val="00DF54C5"/>
    <w:rsid w:val="00DF58A3"/>
    <w:rsid w:val="00DF5F85"/>
    <w:rsid w:val="00DF5F9D"/>
    <w:rsid w:val="00DF6003"/>
    <w:rsid w:val="00DF6069"/>
    <w:rsid w:val="00DF61E6"/>
    <w:rsid w:val="00DF67FC"/>
    <w:rsid w:val="00DF6B69"/>
    <w:rsid w:val="00DF6B8F"/>
    <w:rsid w:val="00DF6EA5"/>
    <w:rsid w:val="00DF6EC0"/>
    <w:rsid w:val="00DF6FBA"/>
    <w:rsid w:val="00DF76FD"/>
    <w:rsid w:val="00DF7942"/>
    <w:rsid w:val="00E004F0"/>
    <w:rsid w:val="00E00685"/>
    <w:rsid w:val="00E00713"/>
    <w:rsid w:val="00E0074A"/>
    <w:rsid w:val="00E00B3E"/>
    <w:rsid w:val="00E00C2E"/>
    <w:rsid w:val="00E00DB6"/>
    <w:rsid w:val="00E00FBB"/>
    <w:rsid w:val="00E01145"/>
    <w:rsid w:val="00E0114F"/>
    <w:rsid w:val="00E01527"/>
    <w:rsid w:val="00E01D21"/>
    <w:rsid w:val="00E01DE7"/>
    <w:rsid w:val="00E01FC9"/>
    <w:rsid w:val="00E029AC"/>
    <w:rsid w:val="00E02CC3"/>
    <w:rsid w:val="00E0322D"/>
    <w:rsid w:val="00E032BA"/>
    <w:rsid w:val="00E032C8"/>
    <w:rsid w:val="00E0369C"/>
    <w:rsid w:val="00E03ADF"/>
    <w:rsid w:val="00E03B0C"/>
    <w:rsid w:val="00E042AB"/>
    <w:rsid w:val="00E04711"/>
    <w:rsid w:val="00E0481D"/>
    <w:rsid w:val="00E04E9B"/>
    <w:rsid w:val="00E04FD1"/>
    <w:rsid w:val="00E0507B"/>
    <w:rsid w:val="00E052EA"/>
    <w:rsid w:val="00E05382"/>
    <w:rsid w:val="00E05420"/>
    <w:rsid w:val="00E05495"/>
    <w:rsid w:val="00E05542"/>
    <w:rsid w:val="00E0562A"/>
    <w:rsid w:val="00E056B7"/>
    <w:rsid w:val="00E05876"/>
    <w:rsid w:val="00E05E89"/>
    <w:rsid w:val="00E05F1F"/>
    <w:rsid w:val="00E0638B"/>
    <w:rsid w:val="00E067FD"/>
    <w:rsid w:val="00E06D33"/>
    <w:rsid w:val="00E07209"/>
    <w:rsid w:val="00E07221"/>
    <w:rsid w:val="00E07230"/>
    <w:rsid w:val="00E07327"/>
    <w:rsid w:val="00E07367"/>
    <w:rsid w:val="00E075FC"/>
    <w:rsid w:val="00E07949"/>
    <w:rsid w:val="00E07A46"/>
    <w:rsid w:val="00E07CBF"/>
    <w:rsid w:val="00E07EA0"/>
    <w:rsid w:val="00E10312"/>
    <w:rsid w:val="00E103C7"/>
    <w:rsid w:val="00E10720"/>
    <w:rsid w:val="00E10792"/>
    <w:rsid w:val="00E112D8"/>
    <w:rsid w:val="00E11300"/>
    <w:rsid w:val="00E11694"/>
    <w:rsid w:val="00E11A1F"/>
    <w:rsid w:val="00E11AB7"/>
    <w:rsid w:val="00E11B3E"/>
    <w:rsid w:val="00E11B73"/>
    <w:rsid w:val="00E11E5B"/>
    <w:rsid w:val="00E11EA4"/>
    <w:rsid w:val="00E12096"/>
    <w:rsid w:val="00E12294"/>
    <w:rsid w:val="00E123D2"/>
    <w:rsid w:val="00E1251A"/>
    <w:rsid w:val="00E127E9"/>
    <w:rsid w:val="00E1379E"/>
    <w:rsid w:val="00E13952"/>
    <w:rsid w:val="00E13E62"/>
    <w:rsid w:val="00E146DD"/>
    <w:rsid w:val="00E14795"/>
    <w:rsid w:val="00E1494A"/>
    <w:rsid w:val="00E149D6"/>
    <w:rsid w:val="00E14FBB"/>
    <w:rsid w:val="00E1581B"/>
    <w:rsid w:val="00E15B21"/>
    <w:rsid w:val="00E15C6B"/>
    <w:rsid w:val="00E15D16"/>
    <w:rsid w:val="00E15F27"/>
    <w:rsid w:val="00E169B2"/>
    <w:rsid w:val="00E16AB4"/>
    <w:rsid w:val="00E16F82"/>
    <w:rsid w:val="00E174D5"/>
    <w:rsid w:val="00E17504"/>
    <w:rsid w:val="00E17629"/>
    <w:rsid w:val="00E17934"/>
    <w:rsid w:val="00E2065B"/>
    <w:rsid w:val="00E2069F"/>
    <w:rsid w:val="00E206AA"/>
    <w:rsid w:val="00E20840"/>
    <w:rsid w:val="00E2096E"/>
    <w:rsid w:val="00E20A64"/>
    <w:rsid w:val="00E20AB6"/>
    <w:rsid w:val="00E20CA9"/>
    <w:rsid w:val="00E2125C"/>
    <w:rsid w:val="00E215C5"/>
    <w:rsid w:val="00E2178C"/>
    <w:rsid w:val="00E21F03"/>
    <w:rsid w:val="00E2223E"/>
    <w:rsid w:val="00E226D9"/>
    <w:rsid w:val="00E2298D"/>
    <w:rsid w:val="00E22AB2"/>
    <w:rsid w:val="00E2316A"/>
    <w:rsid w:val="00E232E3"/>
    <w:rsid w:val="00E23E1F"/>
    <w:rsid w:val="00E24347"/>
    <w:rsid w:val="00E2437F"/>
    <w:rsid w:val="00E2439B"/>
    <w:rsid w:val="00E243AD"/>
    <w:rsid w:val="00E2456D"/>
    <w:rsid w:val="00E248BD"/>
    <w:rsid w:val="00E24F04"/>
    <w:rsid w:val="00E24F2B"/>
    <w:rsid w:val="00E24FA1"/>
    <w:rsid w:val="00E25141"/>
    <w:rsid w:val="00E25156"/>
    <w:rsid w:val="00E2545D"/>
    <w:rsid w:val="00E255B8"/>
    <w:rsid w:val="00E2578B"/>
    <w:rsid w:val="00E2583A"/>
    <w:rsid w:val="00E259F9"/>
    <w:rsid w:val="00E25C32"/>
    <w:rsid w:val="00E262B5"/>
    <w:rsid w:val="00E265C1"/>
    <w:rsid w:val="00E2665E"/>
    <w:rsid w:val="00E26EEB"/>
    <w:rsid w:val="00E270C4"/>
    <w:rsid w:val="00E27224"/>
    <w:rsid w:val="00E272CC"/>
    <w:rsid w:val="00E2742E"/>
    <w:rsid w:val="00E27AC4"/>
    <w:rsid w:val="00E27B7D"/>
    <w:rsid w:val="00E30021"/>
    <w:rsid w:val="00E306E2"/>
    <w:rsid w:val="00E30A86"/>
    <w:rsid w:val="00E30D97"/>
    <w:rsid w:val="00E30E4B"/>
    <w:rsid w:val="00E31014"/>
    <w:rsid w:val="00E31044"/>
    <w:rsid w:val="00E3129B"/>
    <w:rsid w:val="00E31662"/>
    <w:rsid w:val="00E3195C"/>
    <w:rsid w:val="00E31A18"/>
    <w:rsid w:val="00E31ACA"/>
    <w:rsid w:val="00E31B1D"/>
    <w:rsid w:val="00E31B36"/>
    <w:rsid w:val="00E31F3B"/>
    <w:rsid w:val="00E325CC"/>
    <w:rsid w:val="00E329E6"/>
    <w:rsid w:val="00E32F32"/>
    <w:rsid w:val="00E33810"/>
    <w:rsid w:val="00E339C4"/>
    <w:rsid w:val="00E33A49"/>
    <w:rsid w:val="00E33B00"/>
    <w:rsid w:val="00E33F78"/>
    <w:rsid w:val="00E340A6"/>
    <w:rsid w:val="00E3472C"/>
    <w:rsid w:val="00E34FE1"/>
    <w:rsid w:val="00E35066"/>
    <w:rsid w:val="00E352F8"/>
    <w:rsid w:val="00E35984"/>
    <w:rsid w:val="00E359BA"/>
    <w:rsid w:val="00E35B6D"/>
    <w:rsid w:val="00E35D83"/>
    <w:rsid w:val="00E3654F"/>
    <w:rsid w:val="00E3667E"/>
    <w:rsid w:val="00E367AB"/>
    <w:rsid w:val="00E36825"/>
    <w:rsid w:val="00E36941"/>
    <w:rsid w:val="00E36A27"/>
    <w:rsid w:val="00E36DA9"/>
    <w:rsid w:val="00E36FDD"/>
    <w:rsid w:val="00E3708B"/>
    <w:rsid w:val="00E370C5"/>
    <w:rsid w:val="00E37347"/>
    <w:rsid w:val="00E37494"/>
    <w:rsid w:val="00E37D29"/>
    <w:rsid w:val="00E37EFF"/>
    <w:rsid w:val="00E40244"/>
    <w:rsid w:val="00E41025"/>
    <w:rsid w:val="00E41212"/>
    <w:rsid w:val="00E41281"/>
    <w:rsid w:val="00E41678"/>
    <w:rsid w:val="00E418D5"/>
    <w:rsid w:val="00E41986"/>
    <w:rsid w:val="00E41A38"/>
    <w:rsid w:val="00E41DA1"/>
    <w:rsid w:val="00E41E80"/>
    <w:rsid w:val="00E41E92"/>
    <w:rsid w:val="00E4272F"/>
    <w:rsid w:val="00E42986"/>
    <w:rsid w:val="00E42AA0"/>
    <w:rsid w:val="00E42AD6"/>
    <w:rsid w:val="00E4315A"/>
    <w:rsid w:val="00E43626"/>
    <w:rsid w:val="00E43739"/>
    <w:rsid w:val="00E43BC7"/>
    <w:rsid w:val="00E43FA4"/>
    <w:rsid w:val="00E44365"/>
    <w:rsid w:val="00E4436A"/>
    <w:rsid w:val="00E4441E"/>
    <w:rsid w:val="00E44B89"/>
    <w:rsid w:val="00E45058"/>
    <w:rsid w:val="00E456A6"/>
    <w:rsid w:val="00E459D0"/>
    <w:rsid w:val="00E45AB0"/>
    <w:rsid w:val="00E45C1D"/>
    <w:rsid w:val="00E45DA8"/>
    <w:rsid w:val="00E45EC3"/>
    <w:rsid w:val="00E460C1"/>
    <w:rsid w:val="00E46126"/>
    <w:rsid w:val="00E4630A"/>
    <w:rsid w:val="00E464A1"/>
    <w:rsid w:val="00E46850"/>
    <w:rsid w:val="00E471D7"/>
    <w:rsid w:val="00E47A98"/>
    <w:rsid w:val="00E50044"/>
    <w:rsid w:val="00E5004E"/>
    <w:rsid w:val="00E50092"/>
    <w:rsid w:val="00E500EF"/>
    <w:rsid w:val="00E50501"/>
    <w:rsid w:val="00E50640"/>
    <w:rsid w:val="00E50763"/>
    <w:rsid w:val="00E50816"/>
    <w:rsid w:val="00E50B6E"/>
    <w:rsid w:val="00E50CD0"/>
    <w:rsid w:val="00E50EBC"/>
    <w:rsid w:val="00E511D4"/>
    <w:rsid w:val="00E511D8"/>
    <w:rsid w:val="00E51391"/>
    <w:rsid w:val="00E51AA1"/>
    <w:rsid w:val="00E51E43"/>
    <w:rsid w:val="00E522DF"/>
    <w:rsid w:val="00E52639"/>
    <w:rsid w:val="00E52CA9"/>
    <w:rsid w:val="00E52DB6"/>
    <w:rsid w:val="00E52DFE"/>
    <w:rsid w:val="00E52F80"/>
    <w:rsid w:val="00E53289"/>
    <w:rsid w:val="00E53D20"/>
    <w:rsid w:val="00E53E6B"/>
    <w:rsid w:val="00E541BA"/>
    <w:rsid w:val="00E545B6"/>
    <w:rsid w:val="00E5461E"/>
    <w:rsid w:val="00E5466C"/>
    <w:rsid w:val="00E54DCC"/>
    <w:rsid w:val="00E54E87"/>
    <w:rsid w:val="00E54E93"/>
    <w:rsid w:val="00E54EA9"/>
    <w:rsid w:val="00E550DD"/>
    <w:rsid w:val="00E5527E"/>
    <w:rsid w:val="00E552BF"/>
    <w:rsid w:val="00E55C2E"/>
    <w:rsid w:val="00E5629B"/>
    <w:rsid w:val="00E5646F"/>
    <w:rsid w:val="00E568E0"/>
    <w:rsid w:val="00E56D81"/>
    <w:rsid w:val="00E56EED"/>
    <w:rsid w:val="00E56F16"/>
    <w:rsid w:val="00E57071"/>
    <w:rsid w:val="00E570C8"/>
    <w:rsid w:val="00E573A6"/>
    <w:rsid w:val="00E5740B"/>
    <w:rsid w:val="00E575C1"/>
    <w:rsid w:val="00E57635"/>
    <w:rsid w:val="00E57979"/>
    <w:rsid w:val="00E57D69"/>
    <w:rsid w:val="00E57EB4"/>
    <w:rsid w:val="00E57F89"/>
    <w:rsid w:val="00E6015B"/>
    <w:rsid w:val="00E60420"/>
    <w:rsid w:val="00E607CB"/>
    <w:rsid w:val="00E608AB"/>
    <w:rsid w:val="00E60A7E"/>
    <w:rsid w:val="00E610E9"/>
    <w:rsid w:val="00E61B28"/>
    <w:rsid w:val="00E61DD1"/>
    <w:rsid w:val="00E622F6"/>
    <w:rsid w:val="00E62401"/>
    <w:rsid w:val="00E626DD"/>
    <w:rsid w:val="00E6281D"/>
    <w:rsid w:val="00E62829"/>
    <w:rsid w:val="00E62DF7"/>
    <w:rsid w:val="00E63612"/>
    <w:rsid w:val="00E636B3"/>
    <w:rsid w:val="00E637DA"/>
    <w:rsid w:val="00E63C0A"/>
    <w:rsid w:val="00E63C3A"/>
    <w:rsid w:val="00E63FD5"/>
    <w:rsid w:val="00E64045"/>
    <w:rsid w:val="00E64197"/>
    <w:rsid w:val="00E644E1"/>
    <w:rsid w:val="00E64CE0"/>
    <w:rsid w:val="00E64CFE"/>
    <w:rsid w:val="00E64E43"/>
    <w:rsid w:val="00E64FF0"/>
    <w:rsid w:val="00E65301"/>
    <w:rsid w:val="00E6587E"/>
    <w:rsid w:val="00E6593F"/>
    <w:rsid w:val="00E65A86"/>
    <w:rsid w:val="00E65B16"/>
    <w:rsid w:val="00E65C61"/>
    <w:rsid w:val="00E6610F"/>
    <w:rsid w:val="00E6616B"/>
    <w:rsid w:val="00E664F2"/>
    <w:rsid w:val="00E666A6"/>
    <w:rsid w:val="00E6682F"/>
    <w:rsid w:val="00E66AB4"/>
    <w:rsid w:val="00E66B91"/>
    <w:rsid w:val="00E678AF"/>
    <w:rsid w:val="00E67BDA"/>
    <w:rsid w:val="00E7019D"/>
    <w:rsid w:val="00E7023D"/>
    <w:rsid w:val="00E70678"/>
    <w:rsid w:val="00E70895"/>
    <w:rsid w:val="00E7091D"/>
    <w:rsid w:val="00E71450"/>
    <w:rsid w:val="00E7148D"/>
    <w:rsid w:val="00E716CA"/>
    <w:rsid w:val="00E71A60"/>
    <w:rsid w:val="00E71DBC"/>
    <w:rsid w:val="00E71DCB"/>
    <w:rsid w:val="00E71EE1"/>
    <w:rsid w:val="00E71FDD"/>
    <w:rsid w:val="00E72133"/>
    <w:rsid w:val="00E72709"/>
    <w:rsid w:val="00E72A22"/>
    <w:rsid w:val="00E72D40"/>
    <w:rsid w:val="00E72D9B"/>
    <w:rsid w:val="00E72FF4"/>
    <w:rsid w:val="00E735E3"/>
    <w:rsid w:val="00E73811"/>
    <w:rsid w:val="00E73CAC"/>
    <w:rsid w:val="00E73DB9"/>
    <w:rsid w:val="00E73F66"/>
    <w:rsid w:val="00E74182"/>
    <w:rsid w:val="00E74399"/>
    <w:rsid w:val="00E74609"/>
    <w:rsid w:val="00E74670"/>
    <w:rsid w:val="00E747FF"/>
    <w:rsid w:val="00E74C93"/>
    <w:rsid w:val="00E74CE3"/>
    <w:rsid w:val="00E7588F"/>
    <w:rsid w:val="00E7595F"/>
    <w:rsid w:val="00E75C81"/>
    <w:rsid w:val="00E75D19"/>
    <w:rsid w:val="00E75E5D"/>
    <w:rsid w:val="00E75F08"/>
    <w:rsid w:val="00E7603F"/>
    <w:rsid w:val="00E763A4"/>
    <w:rsid w:val="00E76678"/>
    <w:rsid w:val="00E76E63"/>
    <w:rsid w:val="00E772DB"/>
    <w:rsid w:val="00E776F1"/>
    <w:rsid w:val="00E7790D"/>
    <w:rsid w:val="00E779C4"/>
    <w:rsid w:val="00E8035F"/>
    <w:rsid w:val="00E803F2"/>
    <w:rsid w:val="00E804AE"/>
    <w:rsid w:val="00E80862"/>
    <w:rsid w:val="00E80900"/>
    <w:rsid w:val="00E80913"/>
    <w:rsid w:val="00E80DC1"/>
    <w:rsid w:val="00E8101C"/>
    <w:rsid w:val="00E81101"/>
    <w:rsid w:val="00E8131D"/>
    <w:rsid w:val="00E8197E"/>
    <w:rsid w:val="00E81CF0"/>
    <w:rsid w:val="00E81E8A"/>
    <w:rsid w:val="00E81F54"/>
    <w:rsid w:val="00E81FC3"/>
    <w:rsid w:val="00E821CD"/>
    <w:rsid w:val="00E8235B"/>
    <w:rsid w:val="00E824B3"/>
    <w:rsid w:val="00E828DC"/>
    <w:rsid w:val="00E82B7B"/>
    <w:rsid w:val="00E82B8F"/>
    <w:rsid w:val="00E82C54"/>
    <w:rsid w:val="00E82CEF"/>
    <w:rsid w:val="00E82FBC"/>
    <w:rsid w:val="00E83264"/>
    <w:rsid w:val="00E837DB"/>
    <w:rsid w:val="00E838ED"/>
    <w:rsid w:val="00E83DF3"/>
    <w:rsid w:val="00E84116"/>
    <w:rsid w:val="00E842BA"/>
    <w:rsid w:val="00E845C0"/>
    <w:rsid w:val="00E84852"/>
    <w:rsid w:val="00E8488E"/>
    <w:rsid w:val="00E84A3D"/>
    <w:rsid w:val="00E84CCF"/>
    <w:rsid w:val="00E84DCA"/>
    <w:rsid w:val="00E8545A"/>
    <w:rsid w:val="00E85B9D"/>
    <w:rsid w:val="00E86516"/>
    <w:rsid w:val="00E86BF4"/>
    <w:rsid w:val="00E87306"/>
    <w:rsid w:val="00E87381"/>
    <w:rsid w:val="00E875CF"/>
    <w:rsid w:val="00E87CAB"/>
    <w:rsid w:val="00E87D77"/>
    <w:rsid w:val="00E90376"/>
    <w:rsid w:val="00E90727"/>
    <w:rsid w:val="00E90C60"/>
    <w:rsid w:val="00E90CC0"/>
    <w:rsid w:val="00E90D5A"/>
    <w:rsid w:val="00E90DD1"/>
    <w:rsid w:val="00E914A7"/>
    <w:rsid w:val="00E91861"/>
    <w:rsid w:val="00E91AB7"/>
    <w:rsid w:val="00E922AF"/>
    <w:rsid w:val="00E92485"/>
    <w:rsid w:val="00E92668"/>
    <w:rsid w:val="00E928E1"/>
    <w:rsid w:val="00E92BD0"/>
    <w:rsid w:val="00E93064"/>
    <w:rsid w:val="00E930D0"/>
    <w:rsid w:val="00E93604"/>
    <w:rsid w:val="00E937BD"/>
    <w:rsid w:val="00E938E8"/>
    <w:rsid w:val="00E93A2C"/>
    <w:rsid w:val="00E9404E"/>
    <w:rsid w:val="00E943CB"/>
    <w:rsid w:val="00E94B50"/>
    <w:rsid w:val="00E95187"/>
    <w:rsid w:val="00E953D5"/>
    <w:rsid w:val="00E957FC"/>
    <w:rsid w:val="00E95981"/>
    <w:rsid w:val="00E95BFF"/>
    <w:rsid w:val="00E95D31"/>
    <w:rsid w:val="00E96047"/>
    <w:rsid w:val="00E965CA"/>
    <w:rsid w:val="00E9676A"/>
    <w:rsid w:val="00E96DEC"/>
    <w:rsid w:val="00E96DEE"/>
    <w:rsid w:val="00E96FB7"/>
    <w:rsid w:val="00E97050"/>
    <w:rsid w:val="00E970F0"/>
    <w:rsid w:val="00E97707"/>
    <w:rsid w:val="00E978F9"/>
    <w:rsid w:val="00E97B43"/>
    <w:rsid w:val="00E97CE5"/>
    <w:rsid w:val="00EA0011"/>
    <w:rsid w:val="00EA02DC"/>
    <w:rsid w:val="00EA0329"/>
    <w:rsid w:val="00EA0863"/>
    <w:rsid w:val="00EA0A18"/>
    <w:rsid w:val="00EA0B25"/>
    <w:rsid w:val="00EA11F4"/>
    <w:rsid w:val="00EA1304"/>
    <w:rsid w:val="00EA1666"/>
    <w:rsid w:val="00EA1748"/>
    <w:rsid w:val="00EA17E8"/>
    <w:rsid w:val="00EA1931"/>
    <w:rsid w:val="00EA1D82"/>
    <w:rsid w:val="00EA2070"/>
    <w:rsid w:val="00EA21D1"/>
    <w:rsid w:val="00EA26F6"/>
    <w:rsid w:val="00EA27A6"/>
    <w:rsid w:val="00EA2E4F"/>
    <w:rsid w:val="00EA3280"/>
    <w:rsid w:val="00EA3610"/>
    <w:rsid w:val="00EA3781"/>
    <w:rsid w:val="00EA3A8D"/>
    <w:rsid w:val="00EA3C7C"/>
    <w:rsid w:val="00EA3D13"/>
    <w:rsid w:val="00EA3F97"/>
    <w:rsid w:val="00EA4006"/>
    <w:rsid w:val="00EA412E"/>
    <w:rsid w:val="00EA41B9"/>
    <w:rsid w:val="00EA42DB"/>
    <w:rsid w:val="00EA4B56"/>
    <w:rsid w:val="00EA4EC5"/>
    <w:rsid w:val="00EA4F95"/>
    <w:rsid w:val="00EA5067"/>
    <w:rsid w:val="00EA5515"/>
    <w:rsid w:val="00EA5596"/>
    <w:rsid w:val="00EA5957"/>
    <w:rsid w:val="00EA5A44"/>
    <w:rsid w:val="00EA60FA"/>
    <w:rsid w:val="00EA67B7"/>
    <w:rsid w:val="00EA6E8A"/>
    <w:rsid w:val="00EA6E8E"/>
    <w:rsid w:val="00EA79E2"/>
    <w:rsid w:val="00EA7A12"/>
    <w:rsid w:val="00EB0594"/>
    <w:rsid w:val="00EB06FE"/>
    <w:rsid w:val="00EB075A"/>
    <w:rsid w:val="00EB0A31"/>
    <w:rsid w:val="00EB0CC1"/>
    <w:rsid w:val="00EB0D5B"/>
    <w:rsid w:val="00EB0EC9"/>
    <w:rsid w:val="00EB0F10"/>
    <w:rsid w:val="00EB1319"/>
    <w:rsid w:val="00EB146F"/>
    <w:rsid w:val="00EB14A8"/>
    <w:rsid w:val="00EB16F5"/>
    <w:rsid w:val="00EB18DF"/>
    <w:rsid w:val="00EB1D08"/>
    <w:rsid w:val="00EB20D0"/>
    <w:rsid w:val="00EB21E4"/>
    <w:rsid w:val="00EB2202"/>
    <w:rsid w:val="00EB257E"/>
    <w:rsid w:val="00EB2DFC"/>
    <w:rsid w:val="00EB2ECD"/>
    <w:rsid w:val="00EB2EF9"/>
    <w:rsid w:val="00EB2FF1"/>
    <w:rsid w:val="00EB36F5"/>
    <w:rsid w:val="00EB3793"/>
    <w:rsid w:val="00EB399C"/>
    <w:rsid w:val="00EB3F97"/>
    <w:rsid w:val="00EB4AE1"/>
    <w:rsid w:val="00EB4DAD"/>
    <w:rsid w:val="00EB4E9C"/>
    <w:rsid w:val="00EB4EB8"/>
    <w:rsid w:val="00EB4F71"/>
    <w:rsid w:val="00EB51FE"/>
    <w:rsid w:val="00EB520E"/>
    <w:rsid w:val="00EB58C0"/>
    <w:rsid w:val="00EB5B19"/>
    <w:rsid w:val="00EB5E08"/>
    <w:rsid w:val="00EB5E85"/>
    <w:rsid w:val="00EB5EF6"/>
    <w:rsid w:val="00EB61C3"/>
    <w:rsid w:val="00EB6335"/>
    <w:rsid w:val="00EB633E"/>
    <w:rsid w:val="00EB645E"/>
    <w:rsid w:val="00EB65A7"/>
    <w:rsid w:val="00EB6823"/>
    <w:rsid w:val="00EB6CE2"/>
    <w:rsid w:val="00EB6D93"/>
    <w:rsid w:val="00EB6DE6"/>
    <w:rsid w:val="00EB6EAF"/>
    <w:rsid w:val="00EB72D5"/>
    <w:rsid w:val="00EB7625"/>
    <w:rsid w:val="00EB7867"/>
    <w:rsid w:val="00EB78CE"/>
    <w:rsid w:val="00EB7F09"/>
    <w:rsid w:val="00EC0478"/>
    <w:rsid w:val="00EC054C"/>
    <w:rsid w:val="00EC05E5"/>
    <w:rsid w:val="00EC0766"/>
    <w:rsid w:val="00EC0B62"/>
    <w:rsid w:val="00EC0DED"/>
    <w:rsid w:val="00EC1003"/>
    <w:rsid w:val="00EC15FF"/>
    <w:rsid w:val="00EC1972"/>
    <w:rsid w:val="00EC1B2B"/>
    <w:rsid w:val="00EC1FBC"/>
    <w:rsid w:val="00EC20A2"/>
    <w:rsid w:val="00EC21EC"/>
    <w:rsid w:val="00EC23BA"/>
    <w:rsid w:val="00EC2562"/>
    <w:rsid w:val="00EC272F"/>
    <w:rsid w:val="00EC27CE"/>
    <w:rsid w:val="00EC2CA7"/>
    <w:rsid w:val="00EC2CA9"/>
    <w:rsid w:val="00EC2D0E"/>
    <w:rsid w:val="00EC2E31"/>
    <w:rsid w:val="00EC305A"/>
    <w:rsid w:val="00EC32A8"/>
    <w:rsid w:val="00EC35C7"/>
    <w:rsid w:val="00EC3836"/>
    <w:rsid w:val="00EC3C3F"/>
    <w:rsid w:val="00EC3DE2"/>
    <w:rsid w:val="00EC3EEF"/>
    <w:rsid w:val="00EC3FFE"/>
    <w:rsid w:val="00EC4437"/>
    <w:rsid w:val="00EC4638"/>
    <w:rsid w:val="00EC479E"/>
    <w:rsid w:val="00EC4937"/>
    <w:rsid w:val="00EC4A98"/>
    <w:rsid w:val="00EC4AB4"/>
    <w:rsid w:val="00EC4EE1"/>
    <w:rsid w:val="00EC51B8"/>
    <w:rsid w:val="00EC51C7"/>
    <w:rsid w:val="00EC573B"/>
    <w:rsid w:val="00EC5E67"/>
    <w:rsid w:val="00EC5ED8"/>
    <w:rsid w:val="00EC629C"/>
    <w:rsid w:val="00EC67AC"/>
    <w:rsid w:val="00EC67F4"/>
    <w:rsid w:val="00EC69FE"/>
    <w:rsid w:val="00EC6B38"/>
    <w:rsid w:val="00EC6BCD"/>
    <w:rsid w:val="00EC6C66"/>
    <w:rsid w:val="00EC6FAA"/>
    <w:rsid w:val="00EC7342"/>
    <w:rsid w:val="00EC756D"/>
    <w:rsid w:val="00EC7618"/>
    <w:rsid w:val="00EC78D7"/>
    <w:rsid w:val="00ED0003"/>
    <w:rsid w:val="00ED0017"/>
    <w:rsid w:val="00ED021B"/>
    <w:rsid w:val="00ED0272"/>
    <w:rsid w:val="00ED02F4"/>
    <w:rsid w:val="00ED0330"/>
    <w:rsid w:val="00ED07A4"/>
    <w:rsid w:val="00ED0940"/>
    <w:rsid w:val="00ED0A5B"/>
    <w:rsid w:val="00ED0A60"/>
    <w:rsid w:val="00ED0C0C"/>
    <w:rsid w:val="00ED0FF3"/>
    <w:rsid w:val="00ED1047"/>
    <w:rsid w:val="00ED1059"/>
    <w:rsid w:val="00ED1175"/>
    <w:rsid w:val="00ED1315"/>
    <w:rsid w:val="00ED132C"/>
    <w:rsid w:val="00ED137E"/>
    <w:rsid w:val="00ED1E5F"/>
    <w:rsid w:val="00ED2028"/>
    <w:rsid w:val="00ED2062"/>
    <w:rsid w:val="00ED25C6"/>
    <w:rsid w:val="00ED26FE"/>
    <w:rsid w:val="00ED2718"/>
    <w:rsid w:val="00ED271A"/>
    <w:rsid w:val="00ED277B"/>
    <w:rsid w:val="00ED29A9"/>
    <w:rsid w:val="00ED2DF0"/>
    <w:rsid w:val="00ED321A"/>
    <w:rsid w:val="00ED321F"/>
    <w:rsid w:val="00ED333E"/>
    <w:rsid w:val="00ED337A"/>
    <w:rsid w:val="00ED3875"/>
    <w:rsid w:val="00ED3FC7"/>
    <w:rsid w:val="00ED4395"/>
    <w:rsid w:val="00ED4B50"/>
    <w:rsid w:val="00ED586A"/>
    <w:rsid w:val="00ED5B35"/>
    <w:rsid w:val="00ED5B9E"/>
    <w:rsid w:val="00ED5FEC"/>
    <w:rsid w:val="00ED6133"/>
    <w:rsid w:val="00ED63F5"/>
    <w:rsid w:val="00ED64DD"/>
    <w:rsid w:val="00ED77AF"/>
    <w:rsid w:val="00ED78D8"/>
    <w:rsid w:val="00ED793A"/>
    <w:rsid w:val="00ED7BFD"/>
    <w:rsid w:val="00ED7ECB"/>
    <w:rsid w:val="00EE0117"/>
    <w:rsid w:val="00EE068F"/>
    <w:rsid w:val="00EE07E5"/>
    <w:rsid w:val="00EE0809"/>
    <w:rsid w:val="00EE0832"/>
    <w:rsid w:val="00EE0959"/>
    <w:rsid w:val="00EE09D6"/>
    <w:rsid w:val="00EE0ADC"/>
    <w:rsid w:val="00EE1128"/>
    <w:rsid w:val="00EE1455"/>
    <w:rsid w:val="00EE17FB"/>
    <w:rsid w:val="00EE188C"/>
    <w:rsid w:val="00EE1A69"/>
    <w:rsid w:val="00EE1B90"/>
    <w:rsid w:val="00EE1DB4"/>
    <w:rsid w:val="00EE1EE9"/>
    <w:rsid w:val="00EE236E"/>
    <w:rsid w:val="00EE25A3"/>
    <w:rsid w:val="00EE27B5"/>
    <w:rsid w:val="00EE29A8"/>
    <w:rsid w:val="00EE2F1A"/>
    <w:rsid w:val="00EE345D"/>
    <w:rsid w:val="00EE3475"/>
    <w:rsid w:val="00EE36D3"/>
    <w:rsid w:val="00EE36EC"/>
    <w:rsid w:val="00EE37A8"/>
    <w:rsid w:val="00EE38D7"/>
    <w:rsid w:val="00EE4028"/>
    <w:rsid w:val="00EE42DD"/>
    <w:rsid w:val="00EE4664"/>
    <w:rsid w:val="00EE4690"/>
    <w:rsid w:val="00EE470E"/>
    <w:rsid w:val="00EE4978"/>
    <w:rsid w:val="00EE5587"/>
    <w:rsid w:val="00EE561C"/>
    <w:rsid w:val="00EE5649"/>
    <w:rsid w:val="00EE5A5C"/>
    <w:rsid w:val="00EE5E6E"/>
    <w:rsid w:val="00EE5E80"/>
    <w:rsid w:val="00EE6041"/>
    <w:rsid w:val="00EE607C"/>
    <w:rsid w:val="00EE61BC"/>
    <w:rsid w:val="00EE66FB"/>
    <w:rsid w:val="00EE67D6"/>
    <w:rsid w:val="00EE68A1"/>
    <w:rsid w:val="00EE6A6B"/>
    <w:rsid w:val="00EE6B35"/>
    <w:rsid w:val="00EE6CE1"/>
    <w:rsid w:val="00EE6DF3"/>
    <w:rsid w:val="00EE7360"/>
    <w:rsid w:val="00EE74E2"/>
    <w:rsid w:val="00EE7547"/>
    <w:rsid w:val="00EE7671"/>
    <w:rsid w:val="00EE77B0"/>
    <w:rsid w:val="00EE7C3B"/>
    <w:rsid w:val="00EE7C7C"/>
    <w:rsid w:val="00EF044B"/>
    <w:rsid w:val="00EF0768"/>
    <w:rsid w:val="00EF0AD1"/>
    <w:rsid w:val="00EF0D5D"/>
    <w:rsid w:val="00EF0DEF"/>
    <w:rsid w:val="00EF0DFB"/>
    <w:rsid w:val="00EF117E"/>
    <w:rsid w:val="00EF1212"/>
    <w:rsid w:val="00EF1386"/>
    <w:rsid w:val="00EF14C5"/>
    <w:rsid w:val="00EF151B"/>
    <w:rsid w:val="00EF1733"/>
    <w:rsid w:val="00EF1BAD"/>
    <w:rsid w:val="00EF1CCC"/>
    <w:rsid w:val="00EF2356"/>
    <w:rsid w:val="00EF2399"/>
    <w:rsid w:val="00EF2A3A"/>
    <w:rsid w:val="00EF2B28"/>
    <w:rsid w:val="00EF2E3C"/>
    <w:rsid w:val="00EF339C"/>
    <w:rsid w:val="00EF39D4"/>
    <w:rsid w:val="00EF39FE"/>
    <w:rsid w:val="00EF43D8"/>
    <w:rsid w:val="00EF4617"/>
    <w:rsid w:val="00EF465B"/>
    <w:rsid w:val="00EF4B47"/>
    <w:rsid w:val="00EF4CA1"/>
    <w:rsid w:val="00EF5280"/>
    <w:rsid w:val="00EF539C"/>
    <w:rsid w:val="00EF550F"/>
    <w:rsid w:val="00EF5AF2"/>
    <w:rsid w:val="00EF5B5E"/>
    <w:rsid w:val="00EF5BEF"/>
    <w:rsid w:val="00EF5C43"/>
    <w:rsid w:val="00EF5D13"/>
    <w:rsid w:val="00EF5DC0"/>
    <w:rsid w:val="00EF60A3"/>
    <w:rsid w:val="00EF6D6A"/>
    <w:rsid w:val="00EF6F5D"/>
    <w:rsid w:val="00EF76B7"/>
    <w:rsid w:val="00EF7A8F"/>
    <w:rsid w:val="00EF7D7F"/>
    <w:rsid w:val="00F00242"/>
    <w:rsid w:val="00F00477"/>
    <w:rsid w:val="00F00559"/>
    <w:rsid w:val="00F006E7"/>
    <w:rsid w:val="00F00AF5"/>
    <w:rsid w:val="00F00EC8"/>
    <w:rsid w:val="00F0121A"/>
    <w:rsid w:val="00F01A1F"/>
    <w:rsid w:val="00F01AF0"/>
    <w:rsid w:val="00F01E71"/>
    <w:rsid w:val="00F02246"/>
    <w:rsid w:val="00F027B6"/>
    <w:rsid w:val="00F02BFD"/>
    <w:rsid w:val="00F02CC4"/>
    <w:rsid w:val="00F02FE4"/>
    <w:rsid w:val="00F031BF"/>
    <w:rsid w:val="00F03252"/>
    <w:rsid w:val="00F03700"/>
    <w:rsid w:val="00F03A08"/>
    <w:rsid w:val="00F03DE8"/>
    <w:rsid w:val="00F04223"/>
    <w:rsid w:val="00F0476E"/>
    <w:rsid w:val="00F04A82"/>
    <w:rsid w:val="00F04C12"/>
    <w:rsid w:val="00F04FF8"/>
    <w:rsid w:val="00F052D9"/>
    <w:rsid w:val="00F052E1"/>
    <w:rsid w:val="00F05375"/>
    <w:rsid w:val="00F0570B"/>
    <w:rsid w:val="00F05794"/>
    <w:rsid w:val="00F05970"/>
    <w:rsid w:val="00F05982"/>
    <w:rsid w:val="00F05B77"/>
    <w:rsid w:val="00F05D90"/>
    <w:rsid w:val="00F05E92"/>
    <w:rsid w:val="00F0608F"/>
    <w:rsid w:val="00F06123"/>
    <w:rsid w:val="00F06310"/>
    <w:rsid w:val="00F06323"/>
    <w:rsid w:val="00F06658"/>
    <w:rsid w:val="00F068A0"/>
    <w:rsid w:val="00F06BF2"/>
    <w:rsid w:val="00F06D12"/>
    <w:rsid w:val="00F07006"/>
    <w:rsid w:val="00F070F1"/>
    <w:rsid w:val="00F0722D"/>
    <w:rsid w:val="00F072D4"/>
    <w:rsid w:val="00F072E4"/>
    <w:rsid w:val="00F07552"/>
    <w:rsid w:val="00F075DB"/>
    <w:rsid w:val="00F0763F"/>
    <w:rsid w:val="00F0773D"/>
    <w:rsid w:val="00F07A3C"/>
    <w:rsid w:val="00F07BF3"/>
    <w:rsid w:val="00F07C6E"/>
    <w:rsid w:val="00F07DF8"/>
    <w:rsid w:val="00F07EB0"/>
    <w:rsid w:val="00F102DE"/>
    <w:rsid w:val="00F1037D"/>
    <w:rsid w:val="00F10B6D"/>
    <w:rsid w:val="00F10BEB"/>
    <w:rsid w:val="00F10CD2"/>
    <w:rsid w:val="00F10CD4"/>
    <w:rsid w:val="00F111EF"/>
    <w:rsid w:val="00F11257"/>
    <w:rsid w:val="00F1139E"/>
    <w:rsid w:val="00F117E6"/>
    <w:rsid w:val="00F12212"/>
    <w:rsid w:val="00F125A7"/>
    <w:rsid w:val="00F12921"/>
    <w:rsid w:val="00F12BDC"/>
    <w:rsid w:val="00F12CD9"/>
    <w:rsid w:val="00F12F4C"/>
    <w:rsid w:val="00F13904"/>
    <w:rsid w:val="00F13998"/>
    <w:rsid w:val="00F13A6D"/>
    <w:rsid w:val="00F13A99"/>
    <w:rsid w:val="00F13AF1"/>
    <w:rsid w:val="00F1490C"/>
    <w:rsid w:val="00F149B8"/>
    <w:rsid w:val="00F149E9"/>
    <w:rsid w:val="00F14AD2"/>
    <w:rsid w:val="00F1503C"/>
    <w:rsid w:val="00F15B74"/>
    <w:rsid w:val="00F15D08"/>
    <w:rsid w:val="00F15D6E"/>
    <w:rsid w:val="00F1634A"/>
    <w:rsid w:val="00F16776"/>
    <w:rsid w:val="00F16E93"/>
    <w:rsid w:val="00F16EDD"/>
    <w:rsid w:val="00F16F70"/>
    <w:rsid w:val="00F1703A"/>
    <w:rsid w:val="00F17093"/>
    <w:rsid w:val="00F17106"/>
    <w:rsid w:val="00F17552"/>
    <w:rsid w:val="00F1780A"/>
    <w:rsid w:val="00F17913"/>
    <w:rsid w:val="00F20A05"/>
    <w:rsid w:val="00F21164"/>
    <w:rsid w:val="00F2125D"/>
    <w:rsid w:val="00F2126F"/>
    <w:rsid w:val="00F21360"/>
    <w:rsid w:val="00F21719"/>
    <w:rsid w:val="00F2192B"/>
    <w:rsid w:val="00F21A8E"/>
    <w:rsid w:val="00F21AE3"/>
    <w:rsid w:val="00F22026"/>
    <w:rsid w:val="00F221B3"/>
    <w:rsid w:val="00F22643"/>
    <w:rsid w:val="00F228E2"/>
    <w:rsid w:val="00F22CC7"/>
    <w:rsid w:val="00F22D97"/>
    <w:rsid w:val="00F22F6A"/>
    <w:rsid w:val="00F23048"/>
    <w:rsid w:val="00F231DB"/>
    <w:rsid w:val="00F23236"/>
    <w:rsid w:val="00F23B17"/>
    <w:rsid w:val="00F23D0D"/>
    <w:rsid w:val="00F23DAE"/>
    <w:rsid w:val="00F24004"/>
    <w:rsid w:val="00F2419C"/>
    <w:rsid w:val="00F24594"/>
    <w:rsid w:val="00F24976"/>
    <w:rsid w:val="00F24A04"/>
    <w:rsid w:val="00F24A52"/>
    <w:rsid w:val="00F24A6D"/>
    <w:rsid w:val="00F24D44"/>
    <w:rsid w:val="00F250F4"/>
    <w:rsid w:val="00F256A4"/>
    <w:rsid w:val="00F25A0B"/>
    <w:rsid w:val="00F25EAF"/>
    <w:rsid w:val="00F2600D"/>
    <w:rsid w:val="00F26066"/>
    <w:rsid w:val="00F2621B"/>
    <w:rsid w:val="00F2660A"/>
    <w:rsid w:val="00F26643"/>
    <w:rsid w:val="00F269B7"/>
    <w:rsid w:val="00F26BED"/>
    <w:rsid w:val="00F26FFF"/>
    <w:rsid w:val="00F270D2"/>
    <w:rsid w:val="00F30181"/>
    <w:rsid w:val="00F3039D"/>
    <w:rsid w:val="00F3041F"/>
    <w:rsid w:val="00F30A5D"/>
    <w:rsid w:val="00F30C2A"/>
    <w:rsid w:val="00F313D9"/>
    <w:rsid w:val="00F31465"/>
    <w:rsid w:val="00F3160F"/>
    <w:rsid w:val="00F31834"/>
    <w:rsid w:val="00F31ADC"/>
    <w:rsid w:val="00F31BC6"/>
    <w:rsid w:val="00F31D0F"/>
    <w:rsid w:val="00F31F1E"/>
    <w:rsid w:val="00F323FF"/>
    <w:rsid w:val="00F32D26"/>
    <w:rsid w:val="00F32D6B"/>
    <w:rsid w:val="00F32E47"/>
    <w:rsid w:val="00F33324"/>
    <w:rsid w:val="00F333BD"/>
    <w:rsid w:val="00F334BF"/>
    <w:rsid w:val="00F334EF"/>
    <w:rsid w:val="00F338FE"/>
    <w:rsid w:val="00F33B1C"/>
    <w:rsid w:val="00F33CEC"/>
    <w:rsid w:val="00F33CFC"/>
    <w:rsid w:val="00F3402D"/>
    <w:rsid w:val="00F34230"/>
    <w:rsid w:val="00F34251"/>
    <w:rsid w:val="00F34635"/>
    <w:rsid w:val="00F349EF"/>
    <w:rsid w:val="00F34E69"/>
    <w:rsid w:val="00F34ED7"/>
    <w:rsid w:val="00F34FF9"/>
    <w:rsid w:val="00F35091"/>
    <w:rsid w:val="00F350DA"/>
    <w:rsid w:val="00F3532F"/>
    <w:rsid w:val="00F35505"/>
    <w:rsid w:val="00F35555"/>
    <w:rsid w:val="00F3582F"/>
    <w:rsid w:val="00F35831"/>
    <w:rsid w:val="00F3591F"/>
    <w:rsid w:val="00F35BAF"/>
    <w:rsid w:val="00F35E11"/>
    <w:rsid w:val="00F360F3"/>
    <w:rsid w:val="00F364C4"/>
    <w:rsid w:val="00F36569"/>
    <w:rsid w:val="00F366A3"/>
    <w:rsid w:val="00F366FD"/>
    <w:rsid w:val="00F36D11"/>
    <w:rsid w:val="00F36EF6"/>
    <w:rsid w:val="00F371F1"/>
    <w:rsid w:val="00F37220"/>
    <w:rsid w:val="00F37247"/>
    <w:rsid w:val="00F374F0"/>
    <w:rsid w:val="00F3750B"/>
    <w:rsid w:val="00F37744"/>
    <w:rsid w:val="00F404B1"/>
    <w:rsid w:val="00F40694"/>
    <w:rsid w:val="00F4078A"/>
    <w:rsid w:val="00F407CD"/>
    <w:rsid w:val="00F408E8"/>
    <w:rsid w:val="00F4093E"/>
    <w:rsid w:val="00F40A7F"/>
    <w:rsid w:val="00F40B2D"/>
    <w:rsid w:val="00F40E23"/>
    <w:rsid w:val="00F40E28"/>
    <w:rsid w:val="00F40E3E"/>
    <w:rsid w:val="00F41D58"/>
    <w:rsid w:val="00F41DAF"/>
    <w:rsid w:val="00F421D4"/>
    <w:rsid w:val="00F4223E"/>
    <w:rsid w:val="00F424B2"/>
    <w:rsid w:val="00F430F5"/>
    <w:rsid w:val="00F43A32"/>
    <w:rsid w:val="00F43C5A"/>
    <w:rsid w:val="00F43C5F"/>
    <w:rsid w:val="00F43C98"/>
    <w:rsid w:val="00F43F47"/>
    <w:rsid w:val="00F445D1"/>
    <w:rsid w:val="00F445F5"/>
    <w:rsid w:val="00F44814"/>
    <w:rsid w:val="00F44A4F"/>
    <w:rsid w:val="00F44D23"/>
    <w:rsid w:val="00F450BC"/>
    <w:rsid w:val="00F450EE"/>
    <w:rsid w:val="00F45100"/>
    <w:rsid w:val="00F4543C"/>
    <w:rsid w:val="00F455B1"/>
    <w:rsid w:val="00F458DE"/>
    <w:rsid w:val="00F45B47"/>
    <w:rsid w:val="00F45DAF"/>
    <w:rsid w:val="00F45ED9"/>
    <w:rsid w:val="00F46B9F"/>
    <w:rsid w:val="00F47039"/>
    <w:rsid w:val="00F47087"/>
    <w:rsid w:val="00F4734C"/>
    <w:rsid w:val="00F473E1"/>
    <w:rsid w:val="00F47649"/>
    <w:rsid w:val="00F4799D"/>
    <w:rsid w:val="00F47CAB"/>
    <w:rsid w:val="00F50453"/>
    <w:rsid w:val="00F50DF6"/>
    <w:rsid w:val="00F50E9D"/>
    <w:rsid w:val="00F50F14"/>
    <w:rsid w:val="00F511C4"/>
    <w:rsid w:val="00F512BD"/>
    <w:rsid w:val="00F51367"/>
    <w:rsid w:val="00F514A3"/>
    <w:rsid w:val="00F51588"/>
    <w:rsid w:val="00F51729"/>
    <w:rsid w:val="00F5222F"/>
    <w:rsid w:val="00F52D59"/>
    <w:rsid w:val="00F52E3F"/>
    <w:rsid w:val="00F52F9F"/>
    <w:rsid w:val="00F52FA5"/>
    <w:rsid w:val="00F5328E"/>
    <w:rsid w:val="00F533B3"/>
    <w:rsid w:val="00F53501"/>
    <w:rsid w:val="00F5355C"/>
    <w:rsid w:val="00F537CC"/>
    <w:rsid w:val="00F53A18"/>
    <w:rsid w:val="00F53BB4"/>
    <w:rsid w:val="00F53CF3"/>
    <w:rsid w:val="00F53DE2"/>
    <w:rsid w:val="00F53E8A"/>
    <w:rsid w:val="00F53F24"/>
    <w:rsid w:val="00F542D6"/>
    <w:rsid w:val="00F5431D"/>
    <w:rsid w:val="00F5465A"/>
    <w:rsid w:val="00F5499D"/>
    <w:rsid w:val="00F54F48"/>
    <w:rsid w:val="00F551FA"/>
    <w:rsid w:val="00F55271"/>
    <w:rsid w:val="00F553CF"/>
    <w:rsid w:val="00F555E8"/>
    <w:rsid w:val="00F555F4"/>
    <w:rsid w:val="00F55A21"/>
    <w:rsid w:val="00F55BBB"/>
    <w:rsid w:val="00F55DAE"/>
    <w:rsid w:val="00F564E9"/>
    <w:rsid w:val="00F5662D"/>
    <w:rsid w:val="00F5678E"/>
    <w:rsid w:val="00F5684D"/>
    <w:rsid w:val="00F56B33"/>
    <w:rsid w:val="00F56BB9"/>
    <w:rsid w:val="00F56F13"/>
    <w:rsid w:val="00F57269"/>
    <w:rsid w:val="00F5735B"/>
    <w:rsid w:val="00F57367"/>
    <w:rsid w:val="00F573F2"/>
    <w:rsid w:val="00F576E0"/>
    <w:rsid w:val="00F5770C"/>
    <w:rsid w:val="00F57728"/>
    <w:rsid w:val="00F57B0A"/>
    <w:rsid w:val="00F60297"/>
    <w:rsid w:val="00F6055A"/>
    <w:rsid w:val="00F60752"/>
    <w:rsid w:val="00F60808"/>
    <w:rsid w:val="00F60DF1"/>
    <w:rsid w:val="00F60E79"/>
    <w:rsid w:val="00F61481"/>
    <w:rsid w:val="00F61916"/>
    <w:rsid w:val="00F619B7"/>
    <w:rsid w:val="00F61BDC"/>
    <w:rsid w:val="00F61C84"/>
    <w:rsid w:val="00F61E58"/>
    <w:rsid w:val="00F61EEF"/>
    <w:rsid w:val="00F61F45"/>
    <w:rsid w:val="00F6218C"/>
    <w:rsid w:val="00F63484"/>
    <w:rsid w:val="00F635C4"/>
    <w:rsid w:val="00F63B68"/>
    <w:rsid w:val="00F64012"/>
    <w:rsid w:val="00F643B7"/>
    <w:rsid w:val="00F646D0"/>
    <w:rsid w:val="00F64A13"/>
    <w:rsid w:val="00F64DB6"/>
    <w:rsid w:val="00F64E68"/>
    <w:rsid w:val="00F65189"/>
    <w:rsid w:val="00F65685"/>
    <w:rsid w:val="00F656A6"/>
    <w:rsid w:val="00F65CCE"/>
    <w:rsid w:val="00F65F97"/>
    <w:rsid w:val="00F66244"/>
    <w:rsid w:val="00F66383"/>
    <w:rsid w:val="00F66631"/>
    <w:rsid w:val="00F66948"/>
    <w:rsid w:val="00F6728C"/>
    <w:rsid w:val="00F677AD"/>
    <w:rsid w:val="00F67A3B"/>
    <w:rsid w:val="00F67A45"/>
    <w:rsid w:val="00F67B60"/>
    <w:rsid w:val="00F67E64"/>
    <w:rsid w:val="00F7084D"/>
    <w:rsid w:val="00F70A65"/>
    <w:rsid w:val="00F70CEB"/>
    <w:rsid w:val="00F71135"/>
    <w:rsid w:val="00F71206"/>
    <w:rsid w:val="00F7130D"/>
    <w:rsid w:val="00F71373"/>
    <w:rsid w:val="00F71540"/>
    <w:rsid w:val="00F71B96"/>
    <w:rsid w:val="00F71BE6"/>
    <w:rsid w:val="00F71E05"/>
    <w:rsid w:val="00F71F8D"/>
    <w:rsid w:val="00F72B7F"/>
    <w:rsid w:val="00F730E6"/>
    <w:rsid w:val="00F73208"/>
    <w:rsid w:val="00F73231"/>
    <w:rsid w:val="00F73264"/>
    <w:rsid w:val="00F73299"/>
    <w:rsid w:val="00F73614"/>
    <w:rsid w:val="00F73723"/>
    <w:rsid w:val="00F73D94"/>
    <w:rsid w:val="00F7422B"/>
    <w:rsid w:val="00F74828"/>
    <w:rsid w:val="00F74880"/>
    <w:rsid w:val="00F74A2E"/>
    <w:rsid w:val="00F74A75"/>
    <w:rsid w:val="00F74C16"/>
    <w:rsid w:val="00F74FF5"/>
    <w:rsid w:val="00F75049"/>
    <w:rsid w:val="00F753A4"/>
    <w:rsid w:val="00F7573E"/>
    <w:rsid w:val="00F757F0"/>
    <w:rsid w:val="00F7587A"/>
    <w:rsid w:val="00F758E4"/>
    <w:rsid w:val="00F759BD"/>
    <w:rsid w:val="00F75C68"/>
    <w:rsid w:val="00F76147"/>
    <w:rsid w:val="00F76310"/>
    <w:rsid w:val="00F7656A"/>
    <w:rsid w:val="00F76639"/>
    <w:rsid w:val="00F76DFF"/>
    <w:rsid w:val="00F76ED2"/>
    <w:rsid w:val="00F77810"/>
    <w:rsid w:val="00F80679"/>
    <w:rsid w:val="00F80BDF"/>
    <w:rsid w:val="00F80BF0"/>
    <w:rsid w:val="00F80E2F"/>
    <w:rsid w:val="00F80E5A"/>
    <w:rsid w:val="00F80F28"/>
    <w:rsid w:val="00F810AD"/>
    <w:rsid w:val="00F812A7"/>
    <w:rsid w:val="00F815CC"/>
    <w:rsid w:val="00F817EA"/>
    <w:rsid w:val="00F81AFD"/>
    <w:rsid w:val="00F81C44"/>
    <w:rsid w:val="00F81D7A"/>
    <w:rsid w:val="00F821C0"/>
    <w:rsid w:val="00F823BC"/>
    <w:rsid w:val="00F82518"/>
    <w:rsid w:val="00F82521"/>
    <w:rsid w:val="00F82679"/>
    <w:rsid w:val="00F82899"/>
    <w:rsid w:val="00F82A50"/>
    <w:rsid w:val="00F82C80"/>
    <w:rsid w:val="00F82CC4"/>
    <w:rsid w:val="00F82E7B"/>
    <w:rsid w:val="00F83027"/>
    <w:rsid w:val="00F83661"/>
    <w:rsid w:val="00F838C9"/>
    <w:rsid w:val="00F83AA1"/>
    <w:rsid w:val="00F83B7C"/>
    <w:rsid w:val="00F83DDE"/>
    <w:rsid w:val="00F84316"/>
    <w:rsid w:val="00F843B0"/>
    <w:rsid w:val="00F845F2"/>
    <w:rsid w:val="00F84651"/>
    <w:rsid w:val="00F8468E"/>
    <w:rsid w:val="00F84720"/>
    <w:rsid w:val="00F8477E"/>
    <w:rsid w:val="00F84857"/>
    <w:rsid w:val="00F84A0A"/>
    <w:rsid w:val="00F84B5C"/>
    <w:rsid w:val="00F84D35"/>
    <w:rsid w:val="00F84D55"/>
    <w:rsid w:val="00F84EC5"/>
    <w:rsid w:val="00F85001"/>
    <w:rsid w:val="00F8540C"/>
    <w:rsid w:val="00F85609"/>
    <w:rsid w:val="00F85792"/>
    <w:rsid w:val="00F8599C"/>
    <w:rsid w:val="00F85BB9"/>
    <w:rsid w:val="00F85DC4"/>
    <w:rsid w:val="00F85E82"/>
    <w:rsid w:val="00F85F24"/>
    <w:rsid w:val="00F860C1"/>
    <w:rsid w:val="00F86238"/>
    <w:rsid w:val="00F863D0"/>
    <w:rsid w:val="00F863F3"/>
    <w:rsid w:val="00F86497"/>
    <w:rsid w:val="00F86695"/>
    <w:rsid w:val="00F867CE"/>
    <w:rsid w:val="00F86CEE"/>
    <w:rsid w:val="00F86D72"/>
    <w:rsid w:val="00F86E66"/>
    <w:rsid w:val="00F86FD3"/>
    <w:rsid w:val="00F87422"/>
    <w:rsid w:val="00F8790E"/>
    <w:rsid w:val="00F87CF6"/>
    <w:rsid w:val="00F87D2C"/>
    <w:rsid w:val="00F87DF5"/>
    <w:rsid w:val="00F87ED0"/>
    <w:rsid w:val="00F90114"/>
    <w:rsid w:val="00F904F5"/>
    <w:rsid w:val="00F9082D"/>
    <w:rsid w:val="00F90A26"/>
    <w:rsid w:val="00F90AAB"/>
    <w:rsid w:val="00F90D51"/>
    <w:rsid w:val="00F90F3D"/>
    <w:rsid w:val="00F90F4A"/>
    <w:rsid w:val="00F91069"/>
    <w:rsid w:val="00F91613"/>
    <w:rsid w:val="00F916A2"/>
    <w:rsid w:val="00F91789"/>
    <w:rsid w:val="00F91936"/>
    <w:rsid w:val="00F91B91"/>
    <w:rsid w:val="00F91D91"/>
    <w:rsid w:val="00F91F22"/>
    <w:rsid w:val="00F92115"/>
    <w:rsid w:val="00F92120"/>
    <w:rsid w:val="00F92237"/>
    <w:rsid w:val="00F92A84"/>
    <w:rsid w:val="00F92CC3"/>
    <w:rsid w:val="00F92E4E"/>
    <w:rsid w:val="00F933CF"/>
    <w:rsid w:val="00F939BD"/>
    <w:rsid w:val="00F93C42"/>
    <w:rsid w:val="00F942F6"/>
    <w:rsid w:val="00F94683"/>
    <w:rsid w:val="00F94860"/>
    <w:rsid w:val="00F948CE"/>
    <w:rsid w:val="00F948E1"/>
    <w:rsid w:val="00F948E9"/>
    <w:rsid w:val="00F94D00"/>
    <w:rsid w:val="00F95AC6"/>
    <w:rsid w:val="00F95B1C"/>
    <w:rsid w:val="00F95D11"/>
    <w:rsid w:val="00F96019"/>
    <w:rsid w:val="00F9647B"/>
    <w:rsid w:val="00F967A7"/>
    <w:rsid w:val="00F967D5"/>
    <w:rsid w:val="00F96AFE"/>
    <w:rsid w:val="00F971D8"/>
    <w:rsid w:val="00F97329"/>
    <w:rsid w:val="00F974A2"/>
    <w:rsid w:val="00F975CE"/>
    <w:rsid w:val="00F97718"/>
    <w:rsid w:val="00F977E2"/>
    <w:rsid w:val="00F97BE5"/>
    <w:rsid w:val="00F97C16"/>
    <w:rsid w:val="00F97F88"/>
    <w:rsid w:val="00FA024D"/>
    <w:rsid w:val="00FA04B8"/>
    <w:rsid w:val="00FA05B8"/>
    <w:rsid w:val="00FA0677"/>
    <w:rsid w:val="00FA06B9"/>
    <w:rsid w:val="00FA0E07"/>
    <w:rsid w:val="00FA1062"/>
    <w:rsid w:val="00FA10F5"/>
    <w:rsid w:val="00FA15D8"/>
    <w:rsid w:val="00FA191C"/>
    <w:rsid w:val="00FA1A6B"/>
    <w:rsid w:val="00FA1B1F"/>
    <w:rsid w:val="00FA1CC2"/>
    <w:rsid w:val="00FA22BC"/>
    <w:rsid w:val="00FA23A3"/>
    <w:rsid w:val="00FA2876"/>
    <w:rsid w:val="00FA289F"/>
    <w:rsid w:val="00FA2A41"/>
    <w:rsid w:val="00FA2C8B"/>
    <w:rsid w:val="00FA2D7A"/>
    <w:rsid w:val="00FA3614"/>
    <w:rsid w:val="00FA3715"/>
    <w:rsid w:val="00FA37D1"/>
    <w:rsid w:val="00FA386F"/>
    <w:rsid w:val="00FA38FA"/>
    <w:rsid w:val="00FA390B"/>
    <w:rsid w:val="00FA4018"/>
    <w:rsid w:val="00FA40BF"/>
    <w:rsid w:val="00FA4247"/>
    <w:rsid w:val="00FA4574"/>
    <w:rsid w:val="00FA464D"/>
    <w:rsid w:val="00FA477D"/>
    <w:rsid w:val="00FA4DFF"/>
    <w:rsid w:val="00FA5A4A"/>
    <w:rsid w:val="00FA5D91"/>
    <w:rsid w:val="00FA610C"/>
    <w:rsid w:val="00FA619E"/>
    <w:rsid w:val="00FA6593"/>
    <w:rsid w:val="00FA6847"/>
    <w:rsid w:val="00FA6990"/>
    <w:rsid w:val="00FA6B83"/>
    <w:rsid w:val="00FA6C32"/>
    <w:rsid w:val="00FA707E"/>
    <w:rsid w:val="00FA7351"/>
    <w:rsid w:val="00FA7B2E"/>
    <w:rsid w:val="00FA7B75"/>
    <w:rsid w:val="00FB0A59"/>
    <w:rsid w:val="00FB0B81"/>
    <w:rsid w:val="00FB0C6A"/>
    <w:rsid w:val="00FB0C86"/>
    <w:rsid w:val="00FB0F55"/>
    <w:rsid w:val="00FB1054"/>
    <w:rsid w:val="00FB1452"/>
    <w:rsid w:val="00FB179B"/>
    <w:rsid w:val="00FB1B87"/>
    <w:rsid w:val="00FB1BA9"/>
    <w:rsid w:val="00FB1DD2"/>
    <w:rsid w:val="00FB2163"/>
    <w:rsid w:val="00FB295B"/>
    <w:rsid w:val="00FB2D06"/>
    <w:rsid w:val="00FB38EA"/>
    <w:rsid w:val="00FB3968"/>
    <w:rsid w:val="00FB3ADE"/>
    <w:rsid w:val="00FB3DAD"/>
    <w:rsid w:val="00FB3F55"/>
    <w:rsid w:val="00FB41D6"/>
    <w:rsid w:val="00FB4209"/>
    <w:rsid w:val="00FB427B"/>
    <w:rsid w:val="00FB4923"/>
    <w:rsid w:val="00FB4C25"/>
    <w:rsid w:val="00FB4C47"/>
    <w:rsid w:val="00FB4C83"/>
    <w:rsid w:val="00FB4F6E"/>
    <w:rsid w:val="00FB5051"/>
    <w:rsid w:val="00FB5245"/>
    <w:rsid w:val="00FB559E"/>
    <w:rsid w:val="00FB5818"/>
    <w:rsid w:val="00FB5863"/>
    <w:rsid w:val="00FB5AE3"/>
    <w:rsid w:val="00FB5C09"/>
    <w:rsid w:val="00FB5F81"/>
    <w:rsid w:val="00FB60A9"/>
    <w:rsid w:val="00FB6404"/>
    <w:rsid w:val="00FB68E3"/>
    <w:rsid w:val="00FB6A0A"/>
    <w:rsid w:val="00FB6B92"/>
    <w:rsid w:val="00FB6C7A"/>
    <w:rsid w:val="00FB6DD1"/>
    <w:rsid w:val="00FB6E56"/>
    <w:rsid w:val="00FB6ED7"/>
    <w:rsid w:val="00FB741D"/>
    <w:rsid w:val="00FB74DD"/>
    <w:rsid w:val="00FB74FF"/>
    <w:rsid w:val="00FB7594"/>
    <w:rsid w:val="00FB796E"/>
    <w:rsid w:val="00FB7AF5"/>
    <w:rsid w:val="00FC0223"/>
    <w:rsid w:val="00FC0425"/>
    <w:rsid w:val="00FC059A"/>
    <w:rsid w:val="00FC07A2"/>
    <w:rsid w:val="00FC096D"/>
    <w:rsid w:val="00FC0D5C"/>
    <w:rsid w:val="00FC0DF8"/>
    <w:rsid w:val="00FC0E9F"/>
    <w:rsid w:val="00FC1220"/>
    <w:rsid w:val="00FC149A"/>
    <w:rsid w:val="00FC16A0"/>
    <w:rsid w:val="00FC181C"/>
    <w:rsid w:val="00FC189D"/>
    <w:rsid w:val="00FC1D5C"/>
    <w:rsid w:val="00FC2992"/>
    <w:rsid w:val="00FC2AFB"/>
    <w:rsid w:val="00FC2B40"/>
    <w:rsid w:val="00FC2E22"/>
    <w:rsid w:val="00FC3015"/>
    <w:rsid w:val="00FC386E"/>
    <w:rsid w:val="00FC3982"/>
    <w:rsid w:val="00FC407F"/>
    <w:rsid w:val="00FC44B5"/>
    <w:rsid w:val="00FC4772"/>
    <w:rsid w:val="00FC4B92"/>
    <w:rsid w:val="00FC4E3A"/>
    <w:rsid w:val="00FC5648"/>
    <w:rsid w:val="00FC574C"/>
    <w:rsid w:val="00FC5A29"/>
    <w:rsid w:val="00FC5DC8"/>
    <w:rsid w:val="00FC606F"/>
    <w:rsid w:val="00FC638A"/>
    <w:rsid w:val="00FC66A6"/>
    <w:rsid w:val="00FC68D3"/>
    <w:rsid w:val="00FC6937"/>
    <w:rsid w:val="00FC6D05"/>
    <w:rsid w:val="00FC6D51"/>
    <w:rsid w:val="00FC7211"/>
    <w:rsid w:val="00FC73B3"/>
    <w:rsid w:val="00FC7496"/>
    <w:rsid w:val="00FC7649"/>
    <w:rsid w:val="00FC797F"/>
    <w:rsid w:val="00FD0018"/>
    <w:rsid w:val="00FD0288"/>
    <w:rsid w:val="00FD0683"/>
    <w:rsid w:val="00FD0D50"/>
    <w:rsid w:val="00FD0EE1"/>
    <w:rsid w:val="00FD0FE4"/>
    <w:rsid w:val="00FD1809"/>
    <w:rsid w:val="00FD1877"/>
    <w:rsid w:val="00FD21B2"/>
    <w:rsid w:val="00FD229E"/>
    <w:rsid w:val="00FD2483"/>
    <w:rsid w:val="00FD26B2"/>
    <w:rsid w:val="00FD2742"/>
    <w:rsid w:val="00FD2BAF"/>
    <w:rsid w:val="00FD3528"/>
    <w:rsid w:val="00FD3F6C"/>
    <w:rsid w:val="00FD400C"/>
    <w:rsid w:val="00FD44B7"/>
    <w:rsid w:val="00FD4635"/>
    <w:rsid w:val="00FD47CB"/>
    <w:rsid w:val="00FD4AE9"/>
    <w:rsid w:val="00FD4D71"/>
    <w:rsid w:val="00FD4E2F"/>
    <w:rsid w:val="00FD4FBA"/>
    <w:rsid w:val="00FD57F4"/>
    <w:rsid w:val="00FD59FA"/>
    <w:rsid w:val="00FD62DA"/>
    <w:rsid w:val="00FD6335"/>
    <w:rsid w:val="00FD6C0A"/>
    <w:rsid w:val="00FD6D41"/>
    <w:rsid w:val="00FD6D60"/>
    <w:rsid w:val="00FD7564"/>
    <w:rsid w:val="00FD7DE0"/>
    <w:rsid w:val="00FE0761"/>
    <w:rsid w:val="00FE0D5D"/>
    <w:rsid w:val="00FE0F8B"/>
    <w:rsid w:val="00FE104F"/>
    <w:rsid w:val="00FE109E"/>
    <w:rsid w:val="00FE1638"/>
    <w:rsid w:val="00FE18EF"/>
    <w:rsid w:val="00FE19B8"/>
    <w:rsid w:val="00FE1E62"/>
    <w:rsid w:val="00FE2628"/>
    <w:rsid w:val="00FE2C1F"/>
    <w:rsid w:val="00FE32CB"/>
    <w:rsid w:val="00FE331C"/>
    <w:rsid w:val="00FE3543"/>
    <w:rsid w:val="00FE3686"/>
    <w:rsid w:val="00FE3931"/>
    <w:rsid w:val="00FE3D1F"/>
    <w:rsid w:val="00FE3D3E"/>
    <w:rsid w:val="00FE3F16"/>
    <w:rsid w:val="00FE3F57"/>
    <w:rsid w:val="00FE4132"/>
    <w:rsid w:val="00FE41FD"/>
    <w:rsid w:val="00FE45EC"/>
    <w:rsid w:val="00FE4604"/>
    <w:rsid w:val="00FE4B28"/>
    <w:rsid w:val="00FE4FB7"/>
    <w:rsid w:val="00FE5000"/>
    <w:rsid w:val="00FE5377"/>
    <w:rsid w:val="00FE53B6"/>
    <w:rsid w:val="00FE5436"/>
    <w:rsid w:val="00FE5672"/>
    <w:rsid w:val="00FE5716"/>
    <w:rsid w:val="00FE573B"/>
    <w:rsid w:val="00FE5C72"/>
    <w:rsid w:val="00FE5DAB"/>
    <w:rsid w:val="00FE6290"/>
    <w:rsid w:val="00FE6960"/>
    <w:rsid w:val="00FE7358"/>
    <w:rsid w:val="00FE7597"/>
    <w:rsid w:val="00FE760F"/>
    <w:rsid w:val="00FE7656"/>
    <w:rsid w:val="00FE796D"/>
    <w:rsid w:val="00FE7B31"/>
    <w:rsid w:val="00FE7D37"/>
    <w:rsid w:val="00FE7DF3"/>
    <w:rsid w:val="00FE7F6A"/>
    <w:rsid w:val="00FF0130"/>
    <w:rsid w:val="00FF014F"/>
    <w:rsid w:val="00FF0522"/>
    <w:rsid w:val="00FF0653"/>
    <w:rsid w:val="00FF0839"/>
    <w:rsid w:val="00FF0D29"/>
    <w:rsid w:val="00FF0FFD"/>
    <w:rsid w:val="00FF1215"/>
    <w:rsid w:val="00FF1496"/>
    <w:rsid w:val="00FF14FF"/>
    <w:rsid w:val="00FF152F"/>
    <w:rsid w:val="00FF153E"/>
    <w:rsid w:val="00FF16D6"/>
    <w:rsid w:val="00FF1C32"/>
    <w:rsid w:val="00FF1F2F"/>
    <w:rsid w:val="00FF1F64"/>
    <w:rsid w:val="00FF211B"/>
    <w:rsid w:val="00FF2365"/>
    <w:rsid w:val="00FF2526"/>
    <w:rsid w:val="00FF2600"/>
    <w:rsid w:val="00FF2866"/>
    <w:rsid w:val="00FF2F14"/>
    <w:rsid w:val="00FF2FEC"/>
    <w:rsid w:val="00FF308B"/>
    <w:rsid w:val="00FF322B"/>
    <w:rsid w:val="00FF3478"/>
    <w:rsid w:val="00FF351D"/>
    <w:rsid w:val="00FF3955"/>
    <w:rsid w:val="00FF3A07"/>
    <w:rsid w:val="00FF3C5A"/>
    <w:rsid w:val="00FF3FB0"/>
    <w:rsid w:val="00FF41D9"/>
    <w:rsid w:val="00FF44A9"/>
    <w:rsid w:val="00FF451D"/>
    <w:rsid w:val="00FF45B6"/>
    <w:rsid w:val="00FF4777"/>
    <w:rsid w:val="00FF47AD"/>
    <w:rsid w:val="00FF4873"/>
    <w:rsid w:val="00FF4899"/>
    <w:rsid w:val="00FF49FD"/>
    <w:rsid w:val="00FF4AA8"/>
    <w:rsid w:val="00FF4BDE"/>
    <w:rsid w:val="00FF4E95"/>
    <w:rsid w:val="00FF4FC4"/>
    <w:rsid w:val="00FF53FD"/>
    <w:rsid w:val="00FF58F9"/>
    <w:rsid w:val="00FF5A7A"/>
    <w:rsid w:val="00FF5DAA"/>
    <w:rsid w:val="00FF5F19"/>
    <w:rsid w:val="00FF610B"/>
    <w:rsid w:val="00FF65CC"/>
    <w:rsid w:val="00FF6970"/>
    <w:rsid w:val="00FF7485"/>
    <w:rsid w:val="00FF7774"/>
    <w:rsid w:val="00FF791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7"/>
    <o:shapelayout v:ext="edit">
      <o:idmap v:ext="edit" data="1"/>
    </o:shapelayout>
  </w:shapeDefaults>
  <w:decimalSymbol w:val="."/>
  <w:listSeparator w:val=","/>
  <w14:docId w14:val="712FC25F"/>
  <w15:docId w15:val="{46736C44-AE66-45F2-A854-BF2432925E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5">
    <w:lsdException w:name="Normal" w:qFormat="1"/>
    <w:lsdException w:name="heading 1" w:qFormat="1"/>
    <w:lsdException w:name="heading 2" w:semiHidden="1" w:unhideWhenUsed="1" w:qFormat="1"/>
    <w:lsdException w:name="heading 3" w:semiHidden="1" w:unhideWhenUsed="1"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Pr>
      <w:sz w:val="24"/>
      <w:szCs w:val="24"/>
      <w:lang w:val="en-US" w:eastAsia="en-US"/>
    </w:rPr>
  </w:style>
  <w:style w:type="paragraph" w:styleId="Heading1">
    <w:name w:val="heading 1"/>
    <w:basedOn w:val="Normal"/>
    <w:next w:val="Normal"/>
    <w:qFormat/>
    <w:rsid w:val="003B44E9"/>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semiHidden/>
    <w:unhideWhenUsed/>
    <w:qFormat/>
    <w:rsid w:val="00FF152F"/>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semiHidden/>
    <w:unhideWhenUsed/>
    <w:qFormat/>
    <w:rsid w:val="00AC1EAF"/>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aliases w:val="column headings"/>
    <w:basedOn w:val="Normal"/>
    <w:next w:val="Normal"/>
    <w:qFormat/>
    <w:rsid w:val="006B26D5"/>
    <w:pPr>
      <w:keepNext/>
      <w:outlineLvl w:val="3"/>
    </w:pPr>
    <w:rPr>
      <w:rFonts w:ascii="Monotype Corsiva" w:hAnsi="Monotype Corsiva"/>
      <w:color w:val="990033"/>
      <w:sz w:val="36"/>
      <w:szCs w:val="20"/>
    </w:rPr>
  </w:style>
  <w:style w:type="paragraph" w:styleId="Heading9">
    <w:name w:val="heading 9"/>
    <w:basedOn w:val="Normal"/>
    <w:next w:val="Normal"/>
    <w:qFormat/>
    <w:rsid w:val="003B44E9"/>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Masthead">
    <w:name w:val="Masthead"/>
    <w:basedOn w:val="Heading1"/>
    <w:rsid w:val="003B44E9"/>
    <w:pPr>
      <w:spacing w:before="0" w:after="0"/>
    </w:pPr>
    <w:rPr>
      <w:rFonts w:ascii="Bookman Old Style" w:hAnsi="Bookman Old Style" w:cs="Times New Roman"/>
      <w:b w:val="0"/>
      <w:bCs w:val="0"/>
      <w:i/>
      <w:color w:val="990033"/>
      <w:kern w:val="0"/>
      <w:sz w:val="72"/>
      <w:szCs w:val="20"/>
    </w:rPr>
  </w:style>
  <w:style w:type="paragraph" w:styleId="BodyText">
    <w:name w:val="Body Text"/>
    <w:basedOn w:val="Normal"/>
    <w:link w:val="BodyTextChar"/>
    <w:rsid w:val="003B44E9"/>
    <w:pPr>
      <w:spacing w:after="120" w:line="240" w:lineRule="atLeast"/>
    </w:pPr>
    <w:rPr>
      <w:rFonts w:ascii="Trebuchet MS" w:hAnsi="Trebuchet MS"/>
      <w:color w:val="000000"/>
      <w:sz w:val="20"/>
      <w:szCs w:val="20"/>
    </w:rPr>
  </w:style>
  <w:style w:type="paragraph" w:customStyle="1" w:styleId="ArticleHeading">
    <w:name w:val="Article Heading"/>
    <w:basedOn w:val="Normal"/>
    <w:rsid w:val="003B44E9"/>
    <w:pPr>
      <w:keepNext/>
      <w:outlineLvl w:val="3"/>
    </w:pPr>
    <w:rPr>
      <w:rFonts w:ascii="Monotype Corsiva" w:hAnsi="Monotype Corsiva"/>
      <w:color w:val="990033"/>
      <w:sz w:val="36"/>
      <w:szCs w:val="20"/>
    </w:rPr>
  </w:style>
  <w:style w:type="paragraph" w:styleId="BodyTextIndent">
    <w:name w:val="Body Text Indent"/>
    <w:basedOn w:val="Normal"/>
    <w:link w:val="BodyTextIndentChar"/>
    <w:rsid w:val="003B44E9"/>
    <w:pPr>
      <w:tabs>
        <w:tab w:val="left" w:pos="180"/>
      </w:tabs>
      <w:spacing w:line="220" w:lineRule="exact"/>
      <w:ind w:left="187" w:hanging="187"/>
    </w:pPr>
    <w:rPr>
      <w:rFonts w:ascii="Trebuchet MS" w:hAnsi="Trebuchet MS"/>
      <w:color w:val="003366"/>
      <w:sz w:val="18"/>
      <w:szCs w:val="20"/>
    </w:rPr>
  </w:style>
  <w:style w:type="paragraph" w:customStyle="1" w:styleId="QuotesWhite">
    <w:name w:val="Quotes White"/>
    <w:basedOn w:val="Normal"/>
    <w:link w:val="QuotesWhiteCharChar"/>
    <w:rsid w:val="003B44E9"/>
    <w:pPr>
      <w:tabs>
        <w:tab w:val="left" w:pos="3660"/>
      </w:tabs>
    </w:pPr>
    <w:rPr>
      <w:rFonts w:ascii="Monotype Corsiva" w:hAnsi="Monotype Corsiva"/>
      <w:color w:val="FFFFFF"/>
      <w:sz w:val="28"/>
    </w:rPr>
  </w:style>
  <w:style w:type="character" w:customStyle="1" w:styleId="QuotesWhiteCharChar">
    <w:name w:val="Quotes White Char Char"/>
    <w:basedOn w:val="DefaultParagraphFont"/>
    <w:link w:val="QuotesWhite"/>
    <w:rsid w:val="003B44E9"/>
    <w:rPr>
      <w:rFonts w:ascii="Monotype Corsiva" w:hAnsi="Monotype Corsiva"/>
      <w:color w:val="FFFFFF"/>
      <w:sz w:val="28"/>
      <w:szCs w:val="24"/>
      <w:lang w:val="en-US" w:eastAsia="en-US" w:bidi="ar-SA"/>
    </w:rPr>
  </w:style>
  <w:style w:type="paragraph" w:customStyle="1" w:styleId="CaptionTextmainphoto">
    <w:name w:val="Caption Text main photo"/>
    <w:basedOn w:val="Normal"/>
    <w:rsid w:val="003B44E9"/>
    <w:pPr>
      <w:spacing w:line="240" w:lineRule="atLeast"/>
    </w:pPr>
    <w:rPr>
      <w:rFonts w:ascii="Verdana" w:hAnsi="Verdana"/>
      <w:i/>
      <w:color w:val="990033"/>
      <w:sz w:val="14"/>
      <w:szCs w:val="20"/>
    </w:rPr>
  </w:style>
  <w:style w:type="paragraph" w:customStyle="1" w:styleId="RedText">
    <w:name w:val="Red Text"/>
    <w:basedOn w:val="Heading9"/>
    <w:rsid w:val="003B44E9"/>
    <w:pPr>
      <w:keepNext/>
      <w:spacing w:before="0" w:after="0"/>
    </w:pPr>
    <w:rPr>
      <w:rFonts w:ascii="Verdana" w:hAnsi="Verdana" w:cs="Times New Roman"/>
      <w:color w:val="990033"/>
      <w:sz w:val="16"/>
      <w:szCs w:val="16"/>
    </w:rPr>
  </w:style>
  <w:style w:type="paragraph" w:customStyle="1" w:styleId="RedTextBold">
    <w:name w:val="Red Text Bold"/>
    <w:basedOn w:val="CaptionTextmainphoto"/>
    <w:rsid w:val="003B44E9"/>
    <w:rPr>
      <w:b/>
      <w:i w:val="0"/>
      <w:sz w:val="16"/>
    </w:rPr>
  </w:style>
  <w:style w:type="paragraph" w:styleId="NormalWeb">
    <w:name w:val="Normal (Web)"/>
    <w:basedOn w:val="Normal"/>
    <w:uiPriority w:val="99"/>
    <w:rsid w:val="003B44E9"/>
    <w:pPr>
      <w:spacing w:before="144" w:after="144"/>
    </w:pPr>
    <w:rPr>
      <w:rFonts w:eastAsia="Batang"/>
      <w:lang w:eastAsia="ko-KR"/>
    </w:rPr>
  </w:style>
  <w:style w:type="paragraph" w:customStyle="1" w:styleId="CaptionTextWhite">
    <w:name w:val="Caption Text White"/>
    <w:basedOn w:val="Normal"/>
    <w:rsid w:val="003B44E9"/>
    <w:rPr>
      <w:rFonts w:ascii="Verdana" w:hAnsi="Verdana"/>
      <w:i/>
      <w:noProof/>
      <w:color w:val="FFFFFF"/>
      <w:sz w:val="14"/>
      <w:szCs w:val="20"/>
    </w:rPr>
  </w:style>
  <w:style w:type="paragraph" w:customStyle="1" w:styleId="PageNumbers">
    <w:name w:val="Page Numbers"/>
    <w:basedOn w:val="RedText"/>
    <w:rsid w:val="003B44E9"/>
    <w:rPr>
      <w:color w:val="FFFFFF"/>
      <w:sz w:val="14"/>
    </w:rPr>
  </w:style>
  <w:style w:type="paragraph" w:customStyle="1" w:styleId="PageTitle">
    <w:name w:val="Page Title"/>
    <w:basedOn w:val="Normal"/>
    <w:rsid w:val="003B44E9"/>
    <w:pPr>
      <w:keepNext/>
      <w:jc w:val="right"/>
      <w:outlineLvl w:val="8"/>
    </w:pPr>
    <w:rPr>
      <w:rFonts w:ascii="Monotype Corsiva" w:hAnsi="Monotype Corsiva"/>
      <w:color w:val="990033"/>
      <w:sz w:val="44"/>
      <w:szCs w:val="16"/>
    </w:rPr>
  </w:style>
  <w:style w:type="character" w:styleId="Hyperlink">
    <w:name w:val="Hyperlink"/>
    <w:basedOn w:val="DefaultParagraphFont"/>
    <w:rsid w:val="006B26D5"/>
    <w:rPr>
      <w:rFonts w:ascii="Verdana" w:hAnsi="Verdana"/>
      <w:color w:val="0000FF"/>
      <w:sz w:val="16"/>
      <w:u w:val="single"/>
    </w:rPr>
  </w:style>
  <w:style w:type="paragraph" w:customStyle="1" w:styleId="WhiteTextBold">
    <w:name w:val="White Text Bold"/>
    <w:basedOn w:val="Normal"/>
    <w:rsid w:val="006B26D5"/>
    <w:pPr>
      <w:keepNext/>
      <w:outlineLvl w:val="8"/>
    </w:pPr>
    <w:rPr>
      <w:rFonts w:ascii="Verdana" w:hAnsi="Verdana"/>
      <w:b/>
      <w:color w:val="FFFFFF"/>
      <w:sz w:val="16"/>
      <w:szCs w:val="16"/>
    </w:rPr>
  </w:style>
  <w:style w:type="paragraph" w:customStyle="1" w:styleId="WhiteText">
    <w:name w:val="White Text"/>
    <w:basedOn w:val="WhiteTextBold"/>
    <w:rsid w:val="006B26D5"/>
    <w:rPr>
      <w:b w:val="0"/>
    </w:rPr>
  </w:style>
  <w:style w:type="paragraph" w:customStyle="1" w:styleId="ReturnAddress">
    <w:name w:val="Return Address"/>
    <w:basedOn w:val="PageNumbers"/>
    <w:rsid w:val="006B26D5"/>
    <w:rPr>
      <w:color w:val="auto"/>
      <w:sz w:val="16"/>
    </w:rPr>
  </w:style>
  <w:style w:type="paragraph" w:customStyle="1" w:styleId="MailingAddress">
    <w:name w:val="Mailing Address"/>
    <w:basedOn w:val="Normal"/>
    <w:rsid w:val="006B26D5"/>
    <w:rPr>
      <w:rFonts w:ascii="Monotype Corsiva" w:hAnsi="Monotype Corsiva"/>
      <w:color w:val="990033"/>
      <w:sz w:val="28"/>
      <w:szCs w:val="28"/>
    </w:rPr>
  </w:style>
  <w:style w:type="paragraph" w:styleId="BalloonText">
    <w:name w:val="Balloon Text"/>
    <w:basedOn w:val="Normal"/>
    <w:link w:val="BalloonTextChar"/>
    <w:rsid w:val="00181122"/>
    <w:rPr>
      <w:rFonts w:ascii="Tahoma" w:hAnsi="Tahoma" w:cs="Tahoma"/>
      <w:sz w:val="16"/>
      <w:szCs w:val="16"/>
    </w:rPr>
  </w:style>
  <w:style w:type="character" w:customStyle="1" w:styleId="BalloonTextChar">
    <w:name w:val="Balloon Text Char"/>
    <w:basedOn w:val="DefaultParagraphFont"/>
    <w:link w:val="BalloonText"/>
    <w:rsid w:val="00181122"/>
    <w:rPr>
      <w:rFonts w:ascii="Tahoma" w:hAnsi="Tahoma" w:cs="Tahoma"/>
      <w:sz w:val="16"/>
      <w:szCs w:val="16"/>
      <w:lang w:val="en-US" w:eastAsia="en-US"/>
    </w:rPr>
  </w:style>
  <w:style w:type="paragraph" w:styleId="Header">
    <w:name w:val="header"/>
    <w:basedOn w:val="Normal"/>
    <w:link w:val="HeaderChar"/>
    <w:rsid w:val="00546C54"/>
    <w:pPr>
      <w:tabs>
        <w:tab w:val="center" w:pos="4513"/>
        <w:tab w:val="right" w:pos="9026"/>
      </w:tabs>
    </w:pPr>
  </w:style>
  <w:style w:type="character" w:customStyle="1" w:styleId="HeaderChar">
    <w:name w:val="Header Char"/>
    <w:basedOn w:val="DefaultParagraphFont"/>
    <w:link w:val="Header"/>
    <w:rsid w:val="00546C54"/>
    <w:rPr>
      <w:sz w:val="24"/>
      <w:szCs w:val="24"/>
      <w:lang w:val="en-US" w:eastAsia="en-US"/>
    </w:rPr>
  </w:style>
  <w:style w:type="paragraph" w:styleId="Footer">
    <w:name w:val="footer"/>
    <w:basedOn w:val="Normal"/>
    <w:link w:val="FooterChar"/>
    <w:rsid w:val="00546C54"/>
    <w:pPr>
      <w:tabs>
        <w:tab w:val="center" w:pos="4513"/>
        <w:tab w:val="right" w:pos="9026"/>
      </w:tabs>
    </w:pPr>
  </w:style>
  <w:style w:type="character" w:customStyle="1" w:styleId="FooterChar">
    <w:name w:val="Footer Char"/>
    <w:basedOn w:val="DefaultParagraphFont"/>
    <w:link w:val="Footer"/>
    <w:rsid w:val="00546C54"/>
    <w:rPr>
      <w:sz w:val="24"/>
      <w:szCs w:val="24"/>
      <w:lang w:val="en-US" w:eastAsia="en-US"/>
    </w:rPr>
  </w:style>
  <w:style w:type="character" w:customStyle="1" w:styleId="BodyTextChar">
    <w:name w:val="Body Text Char"/>
    <w:basedOn w:val="DefaultParagraphFont"/>
    <w:link w:val="BodyText"/>
    <w:rsid w:val="00546C54"/>
    <w:rPr>
      <w:rFonts w:ascii="Trebuchet MS" w:hAnsi="Trebuchet MS"/>
      <w:color w:val="000000"/>
      <w:lang w:val="en-US" w:eastAsia="en-US"/>
    </w:rPr>
  </w:style>
  <w:style w:type="paragraph" w:styleId="ListParagraph">
    <w:name w:val="List Paragraph"/>
    <w:basedOn w:val="Normal"/>
    <w:uiPriority w:val="34"/>
    <w:qFormat/>
    <w:rsid w:val="007172B6"/>
    <w:pPr>
      <w:ind w:left="720"/>
      <w:contextualSpacing/>
    </w:pPr>
  </w:style>
  <w:style w:type="character" w:customStyle="1" w:styleId="Heading2Char">
    <w:name w:val="Heading 2 Char"/>
    <w:basedOn w:val="DefaultParagraphFont"/>
    <w:link w:val="Heading2"/>
    <w:semiHidden/>
    <w:rsid w:val="00FF152F"/>
    <w:rPr>
      <w:rFonts w:asciiTheme="majorHAnsi" w:eastAsiaTheme="majorEastAsia" w:hAnsiTheme="majorHAnsi" w:cstheme="majorBidi"/>
      <w:b/>
      <w:bCs/>
      <w:color w:val="4F81BD" w:themeColor="accent1"/>
      <w:sz w:val="26"/>
      <w:szCs w:val="26"/>
      <w:lang w:val="en-US" w:eastAsia="en-US"/>
    </w:rPr>
  </w:style>
  <w:style w:type="paragraph" w:styleId="PlainText">
    <w:name w:val="Plain Text"/>
    <w:basedOn w:val="Normal"/>
    <w:link w:val="PlainTextChar"/>
    <w:uiPriority w:val="99"/>
    <w:unhideWhenUsed/>
    <w:rsid w:val="00CF0ABB"/>
    <w:rPr>
      <w:rFonts w:ascii="Calibri" w:eastAsiaTheme="minorHAnsi" w:hAnsi="Calibri" w:cstheme="minorBidi"/>
      <w:sz w:val="22"/>
      <w:szCs w:val="21"/>
      <w:lang w:val="en-GB"/>
    </w:rPr>
  </w:style>
  <w:style w:type="character" w:customStyle="1" w:styleId="PlainTextChar">
    <w:name w:val="Plain Text Char"/>
    <w:basedOn w:val="DefaultParagraphFont"/>
    <w:link w:val="PlainText"/>
    <w:uiPriority w:val="99"/>
    <w:rsid w:val="00CF0ABB"/>
    <w:rPr>
      <w:rFonts w:ascii="Calibri" w:eastAsiaTheme="minorHAnsi" w:hAnsi="Calibri" w:cstheme="minorBidi"/>
      <w:sz w:val="22"/>
      <w:szCs w:val="21"/>
      <w:lang w:eastAsia="en-US"/>
    </w:rPr>
  </w:style>
  <w:style w:type="paragraph" w:styleId="NoSpacing">
    <w:name w:val="No Spacing"/>
    <w:link w:val="NoSpacingChar"/>
    <w:uiPriority w:val="1"/>
    <w:qFormat/>
    <w:rsid w:val="00F24D44"/>
    <w:rPr>
      <w:rFonts w:asciiTheme="minorHAnsi" w:eastAsiaTheme="minorHAnsi" w:hAnsiTheme="minorHAnsi" w:cstheme="minorBidi"/>
      <w:sz w:val="22"/>
      <w:szCs w:val="22"/>
      <w:lang w:eastAsia="en-US"/>
    </w:rPr>
  </w:style>
  <w:style w:type="paragraph" w:customStyle="1" w:styleId="Default">
    <w:name w:val="Default"/>
    <w:rsid w:val="006524DC"/>
    <w:pPr>
      <w:autoSpaceDE w:val="0"/>
      <w:autoSpaceDN w:val="0"/>
      <w:adjustRightInd w:val="0"/>
    </w:pPr>
    <w:rPr>
      <w:rFonts w:ascii="Monotype Corsiva" w:hAnsi="Monotype Corsiva" w:cs="Monotype Corsiva"/>
      <w:color w:val="000000"/>
      <w:sz w:val="24"/>
      <w:szCs w:val="24"/>
    </w:rPr>
  </w:style>
  <w:style w:type="character" w:styleId="Strong">
    <w:name w:val="Strong"/>
    <w:basedOn w:val="DefaultParagraphFont"/>
    <w:uiPriority w:val="22"/>
    <w:qFormat/>
    <w:rsid w:val="00030C76"/>
    <w:rPr>
      <w:b/>
      <w:bCs/>
    </w:rPr>
  </w:style>
  <w:style w:type="table" w:styleId="TableGrid">
    <w:name w:val="Table Grid"/>
    <w:basedOn w:val="TableNormal"/>
    <w:uiPriority w:val="59"/>
    <w:rsid w:val="00106EAF"/>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dyTextIndentChar">
    <w:name w:val="Body Text Indent Char"/>
    <w:basedOn w:val="DefaultParagraphFont"/>
    <w:link w:val="BodyTextIndent"/>
    <w:rsid w:val="009C16DF"/>
    <w:rPr>
      <w:rFonts w:ascii="Trebuchet MS" w:hAnsi="Trebuchet MS"/>
      <w:color w:val="003366"/>
      <w:sz w:val="18"/>
      <w:lang w:val="en-US" w:eastAsia="en-US"/>
    </w:rPr>
  </w:style>
  <w:style w:type="character" w:customStyle="1" w:styleId="Heading3Char">
    <w:name w:val="Heading 3 Char"/>
    <w:basedOn w:val="DefaultParagraphFont"/>
    <w:link w:val="Heading3"/>
    <w:semiHidden/>
    <w:rsid w:val="00AC1EAF"/>
    <w:rPr>
      <w:rFonts w:asciiTheme="majorHAnsi" w:eastAsiaTheme="majorEastAsia" w:hAnsiTheme="majorHAnsi" w:cstheme="majorBidi"/>
      <w:b/>
      <w:bCs/>
      <w:color w:val="4F81BD" w:themeColor="accent1"/>
      <w:sz w:val="24"/>
      <w:szCs w:val="24"/>
      <w:lang w:val="en-US" w:eastAsia="en-US"/>
    </w:rPr>
  </w:style>
  <w:style w:type="table" w:customStyle="1" w:styleId="TableGrid1">
    <w:name w:val="Table Grid1"/>
    <w:basedOn w:val="TableNormal"/>
    <w:next w:val="TableGrid"/>
    <w:uiPriority w:val="59"/>
    <w:rsid w:val="0037648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771CD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msonormal">
    <w:name w:val="x_msonormal"/>
    <w:basedOn w:val="Normal"/>
    <w:rsid w:val="008E0CDA"/>
    <w:pPr>
      <w:spacing w:before="100" w:beforeAutospacing="1" w:after="100" w:afterAutospacing="1"/>
    </w:pPr>
    <w:rPr>
      <w:lang w:val="en-GB" w:eastAsia="en-GB"/>
    </w:rPr>
  </w:style>
  <w:style w:type="character" w:customStyle="1" w:styleId="contextualextensionhighlight">
    <w:name w:val="contextualextensionhighlight"/>
    <w:basedOn w:val="DefaultParagraphFont"/>
    <w:rsid w:val="008E0CDA"/>
  </w:style>
  <w:style w:type="character" w:customStyle="1" w:styleId="fontstyle01">
    <w:name w:val="fontstyle01"/>
    <w:basedOn w:val="DefaultParagraphFont"/>
    <w:rsid w:val="001A09FC"/>
    <w:rPr>
      <w:rFonts w:ascii="Verdana-Bold" w:hAnsi="Verdana-Bold" w:hint="default"/>
      <w:b/>
      <w:bCs/>
      <w:i w:val="0"/>
      <w:iCs w:val="0"/>
      <w:color w:val="000000"/>
      <w:sz w:val="22"/>
      <w:szCs w:val="22"/>
    </w:rPr>
  </w:style>
  <w:style w:type="character" w:customStyle="1" w:styleId="fontstyle21">
    <w:name w:val="fontstyle21"/>
    <w:basedOn w:val="DefaultParagraphFont"/>
    <w:rsid w:val="001A09FC"/>
    <w:rPr>
      <w:rFonts w:ascii="Verdana" w:hAnsi="Verdana" w:hint="default"/>
      <w:b w:val="0"/>
      <w:bCs w:val="0"/>
      <w:i w:val="0"/>
      <w:iCs w:val="0"/>
      <w:color w:val="000000"/>
      <w:sz w:val="22"/>
      <w:szCs w:val="22"/>
    </w:rPr>
  </w:style>
  <w:style w:type="character" w:customStyle="1" w:styleId="fontstyle31">
    <w:name w:val="fontstyle31"/>
    <w:basedOn w:val="DefaultParagraphFont"/>
    <w:rsid w:val="001A09FC"/>
    <w:rPr>
      <w:rFonts w:ascii="SymbolMT" w:hAnsi="SymbolMT" w:hint="default"/>
      <w:b w:val="0"/>
      <w:bCs w:val="0"/>
      <w:i w:val="0"/>
      <w:iCs w:val="0"/>
      <w:color w:val="000000"/>
      <w:sz w:val="22"/>
      <w:szCs w:val="22"/>
    </w:rPr>
  </w:style>
  <w:style w:type="paragraph" w:customStyle="1" w:styleId="gdp">
    <w:name w:val="gd_p"/>
    <w:basedOn w:val="Normal"/>
    <w:rsid w:val="00933EE6"/>
    <w:pPr>
      <w:spacing w:before="100" w:beforeAutospacing="1" w:after="100" w:afterAutospacing="1"/>
    </w:pPr>
    <w:rPr>
      <w:rFonts w:eastAsiaTheme="minorHAnsi"/>
      <w:lang w:val="en-GB" w:eastAsia="en-GB"/>
    </w:rPr>
  </w:style>
  <w:style w:type="character" w:styleId="Emphasis">
    <w:name w:val="Emphasis"/>
    <w:basedOn w:val="DefaultParagraphFont"/>
    <w:uiPriority w:val="20"/>
    <w:qFormat/>
    <w:rsid w:val="00596A53"/>
    <w:rPr>
      <w:i/>
      <w:iCs/>
    </w:rPr>
  </w:style>
  <w:style w:type="character" w:customStyle="1" w:styleId="NoSpacingChar">
    <w:name w:val="No Spacing Char"/>
    <w:link w:val="NoSpacing"/>
    <w:uiPriority w:val="1"/>
    <w:rsid w:val="00463195"/>
    <w:rPr>
      <w:rFonts w:asciiTheme="minorHAnsi" w:eastAsiaTheme="minorHAnsi" w:hAnsiTheme="minorHAnsi" w:cstheme="minorBidi"/>
      <w:sz w:val="22"/>
      <w:szCs w:val="22"/>
      <w:lang w:eastAsia="en-US"/>
    </w:rPr>
  </w:style>
  <w:style w:type="paragraph" w:customStyle="1" w:styleId="xxmsonormal">
    <w:name w:val="x_xmsonormal"/>
    <w:basedOn w:val="Normal"/>
    <w:uiPriority w:val="99"/>
    <w:rsid w:val="00E64E43"/>
    <w:pPr>
      <w:spacing w:before="100" w:beforeAutospacing="1" w:after="100" w:afterAutospacing="1"/>
    </w:pPr>
    <w:rPr>
      <w:lang w:val="en-GB" w:eastAsia="en-GB"/>
    </w:rPr>
  </w:style>
  <w:style w:type="character" w:customStyle="1" w:styleId="xcontextualextensionhighlight">
    <w:name w:val="x_contextualextensionhighlight"/>
    <w:basedOn w:val="DefaultParagraphFont"/>
    <w:rsid w:val="00E64E43"/>
  </w:style>
  <w:style w:type="paragraph" w:customStyle="1" w:styleId="BasicParagraph">
    <w:name w:val="[Basic Paragraph]"/>
    <w:basedOn w:val="Normal"/>
    <w:uiPriority w:val="99"/>
    <w:rsid w:val="001B708A"/>
    <w:pPr>
      <w:autoSpaceDE w:val="0"/>
      <w:autoSpaceDN w:val="0"/>
      <w:adjustRightInd w:val="0"/>
      <w:spacing w:line="288" w:lineRule="auto"/>
      <w:textAlignment w:val="center"/>
    </w:pPr>
    <w:rPr>
      <w:rFonts w:ascii="MinionPro-Regular" w:eastAsiaTheme="minorHAnsi" w:hAnsi="MinionPro-Regular" w:cs="MinionPro-Regular"/>
      <w:color w:val="000000"/>
    </w:rPr>
  </w:style>
  <w:style w:type="paragraph" w:customStyle="1" w:styleId="msonormalmailrucssattributepostfix">
    <w:name w:val="msonormal_mailru_css_attribute_postfix"/>
    <w:basedOn w:val="Normal"/>
    <w:rsid w:val="00825917"/>
    <w:pPr>
      <w:spacing w:before="100" w:beforeAutospacing="1" w:after="100" w:afterAutospacing="1"/>
    </w:pPr>
    <w:rPr>
      <w:rFonts w:eastAsiaTheme="minorHAnsi"/>
      <w:lang w:val="en-GB" w:eastAsia="en-GB"/>
    </w:rPr>
  </w:style>
  <w:style w:type="paragraph" w:customStyle="1" w:styleId="msoplaintextmailrucssattributepostfix">
    <w:name w:val="msoplaintext_mailru_css_attribute_postfix"/>
    <w:basedOn w:val="Normal"/>
    <w:rsid w:val="00825917"/>
    <w:pPr>
      <w:spacing w:before="100" w:beforeAutospacing="1" w:after="100" w:afterAutospacing="1"/>
    </w:pPr>
    <w:rPr>
      <w:rFonts w:eastAsiaTheme="minorHAnsi"/>
      <w:lang w:val="en-GB" w:eastAsia="en-GB"/>
    </w:rPr>
  </w:style>
  <w:style w:type="paragraph" w:customStyle="1" w:styleId="Pa2">
    <w:name w:val="Pa2"/>
    <w:basedOn w:val="Default"/>
    <w:next w:val="Default"/>
    <w:uiPriority w:val="99"/>
    <w:rsid w:val="00613760"/>
    <w:pPr>
      <w:spacing w:line="241" w:lineRule="atLeast"/>
    </w:pPr>
    <w:rPr>
      <w:rFonts w:ascii="PF DinText Std Medium" w:hAnsi="PF DinText Std Medium" w:cs="Times New Roman"/>
      <w:color w:val="auto"/>
    </w:rPr>
  </w:style>
  <w:style w:type="character" w:customStyle="1" w:styleId="A2">
    <w:name w:val="A2"/>
    <w:uiPriority w:val="99"/>
    <w:rsid w:val="00613760"/>
    <w:rPr>
      <w:rFonts w:cs="PF DinText Std Medium"/>
      <w:color w:val="000000"/>
      <w:sz w:val="34"/>
      <w:szCs w:val="34"/>
    </w:rPr>
  </w:style>
  <w:style w:type="character" w:styleId="FollowedHyperlink">
    <w:name w:val="FollowedHyperlink"/>
    <w:basedOn w:val="DefaultParagraphFont"/>
    <w:semiHidden/>
    <w:unhideWhenUsed/>
    <w:rsid w:val="0052576B"/>
    <w:rPr>
      <w:color w:val="800080" w:themeColor="followedHyperlink"/>
      <w:u w:val="single"/>
    </w:rPr>
  </w:style>
  <w:style w:type="paragraph" w:customStyle="1" w:styleId="xmsolistparagraph">
    <w:name w:val="x_msolistparagraph"/>
    <w:basedOn w:val="Normal"/>
    <w:rsid w:val="009E0641"/>
    <w:pPr>
      <w:ind w:left="720"/>
    </w:pPr>
    <w:rPr>
      <w:rFonts w:eastAsiaTheme="minorHAnsi"/>
      <w:lang w:val="en-GB" w:eastAsia="en-GB"/>
    </w:rPr>
  </w:style>
  <w:style w:type="character" w:customStyle="1" w:styleId="apple-converted-space">
    <w:name w:val="apple-converted-space"/>
    <w:basedOn w:val="DefaultParagraphFont"/>
    <w:rsid w:val="00DA51B2"/>
  </w:style>
  <w:style w:type="character" w:customStyle="1" w:styleId="contentpasted0">
    <w:name w:val="contentpasted0"/>
    <w:basedOn w:val="DefaultParagraphFont"/>
    <w:rsid w:val="00783C46"/>
  </w:style>
  <w:style w:type="paragraph" w:customStyle="1" w:styleId="xxxmsonormal">
    <w:name w:val="x_xxmsonormal"/>
    <w:basedOn w:val="Normal"/>
    <w:uiPriority w:val="99"/>
    <w:rsid w:val="00EB1D08"/>
    <w:pPr>
      <w:spacing w:before="100" w:beforeAutospacing="1" w:after="100" w:afterAutospacing="1"/>
    </w:pPr>
    <w:rPr>
      <w:lang w:val="en-GB" w:eastAsia="en-GB"/>
    </w:rPr>
  </w:style>
  <w:style w:type="character" w:customStyle="1" w:styleId="xxcontextualextensionhighlight">
    <w:name w:val="x_xcontextualextensionhighlight"/>
    <w:basedOn w:val="DefaultParagraphFont"/>
    <w:rsid w:val="00EB1D08"/>
  </w:style>
  <w:style w:type="character" w:customStyle="1" w:styleId="xxcontentpasted0">
    <w:name w:val="x_x_contentpasted0"/>
    <w:basedOn w:val="DefaultParagraphFont"/>
    <w:rsid w:val="00AF6FA1"/>
  </w:style>
  <w:style w:type="character" w:customStyle="1" w:styleId="xxcontentpasted1">
    <w:name w:val="x_x_contentpasted1"/>
    <w:basedOn w:val="DefaultParagraphFont"/>
    <w:rsid w:val="00AF6FA1"/>
  </w:style>
  <w:style w:type="paragraph" w:customStyle="1" w:styleId="xparagraph">
    <w:name w:val="x_paragraph"/>
    <w:basedOn w:val="Normal"/>
    <w:rsid w:val="008B0676"/>
    <w:pPr>
      <w:spacing w:before="100" w:beforeAutospacing="1" w:after="100" w:afterAutospacing="1"/>
    </w:pPr>
    <w:rPr>
      <w:rFonts w:eastAsiaTheme="minorHAnsi"/>
      <w:lang w:val="en-GB" w:eastAsia="en-GB"/>
    </w:rPr>
  </w:style>
  <w:style w:type="character" w:customStyle="1" w:styleId="markourxi2bef">
    <w:name w:val="markourxi2bef"/>
    <w:basedOn w:val="DefaultParagraphFont"/>
    <w:rsid w:val="002444DC"/>
  </w:style>
  <w:style w:type="character" w:customStyle="1" w:styleId="markzdozi6dqd">
    <w:name w:val="markzdozi6dqd"/>
    <w:basedOn w:val="DefaultParagraphFont"/>
    <w:rsid w:val="002444DC"/>
  </w:style>
  <w:style w:type="character" w:customStyle="1" w:styleId="UnresolvedMention1">
    <w:name w:val="Unresolved Mention1"/>
    <w:basedOn w:val="DefaultParagraphFont"/>
    <w:uiPriority w:val="99"/>
    <w:semiHidden/>
    <w:unhideWhenUsed/>
    <w:rsid w:val="00B60A47"/>
    <w:rPr>
      <w:color w:val="605E5C"/>
      <w:shd w:val="clear" w:color="auto" w:fill="E1DFDD"/>
    </w:rPr>
  </w:style>
  <w:style w:type="character" w:customStyle="1" w:styleId="UnresolvedMention2">
    <w:name w:val="Unresolved Mention2"/>
    <w:basedOn w:val="DefaultParagraphFont"/>
    <w:uiPriority w:val="99"/>
    <w:semiHidden/>
    <w:unhideWhenUsed/>
    <w:rsid w:val="00A356D6"/>
    <w:rPr>
      <w:color w:val="605E5C"/>
      <w:shd w:val="clear" w:color="auto" w:fill="E1DFDD"/>
    </w:rPr>
  </w:style>
  <w:style w:type="paragraph" w:customStyle="1" w:styleId="m-3462977633191267856xxmsonormal">
    <w:name w:val="m_-3462977633191267856xxmsonormal"/>
    <w:basedOn w:val="Normal"/>
    <w:rsid w:val="00142020"/>
    <w:pPr>
      <w:spacing w:before="100" w:beforeAutospacing="1" w:after="100" w:afterAutospacing="1"/>
    </w:pPr>
    <w:rPr>
      <w:rFonts w:ascii="Calibri" w:eastAsiaTheme="minorHAnsi" w:hAnsi="Calibri" w:cs="Calibri"/>
      <w:sz w:val="22"/>
      <w:szCs w:val="22"/>
      <w:lang w:val="en-GB" w:eastAsia="en-GB"/>
    </w:rPr>
  </w:style>
  <w:style w:type="character" w:customStyle="1" w:styleId="UnresolvedMention3">
    <w:name w:val="Unresolved Mention3"/>
    <w:basedOn w:val="DefaultParagraphFont"/>
    <w:uiPriority w:val="99"/>
    <w:semiHidden/>
    <w:unhideWhenUsed/>
    <w:rsid w:val="009E5859"/>
    <w:rPr>
      <w:color w:val="605E5C"/>
      <w:shd w:val="clear" w:color="auto" w:fill="E1DFDD"/>
    </w:rPr>
  </w:style>
  <w:style w:type="paragraph" w:customStyle="1" w:styleId="xxxxmsonormal">
    <w:name w:val="x_xxxmsonormal"/>
    <w:basedOn w:val="Normal"/>
    <w:rsid w:val="00A84C54"/>
    <w:pPr>
      <w:spacing w:before="100" w:beforeAutospacing="1" w:after="100" w:afterAutospacing="1"/>
    </w:pPr>
    <w:rPr>
      <w:rFonts w:eastAsiaTheme="minorHAnsi"/>
      <w:lang w:val="en-GB" w:eastAsia="en-GB"/>
    </w:rPr>
  </w:style>
  <w:style w:type="character" w:customStyle="1" w:styleId="contentpasted1">
    <w:name w:val="contentpasted1"/>
    <w:basedOn w:val="DefaultParagraphFont"/>
    <w:rsid w:val="00A84C54"/>
  </w:style>
  <w:style w:type="character" w:customStyle="1" w:styleId="xxxcontextualextensionhighlight">
    <w:name w:val="x_xxcontextualextensionhighlight"/>
    <w:basedOn w:val="DefaultParagraphFont"/>
    <w:rsid w:val="00A84C54"/>
  </w:style>
  <w:style w:type="character" w:customStyle="1" w:styleId="UnresolvedMention4">
    <w:name w:val="Unresolved Mention4"/>
    <w:basedOn w:val="DefaultParagraphFont"/>
    <w:uiPriority w:val="99"/>
    <w:semiHidden/>
    <w:unhideWhenUsed/>
    <w:rsid w:val="005142FF"/>
    <w:rPr>
      <w:color w:val="605E5C"/>
      <w:shd w:val="clear" w:color="auto" w:fill="E1DFDD"/>
    </w:rPr>
  </w:style>
  <w:style w:type="paragraph" w:customStyle="1" w:styleId="p1">
    <w:name w:val="p1"/>
    <w:basedOn w:val="Normal"/>
    <w:rsid w:val="006320D9"/>
    <w:pPr>
      <w:spacing w:before="100" w:beforeAutospacing="1" w:after="100" w:afterAutospacing="1"/>
    </w:pPr>
    <w:rPr>
      <w:rFonts w:ascii="Calibri" w:eastAsiaTheme="minorHAnsi" w:hAnsi="Calibri" w:cs="Calibri"/>
      <w:sz w:val="22"/>
      <w:szCs w:val="22"/>
      <w:lang w:val="en-GB" w:eastAsia="en-GB"/>
    </w:rPr>
  </w:style>
  <w:style w:type="character" w:customStyle="1" w:styleId="s1">
    <w:name w:val="s1"/>
    <w:basedOn w:val="DefaultParagraphFont"/>
    <w:rsid w:val="006320D9"/>
  </w:style>
  <w:style w:type="character" w:customStyle="1" w:styleId="UnresolvedMention5">
    <w:name w:val="Unresolved Mention5"/>
    <w:basedOn w:val="DefaultParagraphFont"/>
    <w:uiPriority w:val="99"/>
    <w:semiHidden/>
    <w:unhideWhenUsed/>
    <w:rsid w:val="004C5276"/>
    <w:rPr>
      <w:color w:val="605E5C"/>
      <w:shd w:val="clear" w:color="auto" w:fill="E1DFDD"/>
    </w:rPr>
  </w:style>
  <w:style w:type="character" w:customStyle="1" w:styleId="UnresolvedMention6">
    <w:name w:val="Unresolved Mention6"/>
    <w:basedOn w:val="DefaultParagraphFont"/>
    <w:uiPriority w:val="99"/>
    <w:semiHidden/>
    <w:unhideWhenUsed/>
    <w:rsid w:val="00D411B2"/>
    <w:rPr>
      <w:color w:val="605E5C"/>
      <w:shd w:val="clear" w:color="auto" w:fill="E1DFDD"/>
    </w:rPr>
  </w:style>
  <w:style w:type="paragraph" w:customStyle="1" w:styleId="3Bulletedcopyblue">
    <w:name w:val="3 Bulleted copy blue"/>
    <w:basedOn w:val="Normal"/>
    <w:qFormat/>
    <w:rsid w:val="00D81DED"/>
    <w:pPr>
      <w:numPr>
        <w:numId w:val="5"/>
      </w:numPr>
      <w:spacing w:after="120"/>
    </w:pPr>
    <w:rPr>
      <w:rFonts w:ascii="Arial" w:eastAsia="MS Mincho" w:hAnsi="Arial" w:cs="Arial"/>
      <w:sz w:val="20"/>
      <w:szCs w:val="20"/>
    </w:rPr>
  </w:style>
  <w:style w:type="character" w:customStyle="1" w:styleId="UnresolvedMention7">
    <w:name w:val="Unresolved Mention7"/>
    <w:basedOn w:val="DefaultParagraphFont"/>
    <w:uiPriority w:val="99"/>
    <w:semiHidden/>
    <w:unhideWhenUsed/>
    <w:rsid w:val="00EE5E6E"/>
    <w:rPr>
      <w:color w:val="605E5C"/>
      <w:shd w:val="clear" w:color="auto" w:fill="E1DFDD"/>
    </w:rPr>
  </w:style>
  <w:style w:type="character" w:customStyle="1" w:styleId="UnresolvedMention8">
    <w:name w:val="Unresolved Mention8"/>
    <w:basedOn w:val="DefaultParagraphFont"/>
    <w:uiPriority w:val="99"/>
    <w:semiHidden/>
    <w:unhideWhenUsed/>
    <w:rsid w:val="00290362"/>
    <w:rPr>
      <w:color w:val="605E5C"/>
      <w:shd w:val="clear" w:color="auto" w:fill="E1DFDD"/>
    </w:rPr>
  </w:style>
  <w:style w:type="character" w:customStyle="1" w:styleId="html-span">
    <w:name w:val="html-span"/>
    <w:basedOn w:val="DefaultParagraphFont"/>
    <w:rsid w:val="00FE32CB"/>
  </w:style>
  <w:style w:type="character" w:styleId="UnresolvedMention">
    <w:name w:val="Unresolved Mention"/>
    <w:basedOn w:val="DefaultParagraphFont"/>
    <w:uiPriority w:val="99"/>
    <w:semiHidden/>
    <w:unhideWhenUsed/>
    <w:rsid w:val="00C04726"/>
    <w:rPr>
      <w:color w:val="605E5C"/>
      <w:shd w:val="clear" w:color="auto" w:fill="E1DFDD"/>
    </w:rPr>
  </w:style>
  <w:style w:type="paragraph" w:customStyle="1" w:styleId="xxmsonormalmrcssattr">
    <w:name w:val="xxmsonormalmrcssattr"/>
    <w:basedOn w:val="Normal"/>
    <w:rsid w:val="0052496D"/>
    <w:pPr>
      <w:spacing w:before="100" w:beforeAutospacing="1" w:after="100" w:afterAutospacing="1"/>
    </w:pPr>
    <w:rPr>
      <w:rFonts w:ascii="Calibri" w:eastAsiaTheme="minorHAnsi" w:hAnsi="Calibri" w:cs="Calibri"/>
      <w:sz w:val="22"/>
      <w:szCs w:val="22"/>
      <w:lang w:val="en-GB" w:eastAsia="en-GB"/>
    </w:rPr>
  </w:style>
  <w:style w:type="paragraph" w:customStyle="1" w:styleId="elementtoproof">
    <w:name w:val="elementtoproof"/>
    <w:basedOn w:val="Normal"/>
    <w:uiPriority w:val="99"/>
    <w:semiHidden/>
    <w:rsid w:val="002947BD"/>
    <w:rPr>
      <w:rFonts w:ascii="Calibri" w:eastAsiaTheme="minorHAnsi" w:hAnsi="Calibri" w:cs="Calibri"/>
      <w:sz w:val="22"/>
      <w:szCs w:val="22"/>
      <w:lang w:val="en-GB" w:eastAsia="en-GB"/>
    </w:rPr>
  </w:style>
  <w:style w:type="paragraph" w:customStyle="1" w:styleId="xelementtoproof">
    <w:name w:val="x_elementtoproof"/>
    <w:basedOn w:val="Normal"/>
    <w:uiPriority w:val="99"/>
    <w:semiHidden/>
    <w:rsid w:val="00E3654F"/>
    <w:pPr>
      <w:spacing w:before="100" w:beforeAutospacing="1" w:after="100" w:afterAutospacing="1"/>
    </w:pPr>
    <w:rPr>
      <w:rFonts w:ascii="Calibri" w:eastAsiaTheme="minorHAnsi" w:hAnsi="Calibri" w:cs="Calibri"/>
      <w:sz w:val="22"/>
      <w:szCs w:val="22"/>
      <w:lang w:val="en-GB"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77040">
      <w:bodyDiv w:val="1"/>
      <w:marLeft w:val="0"/>
      <w:marRight w:val="0"/>
      <w:marTop w:val="0"/>
      <w:marBottom w:val="0"/>
      <w:divBdr>
        <w:top w:val="none" w:sz="0" w:space="0" w:color="auto"/>
        <w:left w:val="none" w:sz="0" w:space="0" w:color="auto"/>
        <w:bottom w:val="none" w:sz="0" w:space="0" w:color="auto"/>
        <w:right w:val="none" w:sz="0" w:space="0" w:color="auto"/>
      </w:divBdr>
    </w:div>
    <w:div w:id="3675143">
      <w:bodyDiv w:val="1"/>
      <w:marLeft w:val="0"/>
      <w:marRight w:val="0"/>
      <w:marTop w:val="0"/>
      <w:marBottom w:val="0"/>
      <w:divBdr>
        <w:top w:val="none" w:sz="0" w:space="0" w:color="auto"/>
        <w:left w:val="none" w:sz="0" w:space="0" w:color="auto"/>
        <w:bottom w:val="none" w:sz="0" w:space="0" w:color="auto"/>
        <w:right w:val="none" w:sz="0" w:space="0" w:color="auto"/>
      </w:divBdr>
    </w:div>
    <w:div w:id="10760732">
      <w:bodyDiv w:val="1"/>
      <w:marLeft w:val="0"/>
      <w:marRight w:val="0"/>
      <w:marTop w:val="0"/>
      <w:marBottom w:val="0"/>
      <w:divBdr>
        <w:top w:val="none" w:sz="0" w:space="0" w:color="auto"/>
        <w:left w:val="none" w:sz="0" w:space="0" w:color="auto"/>
        <w:bottom w:val="none" w:sz="0" w:space="0" w:color="auto"/>
        <w:right w:val="none" w:sz="0" w:space="0" w:color="auto"/>
      </w:divBdr>
    </w:div>
    <w:div w:id="13115888">
      <w:bodyDiv w:val="1"/>
      <w:marLeft w:val="0"/>
      <w:marRight w:val="0"/>
      <w:marTop w:val="0"/>
      <w:marBottom w:val="0"/>
      <w:divBdr>
        <w:top w:val="none" w:sz="0" w:space="0" w:color="auto"/>
        <w:left w:val="none" w:sz="0" w:space="0" w:color="auto"/>
        <w:bottom w:val="none" w:sz="0" w:space="0" w:color="auto"/>
        <w:right w:val="none" w:sz="0" w:space="0" w:color="auto"/>
      </w:divBdr>
    </w:div>
    <w:div w:id="13843386">
      <w:bodyDiv w:val="1"/>
      <w:marLeft w:val="0"/>
      <w:marRight w:val="0"/>
      <w:marTop w:val="0"/>
      <w:marBottom w:val="0"/>
      <w:divBdr>
        <w:top w:val="none" w:sz="0" w:space="0" w:color="auto"/>
        <w:left w:val="none" w:sz="0" w:space="0" w:color="auto"/>
        <w:bottom w:val="none" w:sz="0" w:space="0" w:color="auto"/>
        <w:right w:val="none" w:sz="0" w:space="0" w:color="auto"/>
      </w:divBdr>
    </w:div>
    <w:div w:id="15927878">
      <w:bodyDiv w:val="1"/>
      <w:marLeft w:val="0"/>
      <w:marRight w:val="0"/>
      <w:marTop w:val="0"/>
      <w:marBottom w:val="0"/>
      <w:divBdr>
        <w:top w:val="none" w:sz="0" w:space="0" w:color="auto"/>
        <w:left w:val="none" w:sz="0" w:space="0" w:color="auto"/>
        <w:bottom w:val="none" w:sz="0" w:space="0" w:color="auto"/>
        <w:right w:val="none" w:sz="0" w:space="0" w:color="auto"/>
      </w:divBdr>
    </w:div>
    <w:div w:id="17121497">
      <w:bodyDiv w:val="1"/>
      <w:marLeft w:val="0"/>
      <w:marRight w:val="0"/>
      <w:marTop w:val="0"/>
      <w:marBottom w:val="0"/>
      <w:divBdr>
        <w:top w:val="none" w:sz="0" w:space="0" w:color="auto"/>
        <w:left w:val="none" w:sz="0" w:space="0" w:color="auto"/>
        <w:bottom w:val="none" w:sz="0" w:space="0" w:color="auto"/>
        <w:right w:val="none" w:sz="0" w:space="0" w:color="auto"/>
      </w:divBdr>
    </w:div>
    <w:div w:id="26491824">
      <w:bodyDiv w:val="1"/>
      <w:marLeft w:val="0"/>
      <w:marRight w:val="0"/>
      <w:marTop w:val="0"/>
      <w:marBottom w:val="0"/>
      <w:divBdr>
        <w:top w:val="none" w:sz="0" w:space="0" w:color="auto"/>
        <w:left w:val="none" w:sz="0" w:space="0" w:color="auto"/>
        <w:bottom w:val="none" w:sz="0" w:space="0" w:color="auto"/>
        <w:right w:val="none" w:sz="0" w:space="0" w:color="auto"/>
      </w:divBdr>
    </w:div>
    <w:div w:id="30300208">
      <w:bodyDiv w:val="1"/>
      <w:marLeft w:val="300"/>
      <w:marRight w:val="300"/>
      <w:marTop w:val="300"/>
      <w:marBottom w:val="300"/>
      <w:divBdr>
        <w:top w:val="none" w:sz="0" w:space="0" w:color="auto"/>
        <w:left w:val="none" w:sz="0" w:space="0" w:color="auto"/>
        <w:bottom w:val="none" w:sz="0" w:space="0" w:color="auto"/>
        <w:right w:val="none" w:sz="0" w:space="0" w:color="auto"/>
      </w:divBdr>
    </w:div>
    <w:div w:id="31809348">
      <w:bodyDiv w:val="1"/>
      <w:marLeft w:val="0"/>
      <w:marRight w:val="0"/>
      <w:marTop w:val="0"/>
      <w:marBottom w:val="0"/>
      <w:divBdr>
        <w:top w:val="none" w:sz="0" w:space="0" w:color="auto"/>
        <w:left w:val="none" w:sz="0" w:space="0" w:color="auto"/>
        <w:bottom w:val="none" w:sz="0" w:space="0" w:color="auto"/>
        <w:right w:val="none" w:sz="0" w:space="0" w:color="auto"/>
      </w:divBdr>
    </w:div>
    <w:div w:id="38169040">
      <w:bodyDiv w:val="1"/>
      <w:marLeft w:val="0"/>
      <w:marRight w:val="0"/>
      <w:marTop w:val="0"/>
      <w:marBottom w:val="0"/>
      <w:divBdr>
        <w:top w:val="none" w:sz="0" w:space="0" w:color="auto"/>
        <w:left w:val="none" w:sz="0" w:space="0" w:color="auto"/>
        <w:bottom w:val="none" w:sz="0" w:space="0" w:color="auto"/>
        <w:right w:val="none" w:sz="0" w:space="0" w:color="auto"/>
      </w:divBdr>
      <w:divsChild>
        <w:div w:id="2062484674">
          <w:marLeft w:val="0"/>
          <w:marRight w:val="0"/>
          <w:marTop w:val="0"/>
          <w:marBottom w:val="0"/>
          <w:divBdr>
            <w:top w:val="none" w:sz="0" w:space="0" w:color="auto"/>
            <w:left w:val="none" w:sz="0" w:space="0" w:color="auto"/>
            <w:bottom w:val="none" w:sz="0" w:space="0" w:color="auto"/>
            <w:right w:val="none" w:sz="0" w:space="0" w:color="auto"/>
          </w:divBdr>
          <w:divsChild>
            <w:div w:id="1922595248">
              <w:marLeft w:val="0"/>
              <w:marRight w:val="0"/>
              <w:marTop w:val="0"/>
              <w:marBottom w:val="0"/>
              <w:divBdr>
                <w:top w:val="none" w:sz="0" w:space="0" w:color="auto"/>
                <w:left w:val="none" w:sz="0" w:space="0" w:color="auto"/>
                <w:bottom w:val="none" w:sz="0" w:space="0" w:color="auto"/>
                <w:right w:val="none" w:sz="0" w:space="0" w:color="auto"/>
              </w:divBdr>
              <w:divsChild>
                <w:div w:id="1117720493">
                  <w:marLeft w:val="0"/>
                  <w:marRight w:val="0"/>
                  <w:marTop w:val="195"/>
                  <w:marBottom w:val="0"/>
                  <w:divBdr>
                    <w:top w:val="none" w:sz="0" w:space="0" w:color="auto"/>
                    <w:left w:val="none" w:sz="0" w:space="0" w:color="auto"/>
                    <w:bottom w:val="none" w:sz="0" w:space="0" w:color="auto"/>
                    <w:right w:val="none" w:sz="0" w:space="0" w:color="auto"/>
                  </w:divBdr>
                  <w:divsChild>
                    <w:div w:id="1881277715">
                      <w:marLeft w:val="0"/>
                      <w:marRight w:val="0"/>
                      <w:marTop w:val="0"/>
                      <w:marBottom w:val="0"/>
                      <w:divBdr>
                        <w:top w:val="none" w:sz="0" w:space="0" w:color="auto"/>
                        <w:left w:val="none" w:sz="0" w:space="0" w:color="auto"/>
                        <w:bottom w:val="none" w:sz="0" w:space="0" w:color="auto"/>
                        <w:right w:val="none" w:sz="0" w:space="0" w:color="auto"/>
                      </w:divBdr>
                      <w:divsChild>
                        <w:div w:id="1436366624">
                          <w:marLeft w:val="0"/>
                          <w:marRight w:val="0"/>
                          <w:marTop w:val="0"/>
                          <w:marBottom w:val="0"/>
                          <w:divBdr>
                            <w:top w:val="none" w:sz="0" w:space="0" w:color="auto"/>
                            <w:left w:val="none" w:sz="0" w:space="0" w:color="auto"/>
                            <w:bottom w:val="none" w:sz="0" w:space="0" w:color="auto"/>
                            <w:right w:val="none" w:sz="0" w:space="0" w:color="auto"/>
                          </w:divBdr>
                          <w:divsChild>
                            <w:div w:id="525946571">
                              <w:marLeft w:val="0"/>
                              <w:marRight w:val="0"/>
                              <w:marTop w:val="0"/>
                              <w:marBottom w:val="0"/>
                              <w:divBdr>
                                <w:top w:val="none" w:sz="0" w:space="0" w:color="auto"/>
                                <w:left w:val="none" w:sz="0" w:space="0" w:color="auto"/>
                                <w:bottom w:val="none" w:sz="0" w:space="0" w:color="auto"/>
                                <w:right w:val="none" w:sz="0" w:space="0" w:color="auto"/>
                              </w:divBdr>
                              <w:divsChild>
                                <w:div w:id="538320579">
                                  <w:marLeft w:val="0"/>
                                  <w:marRight w:val="0"/>
                                  <w:marTop w:val="0"/>
                                  <w:marBottom w:val="0"/>
                                  <w:divBdr>
                                    <w:top w:val="none" w:sz="0" w:space="0" w:color="auto"/>
                                    <w:left w:val="none" w:sz="0" w:space="0" w:color="auto"/>
                                    <w:bottom w:val="none" w:sz="0" w:space="0" w:color="auto"/>
                                    <w:right w:val="none" w:sz="0" w:space="0" w:color="auto"/>
                                  </w:divBdr>
                                  <w:divsChild>
                                    <w:div w:id="2132019205">
                                      <w:marLeft w:val="0"/>
                                      <w:marRight w:val="0"/>
                                      <w:marTop w:val="0"/>
                                      <w:marBottom w:val="0"/>
                                      <w:divBdr>
                                        <w:top w:val="none" w:sz="0" w:space="0" w:color="auto"/>
                                        <w:left w:val="none" w:sz="0" w:space="0" w:color="auto"/>
                                        <w:bottom w:val="none" w:sz="0" w:space="0" w:color="auto"/>
                                        <w:right w:val="none" w:sz="0" w:space="0" w:color="auto"/>
                                      </w:divBdr>
                                      <w:divsChild>
                                        <w:div w:id="176890065">
                                          <w:marLeft w:val="0"/>
                                          <w:marRight w:val="0"/>
                                          <w:marTop w:val="0"/>
                                          <w:marBottom w:val="0"/>
                                          <w:divBdr>
                                            <w:top w:val="none" w:sz="0" w:space="0" w:color="auto"/>
                                            <w:left w:val="none" w:sz="0" w:space="0" w:color="auto"/>
                                            <w:bottom w:val="none" w:sz="0" w:space="0" w:color="auto"/>
                                            <w:right w:val="none" w:sz="0" w:space="0" w:color="auto"/>
                                          </w:divBdr>
                                          <w:divsChild>
                                            <w:div w:id="233050921">
                                              <w:marLeft w:val="0"/>
                                              <w:marRight w:val="0"/>
                                              <w:marTop w:val="0"/>
                                              <w:marBottom w:val="180"/>
                                              <w:divBdr>
                                                <w:top w:val="none" w:sz="0" w:space="0" w:color="auto"/>
                                                <w:left w:val="none" w:sz="0" w:space="0" w:color="auto"/>
                                                <w:bottom w:val="none" w:sz="0" w:space="0" w:color="auto"/>
                                                <w:right w:val="none" w:sz="0" w:space="0" w:color="auto"/>
                                              </w:divBdr>
                                              <w:divsChild>
                                                <w:div w:id="1263882893">
                                                  <w:marLeft w:val="0"/>
                                                  <w:marRight w:val="0"/>
                                                  <w:marTop w:val="0"/>
                                                  <w:marBottom w:val="0"/>
                                                  <w:divBdr>
                                                    <w:top w:val="none" w:sz="0" w:space="0" w:color="auto"/>
                                                    <w:left w:val="none" w:sz="0" w:space="0" w:color="auto"/>
                                                    <w:bottom w:val="none" w:sz="0" w:space="0" w:color="auto"/>
                                                    <w:right w:val="none" w:sz="0" w:space="0" w:color="auto"/>
                                                  </w:divBdr>
                                                  <w:divsChild>
                                                    <w:div w:id="2048599001">
                                                      <w:marLeft w:val="0"/>
                                                      <w:marRight w:val="0"/>
                                                      <w:marTop w:val="0"/>
                                                      <w:marBottom w:val="0"/>
                                                      <w:divBdr>
                                                        <w:top w:val="none" w:sz="0" w:space="0" w:color="auto"/>
                                                        <w:left w:val="none" w:sz="0" w:space="0" w:color="auto"/>
                                                        <w:bottom w:val="none" w:sz="0" w:space="0" w:color="auto"/>
                                                        <w:right w:val="none" w:sz="0" w:space="0" w:color="auto"/>
                                                      </w:divBdr>
                                                      <w:divsChild>
                                                        <w:div w:id="56827639">
                                                          <w:marLeft w:val="0"/>
                                                          <w:marRight w:val="0"/>
                                                          <w:marTop w:val="0"/>
                                                          <w:marBottom w:val="0"/>
                                                          <w:divBdr>
                                                            <w:top w:val="none" w:sz="0" w:space="0" w:color="auto"/>
                                                            <w:left w:val="none" w:sz="0" w:space="0" w:color="auto"/>
                                                            <w:bottom w:val="none" w:sz="0" w:space="0" w:color="auto"/>
                                                            <w:right w:val="none" w:sz="0" w:space="0" w:color="auto"/>
                                                          </w:divBdr>
                                                          <w:divsChild>
                                                            <w:div w:id="1246959461">
                                                              <w:marLeft w:val="0"/>
                                                              <w:marRight w:val="0"/>
                                                              <w:marTop w:val="0"/>
                                                              <w:marBottom w:val="0"/>
                                                              <w:divBdr>
                                                                <w:top w:val="none" w:sz="0" w:space="0" w:color="auto"/>
                                                                <w:left w:val="none" w:sz="0" w:space="0" w:color="auto"/>
                                                                <w:bottom w:val="none" w:sz="0" w:space="0" w:color="auto"/>
                                                                <w:right w:val="none" w:sz="0" w:space="0" w:color="auto"/>
                                                              </w:divBdr>
                                                              <w:divsChild>
                                                                <w:div w:id="401871959">
                                                                  <w:marLeft w:val="0"/>
                                                                  <w:marRight w:val="0"/>
                                                                  <w:marTop w:val="0"/>
                                                                  <w:marBottom w:val="0"/>
                                                                  <w:divBdr>
                                                                    <w:top w:val="none" w:sz="0" w:space="0" w:color="auto"/>
                                                                    <w:left w:val="none" w:sz="0" w:space="0" w:color="auto"/>
                                                                    <w:bottom w:val="none" w:sz="0" w:space="0" w:color="auto"/>
                                                                    <w:right w:val="none" w:sz="0" w:space="0" w:color="auto"/>
                                                                  </w:divBdr>
                                                                  <w:divsChild>
                                                                    <w:div w:id="1180699226">
                                                                      <w:marLeft w:val="0"/>
                                                                      <w:marRight w:val="0"/>
                                                                      <w:marTop w:val="0"/>
                                                                      <w:marBottom w:val="0"/>
                                                                      <w:divBdr>
                                                                        <w:top w:val="none" w:sz="0" w:space="0" w:color="auto"/>
                                                                        <w:left w:val="none" w:sz="0" w:space="0" w:color="auto"/>
                                                                        <w:bottom w:val="none" w:sz="0" w:space="0" w:color="auto"/>
                                                                        <w:right w:val="none" w:sz="0" w:space="0" w:color="auto"/>
                                                                      </w:divBdr>
                                                                      <w:divsChild>
                                                                        <w:div w:id="873426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39482898">
      <w:bodyDiv w:val="1"/>
      <w:marLeft w:val="0"/>
      <w:marRight w:val="0"/>
      <w:marTop w:val="0"/>
      <w:marBottom w:val="0"/>
      <w:divBdr>
        <w:top w:val="none" w:sz="0" w:space="0" w:color="auto"/>
        <w:left w:val="none" w:sz="0" w:space="0" w:color="auto"/>
        <w:bottom w:val="none" w:sz="0" w:space="0" w:color="auto"/>
        <w:right w:val="none" w:sz="0" w:space="0" w:color="auto"/>
      </w:divBdr>
    </w:div>
    <w:div w:id="42945016">
      <w:bodyDiv w:val="1"/>
      <w:marLeft w:val="0"/>
      <w:marRight w:val="0"/>
      <w:marTop w:val="0"/>
      <w:marBottom w:val="0"/>
      <w:divBdr>
        <w:top w:val="none" w:sz="0" w:space="0" w:color="auto"/>
        <w:left w:val="none" w:sz="0" w:space="0" w:color="auto"/>
        <w:bottom w:val="none" w:sz="0" w:space="0" w:color="auto"/>
        <w:right w:val="none" w:sz="0" w:space="0" w:color="auto"/>
      </w:divBdr>
    </w:div>
    <w:div w:id="43259050">
      <w:bodyDiv w:val="1"/>
      <w:marLeft w:val="0"/>
      <w:marRight w:val="0"/>
      <w:marTop w:val="0"/>
      <w:marBottom w:val="0"/>
      <w:divBdr>
        <w:top w:val="none" w:sz="0" w:space="0" w:color="auto"/>
        <w:left w:val="none" w:sz="0" w:space="0" w:color="auto"/>
        <w:bottom w:val="none" w:sz="0" w:space="0" w:color="auto"/>
        <w:right w:val="none" w:sz="0" w:space="0" w:color="auto"/>
      </w:divBdr>
    </w:div>
    <w:div w:id="44724535">
      <w:bodyDiv w:val="1"/>
      <w:marLeft w:val="0"/>
      <w:marRight w:val="0"/>
      <w:marTop w:val="0"/>
      <w:marBottom w:val="0"/>
      <w:divBdr>
        <w:top w:val="none" w:sz="0" w:space="0" w:color="auto"/>
        <w:left w:val="none" w:sz="0" w:space="0" w:color="auto"/>
        <w:bottom w:val="none" w:sz="0" w:space="0" w:color="auto"/>
        <w:right w:val="none" w:sz="0" w:space="0" w:color="auto"/>
      </w:divBdr>
    </w:div>
    <w:div w:id="44838651">
      <w:bodyDiv w:val="1"/>
      <w:marLeft w:val="0"/>
      <w:marRight w:val="0"/>
      <w:marTop w:val="0"/>
      <w:marBottom w:val="0"/>
      <w:divBdr>
        <w:top w:val="none" w:sz="0" w:space="0" w:color="auto"/>
        <w:left w:val="none" w:sz="0" w:space="0" w:color="auto"/>
        <w:bottom w:val="none" w:sz="0" w:space="0" w:color="auto"/>
        <w:right w:val="none" w:sz="0" w:space="0" w:color="auto"/>
      </w:divBdr>
    </w:div>
    <w:div w:id="51734266">
      <w:bodyDiv w:val="1"/>
      <w:marLeft w:val="0"/>
      <w:marRight w:val="0"/>
      <w:marTop w:val="0"/>
      <w:marBottom w:val="0"/>
      <w:divBdr>
        <w:top w:val="none" w:sz="0" w:space="0" w:color="auto"/>
        <w:left w:val="none" w:sz="0" w:space="0" w:color="auto"/>
        <w:bottom w:val="none" w:sz="0" w:space="0" w:color="auto"/>
        <w:right w:val="none" w:sz="0" w:space="0" w:color="auto"/>
      </w:divBdr>
    </w:div>
    <w:div w:id="54092306">
      <w:bodyDiv w:val="1"/>
      <w:marLeft w:val="0"/>
      <w:marRight w:val="0"/>
      <w:marTop w:val="0"/>
      <w:marBottom w:val="0"/>
      <w:divBdr>
        <w:top w:val="none" w:sz="0" w:space="0" w:color="auto"/>
        <w:left w:val="none" w:sz="0" w:space="0" w:color="auto"/>
        <w:bottom w:val="none" w:sz="0" w:space="0" w:color="auto"/>
        <w:right w:val="none" w:sz="0" w:space="0" w:color="auto"/>
      </w:divBdr>
    </w:div>
    <w:div w:id="56246592">
      <w:bodyDiv w:val="1"/>
      <w:marLeft w:val="0"/>
      <w:marRight w:val="0"/>
      <w:marTop w:val="0"/>
      <w:marBottom w:val="0"/>
      <w:divBdr>
        <w:top w:val="none" w:sz="0" w:space="0" w:color="auto"/>
        <w:left w:val="none" w:sz="0" w:space="0" w:color="auto"/>
        <w:bottom w:val="none" w:sz="0" w:space="0" w:color="auto"/>
        <w:right w:val="none" w:sz="0" w:space="0" w:color="auto"/>
      </w:divBdr>
    </w:div>
    <w:div w:id="67509313">
      <w:bodyDiv w:val="1"/>
      <w:marLeft w:val="0"/>
      <w:marRight w:val="0"/>
      <w:marTop w:val="0"/>
      <w:marBottom w:val="0"/>
      <w:divBdr>
        <w:top w:val="none" w:sz="0" w:space="0" w:color="auto"/>
        <w:left w:val="none" w:sz="0" w:space="0" w:color="auto"/>
        <w:bottom w:val="none" w:sz="0" w:space="0" w:color="auto"/>
        <w:right w:val="none" w:sz="0" w:space="0" w:color="auto"/>
      </w:divBdr>
    </w:div>
    <w:div w:id="69546701">
      <w:bodyDiv w:val="1"/>
      <w:marLeft w:val="0"/>
      <w:marRight w:val="0"/>
      <w:marTop w:val="0"/>
      <w:marBottom w:val="0"/>
      <w:divBdr>
        <w:top w:val="none" w:sz="0" w:space="0" w:color="auto"/>
        <w:left w:val="none" w:sz="0" w:space="0" w:color="auto"/>
        <w:bottom w:val="none" w:sz="0" w:space="0" w:color="auto"/>
        <w:right w:val="none" w:sz="0" w:space="0" w:color="auto"/>
      </w:divBdr>
      <w:divsChild>
        <w:div w:id="1686322837">
          <w:marLeft w:val="0"/>
          <w:marRight w:val="0"/>
          <w:marTop w:val="0"/>
          <w:marBottom w:val="0"/>
          <w:divBdr>
            <w:top w:val="none" w:sz="0" w:space="0" w:color="auto"/>
            <w:left w:val="none" w:sz="0" w:space="0" w:color="auto"/>
            <w:bottom w:val="none" w:sz="0" w:space="0" w:color="auto"/>
            <w:right w:val="none" w:sz="0" w:space="0" w:color="auto"/>
          </w:divBdr>
          <w:divsChild>
            <w:div w:id="1329938362">
              <w:marLeft w:val="0"/>
              <w:marRight w:val="0"/>
              <w:marTop w:val="0"/>
              <w:marBottom w:val="0"/>
              <w:divBdr>
                <w:top w:val="none" w:sz="0" w:space="0" w:color="auto"/>
                <w:left w:val="none" w:sz="0" w:space="0" w:color="auto"/>
                <w:bottom w:val="none" w:sz="0" w:space="0" w:color="auto"/>
                <w:right w:val="none" w:sz="0" w:space="0" w:color="auto"/>
              </w:divBdr>
              <w:divsChild>
                <w:div w:id="1802382398">
                  <w:marLeft w:val="0"/>
                  <w:marRight w:val="0"/>
                  <w:marTop w:val="0"/>
                  <w:marBottom w:val="0"/>
                  <w:divBdr>
                    <w:top w:val="none" w:sz="0" w:space="0" w:color="auto"/>
                    <w:left w:val="none" w:sz="0" w:space="0" w:color="auto"/>
                    <w:bottom w:val="none" w:sz="0" w:space="0" w:color="auto"/>
                    <w:right w:val="none" w:sz="0" w:space="0" w:color="auto"/>
                  </w:divBdr>
                  <w:divsChild>
                    <w:div w:id="176819157">
                      <w:marLeft w:val="0"/>
                      <w:marRight w:val="0"/>
                      <w:marTop w:val="0"/>
                      <w:marBottom w:val="0"/>
                      <w:divBdr>
                        <w:top w:val="none" w:sz="0" w:space="0" w:color="auto"/>
                        <w:left w:val="none" w:sz="0" w:space="0" w:color="auto"/>
                        <w:bottom w:val="none" w:sz="0" w:space="0" w:color="auto"/>
                        <w:right w:val="none" w:sz="0" w:space="0" w:color="auto"/>
                      </w:divBdr>
                      <w:divsChild>
                        <w:div w:id="1575432629">
                          <w:marLeft w:val="0"/>
                          <w:marRight w:val="0"/>
                          <w:marTop w:val="0"/>
                          <w:marBottom w:val="0"/>
                          <w:divBdr>
                            <w:top w:val="none" w:sz="0" w:space="0" w:color="auto"/>
                            <w:left w:val="none" w:sz="0" w:space="0" w:color="auto"/>
                            <w:bottom w:val="none" w:sz="0" w:space="0" w:color="auto"/>
                            <w:right w:val="none" w:sz="0" w:space="0" w:color="auto"/>
                          </w:divBdr>
                          <w:divsChild>
                            <w:div w:id="1704399932">
                              <w:marLeft w:val="0"/>
                              <w:marRight w:val="0"/>
                              <w:marTop w:val="0"/>
                              <w:marBottom w:val="0"/>
                              <w:divBdr>
                                <w:top w:val="none" w:sz="0" w:space="0" w:color="auto"/>
                                <w:left w:val="none" w:sz="0" w:space="0" w:color="auto"/>
                                <w:bottom w:val="none" w:sz="0" w:space="0" w:color="auto"/>
                                <w:right w:val="none" w:sz="0" w:space="0" w:color="auto"/>
                              </w:divBdr>
                              <w:divsChild>
                                <w:div w:id="1588493303">
                                  <w:marLeft w:val="0"/>
                                  <w:marRight w:val="0"/>
                                  <w:marTop w:val="0"/>
                                  <w:marBottom w:val="150"/>
                                  <w:divBdr>
                                    <w:top w:val="none" w:sz="0" w:space="0" w:color="auto"/>
                                    <w:left w:val="none" w:sz="0" w:space="0" w:color="auto"/>
                                    <w:bottom w:val="none" w:sz="0" w:space="0" w:color="auto"/>
                                    <w:right w:val="none" w:sz="0" w:space="0" w:color="auto"/>
                                  </w:divBdr>
                                  <w:divsChild>
                                    <w:div w:id="815538264">
                                      <w:marLeft w:val="0"/>
                                      <w:marRight w:val="0"/>
                                      <w:marTop w:val="0"/>
                                      <w:marBottom w:val="0"/>
                                      <w:divBdr>
                                        <w:top w:val="none" w:sz="0" w:space="0" w:color="auto"/>
                                        <w:left w:val="none" w:sz="0" w:space="0" w:color="auto"/>
                                        <w:bottom w:val="none" w:sz="0" w:space="0" w:color="auto"/>
                                        <w:right w:val="none" w:sz="0" w:space="0" w:color="auto"/>
                                      </w:divBdr>
                                      <w:divsChild>
                                        <w:div w:id="1290823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71700299">
      <w:bodyDiv w:val="1"/>
      <w:marLeft w:val="0"/>
      <w:marRight w:val="0"/>
      <w:marTop w:val="0"/>
      <w:marBottom w:val="0"/>
      <w:divBdr>
        <w:top w:val="none" w:sz="0" w:space="0" w:color="auto"/>
        <w:left w:val="none" w:sz="0" w:space="0" w:color="auto"/>
        <w:bottom w:val="none" w:sz="0" w:space="0" w:color="auto"/>
        <w:right w:val="none" w:sz="0" w:space="0" w:color="auto"/>
      </w:divBdr>
    </w:div>
    <w:div w:id="82190319">
      <w:bodyDiv w:val="1"/>
      <w:marLeft w:val="0"/>
      <w:marRight w:val="0"/>
      <w:marTop w:val="0"/>
      <w:marBottom w:val="0"/>
      <w:divBdr>
        <w:top w:val="none" w:sz="0" w:space="0" w:color="auto"/>
        <w:left w:val="none" w:sz="0" w:space="0" w:color="auto"/>
        <w:bottom w:val="none" w:sz="0" w:space="0" w:color="auto"/>
        <w:right w:val="none" w:sz="0" w:space="0" w:color="auto"/>
      </w:divBdr>
    </w:div>
    <w:div w:id="93597657">
      <w:bodyDiv w:val="1"/>
      <w:marLeft w:val="0"/>
      <w:marRight w:val="0"/>
      <w:marTop w:val="0"/>
      <w:marBottom w:val="0"/>
      <w:divBdr>
        <w:top w:val="none" w:sz="0" w:space="0" w:color="auto"/>
        <w:left w:val="none" w:sz="0" w:space="0" w:color="auto"/>
        <w:bottom w:val="none" w:sz="0" w:space="0" w:color="auto"/>
        <w:right w:val="none" w:sz="0" w:space="0" w:color="auto"/>
      </w:divBdr>
    </w:div>
    <w:div w:id="94836961">
      <w:bodyDiv w:val="1"/>
      <w:marLeft w:val="0"/>
      <w:marRight w:val="0"/>
      <w:marTop w:val="0"/>
      <w:marBottom w:val="0"/>
      <w:divBdr>
        <w:top w:val="none" w:sz="0" w:space="0" w:color="auto"/>
        <w:left w:val="none" w:sz="0" w:space="0" w:color="auto"/>
        <w:bottom w:val="none" w:sz="0" w:space="0" w:color="auto"/>
        <w:right w:val="none" w:sz="0" w:space="0" w:color="auto"/>
      </w:divBdr>
    </w:div>
    <w:div w:id="102960403">
      <w:bodyDiv w:val="1"/>
      <w:marLeft w:val="0"/>
      <w:marRight w:val="0"/>
      <w:marTop w:val="0"/>
      <w:marBottom w:val="0"/>
      <w:divBdr>
        <w:top w:val="none" w:sz="0" w:space="0" w:color="auto"/>
        <w:left w:val="none" w:sz="0" w:space="0" w:color="auto"/>
        <w:bottom w:val="none" w:sz="0" w:space="0" w:color="auto"/>
        <w:right w:val="none" w:sz="0" w:space="0" w:color="auto"/>
      </w:divBdr>
    </w:div>
    <w:div w:id="108357730">
      <w:bodyDiv w:val="1"/>
      <w:marLeft w:val="0"/>
      <w:marRight w:val="0"/>
      <w:marTop w:val="0"/>
      <w:marBottom w:val="0"/>
      <w:divBdr>
        <w:top w:val="none" w:sz="0" w:space="0" w:color="auto"/>
        <w:left w:val="none" w:sz="0" w:space="0" w:color="auto"/>
        <w:bottom w:val="none" w:sz="0" w:space="0" w:color="auto"/>
        <w:right w:val="none" w:sz="0" w:space="0" w:color="auto"/>
      </w:divBdr>
    </w:div>
    <w:div w:id="112481634">
      <w:bodyDiv w:val="1"/>
      <w:marLeft w:val="0"/>
      <w:marRight w:val="0"/>
      <w:marTop w:val="0"/>
      <w:marBottom w:val="0"/>
      <w:divBdr>
        <w:top w:val="none" w:sz="0" w:space="0" w:color="auto"/>
        <w:left w:val="none" w:sz="0" w:space="0" w:color="auto"/>
        <w:bottom w:val="none" w:sz="0" w:space="0" w:color="auto"/>
        <w:right w:val="none" w:sz="0" w:space="0" w:color="auto"/>
      </w:divBdr>
    </w:div>
    <w:div w:id="119424601">
      <w:bodyDiv w:val="1"/>
      <w:marLeft w:val="0"/>
      <w:marRight w:val="0"/>
      <w:marTop w:val="0"/>
      <w:marBottom w:val="0"/>
      <w:divBdr>
        <w:top w:val="none" w:sz="0" w:space="0" w:color="auto"/>
        <w:left w:val="none" w:sz="0" w:space="0" w:color="auto"/>
        <w:bottom w:val="none" w:sz="0" w:space="0" w:color="auto"/>
        <w:right w:val="none" w:sz="0" w:space="0" w:color="auto"/>
      </w:divBdr>
    </w:div>
    <w:div w:id="126360919">
      <w:bodyDiv w:val="1"/>
      <w:marLeft w:val="0"/>
      <w:marRight w:val="0"/>
      <w:marTop w:val="0"/>
      <w:marBottom w:val="0"/>
      <w:divBdr>
        <w:top w:val="none" w:sz="0" w:space="0" w:color="auto"/>
        <w:left w:val="none" w:sz="0" w:space="0" w:color="auto"/>
        <w:bottom w:val="none" w:sz="0" w:space="0" w:color="auto"/>
        <w:right w:val="none" w:sz="0" w:space="0" w:color="auto"/>
      </w:divBdr>
    </w:div>
    <w:div w:id="126971189">
      <w:bodyDiv w:val="1"/>
      <w:marLeft w:val="0"/>
      <w:marRight w:val="0"/>
      <w:marTop w:val="0"/>
      <w:marBottom w:val="0"/>
      <w:divBdr>
        <w:top w:val="none" w:sz="0" w:space="0" w:color="auto"/>
        <w:left w:val="none" w:sz="0" w:space="0" w:color="auto"/>
        <w:bottom w:val="none" w:sz="0" w:space="0" w:color="auto"/>
        <w:right w:val="none" w:sz="0" w:space="0" w:color="auto"/>
      </w:divBdr>
    </w:div>
    <w:div w:id="132606216">
      <w:bodyDiv w:val="1"/>
      <w:marLeft w:val="0"/>
      <w:marRight w:val="0"/>
      <w:marTop w:val="0"/>
      <w:marBottom w:val="0"/>
      <w:divBdr>
        <w:top w:val="none" w:sz="0" w:space="0" w:color="auto"/>
        <w:left w:val="none" w:sz="0" w:space="0" w:color="auto"/>
        <w:bottom w:val="none" w:sz="0" w:space="0" w:color="auto"/>
        <w:right w:val="none" w:sz="0" w:space="0" w:color="auto"/>
      </w:divBdr>
    </w:div>
    <w:div w:id="133766408">
      <w:bodyDiv w:val="1"/>
      <w:marLeft w:val="0"/>
      <w:marRight w:val="0"/>
      <w:marTop w:val="0"/>
      <w:marBottom w:val="0"/>
      <w:divBdr>
        <w:top w:val="none" w:sz="0" w:space="0" w:color="auto"/>
        <w:left w:val="none" w:sz="0" w:space="0" w:color="auto"/>
        <w:bottom w:val="none" w:sz="0" w:space="0" w:color="auto"/>
        <w:right w:val="none" w:sz="0" w:space="0" w:color="auto"/>
      </w:divBdr>
    </w:div>
    <w:div w:id="134300594">
      <w:bodyDiv w:val="1"/>
      <w:marLeft w:val="0"/>
      <w:marRight w:val="0"/>
      <w:marTop w:val="0"/>
      <w:marBottom w:val="0"/>
      <w:divBdr>
        <w:top w:val="none" w:sz="0" w:space="0" w:color="auto"/>
        <w:left w:val="none" w:sz="0" w:space="0" w:color="auto"/>
        <w:bottom w:val="none" w:sz="0" w:space="0" w:color="auto"/>
        <w:right w:val="none" w:sz="0" w:space="0" w:color="auto"/>
      </w:divBdr>
    </w:div>
    <w:div w:id="134421426">
      <w:bodyDiv w:val="1"/>
      <w:marLeft w:val="0"/>
      <w:marRight w:val="0"/>
      <w:marTop w:val="0"/>
      <w:marBottom w:val="0"/>
      <w:divBdr>
        <w:top w:val="none" w:sz="0" w:space="0" w:color="auto"/>
        <w:left w:val="none" w:sz="0" w:space="0" w:color="auto"/>
        <w:bottom w:val="none" w:sz="0" w:space="0" w:color="auto"/>
        <w:right w:val="none" w:sz="0" w:space="0" w:color="auto"/>
      </w:divBdr>
    </w:div>
    <w:div w:id="136142597">
      <w:bodyDiv w:val="1"/>
      <w:marLeft w:val="300"/>
      <w:marRight w:val="300"/>
      <w:marTop w:val="300"/>
      <w:marBottom w:val="300"/>
      <w:divBdr>
        <w:top w:val="none" w:sz="0" w:space="0" w:color="auto"/>
        <w:left w:val="none" w:sz="0" w:space="0" w:color="auto"/>
        <w:bottom w:val="none" w:sz="0" w:space="0" w:color="auto"/>
        <w:right w:val="none" w:sz="0" w:space="0" w:color="auto"/>
      </w:divBdr>
    </w:div>
    <w:div w:id="138813505">
      <w:bodyDiv w:val="1"/>
      <w:marLeft w:val="0"/>
      <w:marRight w:val="0"/>
      <w:marTop w:val="0"/>
      <w:marBottom w:val="0"/>
      <w:divBdr>
        <w:top w:val="none" w:sz="0" w:space="0" w:color="auto"/>
        <w:left w:val="none" w:sz="0" w:space="0" w:color="auto"/>
        <w:bottom w:val="none" w:sz="0" w:space="0" w:color="auto"/>
        <w:right w:val="none" w:sz="0" w:space="0" w:color="auto"/>
      </w:divBdr>
    </w:div>
    <w:div w:id="139008748">
      <w:bodyDiv w:val="1"/>
      <w:marLeft w:val="0"/>
      <w:marRight w:val="0"/>
      <w:marTop w:val="0"/>
      <w:marBottom w:val="0"/>
      <w:divBdr>
        <w:top w:val="none" w:sz="0" w:space="0" w:color="auto"/>
        <w:left w:val="none" w:sz="0" w:space="0" w:color="auto"/>
        <w:bottom w:val="none" w:sz="0" w:space="0" w:color="auto"/>
        <w:right w:val="none" w:sz="0" w:space="0" w:color="auto"/>
      </w:divBdr>
    </w:div>
    <w:div w:id="143206779">
      <w:bodyDiv w:val="1"/>
      <w:marLeft w:val="0"/>
      <w:marRight w:val="0"/>
      <w:marTop w:val="0"/>
      <w:marBottom w:val="0"/>
      <w:divBdr>
        <w:top w:val="none" w:sz="0" w:space="0" w:color="auto"/>
        <w:left w:val="none" w:sz="0" w:space="0" w:color="auto"/>
        <w:bottom w:val="none" w:sz="0" w:space="0" w:color="auto"/>
        <w:right w:val="none" w:sz="0" w:space="0" w:color="auto"/>
      </w:divBdr>
    </w:div>
    <w:div w:id="144980548">
      <w:bodyDiv w:val="1"/>
      <w:marLeft w:val="0"/>
      <w:marRight w:val="0"/>
      <w:marTop w:val="0"/>
      <w:marBottom w:val="0"/>
      <w:divBdr>
        <w:top w:val="none" w:sz="0" w:space="0" w:color="auto"/>
        <w:left w:val="none" w:sz="0" w:space="0" w:color="auto"/>
        <w:bottom w:val="none" w:sz="0" w:space="0" w:color="auto"/>
        <w:right w:val="none" w:sz="0" w:space="0" w:color="auto"/>
      </w:divBdr>
    </w:div>
    <w:div w:id="145712513">
      <w:bodyDiv w:val="1"/>
      <w:marLeft w:val="0"/>
      <w:marRight w:val="0"/>
      <w:marTop w:val="0"/>
      <w:marBottom w:val="0"/>
      <w:divBdr>
        <w:top w:val="none" w:sz="0" w:space="0" w:color="auto"/>
        <w:left w:val="none" w:sz="0" w:space="0" w:color="auto"/>
        <w:bottom w:val="none" w:sz="0" w:space="0" w:color="auto"/>
        <w:right w:val="none" w:sz="0" w:space="0" w:color="auto"/>
      </w:divBdr>
    </w:div>
    <w:div w:id="148790289">
      <w:bodyDiv w:val="1"/>
      <w:marLeft w:val="0"/>
      <w:marRight w:val="0"/>
      <w:marTop w:val="0"/>
      <w:marBottom w:val="0"/>
      <w:divBdr>
        <w:top w:val="none" w:sz="0" w:space="0" w:color="auto"/>
        <w:left w:val="none" w:sz="0" w:space="0" w:color="auto"/>
        <w:bottom w:val="none" w:sz="0" w:space="0" w:color="auto"/>
        <w:right w:val="none" w:sz="0" w:space="0" w:color="auto"/>
      </w:divBdr>
    </w:div>
    <w:div w:id="158812798">
      <w:bodyDiv w:val="1"/>
      <w:marLeft w:val="0"/>
      <w:marRight w:val="0"/>
      <w:marTop w:val="0"/>
      <w:marBottom w:val="0"/>
      <w:divBdr>
        <w:top w:val="none" w:sz="0" w:space="0" w:color="auto"/>
        <w:left w:val="none" w:sz="0" w:space="0" w:color="auto"/>
        <w:bottom w:val="none" w:sz="0" w:space="0" w:color="auto"/>
        <w:right w:val="none" w:sz="0" w:space="0" w:color="auto"/>
      </w:divBdr>
      <w:divsChild>
        <w:div w:id="1628923788">
          <w:marLeft w:val="0"/>
          <w:marRight w:val="0"/>
          <w:marTop w:val="0"/>
          <w:marBottom w:val="0"/>
          <w:divBdr>
            <w:top w:val="none" w:sz="0" w:space="0" w:color="auto"/>
            <w:left w:val="none" w:sz="0" w:space="0" w:color="auto"/>
            <w:bottom w:val="none" w:sz="0" w:space="0" w:color="auto"/>
            <w:right w:val="none" w:sz="0" w:space="0" w:color="auto"/>
          </w:divBdr>
          <w:divsChild>
            <w:div w:id="1107240398">
              <w:marLeft w:val="0"/>
              <w:marRight w:val="0"/>
              <w:marTop w:val="0"/>
              <w:marBottom w:val="0"/>
              <w:divBdr>
                <w:top w:val="none" w:sz="0" w:space="0" w:color="auto"/>
                <w:left w:val="none" w:sz="0" w:space="0" w:color="auto"/>
                <w:bottom w:val="none" w:sz="0" w:space="0" w:color="auto"/>
                <w:right w:val="none" w:sz="0" w:space="0" w:color="auto"/>
              </w:divBdr>
              <w:divsChild>
                <w:div w:id="1205366984">
                  <w:marLeft w:val="0"/>
                  <w:marRight w:val="0"/>
                  <w:marTop w:val="195"/>
                  <w:marBottom w:val="0"/>
                  <w:divBdr>
                    <w:top w:val="none" w:sz="0" w:space="0" w:color="auto"/>
                    <w:left w:val="none" w:sz="0" w:space="0" w:color="auto"/>
                    <w:bottom w:val="none" w:sz="0" w:space="0" w:color="auto"/>
                    <w:right w:val="none" w:sz="0" w:space="0" w:color="auto"/>
                  </w:divBdr>
                  <w:divsChild>
                    <w:div w:id="1116752916">
                      <w:marLeft w:val="0"/>
                      <w:marRight w:val="0"/>
                      <w:marTop w:val="0"/>
                      <w:marBottom w:val="0"/>
                      <w:divBdr>
                        <w:top w:val="none" w:sz="0" w:space="0" w:color="auto"/>
                        <w:left w:val="none" w:sz="0" w:space="0" w:color="auto"/>
                        <w:bottom w:val="none" w:sz="0" w:space="0" w:color="auto"/>
                        <w:right w:val="none" w:sz="0" w:space="0" w:color="auto"/>
                      </w:divBdr>
                      <w:divsChild>
                        <w:div w:id="2051567462">
                          <w:marLeft w:val="0"/>
                          <w:marRight w:val="0"/>
                          <w:marTop w:val="0"/>
                          <w:marBottom w:val="0"/>
                          <w:divBdr>
                            <w:top w:val="none" w:sz="0" w:space="0" w:color="auto"/>
                            <w:left w:val="none" w:sz="0" w:space="0" w:color="auto"/>
                            <w:bottom w:val="none" w:sz="0" w:space="0" w:color="auto"/>
                            <w:right w:val="none" w:sz="0" w:space="0" w:color="auto"/>
                          </w:divBdr>
                          <w:divsChild>
                            <w:div w:id="375352914">
                              <w:marLeft w:val="0"/>
                              <w:marRight w:val="0"/>
                              <w:marTop w:val="0"/>
                              <w:marBottom w:val="0"/>
                              <w:divBdr>
                                <w:top w:val="none" w:sz="0" w:space="0" w:color="auto"/>
                                <w:left w:val="none" w:sz="0" w:space="0" w:color="auto"/>
                                <w:bottom w:val="none" w:sz="0" w:space="0" w:color="auto"/>
                                <w:right w:val="none" w:sz="0" w:space="0" w:color="auto"/>
                              </w:divBdr>
                              <w:divsChild>
                                <w:div w:id="1867669658">
                                  <w:marLeft w:val="0"/>
                                  <w:marRight w:val="0"/>
                                  <w:marTop w:val="0"/>
                                  <w:marBottom w:val="0"/>
                                  <w:divBdr>
                                    <w:top w:val="none" w:sz="0" w:space="0" w:color="auto"/>
                                    <w:left w:val="none" w:sz="0" w:space="0" w:color="auto"/>
                                    <w:bottom w:val="none" w:sz="0" w:space="0" w:color="auto"/>
                                    <w:right w:val="none" w:sz="0" w:space="0" w:color="auto"/>
                                  </w:divBdr>
                                  <w:divsChild>
                                    <w:div w:id="1239897827">
                                      <w:marLeft w:val="0"/>
                                      <w:marRight w:val="0"/>
                                      <w:marTop w:val="0"/>
                                      <w:marBottom w:val="0"/>
                                      <w:divBdr>
                                        <w:top w:val="none" w:sz="0" w:space="0" w:color="auto"/>
                                        <w:left w:val="none" w:sz="0" w:space="0" w:color="auto"/>
                                        <w:bottom w:val="none" w:sz="0" w:space="0" w:color="auto"/>
                                        <w:right w:val="none" w:sz="0" w:space="0" w:color="auto"/>
                                      </w:divBdr>
                                      <w:divsChild>
                                        <w:div w:id="314838666">
                                          <w:marLeft w:val="0"/>
                                          <w:marRight w:val="0"/>
                                          <w:marTop w:val="0"/>
                                          <w:marBottom w:val="0"/>
                                          <w:divBdr>
                                            <w:top w:val="none" w:sz="0" w:space="0" w:color="auto"/>
                                            <w:left w:val="none" w:sz="0" w:space="0" w:color="auto"/>
                                            <w:bottom w:val="none" w:sz="0" w:space="0" w:color="auto"/>
                                            <w:right w:val="none" w:sz="0" w:space="0" w:color="auto"/>
                                          </w:divBdr>
                                          <w:divsChild>
                                            <w:div w:id="1801267517">
                                              <w:marLeft w:val="0"/>
                                              <w:marRight w:val="0"/>
                                              <w:marTop w:val="0"/>
                                              <w:marBottom w:val="0"/>
                                              <w:divBdr>
                                                <w:top w:val="none" w:sz="0" w:space="0" w:color="auto"/>
                                                <w:left w:val="none" w:sz="0" w:space="0" w:color="auto"/>
                                                <w:bottom w:val="none" w:sz="0" w:space="0" w:color="auto"/>
                                                <w:right w:val="none" w:sz="0" w:space="0" w:color="auto"/>
                                              </w:divBdr>
                                              <w:divsChild>
                                                <w:div w:id="1591696210">
                                                  <w:marLeft w:val="0"/>
                                                  <w:marRight w:val="0"/>
                                                  <w:marTop w:val="0"/>
                                                  <w:marBottom w:val="0"/>
                                                  <w:divBdr>
                                                    <w:top w:val="none" w:sz="0" w:space="0" w:color="auto"/>
                                                    <w:left w:val="none" w:sz="0" w:space="0" w:color="auto"/>
                                                    <w:bottom w:val="none" w:sz="0" w:space="0" w:color="auto"/>
                                                    <w:right w:val="none" w:sz="0" w:space="0" w:color="auto"/>
                                                  </w:divBdr>
                                                  <w:divsChild>
                                                    <w:div w:id="1069578641">
                                                      <w:marLeft w:val="0"/>
                                                      <w:marRight w:val="0"/>
                                                      <w:marTop w:val="0"/>
                                                      <w:marBottom w:val="180"/>
                                                      <w:divBdr>
                                                        <w:top w:val="none" w:sz="0" w:space="0" w:color="auto"/>
                                                        <w:left w:val="none" w:sz="0" w:space="0" w:color="auto"/>
                                                        <w:bottom w:val="none" w:sz="0" w:space="0" w:color="auto"/>
                                                        <w:right w:val="none" w:sz="0" w:space="0" w:color="auto"/>
                                                      </w:divBdr>
                                                      <w:divsChild>
                                                        <w:div w:id="755513863">
                                                          <w:marLeft w:val="0"/>
                                                          <w:marRight w:val="0"/>
                                                          <w:marTop w:val="0"/>
                                                          <w:marBottom w:val="0"/>
                                                          <w:divBdr>
                                                            <w:top w:val="none" w:sz="0" w:space="0" w:color="auto"/>
                                                            <w:left w:val="none" w:sz="0" w:space="0" w:color="auto"/>
                                                            <w:bottom w:val="none" w:sz="0" w:space="0" w:color="auto"/>
                                                            <w:right w:val="none" w:sz="0" w:space="0" w:color="auto"/>
                                                          </w:divBdr>
                                                          <w:divsChild>
                                                            <w:div w:id="2001931683">
                                                              <w:marLeft w:val="0"/>
                                                              <w:marRight w:val="0"/>
                                                              <w:marTop w:val="0"/>
                                                              <w:marBottom w:val="0"/>
                                                              <w:divBdr>
                                                                <w:top w:val="none" w:sz="0" w:space="0" w:color="auto"/>
                                                                <w:left w:val="none" w:sz="0" w:space="0" w:color="auto"/>
                                                                <w:bottom w:val="none" w:sz="0" w:space="0" w:color="auto"/>
                                                                <w:right w:val="none" w:sz="0" w:space="0" w:color="auto"/>
                                                              </w:divBdr>
                                                              <w:divsChild>
                                                                <w:div w:id="1702587646">
                                                                  <w:marLeft w:val="0"/>
                                                                  <w:marRight w:val="0"/>
                                                                  <w:marTop w:val="0"/>
                                                                  <w:marBottom w:val="0"/>
                                                                  <w:divBdr>
                                                                    <w:top w:val="none" w:sz="0" w:space="0" w:color="auto"/>
                                                                    <w:left w:val="none" w:sz="0" w:space="0" w:color="auto"/>
                                                                    <w:bottom w:val="none" w:sz="0" w:space="0" w:color="auto"/>
                                                                    <w:right w:val="none" w:sz="0" w:space="0" w:color="auto"/>
                                                                  </w:divBdr>
                                                                  <w:divsChild>
                                                                    <w:div w:id="1990284436">
                                                                      <w:marLeft w:val="0"/>
                                                                      <w:marRight w:val="0"/>
                                                                      <w:marTop w:val="0"/>
                                                                      <w:marBottom w:val="0"/>
                                                                      <w:divBdr>
                                                                        <w:top w:val="none" w:sz="0" w:space="0" w:color="auto"/>
                                                                        <w:left w:val="none" w:sz="0" w:space="0" w:color="auto"/>
                                                                        <w:bottom w:val="none" w:sz="0" w:space="0" w:color="auto"/>
                                                                        <w:right w:val="none" w:sz="0" w:space="0" w:color="auto"/>
                                                                      </w:divBdr>
                                                                      <w:divsChild>
                                                                        <w:div w:id="1127313756">
                                                                          <w:marLeft w:val="0"/>
                                                                          <w:marRight w:val="0"/>
                                                                          <w:marTop w:val="0"/>
                                                                          <w:marBottom w:val="0"/>
                                                                          <w:divBdr>
                                                                            <w:top w:val="none" w:sz="0" w:space="0" w:color="auto"/>
                                                                            <w:left w:val="none" w:sz="0" w:space="0" w:color="auto"/>
                                                                            <w:bottom w:val="none" w:sz="0" w:space="0" w:color="auto"/>
                                                                            <w:right w:val="none" w:sz="0" w:space="0" w:color="auto"/>
                                                                          </w:divBdr>
                                                                          <w:divsChild>
                                                                            <w:div w:id="1756513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59739798">
      <w:bodyDiv w:val="1"/>
      <w:marLeft w:val="0"/>
      <w:marRight w:val="0"/>
      <w:marTop w:val="0"/>
      <w:marBottom w:val="0"/>
      <w:divBdr>
        <w:top w:val="none" w:sz="0" w:space="0" w:color="auto"/>
        <w:left w:val="none" w:sz="0" w:space="0" w:color="auto"/>
        <w:bottom w:val="none" w:sz="0" w:space="0" w:color="auto"/>
        <w:right w:val="none" w:sz="0" w:space="0" w:color="auto"/>
      </w:divBdr>
    </w:div>
    <w:div w:id="164053148">
      <w:bodyDiv w:val="1"/>
      <w:marLeft w:val="0"/>
      <w:marRight w:val="0"/>
      <w:marTop w:val="0"/>
      <w:marBottom w:val="0"/>
      <w:divBdr>
        <w:top w:val="none" w:sz="0" w:space="0" w:color="auto"/>
        <w:left w:val="none" w:sz="0" w:space="0" w:color="auto"/>
        <w:bottom w:val="none" w:sz="0" w:space="0" w:color="auto"/>
        <w:right w:val="none" w:sz="0" w:space="0" w:color="auto"/>
      </w:divBdr>
    </w:div>
    <w:div w:id="165438441">
      <w:bodyDiv w:val="1"/>
      <w:marLeft w:val="0"/>
      <w:marRight w:val="0"/>
      <w:marTop w:val="0"/>
      <w:marBottom w:val="0"/>
      <w:divBdr>
        <w:top w:val="none" w:sz="0" w:space="0" w:color="auto"/>
        <w:left w:val="none" w:sz="0" w:space="0" w:color="auto"/>
        <w:bottom w:val="none" w:sz="0" w:space="0" w:color="auto"/>
        <w:right w:val="none" w:sz="0" w:space="0" w:color="auto"/>
      </w:divBdr>
    </w:div>
    <w:div w:id="173081074">
      <w:bodyDiv w:val="1"/>
      <w:marLeft w:val="0"/>
      <w:marRight w:val="0"/>
      <w:marTop w:val="0"/>
      <w:marBottom w:val="0"/>
      <w:divBdr>
        <w:top w:val="none" w:sz="0" w:space="0" w:color="auto"/>
        <w:left w:val="none" w:sz="0" w:space="0" w:color="auto"/>
        <w:bottom w:val="none" w:sz="0" w:space="0" w:color="auto"/>
        <w:right w:val="none" w:sz="0" w:space="0" w:color="auto"/>
      </w:divBdr>
    </w:div>
    <w:div w:id="174661610">
      <w:bodyDiv w:val="1"/>
      <w:marLeft w:val="0"/>
      <w:marRight w:val="0"/>
      <w:marTop w:val="0"/>
      <w:marBottom w:val="0"/>
      <w:divBdr>
        <w:top w:val="none" w:sz="0" w:space="0" w:color="auto"/>
        <w:left w:val="none" w:sz="0" w:space="0" w:color="auto"/>
        <w:bottom w:val="none" w:sz="0" w:space="0" w:color="auto"/>
        <w:right w:val="none" w:sz="0" w:space="0" w:color="auto"/>
      </w:divBdr>
    </w:div>
    <w:div w:id="181283870">
      <w:bodyDiv w:val="1"/>
      <w:marLeft w:val="0"/>
      <w:marRight w:val="0"/>
      <w:marTop w:val="0"/>
      <w:marBottom w:val="0"/>
      <w:divBdr>
        <w:top w:val="none" w:sz="0" w:space="0" w:color="auto"/>
        <w:left w:val="none" w:sz="0" w:space="0" w:color="auto"/>
        <w:bottom w:val="none" w:sz="0" w:space="0" w:color="auto"/>
        <w:right w:val="none" w:sz="0" w:space="0" w:color="auto"/>
      </w:divBdr>
    </w:div>
    <w:div w:id="182407399">
      <w:bodyDiv w:val="1"/>
      <w:marLeft w:val="0"/>
      <w:marRight w:val="0"/>
      <w:marTop w:val="0"/>
      <w:marBottom w:val="0"/>
      <w:divBdr>
        <w:top w:val="none" w:sz="0" w:space="0" w:color="auto"/>
        <w:left w:val="none" w:sz="0" w:space="0" w:color="auto"/>
        <w:bottom w:val="none" w:sz="0" w:space="0" w:color="auto"/>
        <w:right w:val="none" w:sz="0" w:space="0" w:color="auto"/>
      </w:divBdr>
    </w:div>
    <w:div w:id="184247748">
      <w:bodyDiv w:val="1"/>
      <w:marLeft w:val="0"/>
      <w:marRight w:val="0"/>
      <w:marTop w:val="0"/>
      <w:marBottom w:val="0"/>
      <w:divBdr>
        <w:top w:val="none" w:sz="0" w:space="0" w:color="auto"/>
        <w:left w:val="none" w:sz="0" w:space="0" w:color="auto"/>
        <w:bottom w:val="none" w:sz="0" w:space="0" w:color="auto"/>
        <w:right w:val="none" w:sz="0" w:space="0" w:color="auto"/>
      </w:divBdr>
    </w:div>
    <w:div w:id="185558240">
      <w:bodyDiv w:val="1"/>
      <w:marLeft w:val="0"/>
      <w:marRight w:val="0"/>
      <w:marTop w:val="0"/>
      <w:marBottom w:val="0"/>
      <w:divBdr>
        <w:top w:val="none" w:sz="0" w:space="0" w:color="auto"/>
        <w:left w:val="none" w:sz="0" w:space="0" w:color="auto"/>
        <w:bottom w:val="none" w:sz="0" w:space="0" w:color="auto"/>
        <w:right w:val="none" w:sz="0" w:space="0" w:color="auto"/>
      </w:divBdr>
    </w:div>
    <w:div w:id="195898356">
      <w:bodyDiv w:val="1"/>
      <w:marLeft w:val="0"/>
      <w:marRight w:val="0"/>
      <w:marTop w:val="0"/>
      <w:marBottom w:val="0"/>
      <w:divBdr>
        <w:top w:val="none" w:sz="0" w:space="0" w:color="auto"/>
        <w:left w:val="none" w:sz="0" w:space="0" w:color="auto"/>
        <w:bottom w:val="none" w:sz="0" w:space="0" w:color="auto"/>
        <w:right w:val="none" w:sz="0" w:space="0" w:color="auto"/>
      </w:divBdr>
    </w:div>
    <w:div w:id="196745667">
      <w:bodyDiv w:val="1"/>
      <w:marLeft w:val="0"/>
      <w:marRight w:val="0"/>
      <w:marTop w:val="0"/>
      <w:marBottom w:val="0"/>
      <w:divBdr>
        <w:top w:val="none" w:sz="0" w:space="0" w:color="auto"/>
        <w:left w:val="none" w:sz="0" w:space="0" w:color="auto"/>
        <w:bottom w:val="none" w:sz="0" w:space="0" w:color="auto"/>
        <w:right w:val="none" w:sz="0" w:space="0" w:color="auto"/>
      </w:divBdr>
    </w:div>
    <w:div w:id="200555941">
      <w:bodyDiv w:val="1"/>
      <w:marLeft w:val="0"/>
      <w:marRight w:val="0"/>
      <w:marTop w:val="0"/>
      <w:marBottom w:val="0"/>
      <w:divBdr>
        <w:top w:val="none" w:sz="0" w:space="0" w:color="auto"/>
        <w:left w:val="none" w:sz="0" w:space="0" w:color="auto"/>
        <w:bottom w:val="none" w:sz="0" w:space="0" w:color="auto"/>
        <w:right w:val="none" w:sz="0" w:space="0" w:color="auto"/>
      </w:divBdr>
    </w:div>
    <w:div w:id="202131460">
      <w:bodyDiv w:val="1"/>
      <w:marLeft w:val="0"/>
      <w:marRight w:val="0"/>
      <w:marTop w:val="0"/>
      <w:marBottom w:val="0"/>
      <w:divBdr>
        <w:top w:val="none" w:sz="0" w:space="0" w:color="auto"/>
        <w:left w:val="none" w:sz="0" w:space="0" w:color="auto"/>
        <w:bottom w:val="none" w:sz="0" w:space="0" w:color="auto"/>
        <w:right w:val="none" w:sz="0" w:space="0" w:color="auto"/>
      </w:divBdr>
    </w:div>
    <w:div w:id="203250743">
      <w:bodyDiv w:val="1"/>
      <w:marLeft w:val="0"/>
      <w:marRight w:val="0"/>
      <w:marTop w:val="0"/>
      <w:marBottom w:val="0"/>
      <w:divBdr>
        <w:top w:val="none" w:sz="0" w:space="0" w:color="auto"/>
        <w:left w:val="none" w:sz="0" w:space="0" w:color="auto"/>
        <w:bottom w:val="none" w:sz="0" w:space="0" w:color="auto"/>
        <w:right w:val="none" w:sz="0" w:space="0" w:color="auto"/>
      </w:divBdr>
    </w:div>
    <w:div w:id="210962205">
      <w:bodyDiv w:val="1"/>
      <w:marLeft w:val="0"/>
      <w:marRight w:val="0"/>
      <w:marTop w:val="0"/>
      <w:marBottom w:val="0"/>
      <w:divBdr>
        <w:top w:val="none" w:sz="0" w:space="0" w:color="auto"/>
        <w:left w:val="none" w:sz="0" w:space="0" w:color="auto"/>
        <w:bottom w:val="none" w:sz="0" w:space="0" w:color="auto"/>
        <w:right w:val="none" w:sz="0" w:space="0" w:color="auto"/>
      </w:divBdr>
    </w:div>
    <w:div w:id="211230062">
      <w:bodyDiv w:val="1"/>
      <w:marLeft w:val="0"/>
      <w:marRight w:val="0"/>
      <w:marTop w:val="0"/>
      <w:marBottom w:val="0"/>
      <w:divBdr>
        <w:top w:val="none" w:sz="0" w:space="0" w:color="auto"/>
        <w:left w:val="none" w:sz="0" w:space="0" w:color="auto"/>
        <w:bottom w:val="none" w:sz="0" w:space="0" w:color="auto"/>
        <w:right w:val="none" w:sz="0" w:space="0" w:color="auto"/>
      </w:divBdr>
    </w:div>
    <w:div w:id="219706021">
      <w:bodyDiv w:val="1"/>
      <w:marLeft w:val="0"/>
      <w:marRight w:val="0"/>
      <w:marTop w:val="0"/>
      <w:marBottom w:val="0"/>
      <w:divBdr>
        <w:top w:val="none" w:sz="0" w:space="0" w:color="auto"/>
        <w:left w:val="none" w:sz="0" w:space="0" w:color="auto"/>
        <w:bottom w:val="none" w:sz="0" w:space="0" w:color="auto"/>
        <w:right w:val="none" w:sz="0" w:space="0" w:color="auto"/>
      </w:divBdr>
    </w:div>
    <w:div w:id="220673803">
      <w:bodyDiv w:val="1"/>
      <w:marLeft w:val="0"/>
      <w:marRight w:val="0"/>
      <w:marTop w:val="0"/>
      <w:marBottom w:val="0"/>
      <w:divBdr>
        <w:top w:val="none" w:sz="0" w:space="0" w:color="auto"/>
        <w:left w:val="none" w:sz="0" w:space="0" w:color="auto"/>
        <w:bottom w:val="none" w:sz="0" w:space="0" w:color="auto"/>
        <w:right w:val="none" w:sz="0" w:space="0" w:color="auto"/>
      </w:divBdr>
    </w:div>
    <w:div w:id="221138601">
      <w:bodyDiv w:val="1"/>
      <w:marLeft w:val="0"/>
      <w:marRight w:val="0"/>
      <w:marTop w:val="0"/>
      <w:marBottom w:val="0"/>
      <w:divBdr>
        <w:top w:val="none" w:sz="0" w:space="0" w:color="auto"/>
        <w:left w:val="none" w:sz="0" w:space="0" w:color="auto"/>
        <w:bottom w:val="none" w:sz="0" w:space="0" w:color="auto"/>
        <w:right w:val="none" w:sz="0" w:space="0" w:color="auto"/>
      </w:divBdr>
      <w:divsChild>
        <w:div w:id="971718174">
          <w:marLeft w:val="0"/>
          <w:marRight w:val="0"/>
          <w:marTop w:val="0"/>
          <w:marBottom w:val="0"/>
          <w:divBdr>
            <w:top w:val="none" w:sz="0" w:space="0" w:color="auto"/>
            <w:left w:val="none" w:sz="0" w:space="0" w:color="auto"/>
            <w:bottom w:val="none" w:sz="0" w:space="0" w:color="auto"/>
            <w:right w:val="none" w:sz="0" w:space="0" w:color="auto"/>
          </w:divBdr>
          <w:divsChild>
            <w:div w:id="1662151889">
              <w:marLeft w:val="0"/>
              <w:marRight w:val="0"/>
              <w:marTop w:val="0"/>
              <w:marBottom w:val="0"/>
              <w:divBdr>
                <w:top w:val="none" w:sz="0" w:space="0" w:color="auto"/>
                <w:left w:val="none" w:sz="0" w:space="0" w:color="auto"/>
                <w:bottom w:val="none" w:sz="0" w:space="0" w:color="auto"/>
                <w:right w:val="none" w:sz="0" w:space="0" w:color="auto"/>
              </w:divBdr>
              <w:divsChild>
                <w:div w:id="866212209">
                  <w:marLeft w:val="0"/>
                  <w:marRight w:val="0"/>
                  <w:marTop w:val="0"/>
                  <w:marBottom w:val="0"/>
                  <w:divBdr>
                    <w:top w:val="none" w:sz="0" w:space="0" w:color="auto"/>
                    <w:left w:val="none" w:sz="0" w:space="0" w:color="auto"/>
                    <w:bottom w:val="none" w:sz="0" w:space="0" w:color="auto"/>
                    <w:right w:val="none" w:sz="0" w:space="0" w:color="auto"/>
                  </w:divBdr>
                  <w:divsChild>
                    <w:div w:id="187061348">
                      <w:marLeft w:val="0"/>
                      <w:marRight w:val="0"/>
                      <w:marTop w:val="0"/>
                      <w:marBottom w:val="0"/>
                      <w:divBdr>
                        <w:top w:val="none" w:sz="0" w:space="0" w:color="auto"/>
                        <w:left w:val="none" w:sz="0" w:space="0" w:color="auto"/>
                        <w:bottom w:val="none" w:sz="0" w:space="0" w:color="auto"/>
                        <w:right w:val="none" w:sz="0" w:space="0" w:color="auto"/>
                      </w:divBdr>
                      <w:divsChild>
                        <w:div w:id="1204363039">
                          <w:marLeft w:val="0"/>
                          <w:marRight w:val="0"/>
                          <w:marTop w:val="0"/>
                          <w:marBottom w:val="0"/>
                          <w:divBdr>
                            <w:top w:val="none" w:sz="0" w:space="0" w:color="auto"/>
                            <w:left w:val="none" w:sz="0" w:space="0" w:color="auto"/>
                            <w:bottom w:val="none" w:sz="0" w:space="0" w:color="auto"/>
                            <w:right w:val="none" w:sz="0" w:space="0" w:color="auto"/>
                          </w:divBdr>
                          <w:divsChild>
                            <w:div w:id="978459131">
                              <w:marLeft w:val="0"/>
                              <w:marRight w:val="0"/>
                              <w:marTop w:val="0"/>
                              <w:marBottom w:val="0"/>
                              <w:divBdr>
                                <w:top w:val="none" w:sz="0" w:space="0" w:color="auto"/>
                                <w:left w:val="none" w:sz="0" w:space="0" w:color="auto"/>
                                <w:bottom w:val="none" w:sz="0" w:space="0" w:color="auto"/>
                                <w:right w:val="none" w:sz="0" w:space="0" w:color="auto"/>
                              </w:divBdr>
                              <w:divsChild>
                                <w:div w:id="1246379971">
                                  <w:marLeft w:val="0"/>
                                  <w:marRight w:val="0"/>
                                  <w:marTop w:val="0"/>
                                  <w:marBottom w:val="0"/>
                                  <w:divBdr>
                                    <w:top w:val="none" w:sz="0" w:space="0" w:color="auto"/>
                                    <w:left w:val="none" w:sz="0" w:space="0" w:color="auto"/>
                                    <w:bottom w:val="none" w:sz="0" w:space="0" w:color="auto"/>
                                    <w:right w:val="none" w:sz="0" w:space="0" w:color="auto"/>
                                  </w:divBdr>
                                  <w:divsChild>
                                    <w:div w:id="93331674">
                                      <w:marLeft w:val="0"/>
                                      <w:marRight w:val="0"/>
                                      <w:marTop w:val="0"/>
                                      <w:marBottom w:val="0"/>
                                      <w:divBdr>
                                        <w:top w:val="none" w:sz="0" w:space="0" w:color="auto"/>
                                        <w:left w:val="none" w:sz="0" w:space="0" w:color="auto"/>
                                        <w:bottom w:val="none" w:sz="0" w:space="0" w:color="auto"/>
                                        <w:right w:val="none" w:sz="0" w:space="0" w:color="auto"/>
                                      </w:divBdr>
                                      <w:divsChild>
                                        <w:div w:id="365059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23372482">
      <w:bodyDiv w:val="1"/>
      <w:marLeft w:val="0"/>
      <w:marRight w:val="0"/>
      <w:marTop w:val="0"/>
      <w:marBottom w:val="0"/>
      <w:divBdr>
        <w:top w:val="none" w:sz="0" w:space="0" w:color="auto"/>
        <w:left w:val="none" w:sz="0" w:space="0" w:color="auto"/>
        <w:bottom w:val="none" w:sz="0" w:space="0" w:color="auto"/>
        <w:right w:val="none" w:sz="0" w:space="0" w:color="auto"/>
      </w:divBdr>
    </w:div>
    <w:div w:id="232199390">
      <w:bodyDiv w:val="1"/>
      <w:marLeft w:val="0"/>
      <w:marRight w:val="0"/>
      <w:marTop w:val="0"/>
      <w:marBottom w:val="0"/>
      <w:divBdr>
        <w:top w:val="none" w:sz="0" w:space="0" w:color="auto"/>
        <w:left w:val="none" w:sz="0" w:space="0" w:color="auto"/>
        <w:bottom w:val="none" w:sz="0" w:space="0" w:color="auto"/>
        <w:right w:val="none" w:sz="0" w:space="0" w:color="auto"/>
      </w:divBdr>
    </w:div>
    <w:div w:id="235360150">
      <w:bodyDiv w:val="1"/>
      <w:marLeft w:val="0"/>
      <w:marRight w:val="0"/>
      <w:marTop w:val="0"/>
      <w:marBottom w:val="0"/>
      <w:divBdr>
        <w:top w:val="none" w:sz="0" w:space="0" w:color="auto"/>
        <w:left w:val="none" w:sz="0" w:space="0" w:color="auto"/>
        <w:bottom w:val="none" w:sz="0" w:space="0" w:color="auto"/>
        <w:right w:val="none" w:sz="0" w:space="0" w:color="auto"/>
      </w:divBdr>
    </w:div>
    <w:div w:id="235672926">
      <w:bodyDiv w:val="1"/>
      <w:marLeft w:val="0"/>
      <w:marRight w:val="0"/>
      <w:marTop w:val="0"/>
      <w:marBottom w:val="0"/>
      <w:divBdr>
        <w:top w:val="none" w:sz="0" w:space="0" w:color="auto"/>
        <w:left w:val="none" w:sz="0" w:space="0" w:color="auto"/>
        <w:bottom w:val="none" w:sz="0" w:space="0" w:color="auto"/>
        <w:right w:val="none" w:sz="0" w:space="0" w:color="auto"/>
      </w:divBdr>
    </w:div>
    <w:div w:id="236790065">
      <w:bodyDiv w:val="1"/>
      <w:marLeft w:val="0"/>
      <w:marRight w:val="0"/>
      <w:marTop w:val="0"/>
      <w:marBottom w:val="0"/>
      <w:divBdr>
        <w:top w:val="none" w:sz="0" w:space="0" w:color="auto"/>
        <w:left w:val="none" w:sz="0" w:space="0" w:color="auto"/>
        <w:bottom w:val="none" w:sz="0" w:space="0" w:color="auto"/>
        <w:right w:val="none" w:sz="0" w:space="0" w:color="auto"/>
      </w:divBdr>
    </w:div>
    <w:div w:id="237399721">
      <w:bodyDiv w:val="1"/>
      <w:marLeft w:val="0"/>
      <w:marRight w:val="0"/>
      <w:marTop w:val="0"/>
      <w:marBottom w:val="0"/>
      <w:divBdr>
        <w:top w:val="none" w:sz="0" w:space="0" w:color="auto"/>
        <w:left w:val="none" w:sz="0" w:space="0" w:color="auto"/>
        <w:bottom w:val="none" w:sz="0" w:space="0" w:color="auto"/>
        <w:right w:val="none" w:sz="0" w:space="0" w:color="auto"/>
      </w:divBdr>
    </w:div>
    <w:div w:id="237833385">
      <w:bodyDiv w:val="1"/>
      <w:marLeft w:val="0"/>
      <w:marRight w:val="0"/>
      <w:marTop w:val="0"/>
      <w:marBottom w:val="0"/>
      <w:divBdr>
        <w:top w:val="none" w:sz="0" w:space="0" w:color="auto"/>
        <w:left w:val="none" w:sz="0" w:space="0" w:color="auto"/>
        <w:bottom w:val="none" w:sz="0" w:space="0" w:color="auto"/>
        <w:right w:val="none" w:sz="0" w:space="0" w:color="auto"/>
      </w:divBdr>
    </w:div>
    <w:div w:id="239289512">
      <w:bodyDiv w:val="1"/>
      <w:marLeft w:val="0"/>
      <w:marRight w:val="0"/>
      <w:marTop w:val="0"/>
      <w:marBottom w:val="0"/>
      <w:divBdr>
        <w:top w:val="none" w:sz="0" w:space="0" w:color="auto"/>
        <w:left w:val="none" w:sz="0" w:space="0" w:color="auto"/>
        <w:bottom w:val="none" w:sz="0" w:space="0" w:color="auto"/>
        <w:right w:val="none" w:sz="0" w:space="0" w:color="auto"/>
      </w:divBdr>
    </w:div>
    <w:div w:id="241255625">
      <w:bodyDiv w:val="1"/>
      <w:marLeft w:val="0"/>
      <w:marRight w:val="0"/>
      <w:marTop w:val="0"/>
      <w:marBottom w:val="0"/>
      <w:divBdr>
        <w:top w:val="none" w:sz="0" w:space="0" w:color="auto"/>
        <w:left w:val="none" w:sz="0" w:space="0" w:color="auto"/>
        <w:bottom w:val="none" w:sz="0" w:space="0" w:color="auto"/>
        <w:right w:val="none" w:sz="0" w:space="0" w:color="auto"/>
      </w:divBdr>
    </w:div>
    <w:div w:id="241720871">
      <w:bodyDiv w:val="1"/>
      <w:marLeft w:val="0"/>
      <w:marRight w:val="0"/>
      <w:marTop w:val="0"/>
      <w:marBottom w:val="0"/>
      <w:divBdr>
        <w:top w:val="none" w:sz="0" w:space="0" w:color="auto"/>
        <w:left w:val="none" w:sz="0" w:space="0" w:color="auto"/>
        <w:bottom w:val="none" w:sz="0" w:space="0" w:color="auto"/>
        <w:right w:val="none" w:sz="0" w:space="0" w:color="auto"/>
      </w:divBdr>
    </w:div>
    <w:div w:id="242567431">
      <w:bodyDiv w:val="1"/>
      <w:marLeft w:val="0"/>
      <w:marRight w:val="0"/>
      <w:marTop w:val="0"/>
      <w:marBottom w:val="0"/>
      <w:divBdr>
        <w:top w:val="none" w:sz="0" w:space="0" w:color="auto"/>
        <w:left w:val="none" w:sz="0" w:space="0" w:color="auto"/>
        <w:bottom w:val="none" w:sz="0" w:space="0" w:color="auto"/>
        <w:right w:val="none" w:sz="0" w:space="0" w:color="auto"/>
      </w:divBdr>
    </w:div>
    <w:div w:id="247080718">
      <w:bodyDiv w:val="1"/>
      <w:marLeft w:val="0"/>
      <w:marRight w:val="0"/>
      <w:marTop w:val="0"/>
      <w:marBottom w:val="0"/>
      <w:divBdr>
        <w:top w:val="none" w:sz="0" w:space="0" w:color="auto"/>
        <w:left w:val="none" w:sz="0" w:space="0" w:color="auto"/>
        <w:bottom w:val="none" w:sz="0" w:space="0" w:color="auto"/>
        <w:right w:val="none" w:sz="0" w:space="0" w:color="auto"/>
      </w:divBdr>
    </w:div>
    <w:div w:id="254829997">
      <w:bodyDiv w:val="1"/>
      <w:marLeft w:val="0"/>
      <w:marRight w:val="0"/>
      <w:marTop w:val="0"/>
      <w:marBottom w:val="0"/>
      <w:divBdr>
        <w:top w:val="none" w:sz="0" w:space="0" w:color="auto"/>
        <w:left w:val="none" w:sz="0" w:space="0" w:color="auto"/>
        <w:bottom w:val="none" w:sz="0" w:space="0" w:color="auto"/>
        <w:right w:val="none" w:sz="0" w:space="0" w:color="auto"/>
      </w:divBdr>
    </w:div>
    <w:div w:id="263392221">
      <w:bodyDiv w:val="1"/>
      <w:marLeft w:val="0"/>
      <w:marRight w:val="0"/>
      <w:marTop w:val="0"/>
      <w:marBottom w:val="0"/>
      <w:divBdr>
        <w:top w:val="none" w:sz="0" w:space="0" w:color="auto"/>
        <w:left w:val="none" w:sz="0" w:space="0" w:color="auto"/>
        <w:bottom w:val="none" w:sz="0" w:space="0" w:color="auto"/>
        <w:right w:val="none" w:sz="0" w:space="0" w:color="auto"/>
      </w:divBdr>
    </w:div>
    <w:div w:id="264656545">
      <w:bodyDiv w:val="1"/>
      <w:marLeft w:val="0"/>
      <w:marRight w:val="0"/>
      <w:marTop w:val="0"/>
      <w:marBottom w:val="0"/>
      <w:divBdr>
        <w:top w:val="none" w:sz="0" w:space="0" w:color="auto"/>
        <w:left w:val="none" w:sz="0" w:space="0" w:color="auto"/>
        <w:bottom w:val="none" w:sz="0" w:space="0" w:color="auto"/>
        <w:right w:val="none" w:sz="0" w:space="0" w:color="auto"/>
      </w:divBdr>
    </w:div>
    <w:div w:id="269747729">
      <w:bodyDiv w:val="1"/>
      <w:marLeft w:val="0"/>
      <w:marRight w:val="0"/>
      <w:marTop w:val="0"/>
      <w:marBottom w:val="0"/>
      <w:divBdr>
        <w:top w:val="none" w:sz="0" w:space="0" w:color="auto"/>
        <w:left w:val="none" w:sz="0" w:space="0" w:color="auto"/>
        <w:bottom w:val="none" w:sz="0" w:space="0" w:color="auto"/>
        <w:right w:val="none" w:sz="0" w:space="0" w:color="auto"/>
      </w:divBdr>
    </w:div>
    <w:div w:id="273749816">
      <w:bodyDiv w:val="1"/>
      <w:marLeft w:val="0"/>
      <w:marRight w:val="0"/>
      <w:marTop w:val="0"/>
      <w:marBottom w:val="0"/>
      <w:divBdr>
        <w:top w:val="none" w:sz="0" w:space="0" w:color="auto"/>
        <w:left w:val="none" w:sz="0" w:space="0" w:color="auto"/>
        <w:bottom w:val="none" w:sz="0" w:space="0" w:color="auto"/>
        <w:right w:val="none" w:sz="0" w:space="0" w:color="auto"/>
      </w:divBdr>
    </w:div>
    <w:div w:id="286740579">
      <w:bodyDiv w:val="1"/>
      <w:marLeft w:val="0"/>
      <w:marRight w:val="0"/>
      <w:marTop w:val="0"/>
      <w:marBottom w:val="0"/>
      <w:divBdr>
        <w:top w:val="none" w:sz="0" w:space="0" w:color="auto"/>
        <w:left w:val="none" w:sz="0" w:space="0" w:color="auto"/>
        <w:bottom w:val="none" w:sz="0" w:space="0" w:color="auto"/>
        <w:right w:val="none" w:sz="0" w:space="0" w:color="auto"/>
      </w:divBdr>
    </w:div>
    <w:div w:id="292948320">
      <w:bodyDiv w:val="1"/>
      <w:marLeft w:val="0"/>
      <w:marRight w:val="0"/>
      <w:marTop w:val="0"/>
      <w:marBottom w:val="0"/>
      <w:divBdr>
        <w:top w:val="none" w:sz="0" w:space="0" w:color="auto"/>
        <w:left w:val="none" w:sz="0" w:space="0" w:color="auto"/>
        <w:bottom w:val="none" w:sz="0" w:space="0" w:color="auto"/>
        <w:right w:val="none" w:sz="0" w:space="0" w:color="auto"/>
      </w:divBdr>
    </w:div>
    <w:div w:id="294989647">
      <w:bodyDiv w:val="1"/>
      <w:marLeft w:val="0"/>
      <w:marRight w:val="0"/>
      <w:marTop w:val="0"/>
      <w:marBottom w:val="0"/>
      <w:divBdr>
        <w:top w:val="none" w:sz="0" w:space="0" w:color="auto"/>
        <w:left w:val="none" w:sz="0" w:space="0" w:color="auto"/>
        <w:bottom w:val="none" w:sz="0" w:space="0" w:color="auto"/>
        <w:right w:val="none" w:sz="0" w:space="0" w:color="auto"/>
      </w:divBdr>
    </w:div>
    <w:div w:id="295256166">
      <w:bodyDiv w:val="1"/>
      <w:marLeft w:val="0"/>
      <w:marRight w:val="0"/>
      <w:marTop w:val="0"/>
      <w:marBottom w:val="0"/>
      <w:divBdr>
        <w:top w:val="none" w:sz="0" w:space="0" w:color="auto"/>
        <w:left w:val="none" w:sz="0" w:space="0" w:color="auto"/>
        <w:bottom w:val="none" w:sz="0" w:space="0" w:color="auto"/>
        <w:right w:val="none" w:sz="0" w:space="0" w:color="auto"/>
      </w:divBdr>
      <w:divsChild>
        <w:div w:id="1121653144">
          <w:marLeft w:val="0"/>
          <w:marRight w:val="0"/>
          <w:marTop w:val="0"/>
          <w:marBottom w:val="0"/>
          <w:divBdr>
            <w:top w:val="none" w:sz="0" w:space="0" w:color="auto"/>
            <w:left w:val="none" w:sz="0" w:space="0" w:color="auto"/>
            <w:bottom w:val="none" w:sz="0" w:space="0" w:color="auto"/>
            <w:right w:val="none" w:sz="0" w:space="0" w:color="auto"/>
          </w:divBdr>
          <w:divsChild>
            <w:div w:id="2060741221">
              <w:marLeft w:val="0"/>
              <w:marRight w:val="0"/>
              <w:marTop w:val="0"/>
              <w:marBottom w:val="0"/>
              <w:divBdr>
                <w:top w:val="none" w:sz="0" w:space="0" w:color="auto"/>
                <w:left w:val="none" w:sz="0" w:space="0" w:color="auto"/>
                <w:bottom w:val="none" w:sz="0" w:space="0" w:color="auto"/>
                <w:right w:val="none" w:sz="0" w:space="0" w:color="auto"/>
              </w:divBdr>
              <w:divsChild>
                <w:div w:id="374694658">
                  <w:marLeft w:val="0"/>
                  <w:marRight w:val="0"/>
                  <w:marTop w:val="195"/>
                  <w:marBottom w:val="0"/>
                  <w:divBdr>
                    <w:top w:val="none" w:sz="0" w:space="0" w:color="auto"/>
                    <w:left w:val="none" w:sz="0" w:space="0" w:color="auto"/>
                    <w:bottom w:val="none" w:sz="0" w:space="0" w:color="auto"/>
                    <w:right w:val="none" w:sz="0" w:space="0" w:color="auto"/>
                  </w:divBdr>
                  <w:divsChild>
                    <w:div w:id="1460611706">
                      <w:marLeft w:val="0"/>
                      <w:marRight w:val="0"/>
                      <w:marTop w:val="0"/>
                      <w:marBottom w:val="0"/>
                      <w:divBdr>
                        <w:top w:val="none" w:sz="0" w:space="0" w:color="auto"/>
                        <w:left w:val="none" w:sz="0" w:space="0" w:color="auto"/>
                        <w:bottom w:val="none" w:sz="0" w:space="0" w:color="auto"/>
                        <w:right w:val="none" w:sz="0" w:space="0" w:color="auto"/>
                      </w:divBdr>
                      <w:divsChild>
                        <w:div w:id="969750431">
                          <w:marLeft w:val="0"/>
                          <w:marRight w:val="0"/>
                          <w:marTop w:val="0"/>
                          <w:marBottom w:val="0"/>
                          <w:divBdr>
                            <w:top w:val="none" w:sz="0" w:space="0" w:color="auto"/>
                            <w:left w:val="none" w:sz="0" w:space="0" w:color="auto"/>
                            <w:bottom w:val="none" w:sz="0" w:space="0" w:color="auto"/>
                            <w:right w:val="none" w:sz="0" w:space="0" w:color="auto"/>
                          </w:divBdr>
                          <w:divsChild>
                            <w:div w:id="746459332">
                              <w:marLeft w:val="0"/>
                              <w:marRight w:val="0"/>
                              <w:marTop w:val="0"/>
                              <w:marBottom w:val="0"/>
                              <w:divBdr>
                                <w:top w:val="none" w:sz="0" w:space="0" w:color="auto"/>
                                <w:left w:val="none" w:sz="0" w:space="0" w:color="auto"/>
                                <w:bottom w:val="none" w:sz="0" w:space="0" w:color="auto"/>
                                <w:right w:val="none" w:sz="0" w:space="0" w:color="auto"/>
                              </w:divBdr>
                              <w:divsChild>
                                <w:div w:id="639843220">
                                  <w:marLeft w:val="0"/>
                                  <w:marRight w:val="0"/>
                                  <w:marTop w:val="0"/>
                                  <w:marBottom w:val="0"/>
                                  <w:divBdr>
                                    <w:top w:val="none" w:sz="0" w:space="0" w:color="auto"/>
                                    <w:left w:val="none" w:sz="0" w:space="0" w:color="auto"/>
                                    <w:bottom w:val="none" w:sz="0" w:space="0" w:color="auto"/>
                                    <w:right w:val="none" w:sz="0" w:space="0" w:color="auto"/>
                                  </w:divBdr>
                                  <w:divsChild>
                                    <w:div w:id="805657594">
                                      <w:marLeft w:val="0"/>
                                      <w:marRight w:val="0"/>
                                      <w:marTop w:val="0"/>
                                      <w:marBottom w:val="0"/>
                                      <w:divBdr>
                                        <w:top w:val="none" w:sz="0" w:space="0" w:color="auto"/>
                                        <w:left w:val="none" w:sz="0" w:space="0" w:color="auto"/>
                                        <w:bottom w:val="none" w:sz="0" w:space="0" w:color="auto"/>
                                        <w:right w:val="none" w:sz="0" w:space="0" w:color="auto"/>
                                      </w:divBdr>
                                      <w:divsChild>
                                        <w:div w:id="145972212">
                                          <w:marLeft w:val="0"/>
                                          <w:marRight w:val="0"/>
                                          <w:marTop w:val="0"/>
                                          <w:marBottom w:val="0"/>
                                          <w:divBdr>
                                            <w:top w:val="none" w:sz="0" w:space="0" w:color="auto"/>
                                            <w:left w:val="none" w:sz="0" w:space="0" w:color="auto"/>
                                            <w:bottom w:val="none" w:sz="0" w:space="0" w:color="auto"/>
                                            <w:right w:val="none" w:sz="0" w:space="0" w:color="auto"/>
                                          </w:divBdr>
                                          <w:divsChild>
                                            <w:div w:id="1464538984">
                                              <w:marLeft w:val="0"/>
                                              <w:marRight w:val="0"/>
                                              <w:marTop w:val="0"/>
                                              <w:marBottom w:val="180"/>
                                              <w:divBdr>
                                                <w:top w:val="none" w:sz="0" w:space="0" w:color="auto"/>
                                                <w:left w:val="none" w:sz="0" w:space="0" w:color="auto"/>
                                                <w:bottom w:val="none" w:sz="0" w:space="0" w:color="auto"/>
                                                <w:right w:val="none" w:sz="0" w:space="0" w:color="auto"/>
                                              </w:divBdr>
                                              <w:divsChild>
                                                <w:div w:id="1047337975">
                                                  <w:marLeft w:val="0"/>
                                                  <w:marRight w:val="0"/>
                                                  <w:marTop w:val="0"/>
                                                  <w:marBottom w:val="0"/>
                                                  <w:divBdr>
                                                    <w:top w:val="none" w:sz="0" w:space="0" w:color="auto"/>
                                                    <w:left w:val="none" w:sz="0" w:space="0" w:color="auto"/>
                                                    <w:bottom w:val="none" w:sz="0" w:space="0" w:color="auto"/>
                                                    <w:right w:val="none" w:sz="0" w:space="0" w:color="auto"/>
                                                  </w:divBdr>
                                                  <w:divsChild>
                                                    <w:div w:id="1679388898">
                                                      <w:marLeft w:val="0"/>
                                                      <w:marRight w:val="0"/>
                                                      <w:marTop w:val="0"/>
                                                      <w:marBottom w:val="0"/>
                                                      <w:divBdr>
                                                        <w:top w:val="none" w:sz="0" w:space="0" w:color="auto"/>
                                                        <w:left w:val="none" w:sz="0" w:space="0" w:color="auto"/>
                                                        <w:bottom w:val="none" w:sz="0" w:space="0" w:color="auto"/>
                                                        <w:right w:val="none" w:sz="0" w:space="0" w:color="auto"/>
                                                      </w:divBdr>
                                                      <w:divsChild>
                                                        <w:div w:id="1956404076">
                                                          <w:marLeft w:val="0"/>
                                                          <w:marRight w:val="0"/>
                                                          <w:marTop w:val="0"/>
                                                          <w:marBottom w:val="0"/>
                                                          <w:divBdr>
                                                            <w:top w:val="none" w:sz="0" w:space="0" w:color="auto"/>
                                                            <w:left w:val="none" w:sz="0" w:space="0" w:color="auto"/>
                                                            <w:bottom w:val="none" w:sz="0" w:space="0" w:color="auto"/>
                                                            <w:right w:val="none" w:sz="0" w:space="0" w:color="auto"/>
                                                          </w:divBdr>
                                                          <w:divsChild>
                                                            <w:div w:id="661394560">
                                                              <w:marLeft w:val="0"/>
                                                              <w:marRight w:val="0"/>
                                                              <w:marTop w:val="0"/>
                                                              <w:marBottom w:val="0"/>
                                                              <w:divBdr>
                                                                <w:top w:val="none" w:sz="0" w:space="0" w:color="auto"/>
                                                                <w:left w:val="none" w:sz="0" w:space="0" w:color="auto"/>
                                                                <w:bottom w:val="none" w:sz="0" w:space="0" w:color="auto"/>
                                                                <w:right w:val="none" w:sz="0" w:space="0" w:color="auto"/>
                                                              </w:divBdr>
                                                              <w:divsChild>
                                                                <w:div w:id="925456641">
                                                                  <w:marLeft w:val="0"/>
                                                                  <w:marRight w:val="0"/>
                                                                  <w:marTop w:val="0"/>
                                                                  <w:marBottom w:val="0"/>
                                                                  <w:divBdr>
                                                                    <w:top w:val="none" w:sz="0" w:space="0" w:color="auto"/>
                                                                    <w:left w:val="none" w:sz="0" w:space="0" w:color="auto"/>
                                                                    <w:bottom w:val="none" w:sz="0" w:space="0" w:color="auto"/>
                                                                    <w:right w:val="none" w:sz="0" w:space="0" w:color="auto"/>
                                                                  </w:divBdr>
                                                                  <w:divsChild>
                                                                    <w:div w:id="1665888706">
                                                                      <w:marLeft w:val="0"/>
                                                                      <w:marRight w:val="0"/>
                                                                      <w:marTop w:val="0"/>
                                                                      <w:marBottom w:val="0"/>
                                                                      <w:divBdr>
                                                                        <w:top w:val="none" w:sz="0" w:space="0" w:color="auto"/>
                                                                        <w:left w:val="none" w:sz="0" w:space="0" w:color="auto"/>
                                                                        <w:bottom w:val="none" w:sz="0" w:space="0" w:color="auto"/>
                                                                        <w:right w:val="none" w:sz="0" w:space="0" w:color="auto"/>
                                                                      </w:divBdr>
                                                                      <w:divsChild>
                                                                        <w:div w:id="84621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98192863">
      <w:bodyDiv w:val="1"/>
      <w:marLeft w:val="0"/>
      <w:marRight w:val="0"/>
      <w:marTop w:val="0"/>
      <w:marBottom w:val="0"/>
      <w:divBdr>
        <w:top w:val="none" w:sz="0" w:space="0" w:color="auto"/>
        <w:left w:val="none" w:sz="0" w:space="0" w:color="auto"/>
        <w:bottom w:val="none" w:sz="0" w:space="0" w:color="auto"/>
        <w:right w:val="none" w:sz="0" w:space="0" w:color="auto"/>
      </w:divBdr>
      <w:divsChild>
        <w:div w:id="748885612">
          <w:marLeft w:val="0"/>
          <w:marRight w:val="0"/>
          <w:marTop w:val="0"/>
          <w:marBottom w:val="0"/>
          <w:divBdr>
            <w:top w:val="none" w:sz="0" w:space="0" w:color="auto"/>
            <w:left w:val="none" w:sz="0" w:space="0" w:color="auto"/>
            <w:bottom w:val="none" w:sz="0" w:space="0" w:color="auto"/>
            <w:right w:val="none" w:sz="0" w:space="0" w:color="auto"/>
          </w:divBdr>
        </w:div>
      </w:divsChild>
    </w:div>
    <w:div w:id="301889567">
      <w:bodyDiv w:val="1"/>
      <w:marLeft w:val="0"/>
      <w:marRight w:val="0"/>
      <w:marTop w:val="0"/>
      <w:marBottom w:val="0"/>
      <w:divBdr>
        <w:top w:val="none" w:sz="0" w:space="0" w:color="auto"/>
        <w:left w:val="none" w:sz="0" w:space="0" w:color="auto"/>
        <w:bottom w:val="none" w:sz="0" w:space="0" w:color="auto"/>
        <w:right w:val="none" w:sz="0" w:space="0" w:color="auto"/>
      </w:divBdr>
    </w:div>
    <w:div w:id="306714291">
      <w:bodyDiv w:val="1"/>
      <w:marLeft w:val="0"/>
      <w:marRight w:val="0"/>
      <w:marTop w:val="0"/>
      <w:marBottom w:val="0"/>
      <w:divBdr>
        <w:top w:val="none" w:sz="0" w:space="0" w:color="auto"/>
        <w:left w:val="none" w:sz="0" w:space="0" w:color="auto"/>
        <w:bottom w:val="none" w:sz="0" w:space="0" w:color="auto"/>
        <w:right w:val="none" w:sz="0" w:space="0" w:color="auto"/>
      </w:divBdr>
    </w:div>
    <w:div w:id="308019460">
      <w:bodyDiv w:val="1"/>
      <w:marLeft w:val="0"/>
      <w:marRight w:val="0"/>
      <w:marTop w:val="0"/>
      <w:marBottom w:val="0"/>
      <w:divBdr>
        <w:top w:val="none" w:sz="0" w:space="0" w:color="auto"/>
        <w:left w:val="none" w:sz="0" w:space="0" w:color="auto"/>
        <w:bottom w:val="none" w:sz="0" w:space="0" w:color="auto"/>
        <w:right w:val="none" w:sz="0" w:space="0" w:color="auto"/>
      </w:divBdr>
    </w:div>
    <w:div w:id="312830789">
      <w:bodyDiv w:val="1"/>
      <w:marLeft w:val="0"/>
      <w:marRight w:val="0"/>
      <w:marTop w:val="0"/>
      <w:marBottom w:val="0"/>
      <w:divBdr>
        <w:top w:val="none" w:sz="0" w:space="0" w:color="auto"/>
        <w:left w:val="none" w:sz="0" w:space="0" w:color="auto"/>
        <w:bottom w:val="none" w:sz="0" w:space="0" w:color="auto"/>
        <w:right w:val="none" w:sz="0" w:space="0" w:color="auto"/>
      </w:divBdr>
      <w:divsChild>
        <w:div w:id="1269511462">
          <w:marLeft w:val="0"/>
          <w:marRight w:val="0"/>
          <w:marTop w:val="0"/>
          <w:marBottom w:val="0"/>
          <w:divBdr>
            <w:top w:val="none" w:sz="0" w:space="0" w:color="auto"/>
            <w:left w:val="none" w:sz="0" w:space="0" w:color="auto"/>
            <w:bottom w:val="none" w:sz="0" w:space="0" w:color="auto"/>
            <w:right w:val="none" w:sz="0" w:space="0" w:color="auto"/>
          </w:divBdr>
          <w:divsChild>
            <w:div w:id="1863547871">
              <w:marLeft w:val="0"/>
              <w:marRight w:val="0"/>
              <w:marTop w:val="0"/>
              <w:marBottom w:val="0"/>
              <w:divBdr>
                <w:top w:val="none" w:sz="0" w:space="0" w:color="auto"/>
                <w:left w:val="none" w:sz="0" w:space="0" w:color="auto"/>
                <w:bottom w:val="none" w:sz="0" w:space="0" w:color="auto"/>
                <w:right w:val="none" w:sz="0" w:space="0" w:color="auto"/>
              </w:divBdr>
              <w:divsChild>
                <w:div w:id="289436209">
                  <w:marLeft w:val="0"/>
                  <w:marRight w:val="0"/>
                  <w:marTop w:val="195"/>
                  <w:marBottom w:val="0"/>
                  <w:divBdr>
                    <w:top w:val="none" w:sz="0" w:space="0" w:color="auto"/>
                    <w:left w:val="none" w:sz="0" w:space="0" w:color="auto"/>
                    <w:bottom w:val="none" w:sz="0" w:space="0" w:color="auto"/>
                    <w:right w:val="none" w:sz="0" w:space="0" w:color="auto"/>
                  </w:divBdr>
                  <w:divsChild>
                    <w:div w:id="219905176">
                      <w:marLeft w:val="0"/>
                      <w:marRight w:val="0"/>
                      <w:marTop w:val="0"/>
                      <w:marBottom w:val="0"/>
                      <w:divBdr>
                        <w:top w:val="none" w:sz="0" w:space="0" w:color="auto"/>
                        <w:left w:val="none" w:sz="0" w:space="0" w:color="auto"/>
                        <w:bottom w:val="none" w:sz="0" w:space="0" w:color="auto"/>
                        <w:right w:val="none" w:sz="0" w:space="0" w:color="auto"/>
                      </w:divBdr>
                      <w:divsChild>
                        <w:div w:id="1488277029">
                          <w:marLeft w:val="0"/>
                          <w:marRight w:val="0"/>
                          <w:marTop w:val="0"/>
                          <w:marBottom w:val="0"/>
                          <w:divBdr>
                            <w:top w:val="none" w:sz="0" w:space="0" w:color="auto"/>
                            <w:left w:val="none" w:sz="0" w:space="0" w:color="auto"/>
                            <w:bottom w:val="none" w:sz="0" w:space="0" w:color="auto"/>
                            <w:right w:val="none" w:sz="0" w:space="0" w:color="auto"/>
                          </w:divBdr>
                          <w:divsChild>
                            <w:div w:id="210657693">
                              <w:marLeft w:val="0"/>
                              <w:marRight w:val="0"/>
                              <w:marTop w:val="0"/>
                              <w:marBottom w:val="0"/>
                              <w:divBdr>
                                <w:top w:val="none" w:sz="0" w:space="0" w:color="auto"/>
                                <w:left w:val="none" w:sz="0" w:space="0" w:color="auto"/>
                                <w:bottom w:val="none" w:sz="0" w:space="0" w:color="auto"/>
                                <w:right w:val="none" w:sz="0" w:space="0" w:color="auto"/>
                              </w:divBdr>
                              <w:divsChild>
                                <w:div w:id="1034307609">
                                  <w:marLeft w:val="0"/>
                                  <w:marRight w:val="0"/>
                                  <w:marTop w:val="0"/>
                                  <w:marBottom w:val="0"/>
                                  <w:divBdr>
                                    <w:top w:val="none" w:sz="0" w:space="0" w:color="auto"/>
                                    <w:left w:val="none" w:sz="0" w:space="0" w:color="auto"/>
                                    <w:bottom w:val="none" w:sz="0" w:space="0" w:color="auto"/>
                                    <w:right w:val="none" w:sz="0" w:space="0" w:color="auto"/>
                                  </w:divBdr>
                                  <w:divsChild>
                                    <w:div w:id="1694190162">
                                      <w:marLeft w:val="0"/>
                                      <w:marRight w:val="0"/>
                                      <w:marTop w:val="0"/>
                                      <w:marBottom w:val="0"/>
                                      <w:divBdr>
                                        <w:top w:val="none" w:sz="0" w:space="0" w:color="auto"/>
                                        <w:left w:val="none" w:sz="0" w:space="0" w:color="auto"/>
                                        <w:bottom w:val="none" w:sz="0" w:space="0" w:color="auto"/>
                                        <w:right w:val="none" w:sz="0" w:space="0" w:color="auto"/>
                                      </w:divBdr>
                                      <w:divsChild>
                                        <w:div w:id="1365711122">
                                          <w:marLeft w:val="0"/>
                                          <w:marRight w:val="0"/>
                                          <w:marTop w:val="0"/>
                                          <w:marBottom w:val="0"/>
                                          <w:divBdr>
                                            <w:top w:val="none" w:sz="0" w:space="0" w:color="auto"/>
                                            <w:left w:val="none" w:sz="0" w:space="0" w:color="auto"/>
                                            <w:bottom w:val="none" w:sz="0" w:space="0" w:color="auto"/>
                                            <w:right w:val="none" w:sz="0" w:space="0" w:color="auto"/>
                                          </w:divBdr>
                                          <w:divsChild>
                                            <w:div w:id="1882670744">
                                              <w:marLeft w:val="0"/>
                                              <w:marRight w:val="0"/>
                                              <w:marTop w:val="0"/>
                                              <w:marBottom w:val="0"/>
                                              <w:divBdr>
                                                <w:top w:val="none" w:sz="0" w:space="0" w:color="auto"/>
                                                <w:left w:val="none" w:sz="0" w:space="0" w:color="auto"/>
                                                <w:bottom w:val="none" w:sz="0" w:space="0" w:color="auto"/>
                                                <w:right w:val="none" w:sz="0" w:space="0" w:color="auto"/>
                                              </w:divBdr>
                                              <w:divsChild>
                                                <w:div w:id="1476557882">
                                                  <w:marLeft w:val="0"/>
                                                  <w:marRight w:val="0"/>
                                                  <w:marTop w:val="0"/>
                                                  <w:marBottom w:val="0"/>
                                                  <w:divBdr>
                                                    <w:top w:val="none" w:sz="0" w:space="0" w:color="auto"/>
                                                    <w:left w:val="none" w:sz="0" w:space="0" w:color="auto"/>
                                                    <w:bottom w:val="none" w:sz="0" w:space="0" w:color="auto"/>
                                                    <w:right w:val="none" w:sz="0" w:space="0" w:color="auto"/>
                                                  </w:divBdr>
                                                  <w:divsChild>
                                                    <w:div w:id="610821286">
                                                      <w:marLeft w:val="0"/>
                                                      <w:marRight w:val="0"/>
                                                      <w:marTop w:val="0"/>
                                                      <w:marBottom w:val="180"/>
                                                      <w:divBdr>
                                                        <w:top w:val="none" w:sz="0" w:space="0" w:color="auto"/>
                                                        <w:left w:val="none" w:sz="0" w:space="0" w:color="auto"/>
                                                        <w:bottom w:val="none" w:sz="0" w:space="0" w:color="auto"/>
                                                        <w:right w:val="none" w:sz="0" w:space="0" w:color="auto"/>
                                                      </w:divBdr>
                                                      <w:divsChild>
                                                        <w:div w:id="132717024">
                                                          <w:marLeft w:val="0"/>
                                                          <w:marRight w:val="0"/>
                                                          <w:marTop w:val="0"/>
                                                          <w:marBottom w:val="0"/>
                                                          <w:divBdr>
                                                            <w:top w:val="none" w:sz="0" w:space="0" w:color="auto"/>
                                                            <w:left w:val="none" w:sz="0" w:space="0" w:color="auto"/>
                                                            <w:bottom w:val="none" w:sz="0" w:space="0" w:color="auto"/>
                                                            <w:right w:val="none" w:sz="0" w:space="0" w:color="auto"/>
                                                          </w:divBdr>
                                                          <w:divsChild>
                                                            <w:div w:id="1067609349">
                                                              <w:marLeft w:val="0"/>
                                                              <w:marRight w:val="0"/>
                                                              <w:marTop w:val="0"/>
                                                              <w:marBottom w:val="0"/>
                                                              <w:divBdr>
                                                                <w:top w:val="none" w:sz="0" w:space="0" w:color="auto"/>
                                                                <w:left w:val="none" w:sz="0" w:space="0" w:color="auto"/>
                                                                <w:bottom w:val="none" w:sz="0" w:space="0" w:color="auto"/>
                                                                <w:right w:val="none" w:sz="0" w:space="0" w:color="auto"/>
                                                              </w:divBdr>
                                                              <w:divsChild>
                                                                <w:div w:id="1682732569">
                                                                  <w:marLeft w:val="0"/>
                                                                  <w:marRight w:val="0"/>
                                                                  <w:marTop w:val="0"/>
                                                                  <w:marBottom w:val="0"/>
                                                                  <w:divBdr>
                                                                    <w:top w:val="none" w:sz="0" w:space="0" w:color="auto"/>
                                                                    <w:left w:val="none" w:sz="0" w:space="0" w:color="auto"/>
                                                                    <w:bottom w:val="none" w:sz="0" w:space="0" w:color="auto"/>
                                                                    <w:right w:val="none" w:sz="0" w:space="0" w:color="auto"/>
                                                                  </w:divBdr>
                                                                  <w:divsChild>
                                                                    <w:div w:id="847017221">
                                                                      <w:marLeft w:val="0"/>
                                                                      <w:marRight w:val="0"/>
                                                                      <w:marTop w:val="0"/>
                                                                      <w:marBottom w:val="0"/>
                                                                      <w:divBdr>
                                                                        <w:top w:val="none" w:sz="0" w:space="0" w:color="auto"/>
                                                                        <w:left w:val="none" w:sz="0" w:space="0" w:color="auto"/>
                                                                        <w:bottom w:val="none" w:sz="0" w:space="0" w:color="auto"/>
                                                                        <w:right w:val="none" w:sz="0" w:space="0" w:color="auto"/>
                                                                      </w:divBdr>
                                                                      <w:divsChild>
                                                                        <w:div w:id="1743480924">
                                                                          <w:marLeft w:val="0"/>
                                                                          <w:marRight w:val="0"/>
                                                                          <w:marTop w:val="0"/>
                                                                          <w:marBottom w:val="0"/>
                                                                          <w:divBdr>
                                                                            <w:top w:val="none" w:sz="0" w:space="0" w:color="auto"/>
                                                                            <w:left w:val="none" w:sz="0" w:space="0" w:color="auto"/>
                                                                            <w:bottom w:val="none" w:sz="0" w:space="0" w:color="auto"/>
                                                                            <w:right w:val="none" w:sz="0" w:space="0" w:color="auto"/>
                                                                          </w:divBdr>
                                                                          <w:divsChild>
                                                                            <w:div w:id="847720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320502634">
      <w:bodyDiv w:val="1"/>
      <w:marLeft w:val="0"/>
      <w:marRight w:val="0"/>
      <w:marTop w:val="0"/>
      <w:marBottom w:val="0"/>
      <w:divBdr>
        <w:top w:val="none" w:sz="0" w:space="0" w:color="auto"/>
        <w:left w:val="none" w:sz="0" w:space="0" w:color="auto"/>
        <w:bottom w:val="none" w:sz="0" w:space="0" w:color="auto"/>
        <w:right w:val="none" w:sz="0" w:space="0" w:color="auto"/>
      </w:divBdr>
    </w:div>
    <w:div w:id="320814587">
      <w:bodyDiv w:val="1"/>
      <w:marLeft w:val="0"/>
      <w:marRight w:val="0"/>
      <w:marTop w:val="0"/>
      <w:marBottom w:val="0"/>
      <w:divBdr>
        <w:top w:val="none" w:sz="0" w:space="0" w:color="auto"/>
        <w:left w:val="none" w:sz="0" w:space="0" w:color="auto"/>
        <w:bottom w:val="none" w:sz="0" w:space="0" w:color="auto"/>
        <w:right w:val="none" w:sz="0" w:space="0" w:color="auto"/>
      </w:divBdr>
    </w:div>
    <w:div w:id="321545344">
      <w:bodyDiv w:val="1"/>
      <w:marLeft w:val="0"/>
      <w:marRight w:val="0"/>
      <w:marTop w:val="0"/>
      <w:marBottom w:val="0"/>
      <w:divBdr>
        <w:top w:val="none" w:sz="0" w:space="0" w:color="auto"/>
        <w:left w:val="none" w:sz="0" w:space="0" w:color="auto"/>
        <w:bottom w:val="none" w:sz="0" w:space="0" w:color="auto"/>
        <w:right w:val="none" w:sz="0" w:space="0" w:color="auto"/>
      </w:divBdr>
    </w:div>
    <w:div w:id="329338082">
      <w:bodyDiv w:val="1"/>
      <w:marLeft w:val="0"/>
      <w:marRight w:val="0"/>
      <w:marTop w:val="0"/>
      <w:marBottom w:val="0"/>
      <w:divBdr>
        <w:top w:val="none" w:sz="0" w:space="0" w:color="auto"/>
        <w:left w:val="none" w:sz="0" w:space="0" w:color="auto"/>
        <w:bottom w:val="none" w:sz="0" w:space="0" w:color="auto"/>
        <w:right w:val="none" w:sz="0" w:space="0" w:color="auto"/>
      </w:divBdr>
    </w:div>
    <w:div w:id="331955149">
      <w:bodyDiv w:val="1"/>
      <w:marLeft w:val="0"/>
      <w:marRight w:val="0"/>
      <w:marTop w:val="0"/>
      <w:marBottom w:val="0"/>
      <w:divBdr>
        <w:top w:val="none" w:sz="0" w:space="0" w:color="auto"/>
        <w:left w:val="none" w:sz="0" w:space="0" w:color="auto"/>
        <w:bottom w:val="none" w:sz="0" w:space="0" w:color="auto"/>
        <w:right w:val="none" w:sz="0" w:space="0" w:color="auto"/>
      </w:divBdr>
    </w:div>
    <w:div w:id="334772904">
      <w:bodyDiv w:val="1"/>
      <w:marLeft w:val="0"/>
      <w:marRight w:val="0"/>
      <w:marTop w:val="0"/>
      <w:marBottom w:val="0"/>
      <w:divBdr>
        <w:top w:val="none" w:sz="0" w:space="0" w:color="auto"/>
        <w:left w:val="none" w:sz="0" w:space="0" w:color="auto"/>
        <w:bottom w:val="none" w:sz="0" w:space="0" w:color="auto"/>
        <w:right w:val="none" w:sz="0" w:space="0" w:color="auto"/>
      </w:divBdr>
    </w:div>
    <w:div w:id="338047204">
      <w:bodyDiv w:val="1"/>
      <w:marLeft w:val="0"/>
      <w:marRight w:val="0"/>
      <w:marTop w:val="0"/>
      <w:marBottom w:val="0"/>
      <w:divBdr>
        <w:top w:val="none" w:sz="0" w:space="0" w:color="auto"/>
        <w:left w:val="none" w:sz="0" w:space="0" w:color="auto"/>
        <w:bottom w:val="none" w:sz="0" w:space="0" w:color="auto"/>
        <w:right w:val="none" w:sz="0" w:space="0" w:color="auto"/>
      </w:divBdr>
    </w:div>
    <w:div w:id="346060602">
      <w:bodyDiv w:val="1"/>
      <w:marLeft w:val="0"/>
      <w:marRight w:val="0"/>
      <w:marTop w:val="0"/>
      <w:marBottom w:val="0"/>
      <w:divBdr>
        <w:top w:val="none" w:sz="0" w:space="0" w:color="auto"/>
        <w:left w:val="none" w:sz="0" w:space="0" w:color="auto"/>
        <w:bottom w:val="none" w:sz="0" w:space="0" w:color="auto"/>
        <w:right w:val="none" w:sz="0" w:space="0" w:color="auto"/>
      </w:divBdr>
      <w:divsChild>
        <w:div w:id="355205230">
          <w:marLeft w:val="0"/>
          <w:marRight w:val="0"/>
          <w:marTop w:val="0"/>
          <w:marBottom w:val="0"/>
          <w:divBdr>
            <w:top w:val="none" w:sz="0" w:space="0" w:color="auto"/>
            <w:left w:val="none" w:sz="0" w:space="0" w:color="auto"/>
            <w:bottom w:val="none" w:sz="0" w:space="0" w:color="auto"/>
            <w:right w:val="none" w:sz="0" w:space="0" w:color="auto"/>
          </w:divBdr>
          <w:divsChild>
            <w:div w:id="1568225047">
              <w:marLeft w:val="0"/>
              <w:marRight w:val="0"/>
              <w:marTop w:val="0"/>
              <w:marBottom w:val="0"/>
              <w:divBdr>
                <w:top w:val="none" w:sz="0" w:space="0" w:color="auto"/>
                <w:left w:val="none" w:sz="0" w:space="0" w:color="auto"/>
                <w:bottom w:val="none" w:sz="0" w:space="0" w:color="auto"/>
                <w:right w:val="none" w:sz="0" w:space="0" w:color="auto"/>
              </w:divBdr>
              <w:divsChild>
                <w:div w:id="547231111">
                  <w:marLeft w:val="0"/>
                  <w:marRight w:val="0"/>
                  <w:marTop w:val="0"/>
                  <w:marBottom w:val="0"/>
                  <w:divBdr>
                    <w:top w:val="none" w:sz="0" w:space="0" w:color="auto"/>
                    <w:left w:val="none" w:sz="0" w:space="0" w:color="auto"/>
                    <w:bottom w:val="none" w:sz="0" w:space="0" w:color="auto"/>
                    <w:right w:val="none" w:sz="0" w:space="0" w:color="auto"/>
                  </w:divBdr>
                  <w:divsChild>
                    <w:div w:id="426924686">
                      <w:marLeft w:val="0"/>
                      <w:marRight w:val="0"/>
                      <w:marTop w:val="0"/>
                      <w:marBottom w:val="0"/>
                      <w:divBdr>
                        <w:top w:val="none" w:sz="0" w:space="0" w:color="auto"/>
                        <w:left w:val="none" w:sz="0" w:space="0" w:color="auto"/>
                        <w:bottom w:val="none" w:sz="0" w:space="0" w:color="auto"/>
                        <w:right w:val="none" w:sz="0" w:space="0" w:color="auto"/>
                      </w:divBdr>
                      <w:divsChild>
                        <w:div w:id="205722643">
                          <w:marLeft w:val="0"/>
                          <w:marRight w:val="0"/>
                          <w:marTop w:val="0"/>
                          <w:marBottom w:val="0"/>
                          <w:divBdr>
                            <w:top w:val="none" w:sz="0" w:space="0" w:color="auto"/>
                            <w:left w:val="none" w:sz="0" w:space="0" w:color="auto"/>
                            <w:bottom w:val="none" w:sz="0" w:space="0" w:color="auto"/>
                            <w:right w:val="none" w:sz="0" w:space="0" w:color="auto"/>
                          </w:divBdr>
                          <w:divsChild>
                            <w:div w:id="419259082">
                              <w:marLeft w:val="0"/>
                              <w:marRight w:val="0"/>
                              <w:marTop w:val="0"/>
                              <w:marBottom w:val="0"/>
                              <w:divBdr>
                                <w:top w:val="none" w:sz="0" w:space="0" w:color="auto"/>
                                <w:left w:val="none" w:sz="0" w:space="0" w:color="auto"/>
                                <w:bottom w:val="none" w:sz="0" w:space="0" w:color="auto"/>
                                <w:right w:val="none" w:sz="0" w:space="0" w:color="auto"/>
                              </w:divBdr>
                              <w:divsChild>
                                <w:div w:id="1999962726">
                                  <w:marLeft w:val="0"/>
                                  <w:marRight w:val="0"/>
                                  <w:marTop w:val="0"/>
                                  <w:marBottom w:val="0"/>
                                  <w:divBdr>
                                    <w:top w:val="none" w:sz="0" w:space="0" w:color="auto"/>
                                    <w:left w:val="none" w:sz="0" w:space="0" w:color="auto"/>
                                    <w:bottom w:val="none" w:sz="0" w:space="0" w:color="auto"/>
                                    <w:right w:val="none" w:sz="0" w:space="0" w:color="auto"/>
                                  </w:divBdr>
                                  <w:divsChild>
                                    <w:div w:id="574389707">
                                      <w:marLeft w:val="0"/>
                                      <w:marRight w:val="0"/>
                                      <w:marTop w:val="0"/>
                                      <w:marBottom w:val="0"/>
                                      <w:divBdr>
                                        <w:top w:val="none" w:sz="0" w:space="0" w:color="auto"/>
                                        <w:left w:val="none" w:sz="0" w:space="0" w:color="auto"/>
                                        <w:bottom w:val="none" w:sz="0" w:space="0" w:color="auto"/>
                                        <w:right w:val="none" w:sz="0" w:space="0" w:color="auto"/>
                                      </w:divBdr>
                                      <w:divsChild>
                                        <w:div w:id="589462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346249156">
      <w:bodyDiv w:val="1"/>
      <w:marLeft w:val="0"/>
      <w:marRight w:val="0"/>
      <w:marTop w:val="0"/>
      <w:marBottom w:val="0"/>
      <w:divBdr>
        <w:top w:val="none" w:sz="0" w:space="0" w:color="auto"/>
        <w:left w:val="none" w:sz="0" w:space="0" w:color="auto"/>
        <w:bottom w:val="none" w:sz="0" w:space="0" w:color="auto"/>
        <w:right w:val="none" w:sz="0" w:space="0" w:color="auto"/>
      </w:divBdr>
    </w:div>
    <w:div w:id="351340554">
      <w:bodyDiv w:val="1"/>
      <w:marLeft w:val="0"/>
      <w:marRight w:val="0"/>
      <w:marTop w:val="0"/>
      <w:marBottom w:val="0"/>
      <w:divBdr>
        <w:top w:val="none" w:sz="0" w:space="0" w:color="auto"/>
        <w:left w:val="none" w:sz="0" w:space="0" w:color="auto"/>
        <w:bottom w:val="none" w:sz="0" w:space="0" w:color="auto"/>
        <w:right w:val="none" w:sz="0" w:space="0" w:color="auto"/>
      </w:divBdr>
    </w:div>
    <w:div w:id="354118282">
      <w:bodyDiv w:val="1"/>
      <w:marLeft w:val="0"/>
      <w:marRight w:val="0"/>
      <w:marTop w:val="0"/>
      <w:marBottom w:val="0"/>
      <w:divBdr>
        <w:top w:val="none" w:sz="0" w:space="0" w:color="auto"/>
        <w:left w:val="none" w:sz="0" w:space="0" w:color="auto"/>
        <w:bottom w:val="none" w:sz="0" w:space="0" w:color="auto"/>
        <w:right w:val="none" w:sz="0" w:space="0" w:color="auto"/>
      </w:divBdr>
    </w:div>
    <w:div w:id="354961958">
      <w:bodyDiv w:val="1"/>
      <w:marLeft w:val="0"/>
      <w:marRight w:val="0"/>
      <w:marTop w:val="0"/>
      <w:marBottom w:val="0"/>
      <w:divBdr>
        <w:top w:val="none" w:sz="0" w:space="0" w:color="auto"/>
        <w:left w:val="none" w:sz="0" w:space="0" w:color="auto"/>
        <w:bottom w:val="none" w:sz="0" w:space="0" w:color="auto"/>
        <w:right w:val="none" w:sz="0" w:space="0" w:color="auto"/>
      </w:divBdr>
    </w:div>
    <w:div w:id="362946978">
      <w:bodyDiv w:val="1"/>
      <w:marLeft w:val="0"/>
      <w:marRight w:val="0"/>
      <w:marTop w:val="0"/>
      <w:marBottom w:val="0"/>
      <w:divBdr>
        <w:top w:val="none" w:sz="0" w:space="0" w:color="auto"/>
        <w:left w:val="none" w:sz="0" w:space="0" w:color="auto"/>
        <w:bottom w:val="none" w:sz="0" w:space="0" w:color="auto"/>
        <w:right w:val="none" w:sz="0" w:space="0" w:color="auto"/>
      </w:divBdr>
    </w:div>
    <w:div w:id="363865781">
      <w:bodyDiv w:val="1"/>
      <w:marLeft w:val="0"/>
      <w:marRight w:val="0"/>
      <w:marTop w:val="0"/>
      <w:marBottom w:val="0"/>
      <w:divBdr>
        <w:top w:val="none" w:sz="0" w:space="0" w:color="auto"/>
        <w:left w:val="none" w:sz="0" w:space="0" w:color="auto"/>
        <w:bottom w:val="none" w:sz="0" w:space="0" w:color="auto"/>
        <w:right w:val="none" w:sz="0" w:space="0" w:color="auto"/>
      </w:divBdr>
    </w:div>
    <w:div w:id="365299092">
      <w:bodyDiv w:val="1"/>
      <w:marLeft w:val="0"/>
      <w:marRight w:val="0"/>
      <w:marTop w:val="0"/>
      <w:marBottom w:val="0"/>
      <w:divBdr>
        <w:top w:val="none" w:sz="0" w:space="0" w:color="auto"/>
        <w:left w:val="none" w:sz="0" w:space="0" w:color="auto"/>
        <w:bottom w:val="none" w:sz="0" w:space="0" w:color="auto"/>
        <w:right w:val="none" w:sz="0" w:space="0" w:color="auto"/>
      </w:divBdr>
    </w:div>
    <w:div w:id="369185203">
      <w:bodyDiv w:val="1"/>
      <w:marLeft w:val="0"/>
      <w:marRight w:val="0"/>
      <w:marTop w:val="0"/>
      <w:marBottom w:val="0"/>
      <w:divBdr>
        <w:top w:val="none" w:sz="0" w:space="0" w:color="auto"/>
        <w:left w:val="none" w:sz="0" w:space="0" w:color="auto"/>
        <w:bottom w:val="none" w:sz="0" w:space="0" w:color="auto"/>
        <w:right w:val="none" w:sz="0" w:space="0" w:color="auto"/>
      </w:divBdr>
    </w:div>
    <w:div w:id="370031342">
      <w:bodyDiv w:val="1"/>
      <w:marLeft w:val="0"/>
      <w:marRight w:val="0"/>
      <w:marTop w:val="0"/>
      <w:marBottom w:val="0"/>
      <w:divBdr>
        <w:top w:val="none" w:sz="0" w:space="0" w:color="auto"/>
        <w:left w:val="none" w:sz="0" w:space="0" w:color="auto"/>
        <w:bottom w:val="none" w:sz="0" w:space="0" w:color="auto"/>
        <w:right w:val="none" w:sz="0" w:space="0" w:color="auto"/>
      </w:divBdr>
    </w:div>
    <w:div w:id="372003612">
      <w:bodyDiv w:val="1"/>
      <w:marLeft w:val="0"/>
      <w:marRight w:val="0"/>
      <w:marTop w:val="0"/>
      <w:marBottom w:val="0"/>
      <w:divBdr>
        <w:top w:val="none" w:sz="0" w:space="0" w:color="auto"/>
        <w:left w:val="none" w:sz="0" w:space="0" w:color="auto"/>
        <w:bottom w:val="none" w:sz="0" w:space="0" w:color="auto"/>
        <w:right w:val="none" w:sz="0" w:space="0" w:color="auto"/>
      </w:divBdr>
    </w:div>
    <w:div w:id="379473956">
      <w:bodyDiv w:val="1"/>
      <w:marLeft w:val="0"/>
      <w:marRight w:val="0"/>
      <w:marTop w:val="0"/>
      <w:marBottom w:val="0"/>
      <w:divBdr>
        <w:top w:val="none" w:sz="0" w:space="0" w:color="auto"/>
        <w:left w:val="none" w:sz="0" w:space="0" w:color="auto"/>
        <w:bottom w:val="none" w:sz="0" w:space="0" w:color="auto"/>
        <w:right w:val="none" w:sz="0" w:space="0" w:color="auto"/>
      </w:divBdr>
    </w:div>
    <w:div w:id="380599440">
      <w:bodyDiv w:val="1"/>
      <w:marLeft w:val="0"/>
      <w:marRight w:val="0"/>
      <w:marTop w:val="0"/>
      <w:marBottom w:val="0"/>
      <w:divBdr>
        <w:top w:val="none" w:sz="0" w:space="0" w:color="auto"/>
        <w:left w:val="none" w:sz="0" w:space="0" w:color="auto"/>
        <w:bottom w:val="none" w:sz="0" w:space="0" w:color="auto"/>
        <w:right w:val="none" w:sz="0" w:space="0" w:color="auto"/>
      </w:divBdr>
    </w:div>
    <w:div w:id="385033053">
      <w:bodyDiv w:val="1"/>
      <w:marLeft w:val="0"/>
      <w:marRight w:val="0"/>
      <w:marTop w:val="0"/>
      <w:marBottom w:val="0"/>
      <w:divBdr>
        <w:top w:val="none" w:sz="0" w:space="0" w:color="auto"/>
        <w:left w:val="none" w:sz="0" w:space="0" w:color="auto"/>
        <w:bottom w:val="none" w:sz="0" w:space="0" w:color="auto"/>
        <w:right w:val="none" w:sz="0" w:space="0" w:color="auto"/>
      </w:divBdr>
    </w:div>
    <w:div w:id="394160076">
      <w:bodyDiv w:val="1"/>
      <w:marLeft w:val="0"/>
      <w:marRight w:val="0"/>
      <w:marTop w:val="0"/>
      <w:marBottom w:val="0"/>
      <w:divBdr>
        <w:top w:val="none" w:sz="0" w:space="0" w:color="auto"/>
        <w:left w:val="none" w:sz="0" w:space="0" w:color="auto"/>
        <w:bottom w:val="none" w:sz="0" w:space="0" w:color="auto"/>
        <w:right w:val="none" w:sz="0" w:space="0" w:color="auto"/>
      </w:divBdr>
    </w:div>
    <w:div w:id="395472061">
      <w:bodyDiv w:val="1"/>
      <w:marLeft w:val="0"/>
      <w:marRight w:val="0"/>
      <w:marTop w:val="0"/>
      <w:marBottom w:val="0"/>
      <w:divBdr>
        <w:top w:val="none" w:sz="0" w:space="0" w:color="auto"/>
        <w:left w:val="none" w:sz="0" w:space="0" w:color="auto"/>
        <w:bottom w:val="none" w:sz="0" w:space="0" w:color="auto"/>
        <w:right w:val="none" w:sz="0" w:space="0" w:color="auto"/>
      </w:divBdr>
    </w:div>
    <w:div w:id="396904733">
      <w:bodyDiv w:val="1"/>
      <w:marLeft w:val="0"/>
      <w:marRight w:val="0"/>
      <w:marTop w:val="0"/>
      <w:marBottom w:val="0"/>
      <w:divBdr>
        <w:top w:val="none" w:sz="0" w:space="0" w:color="auto"/>
        <w:left w:val="none" w:sz="0" w:space="0" w:color="auto"/>
        <w:bottom w:val="none" w:sz="0" w:space="0" w:color="auto"/>
        <w:right w:val="none" w:sz="0" w:space="0" w:color="auto"/>
      </w:divBdr>
    </w:div>
    <w:div w:id="398866749">
      <w:bodyDiv w:val="1"/>
      <w:marLeft w:val="0"/>
      <w:marRight w:val="0"/>
      <w:marTop w:val="0"/>
      <w:marBottom w:val="0"/>
      <w:divBdr>
        <w:top w:val="none" w:sz="0" w:space="0" w:color="auto"/>
        <w:left w:val="none" w:sz="0" w:space="0" w:color="auto"/>
        <w:bottom w:val="none" w:sz="0" w:space="0" w:color="auto"/>
        <w:right w:val="none" w:sz="0" w:space="0" w:color="auto"/>
      </w:divBdr>
    </w:div>
    <w:div w:id="401610711">
      <w:bodyDiv w:val="1"/>
      <w:marLeft w:val="0"/>
      <w:marRight w:val="0"/>
      <w:marTop w:val="0"/>
      <w:marBottom w:val="0"/>
      <w:divBdr>
        <w:top w:val="none" w:sz="0" w:space="0" w:color="auto"/>
        <w:left w:val="none" w:sz="0" w:space="0" w:color="auto"/>
        <w:bottom w:val="none" w:sz="0" w:space="0" w:color="auto"/>
        <w:right w:val="none" w:sz="0" w:space="0" w:color="auto"/>
      </w:divBdr>
    </w:div>
    <w:div w:id="403718510">
      <w:bodyDiv w:val="1"/>
      <w:marLeft w:val="0"/>
      <w:marRight w:val="0"/>
      <w:marTop w:val="0"/>
      <w:marBottom w:val="0"/>
      <w:divBdr>
        <w:top w:val="none" w:sz="0" w:space="0" w:color="auto"/>
        <w:left w:val="none" w:sz="0" w:space="0" w:color="auto"/>
        <w:bottom w:val="none" w:sz="0" w:space="0" w:color="auto"/>
        <w:right w:val="none" w:sz="0" w:space="0" w:color="auto"/>
      </w:divBdr>
    </w:div>
    <w:div w:id="403796919">
      <w:bodyDiv w:val="1"/>
      <w:marLeft w:val="0"/>
      <w:marRight w:val="0"/>
      <w:marTop w:val="0"/>
      <w:marBottom w:val="0"/>
      <w:divBdr>
        <w:top w:val="none" w:sz="0" w:space="0" w:color="auto"/>
        <w:left w:val="none" w:sz="0" w:space="0" w:color="auto"/>
        <w:bottom w:val="none" w:sz="0" w:space="0" w:color="auto"/>
        <w:right w:val="none" w:sz="0" w:space="0" w:color="auto"/>
      </w:divBdr>
    </w:div>
    <w:div w:id="405808705">
      <w:bodyDiv w:val="1"/>
      <w:marLeft w:val="0"/>
      <w:marRight w:val="0"/>
      <w:marTop w:val="0"/>
      <w:marBottom w:val="0"/>
      <w:divBdr>
        <w:top w:val="none" w:sz="0" w:space="0" w:color="auto"/>
        <w:left w:val="none" w:sz="0" w:space="0" w:color="auto"/>
        <w:bottom w:val="none" w:sz="0" w:space="0" w:color="auto"/>
        <w:right w:val="none" w:sz="0" w:space="0" w:color="auto"/>
      </w:divBdr>
    </w:div>
    <w:div w:id="410741534">
      <w:bodyDiv w:val="1"/>
      <w:marLeft w:val="0"/>
      <w:marRight w:val="0"/>
      <w:marTop w:val="0"/>
      <w:marBottom w:val="0"/>
      <w:divBdr>
        <w:top w:val="none" w:sz="0" w:space="0" w:color="auto"/>
        <w:left w:val="none" w:sz="0" w:space="0" w:color="auto"/>
        <w:bottom w:val="none" w:sz="0" w:space="0" w:color="auto"/>
        <w:right w:val="none" w:sz="0" w:space="0" w:color="auto"/>
      </w:divBdr>
    </w:div>
    <w:div w:id="413092381">
      <w:bodyDiv w:val="1"/>
      <w:marLeft w:val="0"/>
      <w:marRight w:val="0"/>
      <w:marTop w:val="0"/>
      <w:marBottom w:val="0"/>
      <w:divBdr>
        <w:top w:val="none" w:sz="0" w:space="0" w:color="auto"/>
        <w:left w:val="none" w:sz="0" w:space="0" w:color="auto"/>
        <w:bottom w:val="none" w:sz="0" w:space="0" w:color="auto"/>
        <w:right w:val="none" w:sz="0" w:space="0" w:color="auto"/>
      </w:divBdr>
    </w:div>
    <w:div w:id="418526809">
      <w:bodyDiv w:val="1"/>
      <w:marLeft w:val="0"/>
      <w:marRight w:val="0"/>
      <w:marTop w:val="0"/>
      <w:marBottom w:val="0"/>
      <w:divBdr>
        <w:top w:val="none" w:sz="0" w:space="0" w:color="auto"/>
        <w:left w:val="none" w:sz="0" w:space="0" w:color="auto"/>
        <w:bottom w:val="none" w:sz="0" w:space="0" w:color="auto"/>
        <w:right w:val="none" w:sz="0" w:space="0" w:color="auto"/>
      </w:divBdr>
    </w:div>
    <w:div w:id="418596597">
      <w:bodyDiv w:val="1"/>
      <w:marLeft w:val="0"/>
      <w:marRight w:val="0"/>
      <w:marTop w:val="0"/>
      <w:marBottom w:val="0"/>
      <w:divBdr>
        <w:top w:val="none" w:sz="0" w:space="0" w:color="auto"/>
        <w:left w:val="none" w:sz="0" w:space="0" w:color="auto"/>
        <w:bottom w:val="none" w:sz="0" w:space="0" w:color="auto"/>
        <w:right w:val="none" w:sz="0" w:space="0" w:color="auto"/>
      </w:divBdr>
    </w:div>
    <w:div w:id="419371323">
      <w:bodyDiv w:val="1"/>
      <w:marLeft w:val="0"/>
      <w:marRight w:val="0"/>
      <w:marTop w:val="0"/>
      <w:marBottom w:val="0"/>
      <w:divBdr>
        <w:top w:val="none" w:sz="0" w:space="0" w:color="auto"/>
        <w:left w:val="none" w:sz="0" w:space="0" w:color="auto"/>
        <w:bottom w:val="none" w:sz="0" w:space="0" w:color="auto"/>
        <w:right w:val="none" w:sz="0" w:space="0" w:color="auto"/>
      </w:divBdr>
    </w:div>
    <w:div w:id="424543881">
      <w:bodyDiv w:val="1"/>
      <w:marLeft w:val="0"/>
      <w:marRight w:val="0"/>
      <w:marTop w:val="0"/>
      <w:marBottom w:val="0"/>
      <w:divBdr>
        <w:top w:val="none" w:sz="0" w:space="0" w:color="auto"/>
        <w:left w:val="none" w:sz="0" w:space="0" w:color="auto"/>
        <w:bottom w:val="none" w:sz="0" w:space="0" w:color="auto"/>
        <w:right w:val="none" w:sz="0" w:space="0" w:color="auto"/>
      </w:divBdr>
    </w:div>
    <w:div w:id="426272628">
      <w:bodyDiv w:val="1"/>
      <w:marLeft w:val="0"/>
      <w:marRight w:val="0"/>
      <w:marTop w:val="0"/>
      <w:marBottom w:val="0"/>
      <w:divBdr>
        <w:top w:val="none" w:sz="0" w:space="0" w:color="auto"/>
        <w:left w:val="none" w:sz="0" w:space="0" w:color="auto"/>
        <w:bottom w:val="none" w:sz="0" w:space="0" w:color="auto"/>
        <w:right w:val="none" w:sz="0" w:space="0" w:color="auto"/>
      </w:divBdr>
    </w:div>
    <w:div w:id="426577562">
      <w:bodyDiv w:val="1"/>
      <w:marLeft w:val="0"/>
      <w:marRight w:val="0"/>
      <w:marTop w:val="0"/>
      <w:marBottom w:val="0"/>
      <w:divBdr>
        <w:top w:val="none" w:sz="0" w:space="0" w:color="auto"/>
        <w:left w:val="none" w:sz="0" w:space="0" w:color="auto"/>
        <w:bottom w:val="none" w:sz="0" w:space="0" w:color="auto"/>
        <w:right w:val="none" w:sz="0" w:space="0" w:color="auto"/>
      </w:divBdr>
    </w:div>
    <w:div w:id="427193075">
      <w:bodyDiv w:val="1"/>
      <w:marLeft w:val="300"/>
      <w:marRight w:val="300"/>
      <w:marTop w:val="300"/>
      <w:marBottom w:val="300"/>
      <w:divBdr>
        <w:top w:val="none" w:sz="0" w:space="0" w:color="auto"/>
        <w:left w:val="none" w:sz="0" w:space="0" w:color="auto"/>
        <w:bottom w:val="none" w:sz="0" w:space="0" w:color="auto"/>
        <w:right w:val="none" w:sz="0" w:space="0" w:color="auto"/>
      </w:divBdr>
    </w:div>
    <w:div w:id="427701221">
      <w:bodyDiv w:val="1"/>
      <w:marLeft w:val="0"/>
      <w:marRight w:val="0"/>
      <w:marTop w:val="0"/>
      <w:marBottom w:val="0"/>
      <w:divBdr>
        <w:top w:val="none" w:sz="0" w:space="0" w:color="auto"/>
        <w:left w:val="none" w:sz="0" w:space="0" w:color="auto"/>
        <w:bottom w:val="none" w:sz="0" w:space="0" w:color="auto"/>
        <w:right w:val="none" w:sz="0" w:space="0" w:color="auto"/>
      </w:divBdr>
    </w:div>
    <w:div w:id="428045203">
      <w:bodyDiv w:val="1"/>
      <w:marLeft w:val="0"/>
      <w:marRight w:val="0"/>
      <w:marTop w:val="0"/>
      <w:marBottom w:val="0"/>
      <w:divBdr>
        <w:top w:val="none" w:sz="0" w:space="0" w:color="auto"/>
        <w:left w:val="none" w:sz="0" w:space="0" w:color="auto"/>
        <w:bottom w:val="none" w:sz="0" w:space="0" w:color="auto"/>
        <w:right w:val="none" w:sz="0" w:space="0" w:color="auto"/>
      </w:divBdr>
    </w:div>
    <w:div w:id="432868647">
      <w:bodyDiv w:val="1"/>
      <w:marLeft w:val="0"/>
      <w:marRight w:val="0"/>
      <w:marTop w:val="0"/>
      <w:marBottom w:val="0"/>
      <w:divBdr>
        <w:top w:val="none" w:sz="0" w:space="0" w:color="auto"/>
        <w:left w:val="none" w:sz="0" w:space="0" w:color="auto"/>
        <w:bottom w:val="none" w:sz="0" w:space="0" w:color="auto"/>
        <w:right w:val="none" w:sz="0" w:space="0" w:color="auto"/>
      </w:divBdr>
    </w:div>
    <w:div w:id="433667275">
      <w:bodyDiv w:val="1"/>
      <w:marLeft w:val="0"/>
      <w:marRight w:val="0"/>
      <w:marTop w:val="0"/>
      <w:marBottom w:val="0"/>
      <w:divBdr>
        <w:top w:val="none" w:sz="0" w:space="0" w:color="auto"/>
        <w:left w:val="none" w:sz="0" w:space="0" w:color="auto"/>
        <w:bottom w:val="none" w:sz="0" w:space="0" w:color="auto"/>
        <w:right w:val="none" w:sz="0" w:space="0" w:color="auto"/>
      </w:divBdr>
    </w:div>
    <w:div w:id="435366230">
      <w:bodyDiv w:val="1"/>
      <w:marLeft w:val="0"/>
      <w:marRight w:val="0"/>
      <w:marTop w:val="0"/>
      <w:marBottom w:val="0"/>
      <w:divBdr>
        <w:top w:val="none" w:sz="0" w:space="0" w:color="auto"/>
        <w:left w:val="none" w:sz="0" w:space="0" w:color="auto"/>
        <w:bottom w:val="none" w:sz="0" w:space="0" w:color="auto"/>
        <w:right w:val="none" w:sz="0" w:space="0" w:color="auto"/>
      </w:divBdr>
    </w:div>
    <w:div w:id="448210077">
      <w:bodyDiv w:val="1"/>
      <w:marLeft w:val="0"/>
      <w:marRight w:val="0"/>
      <w:marTop w:val="0"/>
      <w:marBottom w:val="0"/>
      <w:divBdr>
        <w:top w:val="none" w:sz="0" w:space="0" w:color="auto"/>
        <w:left w:val="none" w:sz="0" w:space="0" w:color="auto"/>
        <w:bottom w:val="none" w:sz="0" w:space="0" w:color="auto"/>
        <w:right w:val="none" w:sz="0" w:space="0" w:color="auto"/>
      </w:divBdr>
    </w:div>
    <w:div w:id="451826951">
      <w:bodyDiv w:val="1"/>
      <w:marLeft w:val="0"/>
      <w:marRight w:val="0"/>
      <w:marTop w:val="0"/>
      <w:marBottom w:val="0"/>
      <w:divBdr>
        <w:top w:val="none" w:sz="0" w:space="0" w:color="auto"/>
        <w:left w:val="none" w:sz="0" w:space="0" w:color="auto"/>
        <w:bottom w:val="none" w:sz="0" w:space="0" w:color="auto"/>
        <w:right w:val="none" w:sz="0" w:space="0" w:color="auto"/>
      </w:divBdr>
    </w:div>
    <w:div w:id="452989322">
      <w:bodyDiv w:val="1"/>
      <w:marLeft w:val="0"/>
      <w:marRight w:val="0"/>
      <w:marTop w:val="0"/>
      <w:marBottom w:val="0"/>
      <w:divBdr>
        <w:top w:val="none" w:sz="0" w:space="0" w:color="auto"/>
        <w:left w:val="none" w:sz="0" w:space="0" w:color="auto"/>
        <w:bottom w:val="none" w:sz="0" w:space="0" w:color="auto"/>
        <w:right w:val="none" w:sz="0" w:space="0" w:color="auto"/>
      </w:divBdr>
    </w:div>
    <w:div w:id="460809789">
      <w:bodyDiv w:val="1"/>
      <w:marLeft w:val="0"/>
      <w:marRight w:val="0"/>
      <w:marTop w:val="0"/>
      <w:marBottom w:val="0"/>
      <w:divBdr>
        <w:top w:val="none" w:sz="0" w:space="0" w:color="auto"/>
        <w:left w:val="none" w:sz="0" w:space="0" w:color="auto"/>
        <w:bottom w:val="none" w:sz="0" w:space="0" w:color="auto"/>
        <w:right w:val="none" w:sz="0" w:space="0" w:color="auto"/>
      </w:divBdr>
    </w:div>
    <w:div w:id="462963837">
      <w:bodyDiv w:val="1"/>
      <w:marLeft w:val="0"/>
      <w:marRight w:val="0"/>
      <w:marTop w:val="0"/>
      <w:marBottom w:val="0"/>
      <w:divBdr>
        <w:top w:val="none" w:sz="0" w:space="0" w:color="auto"/>
        <w:left w:val="none" w:sz="0" w:space="0" w:color="auto"/>
        <w:bottom w:val="none" w:sz="0" w:space="0" w:color="auto"/>
        <w:right w:val="none" w:sz="0" w:space="0" w:color="auto"/>
      </w:divBdr>
    </w:div>
    <w:div w:id="463960403">
      <w:bodyDiv w:val="1"/>
      <w:marLeft w:val="0"/>
      <w:marRight w:val="0"/>
      <w:marTop w:val="0"/>
      <w:marBottom w:val="0"/>
      <w:divBdr>
        <w:top w:val="none" w:sz="0" w:space="0" w:color="auto"/>
        <w:left w:val="none" w:sz="0" w:space="0" w:color="auto"/>
        <w:bottom w:val="none" w:sz="0" w:space="0" w:color="auto"/>
        <w:right w:val="none" w:sz="0" w:space="0" w:color="auto"/>
      </w:divBdr>
    </w:div>
    <w:div w:id="470488375">
      <w:bodyDiv w:val="1"/>
      <w:marLeft w:val="0"/>
      <w:marRight w:val="0"/>
      <w:marTop w:val="0"/>
      <w:marBottom w:val="0"/>
      <w:divBdr>
        <w:top w:val="none" w:sz="0" w:space="0" w:color="auto"/>
        <w:left w:val="none" w:sz="0" w:space="0" w:color="auto"/>
        <w:bottom w:val="none" w:sz="0" w:space="0" w:color="auto"/>
        <w:right w:val="none" w:sz="0" w:space="0" w:color="auto"/>
      </w:divBdr>
    </w:div>
    <w:div w:id="477721368">
      <w:bodyDiv w:val="1"/>
      <w:marLeft w:val="0"/>
      <w:marRight w:val="0"/>
      <w:marTop w:val="0"/>
      <w:marBottom w:val="0"/>
      <w:divBdr>
        <w:top w:val="none" w:sz="0" w:space="0" w:color="auto"/>
        <w:left w:val="none" w:sz="0" w:space="0" w:color="auto"/>
        <w:bottom w:val="none" w:sz="0" w:space="0" w:color="auto"/>
        <w:right w:val="none" w:sz="0" w:space="0" w:color="auto"/>
      </w:divBdr>
    </w:div>
    <w:div w:id="479080231">
      <w:bodyDiv w:val="1"/>
      <w:marLeft w:val="0"/>
      <w:marRight w:val="0"/>
      <w:marTop w:val="0"/>
      <w:marBottom w:val="0"/>
      <w:divBdr>
        <w:top w:val="none" w:sz="0" w:space="0" w:color="auto"/>
        <w:left w:val="none" w:sz="0" w:space="0" w:color="auto"/>
        <w:bottom w:val="none" w:sz="0" w:space="0" w:color="auto"/>
        <w:right w:val="none" w:sz="0" w:space="0" w:color="auto"/>
      </w:divBdr>
    </w:div>
    <w:div w:id="480389105">
      <w:bodyDiv w:val="1"/>
      <w:marLeft w:val="0"/>
      <w:marRight w:val="0"/>
      <w:marTop w:val="0"/>
      <w:marBottom w:val="0"/>
      <w:divBdr>
        <w:top w:val="none" w:sz="0" w:space="0" w:color="auto"/>
        <w:left w:val="none" w:sz="0" w:space="0" w:color="auto"/>
        <w:bottom w:val="none" w:sz="0" w:space="0" w:color="auto"/>
        <w:right w:val="none" w:sz="0" w:space="0" w:color="auto"/>
      </w:divBdr>
    </w:div>
    <w:div w:id="484443434">
      <w:bodyDiv w:val="1"/>
      <w:marLeft w:val="0"/>
      <w:marRight w:val="0"/>
      <w:marTop w:val="0"/>
      <w:marBottom w:val="0"/>
      <w:divBdr>
        <w:top w:val="none" w:sz="0" w:space="0" w:color="auto"/>
        <w:left w:val="none" w:sz="0" w:space="0" w:color="auto"/>
        <w:bottom w:val="none" w:sz="0" w:space="0" w:color="auto"/>
        <w:right w:val="none" w:sz="0" w:space="0" w:color="auto"/>
      </w:divBdr>
    </w:div>
    <w:div w:id="486019495">
      <w:bodyDiv w:val="1"/>
      <w:marLeft w:val="0"/>
      <w:marRight w:val="0"/>
      <w:marTop w:val="0"/>
      <w:marBottom w:val="0"/>
      <w:divBdr>
        <w:top w:val="none" w:sz="0" w:space="0" w:color="auto"/>
        <w:left w:val="none" w:sz="0" w:space="0" w:color="auto"/>
        <w:bottom w:val="none" w:sz="0" w:space="0" w:color="auto"/>
        <w:right w:val="none" w:sz="0" w:space="0" w:color="auto"/>
      </w:divBdr>
    </w:div>
    <w:div w:id="486215113">
      <w:bodyDiv w:val="1"/>
      <w:marLeft w:val="0"/>
      <w:marRight w:val="0"/>
      <w:marTop w:val="0"/>
      <w:marBottom w:val="0"/>
      <w:divBdr>
        <w:top w:val="none" w:sz="0" w:space="0" w:color="auto"/>
        <w:left w:val="none" w:sz="0" w:space="0" w:color="auto"/>
        <w:bottom w:val="none" w:sz="0" w:space="0" w:color="auto"/>
        <w:right w:val="none" w:sz="0" w:space="0" w:color="auto"/>
      </w:divBdr>
    </w:div>
    <w:div w:id="490487620">
      <w:bodyDiv w:val="1"/>
      <w:marLeft w:val="0"/>
      <w:marRight w:val="0"/>
      <w:marTop w:val="0"/>
      <w:marBottom w:val="0"/>
      <w:divBdr>
        <w:top w:val="none" w:sz="0" w:space="0" w:color="auto"/>
        <w:left w:val="none" w:sz="0" w:space="0" w:color="auto"/>
        <w:bottom w:val="none" w:sz="0" w:space="0" w:color="auto"/>
        <w:right w:val="none" w:sz="0" w:space="0" w:color="auto"/>
      </w:divBdr>
    </w:div>
    <w:div w:id="508061032">
      <w:bodyDiv w:val="1"/>
      <w:marLeft w:val="0"/>
      <w:marRight w:val="0"/>
      <w:marTop w:val="0"/>
      <w:marBottom w:val="0"/>
      <w:divBdr>
        <w:top w:val="none" w:sz="0" w:space="0" w:color="auto"/>
        <w:left w:val="none" w:sz="0" w:space="0" w:color="auto"/>
        <w:bottom w:val="none" w:sz="0" w:space="0" w:color="auto"/>
        <w:right w:val="none" w:sz="0" w:space="0" w:color="auto"/>
      </w:divBdr>
    </w:div>
    <w:div w:id="508105335">
      <w:bodyDiv w:val="1"/>
      <w:marLeft w:val="0"/>
      <w:marRight w:val="0"/>
      <w:marTop w:val="0"/>
      <w:marBottom w:val="0"/>
      <w:divBdr>
        <w:top w:val="none" w:sz="0" w:space="0" w:color="auto"/>
        <w:left w:val="none" w:sz="0" w:space="0" w:color="auto"/>
        <w:bottom w:val="none" w:sz="0" w:space="0" w:color="auto"/>
        <w:right w:val="none" w:sz="0" w:space="0" w:color="auto"/>
      </w:divBdr>
    </w:div>
    <w:div w:id="513569015">
      <w:bodyDiv w:val="1"/>
      <w:marLeft w:val="0"/>
      <w:marRight w:val="0"/>
      <w:marTop w:val="0"/>
      <w:marBottom w:val="0"/>
      <w:divBdr>
        <w:top w:val="none" w:sz="0" w:space="0" w:color="auto"/>
        <w:left w:val="none" w:sz="0" w:space="0" w:color="auto"/>
        <w:bottom w:val="none" w:sz="0" w:space="0" w:color="auto"/>
        <w:right w:val="none" w:sz="0" w:space="0" w:color="auto"/>
      </w:divBdr>
    </w:div>
    <w:div w:id="519853971">
      <w:bodyDiv w:val="1"/>
      <w:marLeft w:val="0"/>
      <w:marRight w:val="0"/>
      <w:marTop w:val="0"/>
      <w:marBottom w:val="0"/>
      <w:divBdr>
        <w:top w:val="none" w:sz="0" w:space="0" w:color="auto"/>
        <w:left w:val="none" w:sz="0" w:space="0" w:color="auto"/>
        <w:bottom w:val="none" w:sz="0" w:space="0" w:color="auto"/>
        <w:right w:val="none" w:sz="0" w:space="0" w:color="auto"/>
      </w:divBdr>
    </w:div>
    <w:div w:id="525560561">
      <w:bodyDiv w:val="1"/>
      <w:marLeft w:val="0"/>
      <w:marRight w:val="0"/>
      <w:marTop w:val="0"/>
      <w:marBottom w:val="0"/>
      <w:divBdr>
        <w:top w:val="none" w:sz="0" w:space="0" w:color="auto"/>
        <w:left w:val="none" w:sz="0" w:space="0" w:color="auto"/>
        <w:bottom w:val="none" w:sz="0" w:space="0" w:color="auto"/>
        <w:right w:val="none" w:sz="0" w:space="0" w:color="auto"/>
      </w:divBdr>
    </w:div>
    <w:div w:id="528299849">
      <w:bodyDiv w:val="1"/>
      <w:marLeft w:val="0"/>
      <w:marRight w:val="0"/>
      <w:marTop w:val="0"/>
      <w:marBottom w:val="0"/>
      <w:divBdr>
        <w:top w:val="none" w:sz="0" w:space="0" w:color="auto"/>
        <w:left w:val="none" w:sz="0" w:space="0" w:color="auto"/>
        <w:bottom w:val="none" w:sz="0" w:space="0" w:color="auto"/>
        <w:right w:val="none" w:sz="0" w:space="0" w:color="auto"/>
      </w:divBdr>
    </w:div>
    <w:div w:id="529418858">
      <w:bodyDiv w:val="1"/>
      <w:marLeft w:val="0"/>
      <w:marRight w:val="0"/>
      <w:marTop w:val="0"/>
      <w:marBottom w:val="0"/>
      <w:divBdr>
        <w:top w:val="none" w:sz="0" w:space="0" w:color="auto"/>
        <w:left w:val="none" w:sz="0" w:space="0" w:color="auto"/>
        <w:bottom w:val="none" w:sz="0" w:space="0" w:color="auto"/>
        <w:right w:val="none" w:sz="0" w:space="0" w:color="auto"/>
      </w:divBdr>
    </w:div>
    <w:div w:id="534774681">
      <w:bodyDiv w:val="1"/>
      <w:marLeft w:val="0"/>
      <w:marRight w:val="0"/>
      <w:marTop w:val="0"/>
      <w:marBottom w:val="0"/>
      <w:divBdr>
        <w:top w:val="none" w:sz="0" w:space="0" w:color="auto"/>
        <w:left w:val="none" w:sz="0" w:space="0" w:color="auto"/>
        <w:bottom w:val="none" w:sz="0" w:space="0" w:color="auto"/>
        <w:right w:val="none" w:sz="0" w:space="0" w:color="auto"/>
      </w:divBdr>
    </w:div>
    <w:div w:id="535587138">
      <w:bodyDiv w:val="1"/>
      <w:marLeft w:val="0"/>
      <w:marRight w:val="0"/>
      <w:marTop w:val="0"/>
      <w:marBottom w:val="0"/>
      <w:divBdr>
        <w:top w:val="none" w:sz="0" w:space="0" w:color="auto"/>
        <w:left w:val="none" w:sz="0" w:space="0" w:color="auto"/>
        <w:bottom w:val="none" w:sz="0" w:space="0" w:color="auto"/>
        <w:right w:val="none" w:sz="0" w:space="0" w:color="auto"/>
      </w:divBdr>
    </w:div>
    <w:div w:id="544148130">
      <w:bodyDiv w:val="1"/>
      <w:marLeft w:val="0"/>
      <w:marRight w:val="0"/>
      <w:marTop w:val="0"/>
      <w:marBottom w:val="0"/>
      <w:divBdr>
        <w:top w:val="none" w:sz="0" w:space="0" w:color="auto"/>
        <w:left w:val="none" w:sz="0" w:space="0" w:color="auto"/>
        <w:bottom w:val="none" w:sz="0" w:space="0" w:color="auto"/>
        <w:right w:val="none" w:sz="0" w:space="0" w:color="auto"/>
      </w:divBdr>
    </w:div>
    <w:div w:id="545027764">
      <w:bodyDiv w:val="1"/>
      <w:marLeft w:val="0"/>
      <w:marRight w:val="0"/>
      <w:marTop w:val="0"/>
      <w:marBottom w:val="0"/>
      <w:divBdr>
        <w:top w:val="none" w:sz="0" w:space="0" w:color="auto"/>
        <w:left w:val="none" w:sz="0" w:space="0" w:color="auto"/>
        <w:bottom w:val="none" w:sz="0" w:space="0" w:color="auto"/>
        <w:right w:val="none" w:sz="0" w:space="0" w:color="auto"/>
      </w:divBdr>
    </w:div>
    <w:div w:id="546533578">
      <w:bodyDiv w:val="1"/>
      <w:marLeft w:val="0"/>
      <w:marRight w:val="0"/>
      <w:marTop w:val="0"/>
      <w:marBottom w:val="0"/>
      <w:divBdr>
        <w:top w:val="none" w:sz="0" w:space="0" w:color="auto"/>
        <w:left w:val="none" w:sz="0" w:space="0" w:color="auto"/>
        <w:bottom w:val="none" w:sz="0" w:space="0" w:color="auto"/>
        <w:right w:val="none" w:sz="0" w:space="0" w:color="auto"/>
      </w:divBdr>
    </w:div>
    <w:div w:id="547185322">
      <w:bodyDiv w:val="1"/>
      <w:marLeft w:val="0"/>
      <w:marRight w:val="0"/>
      <w:marTop w:val="0"/>
      <w:marBottom w:val="0"/>
      <w:divBdr>
        <w:top w:val="none" w:sz="0" w:space="0" w:color="auto"/>
        <w:left w:val="none" w:sz="0" w:space="0" w:color="auto"/>
        <w:bottom w:val="none" w:sz="0" w:space="0" w:color="auto"/>
        <w:right w:val="none" w:sz="0" w:space="0" w:color="auto"/>
      </w:divBdr>
    </w:div>
    <w:div w:id="547257854">
      <w:bodyDiv w:val="1"/>
      <w:marLeft w:val="0"/>
      <w:marRight w:val="0"/>
      <w:marTop w:val="0"/>
      <w:marBottom w:val="0"/>
      <w:divBdr>
        <w:top w:val="none" w:sz="0" w:space="0" w:color="auto"/>
        <w:left w:val="none" w:sz="0" w:space="0" w:color="auto"/>
        <w:bottom w:val="none" w:sz="0" w:space="0" w:color="auto"/>
        <w:right w:val="none" w:sz="0" w:space="0" w:color="auto"/>
      </w:divBdr>
    </w:div>
    <w:div w:id="553470419">
      <w:bodyDiv w:val="1"/>
      <w:marLeft w:val="0"/>
      <w:marRight w:val="0"/>
      <w:marTop w:val="0"/>
      <w:marBottom w:val="0"/>
      <w:divBdr>
        <w:top w:val="none" w:sz="0" w:space="0" w:color="auto"/>
        <w:left w:val="none" w:sz="0" w:space="0" w:color="auto"/>
        <w:bottom w:val="none" w:sz="0" w:space="0" w:color="auto"/>
        <w:right w:val="none" w:sz="0" w:space="0" w:color="auto"/>
      </w:divBdr>
      <w:divsChild>
        <w:div w:id="1610120271">
          <w:marLeft w:val="0"/>
          <w:marRight w:val="0"/>
          <w:marTop w:val="0"/>
          <w:marBottom w:val="0"/>
          <w:divBdr>
            <w:top w:val="none" w:sz="0" w:space="0" w:color="auto"/>
            <w:left w:val="none" w:sz="0" w:space="0" w:color="auto"/>
            <w:bottom w:val="none" w:sz="0" w:space="0" w:color="auto"/>
            <w:right w:val="none" w:sz="0" w:space="0" w:color="auto"/>
          </w:divBdr>
          <w:divsChild>
            <w:div w:id="2035882015">
              <w:marLeft w:val="0"/>
              <w:marRight w:val="0"/>
              <w:marTop w:val="0"/>
              <w:marBottom w:val="0"/>
              <w:divBdr>
                <w:top w:val="none" w:sz="0" w:space="0" w:color="auto"/>
                <w:left w:val="none" w:sz="0" w:space="0" w:color="auto"/>
                <w:bottom w:val="none" w:sz="0" w:space="0" w:color="auto"/>
                <w:right w:val="none" w:sz="0" w:space="0" w:color="auto"/>
              </w:divBdr>
              <w:divsChild>
                <w:div w:id="992373857">
                  <w:marLeft w:val="0"/>
                  <w:marRight w:val="0"/>
                  <w:marTop w:val="195"/>
                  <w:marBottom w:val="0"/>
                  <w:divBdr>
                    <w:top w:val="none" w:sz="0" w:space="0" w:color="auto"/>
                    <w:left w:val="none" w:sz="0" w:space="0" w:color="auto"/>
                    <w:bottom w:val="none" w:sz="0" w:space="0" w:color="auto"/>
                    <w:right w:val="none" w:sz="0" w:space="0" w:color="auto"/>
                  </w:divBdr>
                  <w:divsChild>
                    <w:div w:id="203375699">
                      <w:marLeft w:val="0"/>
                      <w:marRight w:val="0"/>
                      <w:marTop w:val="0"/>
                      <w:marBottom w:val="180"/>
                      <w:divBdr>
                        <w:top w:val="none" w:sz="0" w:space="0" w:color="auto"/>
                        <w:left w:val="none" w:sz="0" w:space="0" w:color="auto"/>
                        <w:bottom w:val="none" w:sz="0" w:space="0" w:color="auto"/>
                        <w:right w:val="none" w:sz="0" w:space="0" w:color="auto"/>
                      </w:divBdr>
                      <w:divsChild>
                        <w:div w:id="611910206">
                          <w:marLeft w:val="0"/>
                          <w:marRight w:val="0"/>
                          <w:marTop w:val="0"/>
                          <w:marBottom w:val="0"/>
                          <w:divBdr>
                            <w:top w:val="none" w:sz="0" w:space="0" w:color="auto"/>
                            <w:left w:val="none" w:sz="0" w:space="0" w:color="auto"/>
                            <w:bottom w:val="none" w:sz="0" w:space="0" w:color="auto"/>
                            <w:right w:val="none" w:sz="0" w:space="0" w:color="auto"/>
                          </w:divBdr>
                          <w:divsChild>
                            <w:div w:id="749278897">
                              <w:marLeft w:val="0"/>
                              <w:marRight w:val="0"/>
                              <w:marTop w:val="0"/>
                              <w:marBottom w:val="0"/>
                              <w:divBdr>
                                <w:top w:val="none" w:sz="0" w:space="0" w:color="auto"/>
                                <w:left w:val="none" w:sz="0" w:space="0" w:color="auto"/>
                                <w:bottom w:val="none" w:sz="0" w:space="0" w:color="auto"/>
                                <w:right w:val="none" w:sz="0" w:space="0" w:color="auto"/>
                              </w:divBdr>
                              <w:divsChild>
                                <w:div w:id="258216902">
                                  <w:marLeft w:val="0"/>
                                  <w:marRight w:val="0"/>
                                  <w:marTop w:val="0"/>
                                  <w:marBottom w:val="0"/>
                                  <w:divBdr>
                                    <w:top w:val="none" w:sz="0" w:space="0" w:color="auto"/>
                                    <w:left w:val="none" w:sz="0" w:space="0" w:color="auto"/>
                                    <w:bottom w:val="none" w:sz="0" w:space="0" w:color="auto"/>
                                    <w:right w:val="none" w:sz="0" w:space="0" w:color="auto"/>
                                  </w:divBdr>
                                  <w:divsChild>
                                    <w:div w:id="805397892">
                                      <w:marLeft w:val="0"/>
                                      <w:marRight w:val="0"/>
                                      <w:marTop w:val="0"/>
                                      <w:marBottom w:val="0"/>
                                      <w:divBdr>
                                        <w:top w:val="none" w:sz="0" w:space="0" w:color="auto"/>
                                        <w:left w:val="none" w:sz="0" w:space="0" w:color="auto"/>
                                        <w:bottom w:val="none" w:sz="0" w:space="0" w:color="auto"/>
                                        <w:right w:val="none" w:sz="0" w:space="0" w:color="auto"/>
                                      </w:divBdr>
                                      <w:divsChild>
                                        <w:div w:id="233012237">
                                          <w:marLeft w:val="0"/>
                                          <w:marRight w:val="0"/>
                                          <w:marTop w:val="0"/>
                                          <w:marBottom w:val="0"/>
                                          <w:divBdr>
                                            <w:top w:val="none" w:sz="0" w:space="0" w:color="auto"/>
                                            <w:left w:val="none" w:sz="0" w:space="0" w:color="auto"/>
                                            <w:bottom w:val="none" w:sz="0" w:space="0" w:color="auto"/>
                                            <w:right w:val="none" w:sz="0" w:space="0" w:color="auto"/>
                                          </w:divBdr>
                                          <w:divsChild>
                                            <w:div w:id="1963152190">
                                              <w:marLeft w:val="0"/>
                                              <w:marRight w:val="0"/>
                                              <w:marTop w:val="0"/>
                                              <w:marBottom w:val="0"/>
                                              <w:divBdr>
                                                <w:top w:val="none" w:sz="0" w:space="0" w:color="auto"/>
                                                <w:left w:val="none" w:sz="0" w:space="0" w:color="auto"/>
                                                <w:bottom w:val="none" w:sz="0" w:space="0" w:color="auto"/>
                                                <w:right w:val="none" w:sz="0" w:space="0" w:color="auto"/>
                                              </w:divBdr>
                                              <w:divsChild>
                                                <w:div w:id="669523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554775386">
      <w:bodyDiv w:val="1"/>
      <w:marLeft w:val="0"/>
      <w:marRight w:val="0"/>
      <w:marTop w:val="0"/>
      <w:marBottom w:val="0"/>
      <w:divBdr>
        <w:top w:val="none" w:sz="0" w:space="0" w:color="auto"/>
        <w:left w:val="none" w:sz="0" w:space="0" w:color="auto"/>
        <w:bottom w:val="none" w:sz="0" w:space="0" w:color="auto"/>
        <w:right w:val="none" w:sz="0" w:space="0" w:color="auto"/>
      </w:divBdr>
    </w:div>
    <w:div w:id="556551906">
      <w:bodyDiv w:val="1"/>
      <w:marLeft w:val="0"/>
      <w:marRight w:val="0"/>
      <w:marTop w:val="0"/>
      <w:marBottom w:val="0"/>
      <w:divBdr>
        <w:top w:val="none" w:sz="0" w:space="0" w:color="auto"/>
        <w:left w:val="none" w:sz="0" w:space="0" w:color="auto"/>
        <w:bottom w:val="none" w:sz="0" w:space="0" w:color="auto"/>
        <w:right w:val="none" w:sz="0" w:space="0" w:color="auto"/>
      </w:divBdr>
    </w:div>
    <w:div w:id="557400527">
      <w:bodyDiv w:val="1"/>
      <w:marLeft w:val="0"/>
      <w:marRight w:val="0"/>
      <w:marTop w:val="0"/>
      <w:marBottom w:val="0"/>
      <w:divBdr>
        <w:top w:val="none" w:sz="0" w:space="0" w:color="auto"/>
        <w:left w:val="none" w:sz="0" w:space="0" w:color="auto"/>
        <w:bottom w:val="none" w:sz="0" w:space="0" w:color="auto"/>
        <w:right w:val="none" w:sz="0" w:space="0" w:color="auto"/>
      </w:divBdr>
    </w:div>
    <w:div w:id="568468269">
      <w:bodyDiv w:val="1"/>
      <w:marLeft w:val="0"/>
      <w:marRight w:val="0"/>
      <w:marTop w:val="0"/>
      <w:marBottom w:val="0"/>
      <w:divBdr>
        <w:top w:val="none" w:sz="0" w:space="0" w:color="auto"/>
        <w:left w:val="none" w:sz="0" w:space="0" w:color="auto"/>
        <w:bottom w:val="none" w:sz="0" w:space="0" w:color="auto"/>
        <w:right w:val="none" w:sz="0" w:space="0" w:color="auto"/>
      </w:divBdr>
    </w:div>
    <w:div w:id="573005874">
      <w:bodyDiv w:val="1"/>
      <w:marLeft w:val="0"/>
      <w:marRight w:val="0"/>
      <w:marTop w:val="0"/>
      <w:marBottom w:val="0"/>
      <w:divBdr>
        <w:top w:val="none" w:sz="0" w:space="0" w:color="auto"/>
        <w:left w:val="none" w:sz="0" w:space="0" w:color="auto"/>
        <w:bottom w:val="none" w:sz="0" w:space="0" w:color="auto"/>
        <w:right w:val="none" w:sz="0" w:space="0" w:color="auto"/>
      </w:divBdr>
    </w:div>
    <w:div w:id="576671713">
      <w:bodyDiv w:val="1"/>
      <w:marLeft w:val="0"/>
      <w:marRight w:val="0"/>
      <w:marTop w:val="0"/>
      <w:marBottom w:val="0"/>
      <w:divBdr>
        <w:top w:val="none" w:sz="0" w:space="0" w:color="auto"/>
        <w:left w:val="none" w:sz="0" w:space="0" w:color="auto"/>
        <w:bottom w:val="none" w:sz="0" w:space="0" w:color="auto"/>
        <w:right w:val="none" w:sz="0" w:space="0" w:color="auto"/>
      </w:divBdr>
    </w:div>
    <w:div w:id="577179083">
      <w:bodyDiv w:val="1"/>
      <w:marLeft w:val="0"/>
      <w:marRight w:val="0"/>
      <w:marTop w:val="0"/>
      <w:marBottom w:val="0"/>
      <w:divBdr>
        <w:top w:val="none" w:sz="0" w:space="0" w:color="auto"/>
        <w:left w:val="none" w:sz="0" w:space="0" w:color="auto"/>
        <w:bottom w:val="none" w:sz="0" w:space="0" w:color="auto"/>
        <w:right w:val="none" w:sz="0" w:space="0" w:color="auto"/>
      </w:divBdr>
    </w:div>
    <w:div w:id="582029363">
      <w:bodyDiv w:val="1"/>
      <w:marLeft w:val="0"/>
      <w:marRight w:val="0"/>
      <w:marTop w:val="0"/>
      <w:marBottom w:val="0"/>
      <w:divBdr>
        <w:top w:val="none" w:sz="0" w:space="0" w:color="auto"/>
        <w:left w:val="none" w:sz="0" w:space="0" w:color="auto"/>
        <w:bottom w:val="none" w:sz="0" w:space="0" w:color="auto"/>
        <w:right w:val="none" w:sz="0" w:space="0" w:color="auto"/>
      </w:divBdr>
    </w:div>
    <w:div w:id="583144912">
      <w:bodyDiv w:val="1"/>
      <w:marLeft w:val="0"/>
      <w:marRight w:val="0"/>
      <w:marTop w:val="0"/>
      <w:marBottom w:val="0"/>
      <w:divBdr>
        <w:top w:val="none" w:sz="0" w:space="0" w:color="auto"/>
        <w:left w:val="none" w:sz="0" w:space="0" w:color="auto"/>
        <w:bottom w:val="none" w:sz="0" w:space="0" w:color="auto"/>
        <w:right w:val="none" w:sz="0" w:space="0" w:color="auto"/>
      </w:divBdr>
    </w:div>
    <w:div w:id="583731860">
      <w:bodyDiv w:val="1"/>
      <w:marLeft w:val="0"/>
      <w:marRight w:val="0"/>
      <w:marTop w:val="0"/>
      <w:marBottom w:val="0"/>
      <w:divBdr>
        <w:top w:val="none" w:sz="0" w:space="0" w:color="auto"/>
        <w:left w:val="none" w:sz="0" w:space="0" w:color="auto"/>
        <w:bottom w:val="none" w:sz="0" w:space="0" w:color="auto"/>
        <w:right w:val="none" w:sz="0" w:space="0" w:color="auto"/>
      </w:divBdr>
    </w:div>
    <w:div w:id="589244183">
      <w:bodyDiv w:val="1"/>
      <w:marLeft w:val="0"/>
      <w:marRight w:val="0"/>
      <w:marTop w:val="0"/>
      <w:marBottom w:val="0"/>
      <w:divBdr>
        <w:top w:val="none" w:sz="0" w:space="0" w:color="auto"/>
        <w:left w:val="none" w:sz="0" w:space="0" w:color="auto"/>
        <w:bottom w:val="none" w:sz="0" w:space="0" w:color="auto"/>
        <w:right w:val="none" w:sz="0" w:space="0" w:color="auto"/>
      </w:divBdr>
    </w:div>
    <w:div w:id="591402014">
      <w:bodyDiv w:val="1"/>
      <w:marLeft w:val="0"/>
      <w:marRight w:val="0"/>
      <w:marTop w:val="0"/>
      <w:marBottom w:val="0"/>
      <w:divBdr>
        <w:top w:val="none" w:sz="0" w:space="0" w:color="auto"/>
        <w:left w:val="none" w:sz="0" w:space="0" w:color="auto"/>
        <w:bottom w:val="none" w:sz="0" w:space="0" w:color="auto"/>
        <w:right w:val="none" w:sz="0" w:space="0" w:color="auto"/>
      </w:divBdr>
    </w:div>
    <w:div w:id="592130349">
      <w:bodyDiv w:val="1"/>
      <w:marLeft w:val="0"/>
      <w:marRight w:val="0"/>
      <w:marTop w:val="0"/>
      <w:marBottom w:val="0"/>
      <w:divBdr>
        <w:top w:val="none" w:sz="0" w:space="0" w:color="auto"/>
        <w:left w:val="none" w:sz="0" w:space="0" w:color="auto"/>
        <w:bottom w:val="none" w:sz="0" w:space="0" w:color="auto"/>
        <w:right w:val="none" w:sz="0" w:space="0" w:color="auto"/>
      </w:divBdr>
      <w:divsChild>
        <w:div w:id="1044863720">
          <w:marLeft w:val="0"/>
          <w:marRight w:val="0"/>
          <w:marTop w:val="0"/>
          <w:marBottom w:val="0"/>
          <w:divBdr>
            <w:top w:val="none" w:sz="0" w:space="0" w:color="auto"/>
            <w:left w:val="none" w:sz="0" w:space="0" w:color="auto"/>
            <w:bottom w:val="none" w:sz="0" w:space="0" w:color="auto"/>
            <w:right w:val="none" w:sz="0" w:space="0" w:color="auto"/>
          </w:divBdr>
          <w:divsChild>
            <w:div w:id="519242764">
              <w:marLeft w:val="0"/>
              <w:marRight w:val="0"/>
              <w:marTop w:val="0"/>
              <w:marBottom w:val="0"/>
              <w:divBdr>
                <w:top w:val="none" w:sz="0" w:space="0" w:color="auto"/>
                <w:left w:val="none" w:sz="0" w:space="0" w:color="auto"/>
                <w:bottom w:val="none" w:sz="0" w:space="0" w:color="auto"/>
                <w:right w:val="none" w:sz="0" w:space="0" w:color="auto"/>
              </w:divBdr>
              <w:divsChild>
                <w:div w:id="1127894492">
                  <w:marLeft w:val="0"/>
                  <w:marRight w:val="0"/>
                  <w:marTop w:val="0"/>
                  <w:marBottom w:val="0"/>
                  <w:divBdr>
                    <w:top w:val="none" w:sz="0" w:space="0" w:color="auto"/>
                    <w:left w:val="none" w:sz="0" w:space="0" w:color="auto"/>
                    <w:bottom w:val="none" w:sz="0" w:space="0" w:color="auto"/>
                    <w:right w:val="none" w:sz="0" w:space="0" w:color="auto"/>
                  </w:divBdr>
                  <w:divsChild>
                    <w:div w:id="1190031052">
                      <w:marLeft w:val="0"/>
                      <w:marRight w:val="0"/>
                      <w:marTop w:val="0"/>
                      <w:marBottom w:val="0"/>
                      <w:divBdr>
                        <w:top w:val="none" w:sz="0" w:space="0" w:color="auto"/>
                        <w:left w:val="none" w:sz="0" w:space="0" w:color="auto"/>
                        <w:bottom w:val="none" w:sz="0" w:space="0" w:color="auto"/>
                        <w:right w:val="none" w:sz="0" w:space="0" w:color="auto"/>
                      </w:divBdr>
                      <w:divsChild>
                        <w:div w:id="1552307838">
                          <w:marLeft w:val="0"/>
                          <w:marRight w:val="0"/>
                          <w:marTop w:val="0"/>
                          <w:marBottom w:val="0"/>
                          <w:divBdr>
                            <w:top w:val="none" w:sz="0" w:space="0" w:color="auto"/>
                            <w:left w:val="none" w:sz="0" w:space="0" w:color="auto"/>
                            <w:bottom w:val="none" w:sz="0" w:space="0" w:color="auto"/>
                            <w:right w:val="none" w:sz="0" w:space="0" w:color="auto"/>
                          </w:divBdr>
                          <w:divsChild>
                            <w:div w:id="1486315819">
                              <w:marLeft w:val="0"/>
                              <w:marRight w:val="0"/>
                              <w:marTop w:val="0"/>
                              <w:marBottom w:val="0"/>
                              <w:divBdr>
                                <w:top w:val="none" w:sz="0" w:space="0" w:color="auto"/>
                                <w:left w:val="none" w:sz="0" w:space="0" w:color="auto"/>
                                <w:bottom w:val="none" w:sz="0" w:space="0" w:color="auto"/>
                                <w:right w:val="none" w:sz="0" w:space="0" w:color="auto"/>
                              </w:divBdr>
                              <w:divsChild>
                                <w:div w:id="1147405578">
                                  <w:marLeft w:val="0"/>
                                  <w:marRight w:val="0"/>
                                  <w:marTop w:val="0"/>
                                  <w:marBottom w:val="0"/>
                                  <w:divBdr>
                                    <w:top w:val="none" w:sz="0" w:space="0" w:color="auto"/>
                                    <w:left w:val="none" w:sz="0" w:space="0" w:color="auto"/>
                                    <w:bottom w:val="none" w:sz="0" w:space="0" w:color="auto"/>
                                    <w:right w:val="none" w:sz="0" w:space="0" w:color="auto"/>
                                  </w:divBdr>
                                  <w:divsChild>
                                    <w:div w:id="1811165629">
                                      <w:marLeft w:val="0"/>
                                      <w:marRight w:val="0"/>
                                      <w:marTop w:val="0"/>
                                      <w:marBottom w:val="0"/>
                                      <w:divBdr>
                                        <w:top w:val="none" w:sz="0" w:space="0" w:color="auto"/>
                                        <w:left w:val="none" w:sz="0" w:space="0" w:color="auto"/>
                                        <w:bottom w:val="none" w:sz="0" w:space="0" w:color="auto"/>
                                        <w:right w:val="none" w:sz="0" w:space="0" w:color="auto"/>
                                      </w:divBdr>
                                      <w:divsChild>
                                        <w:div w:id="47343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93590185">
      <w:bodyDiv w:val="1"/>
      <w:marLeft w:val="0"/>
      <w:marRight w:val="0"/>
      <w:marTop w:val="0"/>
      <w:marBottom w:val="0"/>
      <w:divBdr>
        <w:top w:val="none" w:sz="0" w:space="0" w:color="auto"/>
        <w:left w:val="none" w:sz="0" w:space="0" w:color="auto"/>
        <w:bottom w:val="none" w:sz="0" w:space="0" w:color="auto"/>
        <w:right w:val="none" w:sz="0" w:space="0" w:color="auto"/>
      </w:divBdr>
    </w:div>
    <w:div w:id="598030320">
      <w:bodyDiv w:val="1"/>
      <w:marLeft w:val="0"/>
      <w:marRight w:val="0"/>
      <w:marTop w:val="0"/>
      <w:marBottom w:val="0"/>
      <w:divBdr>
        <w:top w:val="none" w:sz="0" w:space="0" w:color="auto"/>
        <w:left w:val="none" w:sz="0" w:space="0" w:color="auto"/>
        <w:bottom w:val="none" w:sz="0" w:space="0" w:color="auto"/>
        <w:right w:val="none" w:sz="0" w:space="0" w:color="auto"/>
      </w:divBdr>
    </w:div>
    <w:div w:id="604650957">
      <w:bodyDiv w:val="1"/>
      <w:marLeft w:val="0"/>
      <w:marRight w:val="0"/>
      <w:marTop w:val="0"/>
      <w:marBottom w:val="0"/>
      <w:divBdr>
        <w:top w:val="none" w:sz="0" w:space="0" w:color="auto"/>
        <w:left w:val="none" w:sz="0" w:space="0" w:color="auto"/>
        <w:bottom w:val="none" w:sz="0" w:space="0" w:color="auto"/>
        <w:right w:val="none" w:sz="0" w:space="0" w:color="auto"/>
      </w:divBdr>
    </w:div>
    <w:div w:id="607931692">
      <w:bodyDiv w:val="1"/>
      <w:marLeft w:val="0"/>
      <w:marRight w:val="0"/>
      <w:marTop w:val="0"/>
      <w:marBottom w:val="0"/>
      <w:divBdr>
        <w:top w:val="none" w:sz="0" w:space="0" w:color="auto"/>
        <w:left w:val="none" w:sz="0" w:space="0" w:color="auto"/>
        <w:bottom w:val="none" w:sz="0" w:space="0" w:color="auto"/>
        <w:right w:val="none" w:sz="0" w:space="0" w:color="auto"/>
      </w:divBdr>
    </w:div>
    <w:div w:id="610749597">
      <w:bodyDiv w:val="1"/>
      <w:marLeft w:val="0"/>
      <w:marRight w:val="0"/>
      <w:marTop w:val="0"/>
      <w:marBottom w:val="0"/>
      <w:divBdr>
        <w:top w:val="none" w:sz="0" w:space="0" w:color="auto"/>
        <w:left w:val="none" w:sz="0" w:space="0" w:color="auto"/>
        <w:bottom w:val="none" w:sz="0" w:space="0" w:color="auto"/>
        <w:right w:val="none" w:sz="0" w:space="0" w:color="auto"/>
      </w:divBdr>
    </w:div>
    <w:div w:id="611015133">
      <w:bodyDiv w:val="1"/>
      <w:marLeft w:val="0"/>
      <w:marRight w:val="0"/>
      <w:marTop w:val="0"/>
      <w:marBottom w:val="0"/>
      <w:divBdr>
        <w:top w:val="none" w:sz="0" w:space="0" w:color="auto"/>
        <w:left w:val="none" w:sz="0" w:space="0" w:color="auto"/>
        <w:bottom w:val="none" w:sz="0" w:space="0" w:color="auto"/>
        <w:right w:val="none" w:sz="0" w:space="0" w:color="auto"/>
      </w:divBdr>
    </w:div>
    <w:div w:id="611475288">
      <w:bodyDiv w:val="1"/>
      <w:marLeft w:val="0"/>
      <w:marRight w:val="0"/>
      <w:marTop w:val="0"/>
      <w:marBottom w:val="0"/>
      <w:divBdr>
        <w:top w:val="none" w:sz="0" w:space="0" w:color="auto"/>
        <w:left w:val="none" w:sz="0" w:space="0" w:color="auto"/>
        <w:bottom w:val="none" w:sz="0" w:space="0" w:color="auto"/>
        <w:right w:val="none" w:sz="0" w:space="0" w:color="auto"/>
      </w:divBdr>
    </w:div>
    <w:div w:id="613827026">
      <w:bodyDiv w:val="1"/>
      <w:marLeft w:val="0"/>
      <w:marRight w:val="0"/>
      <w:marTop w:val="0"/>
      <w:marBottom w:val="0"/>
      <w:divBdr>
        <w:top w:val="none" w:sz="0" w:space="0" w:color="auto"/>
        <w:left w:val="none" w:sz="0" w:space="0" w:color="auto"/>
        <w:bottom w:val="none" w:sz="0" w:space="0" w:color="auto"/>
        <w:right w:val="none" w:sz="0" w:space="0" w:color="auto"/>
      </w:divBdr>
    </w:div>
    <w:div w:id="617419305">
      <w:bodyDiv w:val="1"/>
      <w:marLeft w:val="0"/>
      <w:marRight w:val="0"/>
      <w:marTop w:val="0"/>
      <w:marBottom w:val="0"/>
      <w:divBdr>
        <w:top w:val="none" w:sz="0" w:space="0" w:color="auto"/>
        <w:left w:val="none" w:sz="0" w:space="0" w:color="auto"/>
        <w:bottom w:val="none" w:sz="0" w:space="0" w:color="auto"/>
        <w:right w:val="none" w:sz="0" w:space="0" w:color="auto"/>
      </w:divBdr>
    </w:div>
    <w:div w:id="625356132">
      <w:bodyDiv w:val="1"/>
      <w:marLeft w:val="0"/>
      <w:marRight w:val="0"/>
      <w:marTop w:val="0"/>
      <w:marBottom w:val="0"/>
      <w:divBdr>
        <w:top w:val="none" w:sz="0" w:space="0" w:color="auto"/>
        <w:left w:val="none" w:sz="0" w:space="0" w:color="auto"/>
        <w:bottom w:val="none" w:sz="0" w:space="0" w:color="auto"/>
        <w:right w:val="none" w:sz="0" w:space="0" w:color="auto"/>
      </w:divBdr>
    </w:div>
    <w:div w:id="634600349">
      <w:bodyDiv w:val="1"/>
      <w:marLeft w:val="0"/>
      <w:marRight w:val="0"/>
      <w:marTop w:val="0"/>
      <w:marBottom w:val="0"/>
      <w:divBdr>
        <w:top w:val="none" w:sz="0" w:space="0" w:color="auto"/>
        <w:left w:val="none" w:sz="0" w:space="0" w:color="auto"/>
        <w:bottom w:val="none" w:sz="0" w:space="0" w:color="auto"/>
        <w:right w:val="none" w:sz="0" w:space="0" w:color="auto"/>
      </w:divBdr>
    </w:div>
    <w:div w:id="634677983">
      <w:bodyDiv w:val="1"/>
      <w:marLeft w:val="0"/>
      <w:marRight w:val="0"/>
      <w:marTop w:val="0"/>
      <w:marBottom w:val="0"/>
      <w:divBdr>
        <w:top w:val="none" w:sz="0" w:space="0" w:color="auto"/>
        <w:left w:val="none" w:sz="0" w:space="0" w:color="auto"/>
        <w:bottom w:val="none" w:sz="0" w:space="0" w:color="auto"/>
        <w:right w:val="none" w:sz="0" w:space="0" w:color="auto"/>
      </w:divBdr>
    </w:div>
    <w:div w:id="634986309">
      <w:bodyDiv w:val="1"/>
      <w:marLeft w:val="0"/>
      <w:marRight w:val="0"/>
      <w:marTop w:val="0"/>
      <w:marBottom w:val="0"/>
      <w:divBdr>
        <w:top w:val="none" w:sz="0" w:space="0" w:color="auto"/>
        <w:left w:val="none" w:sz="0" w:space="0" w:color="auto"/>
        <w:bottom w:val="none" w:sz="0" w:space="0" w:color="auto"/>
        <w:right w:val="none" w:sz="0" w:space="0" w:color="auto"/>
      </w:divBdr>
    </w:div>
    <w:div w:id="636759801">
      <w:bodyDiv w:val="1"/>
      <w:marLeft w:val="0"/>
      <w:marRight w:val="0"/>
      <w:marTop w:val="0"/>
      <w:marBottom w:val="0"/>
      <w:divBdr>
        <w:top w:val="none" w:sz="0" w:space="0" w:color="auto"/>
        <w:left w:val="none" w:sz="0" w:space="0" w:color="auto"/>
        <w:bottom w:val="none" w:sz="0" w:space="0" w:color="auto"/>
        <w:right w:val="none" w:sz="0" w:space="0" w:color="auto"/>
      </w:divBdr>
    </w:div>
    <w:div w:id="646472903">
      <w:bodyDiv w:val="1"/>
      <w:marLeft w:val="0"/>
      <w:marRight w:val="0"/>
      <w:marTop w:val="0"/>
      <w:marBottom w:val="0"/>
      <w:divBdr>
        <w:top w:val="none" w:sz="0" w:space="0" w:color="auto"/>
        <w:left w:val="none" w:sz="0" w:space="0" w:color="auto"/>
        <w:bottom w:val="none" w:sz="0" w:space="0" w:color="auto"/>
        <w:right w:val="none" w:sz="0" w:space="0" w:color="auto"/>
      </w:divBdr>
    </w:div>
    <w:div w:id="647587033">
      <w:bodyDiv w:val="1"/>
      <w:marLeft w:val="0"/>
      <w:marRight w:val="0"/>
      <w:marTop w:val="0"/>
      <w:marBottom w:val="0"/>
      <w:divBdr>
        <w:top w:val="none" w:sz="0" w:space="0" w:color="auto"/>
        <w:left w:val="none" w:sz="0" w:space="0" w:color="auto"/>
        <w:bottom w:val="none" w:sz="0" w:space="0" w:color="auto"/>
        <w:right w:val="none" w:sz="0" w:space="0" w:color="auto"/>
      </w:divBdr>
    </w:div>
    <w:div w:id="649091411">
      <w:bodyDiv w:val="1"/>
      <w:marLeft w:val="0"/>
      <w:marRight w:val="0"/>
      <w:marTop w:val="0"/>
      <w:marBottom w:val="0"/>
      <w:divBdr>
        <w:top w:val="none" w:sz="0" w:space="0" w:color="auto"/>
        <w:left w:val="none" w:sz="0" w:space="0" w:color="auto"/>
        <w:bottom w:val="none" w:sz="0" w:space="0" w:color="auto"/>
        <w:right w:val="none" w:sz="0" w:space="0" w:color="auto"/>
      </w:divBdr>
    </w:div>
    <w:div w:id="651178510">
      <w:bodyDiv w:val="1"/>
      <w:marLeft w:val="0"/>
      <w:marRight w:val="0"/>
      <w:marTop w:val="0"/>
      <w:marBottom w:val="0"/>
      <w:divBdr>
        <w:top w:val="none" w:sz="0" w:space="0" w:color="auto"/>
        <w:left w:val="none" w:sz="0" w:space="0" w:color="auto"/>
        <w:bottom w:val="none" w:sz="0" w:space="0" w:color="auto"/>
        <w:right w:val="none" w:sz="0" w:space="0" w:color="auto"/>
      </w:divBdr>
    </w:div>
    <w:div w:id="656373984">
      <w:bodyDiv w:val="1"/>
      <w:marLeft w:val="0"/>
      <w:marRight w:val="0"/>
      <w:marTop w:val="0"/>
      <w:marBottom w:val="0"/>
      <w:divBdr>
        <w:top w:val="none" w:sz="0" w:space="0" w:color="auto"/>
        <w:left w:val="none" w:sz="0" w:space="0" w:color="auto"/>
        <w:bottom w:val="none" w:sz="0" w:space="0" w:color="auto"/>
        <w:right w:val="none" w:sz="0" w:space="0" w:color="auto"/>
      </w:divBdr>
    </w:div>
    <w:div w:id="663438525">
      <w:bodyDiv w:val="1"/>
      <w:marLeft w:val="0"/>
      <w:marRight w:val="0"/>
      <w:marTop w:val="0"/>
      <w:marBottom w:val="0"/>
      <w:divBdr>
        <w:top w:val="none" w:sz="0" w:space="0" w:color="auto"/>
        <w:left w:val="none" w:sz="0" w:space="0" w:color="auto"/>
        <w:bottom w:val="none" w:sz="0" w:space="0" w:color="auto"/>
        <w:right w:val="none" w:sz="0" w:space="0" w:color="auto"/>
      </w:divBdr>
    </w:div>
    <w:div w:id="668407164">
      <w:bodyDiv w:val="1"/>
      <w:marLeft w:val="0"/>
      <w:marRight w:val="0"/>
      <w:marTop w:val="0"/>
      <w:marBottom w:val="0"/>
      <w:divBdr>
        <w:top w:val="none" w:sz="0" w:space="0" w:color="auto"/>
        <w:left w:val="none" w:sz="0" w:space="0" w:color="auto"/>
        <w:bottom w:val="none" w:sz="0" w:space="0" w:color="auto"/>
        <w:right w:val="none" w:sz="0" w:space="0" w:color="auto"/>
      </w:divBdr>
    </w:div>
    <w:div w:id="672344668">
      <w:bodyDiv w:val="1"/>
      <w:marLeft w:val="0"/>
      <w:marRight w:val="0"/>
      <w:marTop w:val="0"/>
      <w:marBottom w:val="0"/>
      <w:divBdr>
        <w:top w:val="none" w:sz="0" w:space="0" w:color="auto"/>
        <w:left w:val="none" w:sz="0" w:space="0" w:color="auto"/>
        <w:bottom w:val="none" w:sz="0" w:space="0" w:color="auto"/>
        <w:right w:val="none" w:sz="0" w:space="0" w:color="auto"/>
      </w:divBdr>
    </w:div>
    <w:div w:id="673266436">
      <w:bodyDiv w:val="1"/>
      <w:marLeft w:val="0"/>
      <w:marRight w:val="0"/>
      <w:marTop w:val="0"/>
      <w:marBottom w:val="0"/>
      <w:divBdr>
        <w:top w:val="none" w:sz="0" w:space="0" w:color="auto"/>
        <w:left w:val="none" w:sz="0" w:space="0" w:color="auto"/>
        <w:bottom w:val="none" w:sz="0" w:space="0" w:color="auto"/>
        <w:right w:val="none" w:sz="0" w:space="0" w:color="auto"/>
      </w:divBdr>
    </w:div>
    <w:div w:id="674262568">
      <w:bodyDiv w:val="1"/>
      <w:marLeft w:val="0"/>
      <w:marRight w:val="0"/>
      <w:marTop w:val="0"/>
      <w:marBottom w:val="0"/>
      <w:divBdr>
        <w:top w:val="none" w:sz="0" w:space="0" w:color="auto"/>
        <w:left w:val="none" w:sz="0" w:space="0" w:color="auto"/>
        <w:bottom w:val="none" w:sz="0" w:space="0" w:color="auto"/>
        <w:right w:val="none" w:sz="0" w:space="0" w:color="auto"/>
      </w:divBdr>
    </w:div>
    <w:div w:id="676540323">
      <w:bodyDiv w:val="1"/>
      <w:marLeft w:val="0"/>
      <w:marRight w:val="0"/>
      <w:marTop w:val="0"/>
      <w:marBottom w:val="0"/>
      <w:divBdr>
        <w:top w:val="none" w:sz="0" w:space="0" w:color="auto"/>
        <w:left w:val="none" w:sz="0" w:space="0" w:color="auto"/>
        <w:bottom w:val="none" w:sz="0" w:space="0" w:color="auto"/>
        <w:right w:val="none" w:sz="0" w:space="0" w:color="auto"/>
      </w:divBdr>
    </w:div>
    <w:div w:id="679936221">
      <w:bodyDiv w:val="1"/>
      <w:marLeft w:val="0"/>
      <w:marRight w:val="0"/>
      <w:marTop w:val="0"/>
      <w:marBottom w:val="0"/>
      <w:divBdr>
        <w:top w:val="none" w:sz="0" w:space="0" w:color="auto"/>
        <w:left w:val="none" w:sz="0" w:space="0" w:color="auto"/>
        <w:bottom w:val="none" w:sz="0" w:space="0" w:color="auto"/>
        <w:right w:val="none" w:sz="0" w:space="0" w:color="auto"/>
      </w:divBdr>
    </w:div>
    <w:div w:id="679963343">
      <w:bodyDiv w:val="1"/>
      <w:marLeft w:val="0"/>
      <w:marRight w:val="0"/>
      <w:marTop w:val="0"/>
      <w:marBottom w:val="0"/>
      <w:divBdr>
        <w:top w:val="none" w:sz="0" w:space="0" w:color="auto"/>
        <w:left w:val="none" w:sz="0" w:space="0" w:color="auto"/>
        <w:bottom w:val="none" w:sz="0" w:space="0" w:color="auto"/>
        <w:right w:val="none" w:sz="0" w:space="0" w:color="auto"/>
      </w:divBdr>
    </w:div>
    <w:div w:id="682365506">
      <w:bodyDiv w:val="1"/>
      <w:marLeft w:val="0"/>
      <w:marRight w:val="0"/>
      <w:marTop w:val="0"/>
      <w:marBottom w:val="0"/>
      <w:divBdr>
        <w:top w:val="none" w:sz="0" w:space="0" w:color="auto"/>
        <w:left w:val="none" w:sz="0" w:space="0" w:color="auto"/>
        <w:bottom w:val="none" w:sz="0" w:space="0" w:color="auto"/>
        <w:right w:val="none" w:sz="0" w:space="0" w:color="auto"/>
      </w:divBdr>
    </w:div>
    <w:div w:id="684131574">
      <w:bodyDiv w:val="1"/>
      <w:marLeft w:val="0"/>
      <w:marRight w:val="0"/>
      <w:marTop w:val="0"/>
      <w:marBottom w:val="0"/>
      <w:divBdr>
        <w:top w:val="none" w:sz="0" w:space="0" w:color="auto"/>
        <w:left w:val="none" w:sz="0" w:space="0" w:color="auto"/>
        <w:bottom w:val="none" w:sz="0" w:space="0" w:color="auto"/>
        <w:right w:val="none" w:sz="0" w:space="0" w:color="auto"/>
      </w:divBdr>
    </w:div>
    <w:div w:id="685865066">
      <w:bodyDiv w:val="1"/>
      <w:marLeft w:val="0"/>
      <w:marRight w:val="0"/>
      <w:marTop w:val="0"/>
      <w:marBottom w:val="0"/>
      <w:divBdr>
        <w:top w:val="none" w:sz="0" w:space="0" w:color="auto"/>
        <w:left w:val="none" w:sz="0" w:space="0" w:color="auto"/>
        <w:bottom w:val="none" w:sz="0" w:space="0" w:color="auto"/>
        <w:right w:val="none" w:sz="0" w:space="0" w:color="auto"/>
      </w:divBdr>
    </w:div>
    <w:div w:id="688021741">
      <w:bodyDiv w:val="1"/>
      <w:marLeft w:val="0"/>
      <w:marRight w:val="0"/>
      <w:marTop w:val="0"/>
      <w:marBottom w:val="0"/>
      <w:divBdr>
        <w:top w:val="none" w:sz="0" w:space="0" w:color="auto"/>
        <w:left w:val="none" w:sz="0" w:space="0" w:color="auto"/>
        <w:bottom w:val="none" w:sz="0" w:space="0" w:color="auto"/>
        <w:right w:val="none" w:sz="0" w:space="0" w:color="auto"/>
      </w:divBdr>
    </w:div>
    <w:div w:id="695351915">
      <w:bodyDiv w:val="1"/>
      <w:marLeft w:val="0"/>
      <w:marRight w:val="0"/>
      <w:marTop w:val="0"/>
      <w:marBottom w:val="0"/>
      <w:divBdr>
        <w:top w:val="none" w:sz="0" w:space="0" w:color="auto"/>
        <w:left w:val="none" w:sz="0" w:space="0" w:color="auto"/>
        <w:bottom w:val="none" w:sz="0" w:space="0" w:color="auto"/>
        <w:right w:val="none" w:sz="0" w:space="0" w:color="auto"/>
      </w:divBdr>
    </w:div>
    <w:div w:id="697196835">
      <w:bodyDiv w:val="1"/>
      <w:marLeft w:val="0"/>
      <w:marRight w:val="0"/>
      <w:marTop w:val="0"/>
      <w:marBottom w:val="0"/>
      <w:divBdr>
        <w:top w:val="none" w:sz="0" w:space="0" w:color="auto"/>
        <w:left w:val="none" w:sz="0" w:space="0" w:color="auto"/>
        <w:bottom w:val="none" w:sz="0" w:space="0" w:color="auto"/>
        <w:right w:val="none" w:sz="0" w:space="0" w:color="auto"/>
      </w:divBdr>
    </w:div>
    <w:div w:id="700058419">
      <w:bodyDiv w:val="1"/>
      <w:marLeft w:val="300"/>
      <w:marRight w:val="300"/>
      <w:marTop w:val="300"/>
      <w:marBottom w:val="300"/>
      <w:divBdr>
        <w:top w:val="none" w:sz="0" w:space="0" w:color="auto"/>
        <w:left w:val="none" w:sz="0" w:space="0" w:color="auto"/>
        <w:bottom w:val="none" w:sz="0" w:space="0" w:color="auto"/>
        <w:right w:val="none" w:sz="0" w:space="0" w:color="auto"/>
      </w:divBdr>
      <w:divsChild>
        <w:div w:id="605966066">
          <w:blockQuote w:val="1"/>
          <w:marLeft w:val="720"/>
          <w:marRight w:val="720"/>
          <w:marTop w:val="100"/>
          <w:marBottom w:val="100"/>
          <w:divBdr>
            <w:top w:val="single" w:sz="2" w:space="2" w:color="CCCCCC"/>
            <w:left w:val="single" w:sz="2" w:space="0" w:color="CCCCCC"/>
            <w:bottom w:val="single" w:sz="2" w:space="2" w:color="CCCCCC"/>
            <w:right w:val="single" w:sz="2" w:space="0" w:color="CCCCCC"/>
          </w:divBdr>
        </w:div>
      </w:divsChild>
    </w:div>
    <w:div w:id="701708832">
      <w:bodyDiv w:val="1"/>
      <w:marLeft w:val="0"/>
      <w:marRight w:val="0"/>
      <w:marTop w:val="0"/>
      <w:marBottom w:val="0"/>
      <w:divBdr>
        <w:top w:val="none" w:sz="0" w:space="0" w:color="auto"/>
        <w:left w:val="none" w:sz="0" w:space="0" w:color="auto"/>
        <w:bottom w:val="none" w:sz="0" w:space="0" w:color="auto"/>
        <w:right w:val="none" w:sz="0" w:space="0" w:color="auto"/>
      </w:divBdr>
    </w:div>
    <w:div w:id="701979214">
      <w:bodyDiv w:val="1"/>
      <w:marLeft w:val="0"/>
      <w:marRight w:val="0"/>
      <w:marTop w:val="0"/>
      <w:marBottom w:val="0"/>
      <w:divBdr>
        <w:top w:val="none" w:sz="0" w:space="0" w:color="auto"/>
        <w:left w:val="none" w:sz="0" w:space="0" w:color="auto"/>
        <w:bottom w:val="none" w:sz="0" w:space="0" w:color="auto"/>
        <w:right w:val="none" w:sz="0" w:space="0" w:color="auto"/>
      </w:divBdr>
    </w:div>
    <w:div w:id="702021753">
      <w:bodyDiv w:val="1"/>
      <w:marLeft w:val="0"/>
      <w:marRight w:val="0"/>
      <w:marTop w:val="0"/>
      <w:marBottom w:val="0"/>
      <w:divBdr>
        <w:top w:val="none" w:sz="0" w:space="0" w:color="auto"/>
        <w:left w:val="none" w:sz="0" w:space="0" w:color="auto"/>
        <w:bottom w:val="none" w:sz="0" w:space="0" w:color="auto"/>
        <w:right w:val="none" w:sz="0" w:space="0" w:color="auto"/>
      </w:divBdr>
    </w:div>
    <w:div w:id="707804484">
      <w:bodyDiv w:val="1"/>
      <w:marLeft w:val="0"/>
      <w:marRight w:val="0"/>
      <w:marTop w:val="0"/>
      <w:marBottom w:val="0"/>
      <w:divBdr>
        <w:top w:val="none" w:sz="0" w:space="0" w:color="auto"/>
        <w:left w:val="none" w:sz="0" w:space="0" w:color="auto"/>
        <w:bottom w:val="none" w:sz="0" w:space="0" w:color="auto"/>
        <w:right w:val="none" w:sz="0" w:space="0" w:color="auto"/>
      </w:divBdr>
    </w:div>
    <w:div w:id="709647658">
      <w:bodyDiv w:val="1"/>
      <w:marLeft w:val="0"/>
      <w:marRight w:val="0"/>
      <w:marTop w:val="0"/>
      <w:marBottom w:val="0"/>
      <w:divBdr>
        <w:top w:val="none" w:sz="0" w:space="0" w:color="auto"/>
        <w:left w:val="none" w:sz="0" w:space="0" w:color="auto"/>
        <w:bottom w:val="none" w:sz="0" w:space="0" w:color="auto"/>
        <w:right w:val="none" w:sz="0" w:space="0" w:color="auto"/>
      </w:divBdr>
    </w:div>
    <w:div w:id="709839519">
      <w:bodyDiv w:val="1"/>
      <w:marLeft w:val="0"/>
      <w:marRight w:val="0"/>
      <w:marTop w:val="0"/>
      <w:marBottom w:val="0"/>
      <w:divBdr>
        <w:top w:val="none" w:sz="0" w:space="0" w:color="auto"/>
        <w:left w:val="none" w:sz="0" w:space="0" w:color="auto"/>
        <w:bottom w:val="none" w:sz="0" w:space="0" w:color="auto"/>
        <w:right w:val="none" w:sz="0" w:space="0" w:color="auto"/>
      </w:divBdr>
    </w:div>
    <w:div w:id="709960205">
      <w:bodyDiv w:val="1"/>
      <w:marLeft w:val="0"/>
      <w:marRight w:val="0"/>
      <w:marTop w:val="0"/>
      <w:marBottom w:val="0"/>
      <w:divBdr>
        <w:top w:val="none" w:sz="0" w:space="0" w:color="auto"/>
        <w:left w:val="none" w:sz="0" w:space="0" w:color="auto"/>
        <w:bottom w:val="none" w:sz="0" w:space="0" w:color="auto"/>
        <w:right w:val="none" w:sz="0" w:space="0" w:color="auto"/>
      </w:divBdr>
    </w:div>
    <w:div w:id="714306887">
      <w:bodyDiv w:val="1"/>
      <w:marLeft w:val="0"/>
      <w:marRight w:val="0"/>
      <w:marTop w:val="0"/>
      <w:marBottom w:val="0"/>
      <w:divBdr>
        <w:top w:val="none" w:sz="0" w:space="0" w:color="auto"/>
        <w:left w:val="none" w:sz="0" w:space="0" w:color="auto"/>
        <w:bottom w:val="none" w:sz="0" w:space="0" w:color="auto"/>
        <w:right w:val="none" w:sz="0" w:space="0" w:color="auto"/>
      </w:divBdr>
    </w:div>
    <w:div w:id="727728187">
      <w:bodyDiv w:val="1"/>
      <w:marLeft w:val="0"/>
      <w:marRight w:val="0"/>
      <w:marTop w:val="0"/>
      <w:marBottom w:val="0"/>
      <w:divBdr>
        <w:top w:val="none" w:sz="0" w:space="0" w:color="auto"/>
        <w:left w:val="none" w:sz="0" w:space="0" w:color="auto"/>
        <w:bottom w:val="none" w:sz="0" w:space="0" w:color="auto"/>
        <w:right w:val="none" w:sz="0" w:space="0" w:color="auto"/>
      </w:divBdr>
    </w:div>
    <w:div w:id="727730709">
      <w:bodyDiv w:val="1"/>
      <w:marLeft w:val="0"/>
      <w:marRight w:val="0"/>
      <w:marTop w:val="0"/>
      <w:marBottom w:val="0"/>
      <w:divBdr>
        <w:top w:val="none" w:sz="0" w:space="0" w:color="auto"/>
        <w:left w:val="none" w:sz="0" w:space="0" w:color="auto"/>
        <w:bottom w:val="none" w:sz="0" w:space="0" w:color="auto"/>
        <w:right w:val="none" w:sz="0" w:space="0" w:color="auto"/>
      </w:divBdr>
    </w:div>
    <w:div w:id="728309902">
      <w:bodyDiv w:val="1"/>
      <w:marLeft w:val="0"/>
      <w:marRight w:val="0"/>
      <w:marTop w:val="0"/>
      <w:marBottom w:val="0"/>
      <w:divBdr>
        <w:top w:val="none" w:sz="0" w:space="0" w:color="auto"/>
        <w:left w:val="none" w:sz="0" w:space="0" w:color="auto"/>
        <w:bottom w:val="none" w:sz="0" w:space="0" w:color="auto"/>
        <w:right w:val="none" w:sz="0" w:space="0" w:color="auto"/>
      </w:divBdr>
      <w:divsChild>
        <w:div w:id="390732549">
          <w:marLeft w:val="0"/>
          <w:marRight w:val="0"/>
          <w:marTop w:val="0"/>
          <w:marBottom w:val="0"/>
          <w:divBdr>
            <w:top w:val="none" w:sz="0" w:space="0" w:color="auto"/>
            <w:left w:val="none" w:sz="0" w:space="0" w:color="auto"/>
            <w:bottom w:val="none" w:sz="0" w:space="0" w:color="auto"/>
            <w:right w:val="none" w:sz="0" w:space="0" w:color="auto"/>
          </w:divBdr>
          <w:divsChild>
            <w:div w:id="1164978379">
              <w:marLeft w:val="0"/>
              <w:marRight w:val="0"/>
              <w:marTop w:val="0"/>
              <w:marBottom w:val="0"/>
              <w:divBdr>
                <w:top w:val="none" w:sz="0" w:space="0" w:color="auto"/>
                <w:left w:val="none" w:sz="0" w:space="0" w:color="auto"/>
                <w:bottom w:val="none" w:sz="0" w:space="0" w:color="auto"/>
                <w:right w:val="none" w:sz="0" w:space="0" w:color="auto"/>
              </w:divBdr>
              <w:divsChild>
                <w:div w:id="1509633963">
                  <w:marLeft w:val="0"/>
                  <w:marRight w:val="0"/>
                  <w:marTop w:val="0"/>
                  <w:marBottom w:val="0"/>
                  <w:divBdr>
                    <w:top w:val="none" w:sz="0" w:space="0" w:color="auto"/>
                    <w:left w:val="none" w:sz="0" w:space="0" w:color="auto"/>
                    <w:bottom w:val="none" w:sz="0" w:space="0" w:color="auto"/>
                    <w:right w:val="none" w:sz="0" w:space="0" w:color="auto"/>
                  </w:divBdr>
                  <w:divsChild>
                    <w:div w:id="1609892803">
                      <w:marLeft w:val="0"/>
                      <w:marRight w:val="0"/>
                      <w:marTop w:val="0"/>
                      <w:marBottom w:val="0"/>
                      <w:divBdr>
                        <w:top w:val="none" w:sz="0" w:space="0" w:color="auto"/>
                        <w:left w:val="none" w:sz="0" w:space="0" w:color="auto"/>
                        <w:bottom w:val="none" w:sz="0" w:space="0" w:color="auto"/>
                        <w:right w:val="none" w:sz="0" w:space="0" w:color="auto"/>
                      </w:divBdr>
                      <w:divsChild>
                        <w:div w:id="358361310">
                          <w:marLeft w:val="0"/>
                          <w:marRight w:val="0"/>
                          <w:marTop w:val="0"/>
                          <w:marBottom w:val="0"/>
                          <w:divBdr>
                            <w:top w:val="none" w:sz="0" w:space="0" w:color="auto"/>
                            <w:left w:val="none" w:sz="0" w:space="0" w:color="auto"/>
                            <w:bottom w:val="none" w:sz="0" w:space="0" w:color="auto"/>
                            <w:right w:val="none" w:sz="0" w:space="0" w:color="auto"/>
                          </w:divBdr>
                          <w:divsChild>
                            <w:div w:id="1546287537">
                              <w:marLeft w:val="0"/>
                              <w:marRight w:val="0"/>
                              <w:marTop w:val="0"/>
                              <w:marBottom w:val="0"/>
                              <w:divBdr>
                                <w:top w:val="none" w:sz="0" w:space="0" w:color="auto"/>
                                <w:left w:val="none" w:sz="0" w:space="0" w:color="auto"/>
                                <w:bottom w:val="none" w:sz="0" w:space="0" w:color="auto"/>
                                <w:right w:val="none" w:sz="0" w:space="0" w:color="auto"/>
                              </w:divBdr>
                              <w:divsChild>
                                <w:div w:id="821119130">
                                  <w:marLeft w:val="0"/>
                                  <w:marRight w:val="0"/>
                                  <w:marTop w:val="0"/>
                                  <w:marBottom w:val="150"/>
                                  <w:divBdr>
                                    <w:top w:val="none" w:sz="0" w:space="0" w:color="auto"/>
                                    <w:left w:val="none" w:sz="0" w:space="0" w:color="auto"/>
                                    <w:bottom w:val="none" w:sz="0" w:space="0" w:color="auto"/>
                                    <w:right w:val="none" w:sz="0" w:space="0" w:color="auto"/>
                                  </w:divBdr>
                                  <w:divsChild>
                                    <w:div w:id="101144944">
                                      <w:marLeft w:val="0"/>
                                      <w:marRight w:val="0"/>
                                      <w:marTop w:val="0"/>
                                      <w:marBottom w:val="0"/>
                                      <w:divBdr>
                                        <w:top w:val="none" w:sz="0" w:space="0" w:color="auto"/>
                                        <w:left w:val="none" w:sz="0" w:space="0" w:color="auto"/>
                                        <w:bottom w:val="none" w:sz="0" w:space="0" w:color="auto"/>
                                        <w:right w:val="none" w:sz="0" w:space="0" w:color="auto"/>
                                      </w:divBdr>
                                      <w:divsChild>
                                        <w:div w:id="1538740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728386726">
      <w:bodyDiv w:val="1"/>
      <w:marLeft w:val="0"/>
      <w:marRight w:val="0"/>
      <w:marTop w:val="0"/>
      <w:marBottom w:val="0"/>
      <w:divBdr>
        <w:top w:val="none" w:sz="0" w:space="0" w:color="auto"/>
        <w:left w:val="none" w:sz="0" w:space="0" w:color="auto"/>
        <w:bottom w:val="none" w:sz="0" w:space="0" w:color="auto"/>
        <w:right w:val="none" w:sz="0" w:space="0" w:color="auto"/>
      </w:divBdr>
    </w:div>
    <w:div w:id="728502870">
      <w:bodyDiv w:val="1"/>
      <w:marLeft w:val="0"/>
      <w:marRight w:val="0"/>
      <w:marTop w:val="0"/>
      <w:marBottom w:val="0"/>
      <w:divBdr>
        <w:top w:val="none" w:sz="0" w:space="0" w:color="auto"/>
        <w:left w:val="none" w:sz="0" w:space="0" w:color="auto"/>
        <w:bottom w:val="none" w:sz="0" w:space="0" w:color="auto"/>
        <w:right w:val="none" w:sz="0" w:space="0" w:color="auto"/>
      </w:divBdr>
    </w:div>
    <w:div w:id="737216766">
      <w:bodyDiv w:val="1"/>
      <w:marLeft w:val="0"/>
      <w:marRight w:val="0"/>
      <w:marTop w:val="0"/>
      <w:marBottom w:val="0"/>
      <w:divBdr>
        <w:top w:val="none" w:sz="0" w:space="0" w:color="auto"/>
        <w:left w:val="none" w:sz="0" w:space="0" w:color="auto"/>
        <w:bottom w:val="none" w:sz="0" w:space="0" w:color="auto"/>
        <w:right w:val="none" w:sz="0" w:space="0" w:color="auto"/>
      </w:divBdr>
    </w:div>
    <w:div w:id="737627768">
      <w:bodyDiv w:val="1"/>
      <w:marLeft w:val="0"/>
      <w:marRight w:val="0"/>
      <w:marTop w:val="0"/>
      <w:marBottom w:val="0"/>
      <w:divBdr>
        <w:top w:val="none" w:sz="0" w:space="0" w:color="auto"/>
        <w:left w:val="none" w:sz="0" w:space="0" w:color="auto"/>
        <w:bottom w:val="none" w:sz="0" w:space="0" w:color="auto"/>
        <w:right w:val="none" w:sz="0" w:space="0" w:color="auto"/>
      </w:divBdr>
    </w:div>
    <w:div w:id="739711091">
      <w:bodyDiv w:val="1"/>
      <w:marLeft w:val="0"/>
      <w:marRight w:val="0"/>
      <w:marTop w:val="0"/>
      <w:marBottom w:val="0"/>
      <w:divBdr>
        <w:top w:val="none" w:sz="0" w:space="0" w:color="auto"/>
        <w:left w:val="none" w:sz="0" w:space="0" w:color="auto"/>
        <w:bottom w:val="none" w:sz="0" w:space="0" w:color="auto"/>
        <w:right w:val="none" w:sz="0" w:space="0" w:color="auto"/>
      </w:divBdr>
      <w:divsChild>
        <w:div w:id="1316570578">
          <w:marLeft w:val="0"/>
          <w:marRight w:val="0"/>
          <w:marTop w:val="0"/>
          <w:marBottom w:val="0"/>
          <w:divBdr>
            <w:top w:val="none" w:sz="0" w:space="0" w:color="auto"/>
            <w:left w:val="none" w:sz="0" w:space="0" w:color="auto"/>
            <w:bottom w:val="none" w:sz="0" w:space="0" w:color="auto"/>
            <w:right w:val="none" w:sz="0" w:space="0" w:color="auto"/>
          </w:divBdr>
          <w:divsChild>
            <w:div w:id="18901103">
              <w:marLeft w:val="0"/>
              <w:marRight w:val="0"/>
              <w:marTop w:val="0"/>
              <w:marBottom w:val="0"/>
              <w:divBdr>
                <w:top w:val="none" w:sz="0" w:space="0" w:color="auto"/>
                <w:left w:val="none" w:sz="0" w:space="0" w:color="auto"/>
                <w:bottom w:val="none" w:sz="0" w:space="0" w:color="auto"/>
                <w:right w:val="none" w:sz="0" w:space="0" w:color="auto"/>
              </w:divBdr>
              <w:divsChild>
                <w:div w:id="1786119845">
                  <w:marLeft w:val="0"/>
                  <w:marRight w:val="0"/>
                  <w:marTop w:val="0"/>
                  <w:marBottom w:val="0"/>
                  <w:divBdr>
                    <w:top w:val="none" w:sz="0" w:space="0" w:color="auto"/>
                    <w:left w:val="none" w:sz="0" w:space="0" w:color="auto"/>
                    <w:bottom w:val="none" w:sz="0" w:space="0" w:color="auto"/>
                    <w:right w:val="none" w:sz="0" w:space="0" w:color="auto"/>
                  </w:divBdr>
                </w:div>
              </w:divsChild>
            </w:div>
            <w:div w:id="1067805656">
              <w:marLeft w:val="0"/>
              <w:marRight w:val="0"/>
              <w:marTop w:val="0"/>
              <w:marBottom w:val="0"/>
              <w:divBdr>
                <w:top w:val="none" w:sz="0" w:space="0" w:color="auto"/>
                <w:left w:val="none" w:sz="0" w:space="0" w:color="auto"/>
                <w:bottom w:val="none" w:sz="0" w:space="0" w:color="auto"/>
                <w:right w:val="none" w:sz="0" w:space="0" w:color="auto"/>
              </w:divBdr>
            </w:div>
            <w:div w:id="1172843273">
              <w:marLeft w:val="0"/>
              <w:marRight w:val="0"/>
              <w:marTop w:val="0"/>
              <w:marBottom w:val="0"/>
              <w:divBdr>
                <w:top w:val="none" w:sz="0" w:space="0" w:color="auto"/>
                <w:left w:val="none" w:sz="0" w:space="0" w:color="auto"/>
                <w:bottom w:val="none" w:sz="0" w:space="0" w:color="auto"/>
                <w:right w:val="none" w:sz="0" w:space="0" w:color="auto"/>
              </w:divBdr>
              <w:divsChild>
                <w:div w:id="1321814263">
                  <w:marLeft w:val="0"/>
                  <w:marRight w:val="0"/>
                  <w:marTop w:val="0"/>
                  <w:marBottom w:val="0"/>
                  <w:divBdr>
                    <w:top w:val="none" w:sz="0" w:space="0" w:color="auto"/>
                    <w:left w:val="none" w:sz="0" w:space="0" w:color="auto"/>
                    <w:bottom w:val="none" w:sz="0" w:space="0" w:color="auto"/>
                    <w:right w:val="none" w:sz="0" w:space="0" w:color="auto"/>
                  </w:divBdr>
                </w:div>
              </w:divsChild>
            </w:div>
            <w:div w:id="1318071241">
              <w:marLeft w:val="0"/>
              <w:marRight w:val="0"/>
              <w:marTop w:val="0"/>
              <w:marBottom w:val="0"/>
              <w:divBdr>
                <w:top w:val="none" w:sz="0" w:space="0" w:color="auto"/>
                <w:left w:val="none" w:sz="0" w:space="0" w:color="auto"/>
                <w:bottom w:val="none" w:sz="0" w:space="0" w:color="auto"/>
                <w:right w:val="none" w:sz="0" w:space="0" w:color="auto"/>
              </w:divBdr>
              <w:divsChild>
                <w:div w:id="1932661366">
                  <w:marLeft w:val="0"/>
                  <w:marRight w:val="0"/>
                  <w:marTop w:val="0"/>
                  <w:marBottom w:val="0"/>
                  <w:divBdr>
                    <w:top w:val="none" w:sz="0" w:space="0" w:color="auto"/>
                    <w:left w:val="none" w:sz="0" w:space="0" w:color="auto"/>
                    <w:bottom w:val="none" w:sz="0" w:space="0" w:color="auto"/>
                    <w:right w:val="none" w:sz="0" w:space="0" w:color="auto"/>
                  </w:divBdr>
                </w:div>
              </w:divsChild>
            </w:div>
            <w:div w:id="1759251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9618702">
      <w:bodyDiv w:val="1"/>
      <w:marLeft w:val="0"/>
      <w:marRight w:val="0"/>
      <w:marTop w:val="0"/>
      <w:marBottom w:val="0"/>
      <w:divBdr>
        <w:top w:val="none" w:sz="0" w:space="0" w:color="auto"/>
        <w:left w:val="none" w:sz="0" w:space="0" w:color="auto"/>
        <w:bottom w:val="none" w:sz="0" w:space="0" w:color="auto"/>
        <w:right w:val="none" w:sz="0" w:space="0" w:color="auto"/>
      </w:divBdr>
    </w:div>
    <w:div w:id="753207889">
      <w:bodyDiv w:val="1"/>
      <w:marLeft w:val="0"/>
      <w:marRight w:val="0"/>
      <w:marTop w:val="0"/>
      <w:marBottom w:val="0"/>
      <w:divBdr>
        <w:top w:val="none" w:sz="0" w:space="0" w:color="auto"/>
        <w:left w:val="none" w:sz="0" w:space="0" w:color="auto"/>
        <w:bottom w:val="none" w:sz="0" w:space="0" w:color="auto"/>
        <w:right w:val="none" w:sz="0" w:space="0" w:color="auto"/>
      </w:divBdr>
    </w:div>
    <w:div w:id="756053169">
      <w:bodyDiv w:val="1"/>
      <w:marLeft w:val="0"/>
      <w:marRight w:val="0"/>
      <w:marTop w:val="0"/>
      <w:marBottom w:val="300"/>
      <w:divBdr>
        <w:top w:val="none" w:sz="0" w:space="0" w:color="auto"/>
        <w:left w:val="none" w:sz="0" w:space="0" w:color="auto"/>
        <w:bottom w:val="none" w:sz="0" w:space="0" w:color="auto"/>
        <w:right w:val="none" w:sz="0" w:space="0" w:color="auto"/>
      </w:divBdr>
      <w:divsChild>
        <w:div w:id="625310173">
          <w:marLeft w:val="0"/>
          <w:marRight w:val="0"/>
          <w:marTop w:val="0"/>
          <w:marBottom w:val="330"/>
          <w:divBdr>
            <w:top w:val="none" w:sz="0" w:space="0" w:color="auto"/>
            <w:left w:val="none" w:sz="0" w:space="0" w:color="auto"/>
            <w:bottom w:val="none" w:sz="0" w:space="0" w:color="auto"/>
            <w:right w:val="none" w:sz="0" w:space="0" w:color="auto"/>
          </w:divBdr>
          <w:divsChild>
            <w:div w:id="445122258">
              <w:marLeft w:val="0"/>
              <w:marRight w:val="0"/>
              <w:marTop w:val="0"/>
              <w:marBottom w:val="0"/>
              <w:divBdr>
                <w:top w:val="none" w:sz="0" w:space="0" w:color="auto"/>
                <w:left w:val="none" w:sz="0" w:space="0" w:color="auto"/>
                <w:bottom w:val="none" w:sz="0" w:space="0" w:color="auto"/>
                <w:right w:val="none" w:sz="0" w:space="0" w:color="auto"/>
              </w:divBdr>
              <w:divsChild>
                <w:div w:id="1667132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7480893">
      <w:bodyDiv w:val="1"/>
      <w:marLeft w:val="0"/>
      <w:marRight w:val="0"/>
      <w:marTop w:val="0"/>
      <w:marBottom w:val="0"/>
      <w:divBdr>
        <w:top w:val="none" w:sz="0" w:space="0" w:color="auto"/>
        <w:left w:val="none" w:sz="0" w:space="0" w:color="auto"/>
        <w:bottom w:val="none" w:sz="0" w:space="0" w:color="auto"/>
        <w:right w:val="none" w:sz="0" w:space="0" w:color="auto"/>
      </w:divBdr>
    </w:div>
    <w:div w:id="763452581">
      <w:bodyDiv w:val="1"/>
      <w:marLeft w:val="0"/>
      <w:marRight w:val="0"/>
      <w:marTop w:val="0"/>
      <w:marBottom w:val="0"/>
      <w:divBdr>
        <w:top w:val="none" w:sz="0" w:space="0" w:color="auto"/>
        <w:left w:val="none" w:sz="0" w:space="0" w:color="auto"/>
        <w:bottom w:val="none" w:sz="0" w:space="0" w:color="auto"/>
        <w:right w:val="none" w:sz="0" w:space="0" w:color="auto"/>
      </w:divBdr>
    </w:div>
    <w:div w:id="763503391">
      <w:bodyDiv w:val="1"/>
      <w:marLeft w:val="0"/>
      <w:marRight w:val="0"/>
      <w:marTop w:val="0"/>
      <w:marBottom w:val="0"/>
      <w:divBdr>
        <w:top w:val="none" w:sz="0" w:space="0" w:color="auto"/>
        <w:left w:val="none" w:sz="0" w:space="0" w:color="auto"/>
        <w:bottom w:val="none" w:sz="0" w:space="0" w:color="auto"/>
        <w:right w:val="none" w:sz="0" w:space="0" w:color="auto"/>
      </w:divBdr>
    </w:div>
    <w:div w:id="767778181">
      <w:bodyDiv w:val="1"/>
      <w:marLeft w:val="0"/>
      <w:marRight w:val="0"/>
      <w:marTop w:val="0"/>
      <w:marBottom w:val="0"/>
      <w:divBdr>
        <w:top w:val="none" w:sz="0" w:space="0" w:color="auto"/>
        <w:left w:val="none" w:sz="0" w:space="0" w:color="auto"/>
        <w:bottom w:val="none" w:sz="0" w:space="0" w:color="auto"/>
        <w:right w:val="none" w:sz="0" w:space="0" w:color="auto"/>
      </w:divBdr>
      <w:divsChild>
        <w:div w:id="1268344176">
          <w:marLeft w:val="0"/>
          <w:marRight w:val="0"/>
          <w:marTop w:val="0"/>
          <w:marBottom w:val="0"/>
          <w:divBdr>
            <w:top w:val="none" w:sz="0" w:space="0" w:color="auto"/>
            <w:left w:val="none" w:sz="0" w:space="0" w:color="auto"/>
            <w:bottom w:val="none" w:sz="0" w:space="0" w:color="auto"/>
            <w:right w:val="none" w:sz="0" w:space="0" w:color="auto"/>
          </w:divBdr>
          <w:divsChild>
            <w:div w:id="275334948">
              <w:marLeft w:val="0"/>
              <w:marRight w:val="0"/>
              <w:marTop w:val="0"/>
              <w:marBottom w:val="0"/>
              <w:divBdr>
                <w:top w:val="none" w:sz="0" w:space="0" w:color="auto"/>
                <w:left w:val="none" w:sz="0" w:space="0" w:color="auto"/>
                <w:bottom w:val="none" w:sz="0" w:space="0" w:color="auto"/>
                <w:right w:val="none" w:sz="0" w:space="0" w:color="auto"/>
              </w:divBdr>
              <w:divsChild>
                <w:div w:id="1186602290">
                  <w:marLeft w:val="0"/>
                  <w:marRight w:val="0"/>
                  <w:marTop w:val="0"/>
                  <w:marBottom w:val="0"/>
                  <w:divBdr>
                    <w:top w:val="none" w:sz="0" w:space="0" w:color="auto"/>
                    <w:left w:val="none" w:sz="0" w:space="0" w:color="auto"/>
                    <w:bottom w:val="none" w:sz="0" w:space="0" w:color="auto"/>
                    <w:right w:val="none" w:sz="0" w:space="0" w:color="auto"/>
                  </w:divBdr>
                  <w:divsChild>
                    <w:div w:id="338166436">
                      <w:marLeft w:val="0"/>
                      <w:marRight w:val="0"/>
                      <w:marTop w:val="0"/>
                      <w:marBottom w:val="0"/>
                      <w:divBdr>
                        <w:top w:val="none" w:sz="0" w:space="0" w:color="auto"/>
                        <w:left w:val="none" w:sz="0" w:space="0" w:color="auto"/>
                        <w:bottom w:val="none" w:sz="0" w:space="0" w:color="auto"/>
                        <w:right w:val="none" w:sz="0" w:space="0" w:color="auto"/>
                      </w:divBdr>
                      <w:divsChild>
                        <w:div w:id="1350641911">
                          <w:marLeft w:val="0"/>
                          <w:marRight w:val="0"/>
                          <w:marTop w:val="0"/>
                          <w:marBottom w:val="0"/>
                          <w:divBdr>
                            <w:top w:val="none" w:sz="0" w:space="0" w:color="auto"/>
                            <w:left w:val="none" w:sz="0" w:space="0" w:color="auto"/>
                            <w:bottom w:val="none" w:sz="0" w:space="0" w:color="auto"/>
                            <w:right w:val="none" w:sz="0" w:space="0" w:color="auto"/>
                          </w:divBdr>
                          <w:divsChild>
                            <w:div w:id="1952542183">
                              <w:marLeft w:val="0"/>
                              <w:marRight w:val="0"/>
                              <w:marTop w:val="0"/>
                              <w:marBottom w:val="0"/>
                              <w:divBdr>
                                <w:top w:val="none" w:sz="0" w:space="0" w:color="auto"/>
                                <w:left w:val="none" w:sz="0" w:space="0" w:color="auto"/>
                                <w:bottom w:val="none" w:sz="0" w:space="0" w:color="auto"/>
                                <w:right w:val="none" w:sz="0" w:space="0" w:color="auto"/>
                              </w:divBdr>
                              <w:divsChild>
                                <w:div w:id="91509852">
                                  <w:marLeft w:val="0"/>
                                  <w:marRight w:val="0"/>
                                  <w:marTop w:val="0"/>
                                  <w:marBottom w:val="150"/>
                                  <w:divBdr>
                                    <w:top w:val="none" w:sz="0" w:space="0" w:color="auto"/>
                                    <w:left w:val="none" w:sz="0" w:space="0" w:color="auto"/>
                                    <w:bottom w:val="none" w:sz="0" w:space="0" w:color="auto"/>
                                    <w:right w:val="none" w:sz="0" w:space="0" w:color="auto"/>
                                  </w:divBdr>
                                  <w:divsChild>
                                    <w:div w:id="141119454">
                                      <w:marLeft w:val="0"/>
                                      <w:marRight w:val="0"/>
                                      <w:marTop w:val="0"/>
                                      <w:marBottom w:val="0"/>
                                      <w:divBdr>
                                        <w:top w:val="none" w:sz="0" w:space="0" w:color="auto"/>
                                        <w:left w:val="none" w:sz="0" w:space="0" w:color="auto"/>
                                        <w:bottom w:val="none" w:sz="0" w:space="0" w:color="auto"/>
                                        <w:right w:val="none" w:sz="0" w:space="0" w:color="auto"/>
                                      </w:divBdr>
                                      <w:divsChild>
                                        <w:div w:id="646476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773476751">
      <w:bodyDiv w:val="1"/>
      <w:marLeft w:val="0"/>
      <w:marRight w:val="0"/>
      <w:marTop w:val="0"/>
      <w:marBottom w:val="0"/>
      <w:divBdr>
        <w:top w:val="none" w:sz="0" w:space="0" w:color="auto"/>
        <w:left w:val="none" w:sz="0" w:space="0" w:color="auto"/>
        <w:bottom w:val="none" w:sz="0" w:space="0" w:color="auto"/>
        <w:right w:val="none" w:sz="0" w:space="0" w:color="auto"/>
      </w:divBdr>
    </w:div>
    <w:div w:id="776564486">
      <w:bodyDiv w:val="1"/>
      <w:marLeft w:val="0"/>
      <w:marRight w:val="0"/>
      <w:marTop w:val="0"/>
      <w:marBottom w:val="0"/>
      <w:divBdr>
        <w:top w:val="none" w:sz="0" w:space="0" w:color="auto"/>
        <w:left w:val="none" w:sz="0" w:space="0" w:color="auto"/>
        <w:bottom w:val="none" w:sz="0" w:space="0" w:color="auto"/>
        <w:right w:val="none" w:sz="0" w:space="0" w:color="auto"/>
      </w:divBdr>
    </w:div>
    <w:div w:id="777021308">
      <w:bodyDiv w:val="1"/>
      <w:marLeft w:val="0"/>
      <w:marRight w:val="0"/>
      <w:marTop w:val="0"/>
      <w:marBottom w:val="0"/>
      <w:divBdr>
        <w:top w:val="none" w:sz="0" w:space="0" w:color="auto"/>
        <w:left w:val="none" w:sz="0" w:space="0" w:color="auto"/>
        <w:bottom w:val="none" w:sz="0" w:space="0" w:color="auto"/>
        <w:right w:val="none" w:sz="0" w:space="0" w:color="auto"/>
      </w:divBdr>
    </w:div>
    <w:div w:id="778837038">
      <w:bodyDiv w:val="1"/>
      <w:marLeft w:val="0"/>
      <w:marRight w:val="0"/>
      <w:marTop w:val="0"/>
      <w:marBottom w:val="0"/>
      <w:divBdr>
        <w:top w:val="none" w:sz="0" w:space="0" w:color="auto"/>
        <w:left w:val="none" w:sz="0" w:space="0" w:color="auto"/>
        <w:bottom w:val="none" w:sz="0" w:space="0" w:color="auto"/>
        <w:right w:val="none" w:sz="0" w:space="0" w:color="auto"/>
      </w:divBdr>
    </w:div>
    <w:div w:id="779180740">
      <w:bodyDiv w:val="1"/>
      <w:marLeft w:val="0"/>
      <w:marRight w:val="0"/>
      <w:marTop w:val="0"/>
      <w:marBottom w:val="0"/>
      <w:divBdr>
        <w:top w:val="none" w:sz="0" w:space="0" w:color="auto"/>
        <w:left w:val="none" w:sz="0" w:space="0" w:color="auto"/>
        <w:bottom w:val="none" w:sz="0" w:space="0" w:color="auto"/>
        <w:right w:val="none" w:sz="0" w:space="0" w:color="auto"/>
      </w:divBdr>
    </w:div>
    <w:div w:id="782772520">
      <w:bodyDiv w:val="1"/>
      <w:marLeft w:val="0"/>
      <w:marRight w:val="0"/>
      <w:marTop w:val="0"/>
      <w:marBottom w:val="0"/>
      <w:divBdr>
        <w:top w:val="none" w:sz="0" w:space="0" w:color="auto"/>
        <w:left w:val="none" w:sz="0" w:space="0" w:color="auto"/>
        <w:bottom w:val="none" w:sz="0" w:space="0" w:color="auto"/>
        <w:right w:val="none" w:sz="0" w:space="0" w:color="auto"/>
      </w:divBdr>
    </w:div>
    <w:div w:id="783039295">
      <w:bodyDiv w:val="1"/>
      <w:marLeft w:val="0"/>
      <w:marRight w:val="0"/>
      <w:marTop w:val="0"/>
      <w:marBottom w:val="0"/>
      <w:divBdr>
        <w:top w:val="none" w:sz="0" w:space="0" w:color="auto"/>
        <w:left w:val="none" w:sz="0" w:space="0" w:color="auto"/>
        <w:bottom w:val="none" w:sz="0" w:space="0" w:color="auto"/>
        <w:right w:val="none" w:sz="0" w:space="0" w:color="auto"/>
      </w:divBdr>
    </w:div>
    <w:div w:id="784272124">
      <w:bodyDiv w:val="1"/>
      <w:marLeft w:val="0"/>
      <w:marRight w:val="0"/>
      <w:marTop w:val="0"/>
      <w:marBottom w:val="0"/>
      <w:divBdr>
        <w:top w:val="none" w:sz="0" w:space="0" w:color="auto"/>
        <w:left w:val="none" w:sz="0" w:space="0" w:color="auto"/>
        <w:bottom w:val="none" w:sz="0" w:space="0" w:color="auto"/>
        <w:right w:val="none" w:sz="0" w:space="0" w:color="auto"/>
      </w:divBdr>
    </w:div>
    <w:div w:id="786505903">
      <w:bodyDiv w:val="1"/>
      <w:marLeft w:val="0"/>
      <w:marRight w:val="0"/>
      <w:marTop w:val="0"/>
      <w:marBottom w:val="0"/>
      <w:divBdr>
        <w:top w:val="none" w:sz="0" w:space="0" w:color="auto"/>
        <w:left w:val="none" w:sz="0" w:space="0" w:color="auto"/>
        <w:bottom w:val="none" w:sz="0" w:space="0" w:color="auto"/>
        <w:right w:val="none" w:sz="0" w:space="0" w:color="auto"/>
      </w:divBdr>
    </w:div>
    <w:div w:id="795686873">
      <w:bodyDiv w:val="1"/>
      <w:marLeft w:val="0"/>
      <w:marRight w:val="0"/>
      <w:marTop w:val="0"/>
      <w:marBottom w:val="0"/>
      <w:divBdr>
        <w:top w:val="none" w:sz="0" w:space="0" w:color="auto"/>
        <w:left w:val="none" w:sz="0" w:space="0" w:color="auto"/>
        <w:bottom w:val="none" w:sz="0" w:space="0" w:color="auto"/>
        <w:right w:val="none" w:sz="0" w:space="0" w:color="auto"/>
      </w:divBdr>
    </w:div>
    <w:div w:id="796070363">
      <w:bodyDiv w:val="1"/>
      <w:marLeft w:val="0"/>
      <w:marRight w:val="0"/>
      <w:marTop w:val="0"/>
      <w:marBottom w:val="0"/>
      <w:divBdr>
        <w:top w:val="none" w:sz="0" w:space="0" w:color="auto"/>
        <w:left w:val="none" w:sz="0" w:space="0" w:color="auto"/>
        <w:bottom w:val="none" w:sz="0" w:space="0" w:color="auto"/>
        <w:right w:val="none" w:sz="0" w:space="0" w:color="auto"/>
      </w:divBdr>
    </w:div>
    <w:div w:id="797769804">
      <w:bodyDiv w:val="1"/>
      <w:marLeft w:val="0"/>
      <w:marRight w:val="0"/>
      <w:marTop w:val="0"/>
      <w:marBottom w:val="0"/>
      <w:divBdr>
        <w:top w:val="none" w:sz="0" w:space="0" w:color="auto"/>
        <w:left w:val="none" w:sz="0" w:space="0" w:color="auto"/>
        <w:bottom w:val="none" w:sz="0" w:space="0" w:color="auto"/>
        <w:right w:val="none" w:sz="0" w:space="0" w:color="auto"/>
      </w:divBdr>
    </w:div>
    <w:div w:id="799416583">
      <w:bodyDiv w:val="1"/>
      <w:marLeft w:val="0"/>
      <w:marRight w:val="0"/>
      <w:marTop w:val="0"/>
      <w:marBottom w:val="0"/>
      <w:divBdr>
        <w:top w:val="none" w:sz="0" w:space="0" w:color="auto"/>
        <w:left w:val="none" w:sz="0" w:space="0" w:color="auto"/>
        <w:bottom w:val="none" w:sz="0" w:space="0" w:color="auto"/>
        <w:right w:val="none" w:sz="0" w:space="0" w:color="auto"/>
      </w:divBdr>
    </w:div>
    <w:div w:id="803155800">
      <w:bodyDiv w:val="1"/>
      <w:marLeft w:val="0"/>
      <w:marRight w:val="0"/>
      <w:marTop w:val="0"/>
      <w:marBottom w:val="0"/>
      <w:divBdr>
        <w:top w:val="none" w:sz="0" w:space="0" w:color="auto"/>
        <w:left w:val="none" w:sz="0" w:space="0" w:color="auto"/>
        <w:bottom w:val="none" w:sz="0" w:space="0" w:color="auto"/>
        <w:right w:val="none" w:sz="0" w:space="0" w:color="auto"/>
      </w:divBdr>
    </w:div>
    <w:div w:id="808672515">
      <w:bodyDiv w:val="1"/>
      <w:marLeft w:val="0"/>
      <w:marRight w:val="0"/>
      <w:marTop w:val="0"/>
      <w:marBottom w:val="0"/>
      <w:divBdr>
        <w:top w:val="none" w:sz="0" w:space="0" w:color="auto"/>
        <w:left w:val="none" w:sz="0" w:space="0" w:color="auto"/>
        <w:bottom w:val="none" w:sz="0" w:space="0" w:color="auto"/>
        <w:right w:val="none" w:sz="0" w:space="0" w:color="auto"/>
      </w:divBdr>
    </w:div>
    <w:div w:id="809322969">
      <w:bodyDiv w:val="1"/>
      <w:marLeft w:val="0"/>
      <w:marRight w:val="0"/>
      <w:marTop w:val="0"/>
      <w:marBottom w:val="0"/>
      <w:divBdr>
        <w:top w:val="none" w:sz="0" w:space="0" w:color="auto"/>
        <w:left w:val="none" w:sz="0" w:space="0" w:color="auto"/>
        <w:bottom w:val="none" w:sz="0" w:space="0" w:color="auto"/>
        <w:right w:val="none" w:sz="0" w:space="0" w:color="auto"/>
      </w:divBdr>
    </w:div>
    <w:div w:id="810900996">
      <w:bodyDiv w:val="1"/>
      <w:marLeft w:val="0"/>
      <w:marRight w:val="0"/>
      <w:marTop w:val="0"/>
      <w:marBottom w:val="0"/>
      <w:divBdr>
        <w:top w:val="none" w:sz="0" w:space="0" w:color="auto"/>
        <w:left w:val="none" w:sz="0" w:space="0" w:color="auto"/>
        <w:bottom w:val="none" w:sz="0" w:space="0" w:color="auto"/>
        <w:right w:val="none" w:sz="0" w:space="0" w:color="auto"/>
      </w:divBdr>
    </w:div>
    <w:div w:id="811754819">
      <w:bodyDiv w:val="1"/>
      <w:marLeft w:val="0"/>
      <w:marRight w:val="0"/>
      <w:marTop w:val="0"/>
      <w:marBottom w:val="0"/>
      <w:divBdr>
        <w:top w:val="none" w:sz="0" w:space="0" w:color="auto"/>
        <w:left w:val="none" w:sz="0" w:space="0" w:color="auto"/>
        <w:bottom w:val="none" w:sz="0" w:space="0" w:color="auto"/>
        <w:right w:val="none" w:sz="0" w:space="0" w:color="auto"/>
      </w:divBdr>
    </w:div>
    <w:div w:id="819034694">
      <w:bodyDiv w:val="1"/>
      <w:marLeft w:val="0"/>
      <w:marRight w:val="0"/>
      <w:marTop w:val="0"/>
      <w:marBottom w:val="0"/>
      <w:divBdr>
        <w:top w:val="none" w:sz="0" w:space="0" w:color="auto"/>
        <w:left w:val="none" w:sz="0" w:space="0" w:color="auto"/>
        <w:bottom w:val="none" w:sz="0" w:space="0" w:color="auto"/>
        <w:right w:val="none" w:sz="0" w:space="0" w:color="auto"/>
      </w:divBdr>
    </w:div>
    <w:div w:id="827206055">
      <w:bodyDiv w:val="1"/>
      <w:marLeft w:val="0"/>
      <w:marRight w:val="0"/>
      <w:marTop w:val="0"/>
      <w:marBottom w:val="0"/>
      <w:divBdr>
        <w:top w:val="none" w:sz="0" w:space="0" w:color="auto"/>
        <w:left w:val="none" w:sz="0" w:space="0" w:color="auto"/>
        <w:bottom w:val="none" w:sz="0" w:space="0" w:color="auto"/>
        <w:right w:val="none" w:sz="0" w:space="0" w:color="auto"/>
      </w:divBdr>
    </w:div>
    <w:div w:id="829101143">
      <w:bodyDiv w:val="1"/>
      <w:marLeft w:val="0"/>
      <w:marRight w:val="0"/>
      <w:marTop w:val="0"/>
      <w:marBottom w:val="0"/>
      <w:divBdr>
        <w:top w:val="none" w:sz="0" w:space="0" w:color="auto"/>
        <w:left w:val="none" w:sz="0" w:space="0" w:color="auto"/>
        <w:bottom w:val="none" w:sz="0" w:space="0" w:color="auto"/>
        <w:right w:val="none" w:sz="0" w:space="0" w:color="auto"/>
      </w:divBdr>
    </w:div>
    <w:div w:id="831675446">
      <w:bodyDiv w:val="1"/>
      <w:marLeft w:val="0"/>
      <w:marRight w:val="0"/>
      <w:marTop w:val="0"/>
      <w:marBottom w:val="0"/>
      <w:divBdr>
        <w:top w:val="none" w:sz="0" w:space="0" w:color="auto"/>
        <w:left w:val="none" w:sz="0" w:space="0" w:color="auto"/>
        <w:bottom w:val="none" w:sz="0" w:space="0" w:color="auto"/>
        <w:right w:val="none" w:sz="0" w:space="0" w:color="auto"/>
      </w:divBdr>
    </w:div>
    <w:div w:id="833910310">
      <w:bodyDiv w:val="1"/>
      <w:marLeft w:val="0"/>
      <w:marRight w:val="0"/>
      <w:marTop w:val="0"/>
      <w:marBottom w:val="0"/>
      <w:divBdr>
        <w:top w:val="none" w:sz="0" w:space="0" w:color="auto"/>
        <w:left w:val="none" w:sz="0" w:space="0" w:color="auto"/>
        <w:bottom w:val="none" w:sz="0" w:space="0" w:color="auto"/>
        <w:right w:val="none" w:sz="0" w:space="0" w:color="auto"/>
      </w:divBdr>
    </w:div>
    <w:div w:id="834689669">
      <w:bodyDiv w:val="1"/>
      <w:marLeft w:val="0"/>
      <w:marRight w:val="0"/>
      <w:marTop w:val="0"/>
      <w:marBottom w:val="0"/>
      <w:divBdr>
        <w:top w:val="none" w:sz="0" w:space="0" w:color="auto"/>
        <w:left w:val="none" w:sz="0" w:space="0" w:color="auto"/>
        <w:bottom w:val="none" w:sz="0" w:space="0" w:color="auto"/>
        <w:right w:val="none" w:sz="0" w:space="0" w:color="auto"/>
      </w:divBdr>
    </w:div>
    <w:div w:id="844637854">
      <w:bodyDiv w:val="1"/>
      <w:marLeft w:val="0"/>
      <w:marRight w:val="0"/>
      <w:marTop w:val="0"/>
      <w:marBottom w:val="0"/>
      <w:divBdr>
        <w:top w:val="none" w:sz="0" w:space="0" w:color="auto"/>
        <w:left w:val="none" w:sz="0" w:space="0" w:color="auto"/>
        <w:bottom w:val="none" w:sz="0" w:space="0" w:color="auto"/>
        <w:right w:val="none" w:sz="0" w:space="0" w:color="auto"/>
      </w:divBdr>
    </w:div>
    <w:div w:id="848561393">
      <w:bodyDiv w:val="1"/>
      <w:marLeft w:val="0"/>
      <w:marRight w:val="0"/>
      <w:marTop w:val="0"/>
      <w:marBottom w:val="0"/>
      <w:divBdr>
        <w:top w:val="none" w:sz="0" w:space="0" w:color="auto"/>
        <w:left w:val="none" w:sz="0" w:space="0" w:color="auto"/>
        <w:bottom w:val="none" w:sz="0" w:space="0" w:color="auto"/>
        <w:right w:val="none" w:sz="0" w:space="0" w:color="auto"/>
      </w:divBdr>
    </w:div>
    <w:div w:id="849030923">
      <w:bodyDiv w:val="1"/>
      <w:marLeft w:val="0"/>
      <w:marRight w:val="0"/>
      <w:marTop w:val="0"/>
      <w:marBottom w:val="0"/>
      <w:divBdr>
        <w:top w:val="none" w:sz="0" w:space="0" w:color="auto"/>
        <w:left w:val="none" w:sz="0" w:space="0" w:color="auto"/>
        <w:bottom w:val="none" w:sz="0" w:space="0" w:color="auto"/>
        <w:right w:val="none" w:sz="0" w:space="0" w:color="auto"/>
      </w:divBdr>
    </w:div>
    <w:div w:id="854002400">
      <w:bodyDiv w:val="1"/>
      <w:marLeft w:val="0"/>
      <w:marRight w:val="0"/>
      <w:marTop w:val="0"/>
      <w:marBottom w:val="0"/>
      <w:divBdr>
        <w:top w:val="none" w:sz="0" w:space="0" w:color="auto"/>
        <w:left w:val="none" w:sz="0" w:space="0" w:color="auto"/>
        <w:bottom w:val="none" w:sz="0" w:space="0" w:color="auto"/>
        <w:right w:val="none" w:sz="0" w:space="0" w:color="auto"/>
      </w:divBdr>
    </w:div>
    <w:div w:id="863591377">
      <w:bodyDiv w:val="1"/>
      <w:marLeft w:val="0"/>
      <w:marRight w:val="0"/>
      <w:marTop w:val="0"/>
      <w:marBottom w:val="0"/>
      <w:divBdr>
        <w:top w:val="none" w:sz="0" w:space="0" w:color="auto"/>
        <w:left w:val="none" w:sz="0" w:space="0" w:color="auto"/>
        <w:bottom w:val="none" w:sz="0" w:space="0" w:color="auto"/>
        <w:right w:val="none" w:sz="0" w:space="0" w:color="auto"/>
      </w:divBdr>
    </w:div>
    <w:div w:id="863637566">
      <w:bodyDiv w:val="1"/>
      <w:marLeft w:val="0"/>
      <w:marRight w:val="0"/>
      <w:marTop w:val="0"/>
      <w:marBottom w:val="0"/>
      <w:divBdr>
        <w:top w:val="none" w:sz="0" w:space="0" w:color="auto"/>
        <w:left w:val="none" w:sz="0" w:space="0" w:color="auto"/>
        <w:bottom w:val="none" w:sz="0" w:space="0" w:color="auto"/>
        <w:right w:val="none" w:sz="0" w:space="0" w:color="auto"/>
      </w:divBdr>
    </w:div>
    <w:div w:id="865145089">
      <w:bodyDiv w:val="1"/>
      <w:marLeft w:val="0"/>
      <w:marRight w:val="0"/>
      <w:marTop w:val="0"/>
      <w:marBottom w:val="0"/>
      <w:divBdr>
        <w:top w:val="none" w:sz="0" w:space="0" w:color="auto"/>
        <w:left w:val="none" w:sz="0" w:space="0" w:color="auto"/>
        <w:bottom w:val="none" w:sz="0" w:space="0" w:color="auto"/>
        <w:right w:val="none" w:sz="0" w:space="0" w:color="auto"/>
      </w:divBdr>
    </w:div>
    <w:div w:id="866985916">
      <w:bodyDiv w:val="1"/>
      <w:marLeft w:val="0"/>
      <w:marRight w:val="0"/>
      <w:marTop w:val="0"/>
      <w:marBottom w:val="0"/>
      <w:divBdr>
        <w:top w:val="none" w:sz="0" w:space="0" w:color="auto"/>
        <w:left w:val="none" w:sz="0" w:space="0" w:color="auto"/>
        <w:bottom w:val="none" w:sz="0" w:space="0" w:color="auto"/>
        <w:right w:val="none" w:sz="0" w:space="0" w:color="auto"/>
      </w:divBdr>
    </w:div>
    <w:div w:id="867526000">
      <w:bodyDiv w:val="1"/>
      <w:marLeft w:val="0"/>
      <w:marRight w:val="0"/>
      <w:marTop w:val="0"/>
      <w:marBottom w:val="0"/>
      <w:divBdr>
        <w:top w:val="none" w:sz="0" w:space="0" w:color="auto"/>
        <w:left w:val="none" w:sz="0" w:space="0" w:color="auto"/>
        <w:bottom w:val="none" w:sz="0" w:space="0" w:color="auto"/>
        <w:right w:val="none" w:sz="0" w:space="0" w:color="auto"/>
      </w:divBdr>
    </w:div>
    <w:div w:id="868029606">
      <w:bodyDiv w:val="1"/>
      <w:marLeft w:val="0"/>
      <w:marRight w:val="0"/>
      <w:marTop w:val="0"/>
      <w:marBottom w:val="0"/>
      <w:divBdr>
        <w:top w:val="none" w:sz="0" w:space="0" w:color="auto"/>
        <w:left w:val="none" w:sz="0" w:space="0" w:color="auto"/>
        <w:bottom w:val="none" w:sz="0" w:space="0" w:color="auto"/>
        <w:right w:val="none" w:sz="0" w:space="0" w:color="auto"/>
      </w:divBdr>
      <w:divsChild>
        <w:div w:id="1002121400">
          <w:marLeft w:val="0"/>
          <w:marRight w:val="0"/>
          <w:marTop w:val="0"/>
          <w:marBottom w:val="0"/>
          <w:divBdr>
            <w:top w:val="none" w:sz="0" w:space="0" w:color="auto"/>
            <w:left w:val="none" w:sz="0" w:space="0" w:color="auto"/>
            <w:bottom w:val="none" w:sz="0" w:space="0" w:color="auto"/>
            <w:right w:val="none" w:sz="0" w:space="0" w:color="auto"/>
          </w:divBdr>
          <w:divsChild>
            <w:div w:id="2071345381">
              <w:marLeft w:val="0"/>
              <w:marRight w:val="0"/>
              <w:marTop w:val="0"/>
              <w:marBottom w:val="0"/>
              <w:divBdr>
                <w:top w:val="none" w:sz="0" w:space="0" w:color="auto"/>
                <w:left w:val="none" w:sz="0" w:space="0" w:color="auto"/>
                <w:bottom w:val="none" w:sz="0" w:space="0" w:color="auto"/>
                <w:right w:val="none" w:sz="0" w:space="0" w:color="auto"/>
              </w:divBdr>
              <w:divsChild>
                <w:div w:id="422605725">
                  <w:marLeft w:val="0"/>
                  <w:marRight w:val="0"/>
                  <w:marTop w:val="0"/>
                  <w:marBottom w:val="0"/>
                  <w:divBdr>
                    <w:top w:val="none" w:sz="0" w:space="0" w:color="auto"/>
                    <w:left w:val="none" w:sz="0" w:space="0" w:color="auto"/>
                    <w:bottom w:val="none" w:sz="0" w:space="0" w:color="auto"/>
                    <w:right w:val="none" w:sz="0" w:space="0" w:color="auto"/>
                  </w:divBdr>
                  <w:divsChild>
                    <w:div w:id="774177686">
                      <w:marLeft w:val="0"/>
                      <w:marRight w:val="0"/>
                      <w:marTop w:val="0"/>
                      <w:marBottom w:val="0"/>
                      <w:divBdr>
                        <w:top w:val="none" w:sz="0" w:space="0" w:color="auto"/>
                        <w:left w:val="none" w:sz="0" w:space="0" w:color="auto"/>
                        <w:bottom w:val="none" w:sz="0" w:space="0" w:color="auto"/>
                        <w:right w:val="none" w:sz="0" w:space="0" w:color="auto"/>
                      </w:divBdr>
                      <w:divsChild>
                        <w:div w:id="1229919058">
                          <w:marLeft w:val="0"/>
                          <w:marRight w:val="0"/>
                          <w:marTop w:val="0"/>
                          <w:marBottom w:val="0"/>
                          <w:divBdr>
                            <w:top w:val="none" w:sz="0" w:space="0" w:color="auto"/>
                            <w:left w:val="none" w:sz="0" w:space="0" w:color="auto"/>
                            <w:bottom w:val="none" w:sz="0" w:space="0" w:color="auto"/>
                            <w:right w:val="none" w:sz="0" w:space="0" w:color="auto"/>
                          </w:divBdr>
                          <w:divsChild>
                            <w:div w:id="306015381">
                              <w:marLeft w:val="0"/>
                              <w:marRight w:val="0"/>
                              <w:marTop w:val="0"/>
                              <w:marBottom w:val="0"/>
                              <w:divBdr>
                                <w:top w:val="none" w:sz="0" w:space="0" w:color="auto"/>
                                <w:left w:val="none" w:sz="0" w:space="0" w:color="auto"/>
                                <w:bottom w:val="none" w:sz="0" w:space="0" w:color="auto"/>
                                <w:right w:val="none" w:sz="0" w:space="0" w:color="auto"/>
                              </w:divBdr>
                              <w:divsChild>
                                <w:div w:id="573976336">
                                  <w:marLeft w:val="0"/>
                                  <w:marRight w:val="0"/>
                                  <w:marTop w:val="0"/>
                                  <w:marBottom w:val="150"/>
                                  <w:divBdr>
                                    <w:top w:val="none" w:sz="0" w:space="0" w:color="auto"/>
                                    <w:left w:val="none" w:sz="0" w:space="0" w:color="auto"/>
                                    <w:bottom w:val="none" w:sz="0" w:space="0" w:color="auto"/>
                                    <w:right w:val="none" w:sz="0" w:space="0" w:color="auto"/>
                                  </w:divBdr>
                                  <w:divsChild>
                                    <w:div w:id="2034959982">
                                      <w:marLeft w:val="0"/>
                                      <w:marRight w:val="0"/>
                                      <w:marTop w:val="0"/>
                                      <w:marBottom w:val="0"/>
                                      <w:divBdr>
                                        <w:top w:val="none" w:sz="0" w:space="0" w:color="auto"/>
                                        <w:left w:val="none" w:sz="0" w:space="0" w:color="auto"/>
                                        <w:bottom w:val="none" w:sz="0" w:space="0" w:color="auto"/>
                                        <w:right w:val="none" w:sz="0" w:space="0" w:color="auto"/>
                                      </w:divBdr>
                                      <w:divsChild>
                                        <w:div w:id="452139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73540694">
      <w:bodyDiv w:val="1"/>
      <w:marLeft w:val="0"/>
      <w:marRight w:val="0"/>
      <w:marTop w:val="0"/>
      <w:marBottom w:val="0"/>
      <w:divBdr>
        <w:top w:val="none" w:sz="0" w:space="0" w:color="auto"/>
        <w:left w:val="none" w:sz="0" w:space="0" w:color="auto"/>
        <w:bottom w:val="none" w:sz="0" w:space="0" w:color="auto"/>
        <w:right w:val="none" w:sz="0" w:space="0" w:color="auto"/>
      </w:divBdr>
    </w:div>
    <w:div w:id="873687301">
      <w:bodyDiv w:val="1"/>
      <w:marLeft w:val="0"/>
      <w:marRight w:val="0"/>
      <w:marTop w:val="0"/>
      <w:marBottom w:val="0"/>
      <w:divBdr>
        <w:top w:val="none" w:sz="0" w:space="0" w:color="auto"/>
        <w:left w:val="none" w:sz="0" w:space="0" w:color="auto"/>
        <w:bottom w:val="none" w:sz="0" w:space="0" w:color="auto"/>
        <w:right w:val="none" w:sz="0" w:space="0" w:color="auto"/>
      </w:divBdr>
    </w:div>
    <w:div w:id="874198983">
      <w:bodyDiv w:val="1"/>
      <w:marLeft w:val="0"/>
      <w:marRight w:val="0"/>
      <w:marTop w:val="0"/>
      <w:marBottom w:val="0"/>
      <w:divBdr>
        <w:top w:val="none" w:sz="0" w:space="0" w:color="auto"/>
        <w:left w:val="none" w:sz="0" w:space="0" w:color="auto"/>
        <w:bottom w:val="none" w:sz="0" w:space="0" w:color="auto"/>
        <w:right w:val="none" w:sz="0" w:space="0" w:color="auto"/>
      </w:divBdr>
    </w:div>
    <w:div w:id="875192402">
      <w:bodyDiv w:val="1"/>
      <w:marLeft w:val="0"/>
      <w:marRight w:val="0"/>
      <w:marTop w:val="0"/>
      <w:marBottom w:val="0"/>
      <w:divBdr>
        <w:top w:val="none" w:sz="0" w:space="0" w:color="auto"/>
        <w:left w:val="none" w:sz="0" w:space="0" w:color="auto"/>
        <w:bottom w:val="none" w:sz="0" w:space="0" w:color="auto"/>
        <w:right w:val="none" w:sz="0" w:space="0" w:color="auto"/>
      </w:divBdr>
    </w:div>
    <w:div w:id="876822229">
      <w:bodyDiv w:val="1"/>
      <w:marLeft w:val="0"/>
      <w:marRight w:val="0"/>
      <w:marTop w:val="0"/>
      <w:marBottom w:val="0"/>
      <w:divBdr>
        <w:top w:val="none" w:sz="0" w:space="0" w:color="auto"/>
        <w:left w:val="none" w:sz="0" w:space="0" w:color="auto"/>
        <w:bottom w:val="none" w:sz="0" w:space="0" w:color="auto"/>
        <w:right w:val="none" w:sz="0" w:space="0" w:color="auto"/>
      </w:divBdr>
    </w:div>
    <w:div w:id="886795709">
      <w:bodyDiv w:val="1"/>
      <w:marLeft w:val="0"/>
      <w:marRight w:val="0"/>
      <w:marTop w:val="0"/>
      <w:marBottom w:val="0"/>
      <w:divBdr>
        <w:top w:val="none" w:sz="0" w:space="0" w:color="auto"/>
        <w:left w:val="none" w:sz="0" w:space="0" w:color="auto"/>
        <w:bottom w:val="none" w:sz="0" w:space="0" w:color="auto"/>
        <w:right w:val="none" w:sz="0" w:space="0" w:color="auto"/>
      </w:divBdr>
    </w:div>
    <w:div w:id="892423123">
      <w:bodyDiv w:val="1"/>
      <w:marLeft w:val="0"/>
      <w:marRight w:val="0"/>
      <w:marTop w:val="0"/>
      <w:marBottom w:val="0"/>
      <w:divBdr>
        <w:top w:val="none" w:sz="0" w:space="0" w:color="auto"/>
        <w:left w:val="none" w:sz="0" w:space="0" w:color="auto"/>
        <w:bottom w:val="none" w:sz="0" w:space="0" w:color="auto"/>
        <w:right w:val="none" w:sz="0" w:space="0" w:color="auto"/>
      </w:divBdr>
    </w:div>
    <w:div w:id="900870213">
      <w:bodyDiv w:val="1"/>
      <w:marLeft w:val="0"/>
      <w:marRight w:val="0"/>
      <w:marTop w:val="0"/>
      <w:marBottom w:val="0"/>
      <w:divBdr>
        <w:top w:val="none" w:sz="0" w:space="0" w:color="auto"/>
        <w:left w:val="none" w:sz="0" w:space="0" w:color="auto"/>
        <w:bottom w:val="none" w:sz="0" w:space="0" w:color="auto"/>
        <w:right w:val="none" w:sz="0" w:space="0" w:color="auto"/>
      </w:divBdr>
    </w:div>
    <w:div w:id="905994670">
      <w:bodyDiv w:val="1"/>
      <w:marLeft w:val="0"/>
      <w:marRight w:val="0"/>
      <w:marTop w:val="0"/>
      <w:marBottom w:val="0"/>
      <w:divBdr>
        <w:top w:val="none" w:sz="0" w:space="0" w:color="auto"/>
        <w:left w:val="none" w:sz="0" w:space="0" w:color="auto"/>
        <w:bottom w:val="none" w:sz="0" w:space="0" w:color="auto"/>
        <w:right w:val="none" w:sz="0" w:space="0" w:color="auto"/>
      </w:divBdr>
    </w:div>
    <w:div w:id="906695439">
      <w:bodyDiv w:val="1"/>
      <w:marLeft w:val="0"/>
      <w:marRight w:val="0"/>
      <w:marTop w:val="0"/>
      <w:marBottom w:val="0"/>
      <w:divBdr>
        <w:top w:val="none" w:sz="0" w:space="0" w:color="auto"/>
        <w:left w:val="none" w:sz="0" w:space="0" w:color="auto"/>
        <w:bottom w:val="none" w:sz="0" w:space="0" w:color="auto"/>
        <w:right w:val="none" w:sz="0" w:space="0" w:color="auto"/>
      </w:divBdr>
    </w:div>
    <w:div w:id="909196223">
      <w:bodyDiv w:val="1"/>
      <w:marLeft w:val="0"/>
      <w:marRight w:val="0"/>
      <w:marTop w:val="0"/>
      <w:marBottom w:val="0"/>
      <w:divBdr>
        <w:top w:val="none" w:sz="0" w:space="0" w:color="auto"/>
        <w:left w:val="none" w:sz="0" w:space="0" w:color="auto"/>
        <w:bottom w:val="none" w:sz="0" w:space="0" w:color="auto"/>
        <w:right w:val="none" w:sz="0" w:space="0" w:color="auto"/>
      </w:divBdr>
    </w:div>
    <w:div w:id="911549594">
      <w:bodyDiv w:val="1"/>
      <w:marLeft w:val="0"/>
      <w:marRight w:val="0"/>
      <w:marTop w:val="0"/>
      <w:marBottom w:val="0"/>
      <w:divBdr>
        <w:top w:val="none" w:sz="0" w:space="0" w:color="auto"/>
        <w:left w:val="none" w:sz="0" w:space="0" w:color="auto"/>
        <w:bottom w:val="none" w:sz="0" w:space="0" w:color="auto"/>
        <w:right w:val="none" w:sz="0" w:space="0" w:color="auto"/>
      </w:divBdr>
    </w:div>
    <w:div w:id="912854162">
      <w:bodyDiv w:val="1"/>
      <w:marLeft w:val="0"/>
      <w:marRight w:val="0"/>
      <w:marTop w:val="0"/>
      <w:marBottom w:val="0"/>
      <w:divBdr>
        <w:top w:val="none" w:sz="0" w:space="0" w:color="auto"/>
        <w:left w:val="none" w:sz="0" w:space="0" w:color="auto"/>
        <w:bottom w:val="none" w:sz="0" w:space="0" w:color="auto"/>
        <w:right w:val="none" w:sz="0" w:space="0" w:color="auto"/>
      </w:divBdr>
    </w:div>
    <w:div w:id="913398208">
      <w:bodyDiv w:val="1"/>
      <w:marLeft w:val="0"/>
      <w:marRight w:val="0"/>
      <w:marTop w:val="0"/>
      <w:marBottom w:val="0"/>
      <w:divBdr>
        <w:top w:val="none" w:sz="0" w:space="0" w:color="auto"/>
        <w:left w:val="none" w:sz="0" w:space="0" w:color="auto"/>
        <w:bottom w:val="none" w:sz="0" w:space="0" w:color="auto"/>
        <w:right w:val="none" w:sz="0" w:space="0" w:color="auto"/>
      </w:divBdr>
      <w:divsChild>
        <w:div w:id="363214913">
          <w:marLeft w:val="0"/>
          <w:marRight w:val="0"/>
          <w:marTop w:val="0"/>
          <w:marBottom w:val="0"/>
          <w:divBdr>
            <w:top w:val="none" w:sz="0" w:space="0" w:color="auto"/>
            <w:left w:val="none" w:sz="0" w:space="0" w:color="auto"/>
            <w:bottom w:val="none" w:sz="0" w:space="0" w:color="auto"/>
            <w:right w:val="none" w:sz="0" w:space="0" w:color="auto"/>
          </w:divBdr>
          <w:divsChild>
            <w:div w:id="2049210200">
              <w:marLeft w:val="0"/>
              <w:marRight w:val="0"/>
              <w:marTop w:val="0"/>
              <w:marBottom w:val="0"/>
              <w:divBdr>
                <w:top w:val="none" w:sz="0" w:space="0" w:color="auto"/>
                <w:left w:val="none" w:sz="0" w:space="0" w:color="auto"/>
                <w:bottom w:val="none" w:sz="0" w:space="0" w:color="auto"/>
                <w:right w:val="none" w:sz="0" w:space="0" w:color="auto"/>
              </w:divBdr>
              <w:divsChild>
                <w:div w:id="1769615570">
                  <w:marLeft w:val="0"/>
                  <w:marRight w:val="0"/>
                  <w:marTop w:val="195"/>
                  <w:marBottom w:val="0"/>
                  <w:divBdr>
                    <w:top w:val="none" w:sz="0" w:space="0" w:color="auto"/>
                    <w:left w:val="none" w:sz="0" w:space="0" w:color="auto"/>
                    <w:bottom w:val="none" w:sz="0" w:space="0" w:color="auto"/>
                    <w:right w:val="none" w:sz="0" w:space="0" w:color="auto"/>
                  </w:divBdr>
                  <w:divsChild>
                    <w:div w:id="1922829649">
                      <w:marLeft w:val="0"/>
                      <w:marRight w:val="0"/>
                      <w:marTop w:val="0"/>
                      <w:marBottom w:val="0"/>
                      <w:divBdr>
                        <w:top w:val="none" w:sz="0" w:space="0" w:color="auto"/>
                        <w:left w:val="none" w:sz="0" w:space="0" w:color="auto"/>
                        <w:bottom w:val="none" w:sz="0" w:space="0" w:color="auto"/>
                        <w:right w:val="none" w:sz="0" w:space="0" w:color="auto"/>
                      </w:divBdr>
                      <w:divsChild>
                        <w:div w:id="604535326">
                          <w:marLeft w:val="0"/>
                          <w:marRight w:val="0"/>
                          <w:marTop w:val="0"/>
                          <w:marBottom w:val="0"/>
                          <w:divBdr>
                            <w:top w:val="none" w:sz="0" w:space="0" w:color="auto"/>
                            <w:left w:val="none" w:sz="0" w:space="0" w:color="auto"/>
                            <w:bottom w:val="none" w:sz="0" w:space="0" w:color="auto"/>
                            <w:right w:val="none" w:sz="0" w:space="0" w:color="auto"/>
                          </w:divBdr>
                          <w:divsChild>
                            <w:div w:id="53354652">
                              <w:marLeft w:val="0"/>
                              <w:marRight w:val="0"/>
                              <w:marTop w:val="0"/>
                              <w:marBottom w:val="0"/>
                              <w:divBdr>
                                <w:top w:val="none" w:sz="0" w:space="0" w:color="auto"/>
                                <w:left w:val="none" w:sz="0" w:space="0" w:color="auto"/>
                                <w:bottom w:val="none" w:sz="0" w:space="0" w:color="auto"/>
                                <w:right w:val="none" w:sz="0" w:space="0" w:color="auto"/>
                              </w:divBdr>
                              <w:divsChild>
                                <w:div w:id="1642996828">
                                  <w:marLeft w:val="0"/>
                                  <w:marRight w:val="0"/>
                                  <w:marTop w:val="0"/>
                                  <w:marBottom w:val="0"/>
                                  <w:divBdr>
                                    <w:top w:val="none" w:sz="0" w:space="0" w:color="auto"/>
                                    <w:left w:val="none" w:sz="0" w:space="0" w:color="auto"/>
                                    <w:bottom w:val="none" w:sz="0" w:space="0" w:color="auto"/>
                                    <w:right w:val="none" w:sz="0" w:space="0" w:color="auto"/>
                                  </w:divBdr>
                                  <w:divsChild>
                                    <w:div w:id="2081632856">
                                      <w:marLeft w:val="0"/>
                                      <w:marRight w:val="0"/>
                                      <w:marTop w:val="0"/>
                                      <w:marBottom w:val="0"/>
                                      <w:divBdr>
                                        <w:top w:val="none" w:sz="0" w:space="0" w:color="auto"/>
                                        <w:left w:val="none" w:sz="0" w:space="0" w:color="auto"/>
                                        <w:bottom w:val="none" w:sz="0" w:space="0" w:color="auto"/>
                                        <w:right w:val="none" w:sz="0" w:space="0" w:color="auto"/>
                                      </w:divBdr>
                                      <w:divsChild>
                                        <w:div w:id="99684486">
                                          <w:marLeft w:val="0"/>
                                          <w:marRight w:val="0"/>
                                          <w:marTop w:val="0"/>
                                          <w:marBottom w:val="0"/>
                                          <w:divBdr>
                                            <w:top w:val="none" w:sz="0" w:space="0" w:color="auto"/>
                                            <w:left w:val="none" w:sz="0" w:space="0" w:color="auto"/>
                                            <w:bottom w:val="none" w:sz="0" w:space="0" w:color="auto"/>
                                            <w:right w:val="none" w:sz="0" w:space="0" w:color="auto"/>
                                          </w:divBdr>
                                          <w:divsChild>
                                            <w:div w:id="251161848">
                                              <w:marLeft w:val="0"/>
                                              <w:marRight w:val="0"/>
                                              <w:marTop w:val="0"/>
                                              <w:marBottom w:val="180"/>
                                              <w:divBdr>
                                                <w:top w:val="none" w:sz="0" w:space="0" w:color="auto"/>
                                                <w:left w:val="none" w:sz="0" w:space="0" w:color="auto"/>
                                                <w:bottom w:val="none" w:sz="0" w:space="0" w:color="auto"/>
                                                <w:right w:val="none" w:sz="0" w:space="0" w:color="auto"/>
                                              </w:divBdr>
                                              <w:divsChild>
                                                <w:div w:id="1108549888">
                                                  <w:marLeft w:val="0"/>
                                                  <w:marRight w:val="0"/>
                                                  <w:marTop w:val="0"/>
                                                  <w:marBottom w:val="0"/>
                                                  <w:divBdr>
                                                    <w:top w:val="none" w:sz="0" w:space="0" w:color="auto"/>
                                                    <w:left w:val="none" w:sz="0" w:space="0" w:color="auto"/>
                                                    <w:bottom w:val="none" w:sz="0" w:space="0" w:color="auto"/>
                                                    <w:right w:val="none" w:sz="0" w:space="0" w:color="auto"/>
                                                  </w:divBdr>
                                                  <w:divsChild>
                                                    <w:div w:id="1639339676">
                                                      <w:marLeft w:val="0"/>
                                                      <w:marRight w:val="0"/>
                                                      <w:marTop w:val="0"/>
                                                      <w:marBottom w:val="0"/>
                                                      <w:divBdr>
                                                        <w:top w:val="none" w:sz="0" w:space="0" w:color="auto"/>
                                                        <w:left w:val="none" w:sz="0" w:space="0" w:color="auto"/>
                                                        <w:bottom w:val="none" w:sz="0" w:space="0" w:color="auto"/>
                                                        <w:right w:val="none" w:sz="0" w:space="0" w:color="auto"/>
                                                      </w:divBdr>
                                                      <w:divsChild>
                                                        <w:div w:id="1729838210">
                                                          <w:marLeft w:val="0"/>
                                                          <w:marRight w:val="0"/>
                                                          <w:marTop w:val="0"/>
                                                          <w:marBottom w:val="0"/>
                                                          <w:divBdr>
                                                            <w:top w:val="none" w:sz="0" w:space="0" w:color="auto"/>
                                                            <w:left w:val="none" w:sz="0" w:space="0" w:color="auto"/>
                                                            <w:bottom w:val="none" w:sz="0" w:space="0" w:color="auto"/>
                                                            <w:right w:val="none" w:sz="0" w:space="0" w:color="auto"/>
                                                          </w:divBdr>
                                                          <w:divsChild>
                                                            <w:div w:id="222640111">
                                                              <w:marLeft w:val="0"/>
                                                              <w:marRight w:val="0"/>
                                                              <w:marTop w:val="0"/>
                                                              <w:marBottom w:val="0"/>
                                                              <w:divBdr>
                                                                <w:top w:val="none" w:sz="0" w:space="0" w:color="auto"/>
                                                                <w:left w:val="none" w:sz="0" w:space="0" w:color="auto"/>
                                                                <w:bottom w:val="none" w:sz="0" w:space="0" w:color="auto"/>
                                                                <w:right w:val="none" w:sz="0" w:space="0" w:color="auto"/>
                                                              </w:divBdr>
                                                              <w:divsChild>
                                                                <w:div w:id="1332181147">
                                                                  <w:marLeft w:val="0"/>
                                                                  <w:marRight w:val="0"/>
                                                                  <w:marTop w:val="0"/>
                                                                  <w:marBottom w:val="0"/>
                                                                  <w:divBdr>
                                                                    <w:top w:val="none" w:sz="0" w:space="0" w:color="auto"/>
                                                                    <w:left w:val="none" w:sz="0" w:space="0" w:color="auto"/>
                                                                    <w:bottom w:val="none" w:sz="0" w:space="0" w:color="auto"/>
                                                                    <w:right w:val="none" w:sz="0" w:space="0" w:color="auto"/>
                                                                  </w:divBdr>
                                                                  <w:divsChild>
                                                                    <w:div w:id="871501684">
                                                                      <w:marLeft w:val="0"/>
                                                                      <w:marRight w:val="0"/>
                                                                      <w:marTop w:val="0"/>
                                                                      <w:marBottom w:val="0"/>
                                                                      <w:divBdr>
                                                                        <w:top w:val="none" w:sz="0" w:space="0" w:color="auto"/>
                                                                        <w:left w:val="none" w:sz="0" w:space="0" w:color="auto"/>
                                                                        <w:bottom w:val="none" w:sz="0" w:space="0" w:color="auto"/>
                                                                        <w:right w:val="none" w:sz="0" w:space="0" w:color="auto"/>
                                                                      </w:divBdr>
                                                                      <w:divsChild>
                                                                        <w:div w:id="821656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915282301">
      <w:bodyDiv w:val="1"/>
      <w:marLeft w:val="0"/>
      <w:marRight w:val="0"/>
      <w:marTop w:val="0"/>
      <w:marBottom w:val="0"/>
      <w:divBdr>
        <w:top w:val="none" w:sz="0" w:space="0" w:color="auto"/>
        <w:left w:val="none" w:sz="0" w:space="0" w:color="auto"/>
        <w:bottom w:val="none" w:sz="0" w:space="0" w:color="auto"/>
        <w:right w:val="none" w:sz="0" w:space="0" w:color="auto"/>
      </w:divBdr>
    </w:div>
    <w:div w:id="920337041">
      <w:bodyDiv w:val="1"/>
      <w:marLeft w:val="0"/>
      <w:marRight w:val="0"/>
      <w:marTop w:val="0"/>
      <w:marBottom w:val="0"/>
      <w:divBdr>
        <w:top w:val="none" w:sz="0" w:space="0" w:color="auto"/>
        <w:left w:val="none" w:sz="0" w:space="0" w:color="auto"/>
        <w:bottom w:val="none" w:sz="0" w:space="0" w:color="auto"/>
        <w:right w:val="none" w:sz="0" w:space="0" w:color="auto"/>
      </w:divBdr>
    </w:div>
    <w:div w:id="921529441">
      <w:bodyDiv w:val="1"/>
      <w:marLeft w:val="0"/>
      <w:marRight w:val="0"/>
      <w:marTop w:val="0"/>
      <w:marBottom w:val="0"/>
      <w:divBdr>
        <w:top w:val="none" w:sz="0" w:space="0" w:color="auto"/>
        <w:left w:val="none" w:sz="0" w:space="0" w:color="auto"/>
        <w:bottom w:val="none" w:sz="0" w:space="0" w:color="auto"/>
        <w:right w:val="none" w:sz="0" w:space="0" w:color="auto"/>
      </w:divBdr>
    </w:div>
    <w:div w:id="926885864">
      <w:bodyDiv w:val="1"/>
      <w:marLeft w:val="0"/>
      <w:marRight w:val="0"/>
      <w:marTop w:val="0"/>
      <w:marBottom w:val="0"/>
      <w:divBdr>
        <w:top w:val="none" w:sz="0" w:space="0" w:color="auto"/>
        <w:left w:val="none" w:sz="0" w:space="0" w:color="auto"/>
        <w:bottom w:val="none" w:sz="0" w:space="0" w:color="auto"/>
        <w:right w:val="none" w:sz="0" w:space="0" w:color="auto"/>
      </w:divBdr>
      <w:divsChild>
        <w:div w:id="1782259509">
          <w:marLeft w:val="0"/>
          <w:marRight w:val="0"/>
          <w:marTop w:val="0"/>
          <w:marBottom w:val="0"/>
          <w:divBdr>
            <w:top w:val="none" w:sz="0" w:space="0" w:color="auto"/>
            <w:left w:val="none" w:sz="0" w:space="0" w:color="auto"/>
            <w:bottom w:val="none" w:sz="0" w:space="0" w:color="auto"/>
            <w:right w:val="none" w:sz="0" w:space="0" w:color="auto"/>
          </w:divBdr>
          <w:divsChild>
            <w:div w:id="2057969412">
              <w:marLeft w:val="0"/>
              <w:marRight w:val="0"/>
              <w:marTop w:val="0"/>
              <w:marBottom w:val="0"/>
              <w:divBdr>
                <w:top w:val="none" w:sz="0" w:space="0" w:color="auto"/>
                <w:left w:val="none" w:sz="0" w:space="0" w:color="auto"/>
                <w:bottom w:val="none" w:sz="0" w:space="0" w:color="auto"/>
                <w:right w:val="none" w:sz="0" w:space="0" w:color="auto"/>
              </w:divBdr>
              <w:divsChild>
                <w:div w:id="1596667764">
                  <w:marLeft w:val="0"/>
                  <w:marRight w:val="0"/>
                  <w:marTop w:val="0"/>
                  <w:marBottom w:val="0"/>
                  <w:divBdr>
                    <w:top w:val="none" w:sz="0" w:space="0" w:color="auto"/>
                    <w:left w:val="none" w:sz="0" w:space="0" w:color="auto"/>
                    <w:bottom w:val="none" w:sz="0" w:space="0" w:color="auto"/>
                    <w:right w:val="none" w:sz="0" w:space="0" w:color="auto"/>
                  </w:divBdr>
                  <w:divsChild>
                    <w:div w:id="295109811">
                      <w:marLeft w:val="0"/>
                      <w:marRight w:val="0"/>
                      <w:marTop w:val="0"/>
                      <w:marBottom w:val="0"/>
                      <w:divBdr>
                        <w:top w:val="none" w:sz="0" w:space="0" w:color="auto"/>
                        <w:left w:val="none" w:sz="0" w:space="0" w:color="auto"/>
                        <w:bottom w:val="none" w:sz="0" w:space="0" w:color="auto"/>
                        <w:right w:val="none" w:sz="0" w:space="0" w:color="auto"/>
                      </w:divBdr>
                      <w:divsChild>
                        <w:div w:id="894198558">
                          <w:marLeft w:val="0"/>
                          <w:marRight w:val="0"/>
                          <w:marTop w:val="0"/>
                          <w:marBottom w:val="0"/>
                          <w:divBdr>
                            <w:top w:val="none" w:sz="0" w:space="0" w:color="auto"/>
                            <w:left w:val="none" w:sz="0" w:space="0" w:color="auto"/>
                            <w:bottom w:val="none" w:sz="0" w:space="0" w:color="auto"/>
                            <w:right w:val="none" w:sz="0" w:space="0" w:color="auto"/>
                          </w:divBdr>
                          <w:divsChild>
                            <w:div w:id="28336480">
                              <w:marLeft w:val="0"/>
                              <w:marRight w:val="0"/>
                              <w:marTop w:val="0"/>
                              <w:marBottom w:val="0"/>
                              <w:divBdr>
                                <w:top w:val="none" w:sz="0" w:space="0" w:color="auto"/>
                                <w:left w:val="none" w:sz="0" w:space="0" w:color="auto"/>
                                <w:bottom w:val="none" w:sz="0" w:space="0" w:color="auto"/>
                                <w:right w:val="none" w:sz="0" w:space="0" w:color="auto"/>
                              </w:divBdr>
                              <w:divsChild>
                                <w:div w:id="929436383">
                                  <w:marLeft w:val="0"/>
                                  <w:marRight w:val="0"/>
                                  <w:marTop w:val="0"/>
                                  <w:marBottom w:val="0"/>
                                  <w:divBdr>
                                    <w:top w:val="none" w:sz="0" w:space="0" w:color="auto"/>
                                    <w:left w:val="none" w:sz="0" w:space="0" w:color="auto"/>
                                    <w:bottom w:val="none" w:sz="0" w:space="0" w:color="auto"/>
                                    <w:right w:val="none" w:sz="0" w:space="0" w:color="auto"/>
                                  </w:divBdr>
                                  <w:divsChild>
                                    <w:div w:id="1074474983">
                                      <w:marLeft w:val="0"/>
                                      <w:marRight w:val="0"/>
                                      <w:marTop w:val="0"/>
                                      <w:marBottom w:val="0"/>
                                      <w:divBdr>
                                        <w:top w:val="none" w:sz="0" w:space="0" w:color="auto"/>
                                        <w:left w:val="none" w:sz="0" w:space="0" w:color="auto"/>
                                        <w:bottom w:val="none" w:sz="0" w:space="0" w:color="auto"/>
                                        <w:right w:val="none" w:sz="0" w:space="0" w:color="auto"/>
                                      </w:divBdr>
                                      <w:divsChild>
                                        <w:div w:id="424689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933395180">
      <w:bodyDiv w:val="1"/>
      <w:marLeft w:val="0"/>
      <w:marRight w:val="0"/>
      <w:marTop w:val="0"/>
      <w:marBottom w:val="0"/>
      <w:divBdr>
        <w:top w:val="none" w:sz="0" w:space="0" w:color="auto"/>
        <w:left w:val="none" w:sz="0" w:space="0" w:color="auto"/>
        <w:bottom w:val="none" w:sz="0" w:space="0" w:color="auto"/>
        <w:right w:val="none" w:sz="0" w:space="0" w:color="auto"/>
      </w:divBdr>
    </w:div>
    <w:div w:id="944076828">
      <w:bodyDiv w:val="1"/>
      <w:marLeft w:val="0"/>
      <w:marRight w:val="0"/>
      <w:marTop w:val="0"/>
      <w:marBottom w:val="0"/>
      <w:divBdr>
        <w:top w:val="none" w:sz="0" w:space="0" w:color="auto"/>
        <w:left w:val="none" w:sz="0" w:space="0" w:color="auto"/>
        <w:bottom w:val="none" w:sz="0" w:space="0" w:color="auto"/>
        <w:right w:val="none" w:sz="0" w:space="0" w:color="auto"/>
      </w:divBdr>
    </w:div>
    <w:div w:id="948388866">
      <w:bodyDiv w:val="1"/>
      <w:marLeft w:val="0"/>
      <w:marRight w:val="0"/>
      <w:marTop w:val="0"/>
      <w:marBottom w:val="0"/>
      <w:divBdr>
        <w:top w:val="none" w:sz="0" w:space="0" w:color="auto"/>
        <w:left w:val="none" w:sz="0" w:space="0" w:color="auto"/>
        <w:bottom w:val="none" w:sz="0" w:space="0" w:color="auto"/>
        <w:right w:val="none" w:sz="0" w:space="0" w:color="auto"/>
      </w:divBdr>
      <w:divsChild>
        <w:div w:id="376510864">
          <w:marLeft w:val="0"/>
          <w:marRight w:val="0"/>
          <w:marTop w:val="0"/>
          <w:marBottom w:val="0"/>
          <w:divBdr>
            <w:top w:val="none" w:sz="0" w:space="0" w:color="auto"/>
            <w:left w:val="none" w:sz="0" w:space="0" w:color="auto"/>
            <w:bottom w:val="none" w:sz="0" w:space="0" w:color="auto"/>
            <w:right w:val="none" w:sz="0" w:space="0" w:color="auto"/>
          </w:divBdr>
          <w:divsChild>
            <w:div w:id="1874880086">
              <w:marLeft w:val="0"/>
              <w:marRight w:val="0"/>
              <w:marTop w:val="0"/>
              <w:marBottom w:val="0"/>
              <w:divBdr>
                <w:top w:val="none" w:sz="0" w:space="0" w:color="auto"/>
                <w:left w:val="none" w:sz="0" w:space="0" w:color="auto"/>
                <w:bottom w:val="none" w:sz="0" w:space="0" w:color="auto"/>
                <w:right w:val="none" w:sz="0" w:space="0" w:color="auto"/>
              </w:divBdr>
              <w:divsChild>
                <w:div w:id="450977138">
                  <w:marLeft w:val="0"/>
                  <w:marRight w:val="0"/>
                  <w:marTop w:val="0"/>
                  <w:marBottom w:val="0"/>
                  <w:divBdr>
                    <w:top w:val="none" w:sz="0" w:space="0" w:color="auto"/>
                    <w:left w:val="none" w:sz="0" w:space="0" w:color="auto"/>
                    <w:bottom w:val="none" w:sz="0" w:space="0" w:color="auto"/>
                    <w:right w:val="none" w:sz="0" w:space="0" w:color="auto"/>
                  </w:divBdr>
                  <w:divsChild>
                    <w:div w:id="354231806">
                      <w:marLeft w:val="0"/>
                      <w:marRight w:val="0"/>
                      <w:marTop w:val="0"/>
                      <w:marBottom w:val="0"/>
                      <w:divBdr>
                        <w:top w:val="none" w:sz="0" w:space="0" w:color="auto"/>
                        <w:left w:val="none" w:sz="0" w:space="0" w:color="auto"/>
                        <w:bottom w:val="none" w:sz="0" w:space="0" w:color="auto"/>
                        <w:right w:val="none" w:sz="0" w:space="0" w:color="auto"/>
                      </w:divBdr>
                      <w:divsChild>
                        <w:div w:id="958727949">
                          <w:marLeft w:val="0"/>
                          <w:marRight w:val="0"/>
                          <w:marTop w:val="0"/>
                          <w:marBottom w:val="0"/>
                          <w:divBdr>
                            <w:top w:val="none" w:sz="0" w:space="0" w:color="auto"/>
                            <w:left w:val="none" w:sz="0" w:space="0" w:color="auto"/>
                            <w:bottom w:val="none" w:sz="0" w:space="0" w:color="auto"/>
                            <w:right w:val="none" w:sz="0" w:space="0" w:color="auto"/>
                          </w:divBdr>
                          <w:divsChild>
                            <w:div w:id="1270240814">
                              <w:marLeft w:val="0"/>
                              <w:marRight w:val="0"/>
                              <w:marTop w:val="0"/>
                              <w:marBottom w:val="0"/>
                              <w:divBdr>
                                <w:top w:val="none" w:sz="0" w:space="0" w:color="auto"/>
                                <w:left w:val="none" w:sz="0" w:space="0" w:color="auto"/>
                                <w:bottom w:val="none" w:sz="0" w:space="0" w:color="auto"/>
                                <w:right w:val="none" w:sz="0" w:space="0" w:color="auto"/>
                              </w:divBdr>
                              <w:divsChild>
                                <w:div w:id="579142384">
                                  <w:marLeft w:val="0"/>
                                  <w:marRight w:val="0"/>
                                  <w:marTop w:val="0"/>
                                  <w:marBottom w:val="150"/>
                                  <w:divBdr>
                                    <w:top w:val="none" w:sz="0" w:space="0" w:color="auto"/>
                                    <w:left w:val="none" w:sz="0" w:space="0" w:color="auto"/>
                                    <w:bottom w:val="none" w:sz="0" w:space="0" w:color="auto"/>
                                    <w:right w:val="none" w:sz="0" w:space="0" w:color="auto"/>
                                  </w:divBdr>
                                  <w:divsChild>
                                    <w:div w:id="37553707">
                                      <w:marLeft w:val="0"/>
                                      <w:marRight w:val="0"/>
                                      <w:marTop w:val="0"/>
                                      <w:marBottom w:val="0"/>
                                      <w:divBdr>
                                        <w:top w:val="none" w:sz="0" w:space="0" w:color="auto"/>
                                        <w:left w:val="none" w:sz="0" w:space="0" w:color="auto"/>
                                        <w:bottom w:val="none" w:sz="0" w:space="0" w:color="auto"/>
                                        <w:right w:val="none" w:sz="0" w:space="0" w:color="auto"/>
                                      </w:divBdr>
                                      <w:divsChild>
                                        <w:div w:id="1675839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968626941">
      <w:bodyDiv w:val="1"/>
      <w:marLeft w:val="0"/>
      <w:marRight w:val="0"/>
      <w:marTop w:val="0"/>
      <w:marBottom w:val="0"/>
      <w:divBdr>
        <w:top w:val="none" w:sz="0" w:space="0" w:color="auto"/>
        <w:left w:val="none" w:sz="0" w:space="0" w:color="auto"/>
        <w:bottom w:val="none" w:sz="0" w:space="0" w:color="auto"/>
        <w:right w:val="none" w:sz="0" w:space="0" w:color="auto"/>
      </w:divBdr>
    </w:div>
    <w:div w:id="969241587">
      <w:bodyDiv w:val="1"/>
      <w:marLeft w:val="0"/>
      <w:marRight w:val="0"/>
      <w:marTop w:val="0"/>
      <w:marBottom w:val="0"/>
      <w:divBdr>
        <w:top w:val="none" w:sz="0" w:space="0" w:color="auto"/>
        <w:left w:val="none" w:sz="0" w:space="0" w:color="auto"/>
        <w:bottom w:val="none" w:sz="0" w:space="0" w:color="auto"/>
        <w:right w:val="none" w:sz="0" w:space="0" w:color="auto"/>
      </w:divBdr>
    </w:div>
    <w:div w:id="969360040">
      <w:bodyDiv w:val="1"/>
      <w:marLeft w:val="0"/>
      <w:marRight w:val="0"/>
      <w:marTop w:val="0"/>
      <w:marBottom w:val="0"/>
      <w:divBdr>
        <w:top w:val="none" w:sz="0" w:space="0" w:color="auto"/>
        <w:left w:val="none" w:sz="0" w:space="0" w:color="auto"/>
        <w:bottom w:val="none" w:sz="0" w:space="0" w:color="auto"/>
        <w:right w:val="none" w:sz="0" w:space="0" w:color="auto"/>
      </w:divBdr>
    </w:div>
    <w:div w:id="969629266">
      <w:bodyDiv w:val="1"/>
      <w:marLeft w:val="0"/>
      <w:marRight w:val="0"/>
      <w:marTop w:val="0"/>
      <w:marBottom w:val="0"/>
      <w:divBdr>
        <w:top w:val="none" w:sz="0" w:space="0" w:color="auto"/>
        <w:left w:val="none" w:sz="0" w:space="0" w:color="auto"/>
        <w:bottom w:val="none" w:sz="0" w:space="0" w:color="auto"/>
        <w:right w:val="none" w:sz="0" w:space="0" w:color="auto"/>
      </w:divBdr>
    </w:div>
    <w:div w:id="970015239">
      <w:bodyDiv w:val="1"/>
      <w:marLeft w:val="0"/>
      <w:marRight w:val="0"/>
      <w:marTop w:val="0"/>
      <w:marBottom w:val="0"/>
      <w:divBdr>
        <w:top w:val="none" w:sz="0" w:space="0" w:color="auto"/>
        <w:left w:val="none" w:sz="0" w:space="0" w:color="auto"/>
        <w:bottom w:val="none" w:sz="0" w:space="0" w:color="auto"/>
        <w:right w:val="none" w:sz="0" w:space="0" w:color="auto"/>
      </w:divBdr>
    </w:div>
    <w:div w:id="972448415">
      <w:bodyDiv w:val="1"/>
      <w:marLeft w:val="0"/>
      <w:marRight w:val="0"/>
      <w:marTop w:val="0"/>
      <w:marBottom w:val="0"/>
      <w:divBdr>
        <w:top w:val="none" w:sz="0" w:space="0" w:color="auto"/>
        <w:left w:val="none" w:sz="0" w:space="0" w:color="auto"/>
        <w:bottom w:val="none" w:sz="0" w:space="0" w:color="auto"/>
        <w:right w:val="none" w:sz="0" w:space="0" w:color="auto"/>
      </w:divBdr>
    </w:div>
    <w:div w:id="976837599">
      <w:bodyDiv w:val="1"/>
      <w:marLeft w:val="0"/>
      <w:marRight w:val="0"/>
      <w:marTop w:val="0"/>
      <w:marBottom w:val="0"/>
      <w:divBdr>
        <w:top w:val="none" w:sz="0" w:space="0" w:color="auto"/>
        <w:left w:val="none" w:sz="0" w:space="0" w:color="auto"/>
        <w:bottom w:val="none" w:sz="0" w:space="0" w:color="auto"/>
        <w:right w:val="none" w:sz="0" w:space="0" w:color="auto"/>
      </w:divBdr>
    </w:div>
    <w:div w:id="977537768">
      <w:bodyDiv w:val="1"/>
      <w:marLeft w:val="0"/>
      <w:marRight w:val="0"/>
      <w:marTop w:val="0"/>
      <w:marBottom w:val="0"/>
      <w:divBdr>
        <w:top w:val="none" w:sz="0" w:space="0" w:color="auto"/>
        <w:left w:val="none" w:sz="0" w:space="0" w:color="auto"/>
        <w:bottom w:val="none" w:sz="0" w:space="0" w:color="auto"/>
        <w:right w:val="none" w:sz="0" w:space="0" w:color="auto"/>
      </w:divBdr>
      <w:divsChild>
        <w:div w:id="1185902224">
          <w:marLeft w:val="0"/>
          <w:marRight w:val="0"/>
          <w:marTop w:val="0"/>
          <w:marBottom w:val="0"/>
          <w:divBdr>
            <w:top w:val="none" w:sz="0" w:space="0" w:color="auto"/>
            <w:left w:val="none" w:sz="0" w:space="0" w:color="auto"/>
            <w:bottom w:val="none" w:sz="0" w:space="0" w:color="auto"/>
            <w:right w:val="none" w:sz="0" w:space="0" w:color="auto"/>
          </w:divBdr>
          <w:divsChild>
            <w:div w:id="341247355">
              <w:marLeft w:val="0"/>
              <w:marRight w:val="0"/>
              <w:marTop w:val="0"/>
              <w:marBottom w:val="0"/>
              <w:divBdr>
                <w:top w:val="none" w:sz="0" w:space="0" w:color="auto"/>
                <w:left w:val="none" w:sz="0" w:space="0" w:color="auto"/>
                <w:bottom w:val="none" w:sz="0" w:space="0" w:color="auto"/>
                <w:right w:val="none" w:sz="0" w:space="0" w:color="auto"/>
              </w:divBdr>
              <w:divsChild>
                <w:div w:id="418332907">
                  <w:marLeft w:val="0"/>
                  <w:marRight w:val="0"/>
                  <w:marTop w:val="195"/>
                  <w:marBottom w:val="0"/>
                  <w:divBdr>
                    <w:top w:val="none" w:sz="0" w:space="0" w:color="auto"/>
                    <w:left w:val="none" w:sz="0" w:space="0" w:color="auto"/>
                    <w:bottom w:val="none" w:sz="0" w:space="0" w:color="auto"/>
                    <w:right w:val="none" w:sz="0" w:space="0" w:color="auto"/>
                  </w:divBdr>
                  <w:divsChild>
                    <w:div w:id="290480879">
                      <w:marLeft w:val="0"/>
                      <w:marRight w:val="0"/>
                      <w:marTop w:val="0"/>
                      <w:marBottom w:val="180"/>
                      <w:divBdr>
                        <w:top w:val="none" w:sz="0" w:space="0" w:color="auto"/>
                        <w:left w:val="none" w:sz="0" w:space="0" w:color="auto"/>
                        <w:bottom w:val="none" w:sz="0" w:space="0" w:color="auto"/>
                        <w:right w:val="none" w:sz="0" w:space="0" w:color="auto"/>
                      </w:divBdr>
                      <w:divsChild>
                        <w:div w:id="332345144">
                          <w:marLeft w:val="0"/>
                          <w:marRight w:val="0"/>
                          <w:marTop w:val="0"/>
                          <w:marBottom w:val="0"/>
                          <w:divBdr>
                            <w:top w:val="none" w:sz="0" w:space="0" w:color="auto"/>
                            <w:left w:val="none" w:sz="0" w:space="0" w:color="auto"/>
                            <w:bottom w:val="none" w:sz="0" w:space="0" w:color="auto"/>
                            <w:right w:val="none" w:sz="0" w:space="0" w:color="auto"/>
                          </w:divBdr>
                          <w:divsChild>
                            <w:div w:id="1183472070">
                              <w:marLeft w:val="0"/>
                              <w:marRight w:val="0"/>
                              <w:marTop w:val="0"/>
                              <w:marBottom w:val="0"/>
                              <w:divBdr>
                                <w:top w:val="none" w:sz="0" w:space="0" w:color="auto"/>
                                <w:left w:val="none" w:sz="0" w:space="0" w:color="auto"/>
                                <w:bottom w:val="none" w:sz="0" w:space="0" w:color="auto"/>
                                <w:right w:val="none" w:sz="0" w:space="0" w:color="auto"/>
                              </w:divBdr>
                              <w:divsChild>
                                <w:div w:id="545601492">
                                  <w:marLeft w:val="0"/>
                                  <w:marRight w:val="0"/>
                                  <w:marTop w:val="0"/>
                                  <w:marBottom w:val="0"/>
                                  <w:divBdr>
                                    <w:top w:val="none" w:sz="0" w:space="0" w:color="auto"/>
                                    <w:left w:val="none" w:sz="0" w:space="0" w:color="auto"/>
                                    <w:bottom w:val="none" w:sz="0" w:space="0" w:color="auto"/>
                                    <w:right w:val="none" w:sz="0" w:space="0" w:color="auto"/>
                                  </w:divBdr>
                                  <w:divsChild>
                                    <w:div w:id="1731540806">
                                      <w:marLeft w:val="0"/>
                                      <w:marRight w:val="0"/>
                                      <w:marTop w:val="0"/>
                                      <w:marBottom w:val="0"/>
                                      <w:divBdr>
                                        <w:top w:val="none" w:sz="0" w:space="0" w:color="auto"/>
                                        <w:left w:val="none" w:sz="0" w:space="0" w:color="auto"/>
                                        <w:bottom w:val="none" w:sz="0" w:space="0" w:color="auto"/>
                                        <w:right w:val="none" w:sz="0" w:space="0" w:color="auto"/>
                                      </w:divBdr>
                                      <w:divsChild>
                                        <w:div w:id="608976810">
                                          <w:marLeft w:val="0"/>
                                          <w:marRight w:val="0"/>
                                          <w:marTop w:val="0"/>
                                          <w:marBottom w:val="0"/>
                                          <w:divBdr>
                                            <w:top w:val="none" w:sz="0" w:space="0" w:color="auto"/>
                                            <w:left w:val="none" w:sz="0" w:space="0" w:color="auto"/>
                                            <w:bottom w:val="none" w:sz="0" w:space="0" w:color="auto"/>
                                            <w:right w:val="none" w:sz="0" w:space="0" w:color="auto"/>
                                          </w:divBdr>
                                          <w:divsChild>
                                            <w:div w:id="1526480498">
                                              <w:marLeft w:val="0"/>
                                              <w:marRight w:val="0"/>
                                              <w:marTop w:val="0"/>
                                              <w:marBottom w:val="0"/>
                                              <w:divBdr>
                                                <w:top w:val="none" w:sz="0" w:space="0" w:color="auto"/>
                                                <w:left w:val="none" w:sz="0" w:space="0" w:color="auto"/>
                                                <w:bottom w:val="none" w:sz="0" w:space="0" w:color="auto"/>
                                                <w:right w:val="none" w:sz="0" w:space="0" w:color="auto"/>
                                              </w:divBdr>
                                              <w:divsChild>
                                                <w:div w:id="1471748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981542149">
      <w:bodyDiv w:val="1"/>
      <w:marLeft w:val="0"/>
      <w:marRight w:val="0"/>
      <w:marTop w:val="0"/>
      <w:marBottom w:val="0"/>
      <w:divBdr>
        <w:top w:val="none" w:sz="0" w:space="0" w:color="auto"/>
        <w:left w:val="none" w:sz="0" w:space="0" w:color="auto"/>
        <w:bottom w:val="none" w:sz="0" w:space="0" w:color="auto"/>
        <w:right w:val="none" w:sz="0" w:space="0" w:color="auto"/>
      </w:divBdr>
    </w:div>
    <w:div w:id="990904732">
      <w:bodyDiv w:val="1"/>
      <w:marLeft w:val="0"/>
      <w:marRight w:val="0"/>
      <w:marTop w:val="0"/>
      <w:marBottom w:val="0"/>
      <w:divBdr>
        <w:top w:val="none" w:sz="0" w:space="0" w:color="auto"/>
        <w:left w:val="none" w:sz="0" w:space="0" w:color="auto"/>
        <w:bottom w:val="none" w:sz="0" w:space="0" w:color="auto"/>
        <w:right w:val="none" w:sz="0" w:space="0" w:color="auto"/>
      </w:divBdr>
    </w:div>
    <w:div w:id="997998555">
      <w:bodyDiv w:val="1"/>
      <w:marLeft w:val="0"/>
      <w:marRight w:val="0"/>
      <w:marTop w:val="0"/>
      <w:marBottom w:val="0"/>
      <w:divBdr>
        <w:top w:val="none" w:sz="0" w:space="0" w:color="auto"/>
        <w:left w:val="none" w:sz="0" w:space="0" w:color="auto"/>
        <w:bottom w:val="none" w:sz="0" w:space="0" w:color="auto"/>
        <w:right w:val="none" w:sz="0" w:space="0" w:color="auto"/>
      </w:divBdr>
    </w:div>
    <w:div w:id="1005478357">
      <w:bodyDiv w:val="1"/>
      <w:marLeft w:val="0"/>
      <w:marRight w:val="0"/>
      <w:marTop w:val="0"/>
      <w:marBottom w:val="0"/>
      <w:divBdr>
        <w:top w:val="none" w:sz="0" w:space="0" w:color="auto"/>
        <w:left w:val="none" w:sz="0" w:space="0" w:color="auto"/>
        <w:bottom w:val="none" w:sz="0" w:space="0" w:color="auto"/>
        <w:right w:val="none" w:sz="0" w:space="0" w:color="auto"/>
      </w:divBdr>
    </w:div>
    <w:div w:id="1006830956">
      <w:bodyDiv w:val="1"/>
      <w:marLeft w:val="0"/>
      <w:marRight w:val="0"/>
      <w:marTop w:val="0"/>
      <w:marBottom w:val="0"/>
      <w:divBdr>
        <w:top w:val="none" w:sz="0" w:space="0" w:color="auto"/>
        <w:left w:val="none" w:sz="0" w:space="0" w:color="auto"/>
        <w:bottom w:val="none" w:sz="0" w:space="0" w:color="auto"/>
        <w:right w:val="none" w:sz="0" w:space="0" w:color="auto"/>
      </w:divBdr>
      <w:divsChild>
        <w:div w:id="1805003774">
          <w:marLeft w:val="0"/>
          <w:marRight w:val="0"/>
          <w:marTop w:val="0"/>
          <w:marBottom w:val="0"/>
          <w:divBdr>
            <w:top w:val="none" w:sz="0" w:space="0" w:color="auto"/>
            <w:left w:val="none" w:sz="0" w:space="0" w:color="auto"/>
            <w:bottom w:val="none" w:sz="0" w:space="0" w:color="auto"/>
            <w:right w:val="none" w:sz="0" w:space="0" w:color="auto"/>
          </w:divBdr>
          <w:divsChild>
            <w:div w:id="921183117">
              <w:marLeft w:val="0"/>
              <w:marRight w:val="0"/>
              <w:marTop w:val="0"/>
              <w:marBottom w:val="0"/>
              <w:divBdr>
                <w:top w:val="none" w:sz="0" w:space="0" w:color="auto"/>
                <w:left w:val="none" w:sz="0" w:space="0" w:color="auto"/>
                <w:bottom w:val="none" w:sz="0" w:space="0" w:color="auto"/>
                <w:right w:val="none" w:sz="0" w:space="0" w:color="auto"/>
              </w:divBdr>
              <w:divsChild>
                <w:div w:id="1804691998">
                  <w:marLeft w:val="0"/>
                  <w:marRight w:val="0"/>
                  <w:marTop w:val="195"/>
                  <w:marBottom w:val="0"/>
                  <w:divBdr>
                    <w:top w:val="none" w:sz="0" w:space="0" w:color="auto"/>
                    <w:left w:val="none" w:sz="0" w:space="0" w:color="auto"/>
                    <w:bottom w:val="none" w:sz="0" w:space="0" w:color="auto"/>
                    <w:right w:val="none" w:sz="0" w:space="0" w:color="auto"/>
                  </w:divBdr>
                  <w:divsChild>
                    <w:div w:id="487554360">
                      <w:marLeft w:val="0"/>
                      <w:marRight w:val="0"/>
                      <w:marTop w:val="0"/>
                      <w:marBottom w:val="0"/>
                      <w:divBdr>
                        <w:top w:val="none" w:sz="0" w:space="0" w:color="auto"/>
                        <w:left w:val="none" w:sz="0" w:space="0" w:color="auto"/>
                        <w:bottom w:val="none" w:sz="0" w:space="0" w:color="auto"/>
                        <w:right w:val="none" w:sz="0" w:space="0" w:color="auto"/>
                      </w:divBdr>
                      <w:divsChild>
                        <w:div w:id="1489512241">
                          <w:marLeft w:val="0"/>
                          <w:marRight w:val="0"/>
                          <w:marTop w:val="0"/>
                          <w:marBottom w:val="0"/>
                          <w:divBdr>
                            <w:top w:val="none" w:sz="0" w:space="0" w:color="auto"/>
                            <w:left w:val="none" w:sz="0" w:space="0" w:color="auto"/>
                            <w:bottom w:val="none" w:sz="0" w:space="0" w:color="auto"/>
                            <w:right w:val="none" w:sz="0" w:space="0" w:color="auto"/>
                          </w:divBdr>
                          <w:divsChild>
                            <w:div w:id="1179583384">
                              <w:marLeft w:val="0"/>
                              <w:marRight w:val="0"/>
                              <w:marTop w:val="0"/>
                              <w:marBottom w:val="0"/>
                              <w:divBdr>
                                <w:top w:val="none" w:sz="0" w:space="0" w:color="auto"/>
                                <w:left w:val="none" w:sz="0" w:space="0" w:color="auto"/>
                                <w:bottom w:val="none" w:sz="0" w:space="0" w:color="auto"/>
                                <w:right w:val="none" w:sz="0" w:space="0" w:color="auto"/>
                              </w:divBdr>
                              <w:divsChild>
                                <w:div w:id="458380919">
                                  <w:marLeft w:val="0"/>
                                  <w:marRight w:val="0"/>
                                  <w:marTop w:val="0"/>
                                  <w:marBottom w:val="0"/>
                                  <w:divBdr>
                                    <w:top w:val="none" w:sz="0" w:space="0" w:color="auto"/>
                                    <w:left w:val="none" w:sz="0" w:space="0" w:color="auto"/>
                                    <w:bottom w:val="none" w:sz="0" w:space="0" w:color="auto"/>
                                    <w:right w:val="none" w:sz="0" w:space="0" w:color="auto"/>
                                  </w:divBdr>
                                  <w:divsChild>
                                    <w:div w:id="1973098955">
                                      <w:marLeft w:val="0"/>
                                      <w:marRight w:val="0"/>
                                      <w:marTop w:val="0"/>
                                      <w:marBottom w:val="0"/>
                                      <w:divBdr>
                                        <w:top w:val="none" w:sz="0" w:space="0" w:color="auto"/>
                                        <w:left w:val="none" w:sz="0" w:space="0" w:color="auto"/>
                                        <w:bottom w:val="none" w:sz="0" w:space="0" w:color="auto"/>
                                        <w:right w:val="none" w:sz="0" w:space="0" w:color="auto"/>
                                      </w:divBdr>
                                      <w:divsChild>
                                        <w:div w:id="77872596">
                                          <w:marLeft w:val="0"/>
                                          <w:marRight w:val="0"/>
                                          <w:marTop w:val="0"/>
                                          <w:marBottom w:val="0"/>
                                          <w:divBdr>
                                            <w:top w:val="none" w:sz="0" w:space="0" w:color="auto"/>
                                            <w:left w:val="none" w:sz="0" w:space="0" w:color="auto"/>
                                            <w:bottom w:val="none" w:sz="0" w:space="0" w:color="auto"/>
                                            <w:right w:val="none" w:sz="0" w:space="0" w:color="auto"/>
                                          </w:divBdr>
                                          <w:divsChild>
                                            <w:div w:id="1011954952">
                                              <w:marLeft w:val="0"/>
                                              <w:marRight w:val="0"/>
                                              <w:marTop w:val="0"/>
                                              <w:marBottom w:val="180"/>
                                              <w:divBdr>
                                                <w:top w:val="none" w:sz="0" w:space="0" w:color="auto"/>
                                                <w:left w:val="none" w:sz="0" w:space="0" w:color="auto"/>
                                                <w:bottom w:val="none" w:sz="0" w:space="0" w:color="auto"/>
                                                <w:right w:val="none" w:sz="0" w:space="0" w:color="auto"/>
                                              </w:divBdr>
                                              <w:divsChild>
                                                <w:div w:id="1924292940">
                                                  <w:marLeft w:val="0"/>
                                                  <w:marRight w:val="0"/>
                                                  <w:marTop w:val="0"/>
                                                  <w:marBottom w:val="0"/>
                                                  <w:divBdr>
                                                    <w:top w:val="none" w:sz="0" w:space="0" w:color="auto"/>
                                                    <w:left w:val="none" w:sz="0" w:space="0" w:color="auto"/>
                                                    <w:bottom w:val="none" w:sz="0" w:space="0" w:color="auto"/>
                                                    <w:right w:val="none" w:sz="0" w:space="0" w:color="auto"/>
                                                  </w:divBdr>
                                                  <w:divsChild>
                                                    <w:div w:id="1678922287">
                                                      <w:marLeft w:val="0"/>
                                                      <w:marRight w:val="0"/>
                                                      <w:marTop w:val="0"/>
                                                      <w:marBottom w:val="0"/>
                                                      <w:divBdr>
                                                        <w:top w:val="none" w:sz="0" w:space="0" w:color="auto"/>
                                                        <w:left w:val="none" w:sz="0" w:space="0" w:color="auto"/>
                                                        <w:bottom w:val="none" w:sz="0" w:space="0" w:color="auto"/>
                                                        <w:right w:val="none" w:sz="0" w:space="0" w:color="auto"/>
                                                      </w:divBdr>
                                                      <w:divsChild>
                                                        <w:div w:id="1108428898">
                                                          <w:marLeft w:val="0"/>
                                                          <w:marRight w:val="0"/>
                                                          <w:marTop w:val="0"/>
                                                          <w:marBottom w:val="0"/>
                                                          <w:divBdr>
                                                            <w:top w:val="none" w:sz="0" w:space="0" w:color="auto"/>
                                                            <w:left w:val="none" w:sz="0" w:space="0" w:color="auto"/>
                                                            <w:bottom w:val="none" w:sz="0" w:space="0" w:color="auto"/>
                                                            <w:right w:val="none" w:sz="0" w:space="0" w:color="auto"/>
                                                          </w:divBdr>
                                                          <w:divsChild>
                                                            <w:div w:id="998120161">
                                                              <w:marLeft w:val="0"/>
                                                              <w:marRight w:val="0"/>
                                                              <w:marTop w:val="0"/>
                                                              <w:marBottom w:val="0"/>
                                                              <w:divBdr>
                                                                <w:top w:val="none" w:sz="0" w:space="0" w:color="auto"/>
                                                                <w:left w:val="none" w:sz="0" w:space="0" w:color="auto"/>
                                                                <w:bottom w:val="none" w:sz="0" w:space="0" w:color="auto"/>
                                                                <w:right w:val="none" w:sz="0" w:space="0" w:color="auto"/>
                                                              </w:divBdr>
                                                              <w:divsChild>
                                                                <w:div w:id="1794590666">
                                                                  <w:marLeft w:val="0"/>
                                                                  <w:marRight w:val="0"/>
                                                                  <w:marTop w:val="0"/>
                                                                  <w:marBottom w:val="0"/>
                                                                  <w:divBdr>
                                                                    <w:top w:val="none" w:sz="0" w:space="0" w:color="auto"/>
                                                                    <w:left w:val="none" w:sz="0" w:space="0" w:color="auto"/>
                                                                    <w:bottom w:val="none" w:sz="0" w:space="0" w:color="auto"/>
                                                                    <w:right w:val="none" w:sz="0" w:space="0" w:color="auto"/>
                                                                  </w:divBdr>
                                                                  <w:divsChild>
                                                                    <w:div w:id="1858812811">
                                                                      <w:marLeft w:val="0"/>
                                                                      <w:marRight w:val="0"/>
                                                                      <w:marTop w:val="0"/>
                                                                      <w:marBottom w:val="0"/>
                                                                      <w:divBdr>
                                                                        <w:top w:val="none" w:sz="0" w:space="0" w:color="auto"/>
                                                                        <w:left w:val="none" w:sz="0" w:space="0" w:color="auto"/>
                                                                        <w:bottom w:val="none" w:sz="0" w:space="0" w:color="auto"/>
                                                                        <w:right w:val="none" w:sz="0" w:space="0" w:color="auto"/>
                                                                      </w:divBdr>
                                                                      <w:divsChild>
                                                                        <w:div w:id="1828590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07758180">
      <w:bodyDiv w:val="1"/>
      <w:marLeft w:val="0"/>
      <w:marRight w:val="0"/>
      <w:marTop w:val="0"/>
      <w:marBottom w:val="0"/>
      <w:divBdr>
        <w:top w:val="none" w:sz="0" w:space="0" w:color="auto"/>
        <w:left w:val="none" w:sz="0" w:space="0" w:color="auto"/>
        <w:bottom w:val="none" w:sz="0" w:space="0" w:color="auto"/>
        <w:right w:val="none" w:sz="0" w:space="0" w:color="auto"/>
      </w:divBdr>
      <w:divsChild>
        <w:div w:id="587156523">
          <w:marLeft w:val="0"/>
          <w:marRight w:val="0"/>
          <w:marTop w:val="0"/>
          <w:marBottom w:val="0"/>
          <w:divBdr>
            <w:top w:val="none" w:sz="0" w:space="0" w:color="auto"/>
            <w:left w:val="none" w:sz="0" w:space="0" w:color="auto"/>
            <w:bottom w:val="none" w:sz="0" w:space="0" w:color="auto"/>
            <w:right w:val="none" w:sz="0" w:space="0" w:color="auto"/>
          </w:divBdr>
          <w:divsChild>
            <w:div w:id="1992296129">
              <w:marLeft w:val="0"/>
              <w:marRight w:val="0"/>
              <w:marTop w:val="0"/>
              <w:marBottom w:val="0"/>
              <w:divBdr>
                <w:top w:val="none" w:sz="0" w:space="0" w:color="auto"/>
                <w:left w:val="none" w:sz="0" w:space="0" w:color="auto"/>
                <w:bottom w:val="none" w:sz="0" w:space="0" w:color="auto"/>
                <w:right w:val="none" w:sz="0" w:space="0" w:color="auto"/>
              </w:divBdr>
              <w:divsChild>
                <w:div w:id="1088768375">
                  <w:marLeft w:val="0"/>
                  <w:marRight w:val="0"/>
                  <w:marTop w:val="0"/>
                  <w:marBottom w:val="0"/>
                  <w:divBdr>
                    <w:top w:val="none" w:sz="0" w:space="0" w:color="auto"/>
                    <w:left w:val="none" w:sz="0" w:space="0" w:color="auto"/>
                    <w:bottom w:val="none" w:sz="0" w:space="0" w:color="auto"/>
                    <w:right w:val="none" w:sz="0" w:space="0" w:color="auto"/>
                  </w:divBdr>
                  <w:divsChild>
                    <w:div w:id="1250580838">
                      <w:marLeft w:val="0"/>
                      <w:marRight w:val="0"/>
                      <w:marTop w:val="0"/>
                      <w:marBottom w:val="0"/>
                      <w:divBdr>
                        <w:top w:val="none" w:sz="0" w:space="0" w:color="auto"/>
                        <w:left w:val="none" w:sz="0" w:space="0" w:color="auto"/>
                        <w:bottom w:val="none" w:sz="0" w:space="0" w:color="auto"/>
                        <w:right w:val="none" w:sz="0" w:space="0" w:color="auto"/>
                      </w:divBdr>
                      <w:divsChild>
                        <w:div w:id="1489053253">
                          <w:marLeft w:val="0"/>
                          <w:marRight w:val="0"/>
                          <w:marTop w:val="0"/>
                          <w:marBottom w:val="0"/>
                          <w:divBdr>
                            <w:top w:val="none" w:sz="0" w:space="0" w:color="auto"/>
                            <w:left w:val="none" w:sz="0" w:space="0" w:color="auto"/>
                            <w:bottom w:val="none" w:sz="0" w:space="0" w:color="auto"/>
                            <w:right w:val="none" w:sz="0" w:space="0" w:color="auto"/>
                          </w:divBdr>
                          <w:divsChild>
                            <w:div w:id="898593806">
                              <w:marLeft w:val="0"/>
                              <w:marRight w:val="0"/>
                              <w:marTop w:val="0"/>
                              <w:marBottom w:val="0"/>
                              <w:divBdr>
                                <w:top w:val="none" w:sz="0" w:space="0" w:color="auto"/>
                                <w:left w:val="none" w:sz="0" w:space="0" w:color="auto"/>
                                <w:bottom w:val="none" w:sz="0" w:space="0" w:color="auto"/>
                                <w:right w:val="none" w:sz="0" w:space="0" w:color="auto"/>
                              </w:divBdr>
                              <w:divsChild>
                                <w:div w:id="704795165">
                                  <w:marLeft w:val="0"/>
                                  <w:marRight w:val="0"/>
                                  <w:marTop w:val="0"/>
                                  <w:marBottom w:val="150"/>
                                  <w:divBdr>
                                    <w:top w:val="none" w:sz="0" w:space="0" w:color="auto"/>
                                    <w:left w:val="none" w:sz="0" w:space="0" w:color="auto"/>
                                    <w:bottom w:val="none" w:sz="0" w:space="0" w:color="auto"/>
                                    <w:right w:val="none" w:sz="0" w:space="0" w:color="auto"/>
                                  </w:divBdr>
                                  <w:divsChild>
                                    <w:div w:id="69622992">
                                      <w:marLeft w:val="0"/>
                                      <w:marRight w:val="0"/>
                                      <w:marTop w:val="0"/>
                                      <w:marBottom w:val="0"/>
                                      <w:divBdr>
                                        <w:top w:val="none" w:sz="0" w:space="0" w:color="auto"/>
                                        <w:left w:val="none" w:sz="0" w:space="0" w:color="auto"/>
                                        <w:bottom w:val="none" w:sz="0" w:space="0" w:color="auto"/>
                                        <w:right w:val="none" w:sz="0" w:space="0" w:color="auto"/>
                                      </w:divBdr>
                                      <w:divsChild>
                                        <w:div w:id="879977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08826505">
      <w:bodyDiv w:val="1"/>
      <w:marLeft w:val="0"/>
      <w:marRight w:val="0"/>
      <w:marTop w:val="0"/>
      <w:marBottom w:val="0"/>
      <w:divBdr>
        <w:top w:val="none" w:sz="0" w:space="0" w:color="auto"/>
        <w:left w:val="none" w:sz="0" w:space="0" w:color="auto"/>
        <w:bottom w:val="none" w:sz="0" w:space="0" w:color="auto"/>
        <w:right w:val="none" w:sz="0" w:space="0" w:color="auto"/>
      </w:divBdr>
    </w:div>
    <w:div w:id="1008869018">
      <w:bodyDiv w:val="1"/>
      <w:marLeft w:val="0"/>
      <w:marRight w:val="0"/>
      <w:marTop w:val="0"/>
      <w:marBottom w:val="0"/>
      <w:divBdr>
        <w:top w:val="none" w:sz="0" w:space="0" w:color="auto"/>
        <w:left w:val="none" w:sz="0" w:space="0" w:color="auto"/>
        <w:bottom w:val="none" w:sz="0" w:space="0" w:color="auto"/>
        <w:right w:val="none" w:sz="0" w:space="0" w:color="auto"/>
      </w:divBdr>
      <w:divsChild>
        <w:div w:id="90663641">
          <w:marLeft w:val="0"/>
          <w:marRight w:val="0"/>
          <w:marTop w:val="0"/>
          <w:marBottom w:val="0"/>
          <w:divBdr>
            <w:top w:val="none" w:sz="0" w:space="0" w:color="auto"/>
            <w:left w:val="none" w:sz="0" w:space="0" w:color="auto"/>
            <w:bottom w:val="none" w:sz="0" w:space="0" w:color="auto"/>
            <w:right w:val="none" w:sz="0" w:space="0" w:color="auto"/>
          </w:divBdr>
          <w:divsChild>
            <w:div w:id="1879969396">
              <w:marLeft w:val="0"/>
              <w:marRight w:val="0"/>
              <w:marTop w:val="0"/>
              <w:marBottom w:val="0"/>
              <w:divBdr>
                <w:top w:val="none" w:sz="0" w:space="0" w:color="auto"/>
                <w:left w:val="none" w:sz="0" w:space="0" w:color="auto"/>
                <w:bottom w:val="none" w:sz="0" w:space="0" w:color="auto"/>
                <w:right w:val="none" w:sz="0" w:space="0" w:color="auto"/>
              </w:divBdr>
              <w:divsChild>
                <w:div w:id="1674069173">
                  <w:marLeft w:val="0"/>
                  <w:marRight w:val="0"/>
                  <w:marTop w:val="0"/>
                  <w:marBottom w:val="0"/>
                  <w:divBdr>
                    <w:top w:val="none" w:sz="0" w:space="0" w:color="auto"/>
                    <w:left w:val="none" w:sz="0" w:space="0" w:color="auto"/>
                    <w:bottom w:val="none" w:sz="0" w:space="0" w:color="auto"/>
                    <w:right w:val="none" w:sz="0" w:space="0" w:color="auto"/>
                  </w:divBdr>
                  <w:divsChild>
                    <w:div w:id="978191249">
                      <w:marLeft w:val="0"/>
                      <w:marRight w:val="0"/>
                      <w:marTop w:val="0"/>
                      <w:marBottom w:val="0"/>
                      <w:divBdr>
                        <w:top w:val="none" w:sz="0" w:space="0" w:color="auto"/>
                        <w:left w:val="none" w:sz="0" w:space="0" w:color="auto"/>
                        <w:bottom w:val="none" w:sz="0" w:space="0" w:color="auto"/>
                        <w:right w:val="none" w:sz="0" w:space="0" w:color="auto"/>
                      </w:divBdr>
                      <w:divsChild>
                        <w:div w:id="1826117346">
                          <w:marLeft w:val="0"/>
                          <w:marRight w:val="0"/>
                          <w:marTop w:val="0"/>
                          <w:marBottom w:val="0"/>
                          <w:divBdr>
                            <w:top w:val="none" w:sz="0" w:space="0" w:color="auto"/>
                            <w:left w:val="none" w:sz="0" w:space="0" w:color="auto"/>
                            <w:bottom w:val="none" w:sz="0" w:space="0" w:color="auto"/>
                            <w:right w:val="none" w:sz="0" w:space="0" w:color="auto"/>
                          </w:divBdr>
                          <w:divsChild>
                            <w:div w:id="1254388447">
                              <w:marLeft w:val="0"/>
                              <w:marRight w:val="0"/>
                              <w:marTop w:val="0"/>
                              <w:marBottom w:val="0"/>
                              <w:divBdr>
                                <w:top w:val="none" w:sz="0" w:space="0" w:color="auto"/>
                                <w:left w:val="none" w:sz="0" w:space="0" w:color="auto"/>
                                <w:bottom w:val="none" w:sz="0" w:space="0" w:color="auto"/>
                                <w:right w:val="none" w:sz="0" w:space="0" w:color="auto"/>
                              </w:divBdr>
                              <w:divsChild>
                                <w:div w:id="119954744">
                                  <w:marLeft w:val="0"/>
                                  <w:marRight w:val="0"/>
                                  <w:marTop w:val="0"/>
                                  <w:marBottom w:val="0"/>
                                  <w:divBdr>
                                    <w:top w:val="none" w:sz="0" w:space="0" w:color="auto"/>
                                    <w:left w:val="none" w:sz="0" w:space="0" w:color="auto"/>
                                    <w:bottom w:val="none" w:sz="0" w:space="0" w:color="auto"/>
                                    <w:right w:val="none" w:sz="0" w:space="0" w:color="auto"/>
                                  </w:divBdr>
                                  <w:divsChild>
                                    <w:div w:id="1204169334">
                                      <w:marLeft w:val="0"/>
                                      <w:marRight w:val="0"/>
                                      <w:marTop w:val="0"/>
                                      <w:marBottom w:val="0"/>
                                      <w:divBdr>
                                        <w:top w:val="none" w:sz="0" w:space="0" w:color="auto"/>
                                        <w:left w:val="none" w:sz="0" w:space="0" w:color="auto"/>
                                        <w:bottom w:val="none" w:sz="0" w:space="0" w:color="auto"/>
                                        <w:right w:val="none" w:sz="0" w:space="0" w:color="auto"/>
                                      </w:divBdr>
                                      <w:divsChild>
                                        <w:div w:id="2143109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16081136">
      <w:bodyDiv w:val="1"/>
      <w:marLeft w:val="0"/>
      <w:marRight w:val="0"/>
      <w:marTop w:val="0"/>
      <w:marBottom w:val="0"/>
      <w:divBdr>
        <w:top w:val="none" w:sz="0" w:space="0" w:color="auto"/>
        <w:left w:val="none" w:sz="0" w:space="0" w:color="auto"/>
        <w:bottom w:val="none" w:sz="0" w:space="0" w:color="auto"/>
        <w:right w:val="none" w:sz="0" w:space="0" w:color="auto"/>
      </w:divBdr>
    </w:div>
    <w:div w:id="1017732078">
      <w:bodyDiv w:val="1"/>
      <w:marLeft w:val="0"/>
      <w:marRight w:val="0"/>
      <w:marTop w:val="0"/>
      <w:marBottom w:val="0"/>
      <w:divBdr>
        <w:top w:val="none" w:sz="0" w:space="0" w:color="auto"/>
        <w:left w:val="none" w:sz="0" w:space="0" w:color="auto"/>
        <w:bottom w:val="none" w:sz="0" w:space="0" w:color="auto"/>
        <w:right w:val="none" w:sz="0" w:space="0" w:color="auto"/>
      </w:divBdr>
    </w:div>
    <w:div w:id="1024400397">
      <w:bodyDiv w:val="1"/>
      <w:marLeft w:val="0"/>
      <w:marRight w:val="0"/>
      <w:marTop w:val="0"/>
      <w:marBottom w:val="0"/>
      <w:divBdr>
        <w:top w:val="none" w:sz="0" w:space="0" w:color="auto"/>
        <w:left w:val="none" w:sz="0" w:space="0" w:color="auto"/>
        <w:bottom w:val="none" w:sz="0" w:space="0" w:color="auto"/>
        <w:right w:val="none" w:sz="0" w:space="0" w:color="auto"/>
      </w:divBdr>
      <w:divsChild>
        <w:div w:id="788091728">
          <w:marLeft w:val="0"/>
          <w:marRight w:val="0"/>
          <w:marTop w:val="0"/>
          <w:marBottom w:val="0"/>
          <w:divBdr>
            <w:top w:val="none" w:sz="0" w:space="0" w:color="auto"/>
            <w:left w:val="none" w:sz="0" w:space="0" w:color="auto"/>
            <w:bottom w:val="none" w:sz="0" w:space="0" w:color="auto"/>
            <w:right w:val="none" w:sz="0" w:space="0" w:color="auto"/>
          </w:divBdr>
          <w:divsChild>
            <w:div w:id="853228442">
              <w:marLeft w:val="0"/>
              <w:marRight w:val="0"/>
              <w:marTop w:val="0"/>
              <w:marBottom w:val="0"/>
              <w:divBdr>
                <w:top w:val="none" w:sz="0" w:space="0" w:color="auto"/>
                <w:left w:val="none" w:sz="0" w:space="0" w:color="auto"/>
                <w:bottom w:val="none" w:sz="0" w:space="0" w:color="auto"/>
                <w:right w:val="none" w:sz="0" w:space="0" w:color="auto"/>
              </w:divBdr>
              <w:divsChild>
                <w:div w:id="374890207">
                  <w:marLeft w:val="0"/>
                  <w:marRight w:val="0"/>
                  <w:marTop w:val="195"/>
                  <w:marBottom w:val="0"/>
                  <w:divBdr>
                    <w:top w:val="none" w:sz="0" w:space="0" w:color="auto"/>
                    <w:left w:val="none" w:sz="0" w:space="0" w:color="auto"/>
                    <w:bottom w:val="none" w:sz="0" w:space="0" w:color="auto"/>
                    <w:right w:val="none" w:sz="0" w:space="0" w:color="auto"/>
                  </w:divBdr>
                  <w:divsChild>
                    <w:div w:id="1572809431">
                      <w:marLeft w:val="0"/>
                      <w:marRight w:val="0"/>
                      <w:marTop w:val="0"/>
                      <w:marBottom w:val="0"/>
                      <w:divBdr>
                        <w:top w:val="none" w:sz="0" w:space="0" w:color="auto"/>
                        <w:left w:val="none" w:sz="0" w:space="0" w:color="auto"/>
                        <w:bottom w:val="none" w:sz="0" w:space="0" w:color="auto"/>
                        <w:right w:val="none" w:sz="0" w:space="0" w:color="auto"/>
                      </w:divBdr>
                      <w:divsChild>
                        <w:div w:id="2091586237">
                          <w:marLeft w:val="0"/>
                          <w:marRight w:val="0"/>
                          <w:marTop w:val="0"/>
                          <w:marBottom w:val="0"/>
                          <w:divBdr>
                            <w:top w:val="none" w:sz="0" w:space="0" w:color="auto"/>
                            <w:left w:val="none" w:sz="0" w:space="0" w:color="auto"/>
                            <w:bottom w:val="none" w:sz="0" w:space="0" w:color="auto"/>
                            <w:right w:val="none" w:sz="0" w:space="0" w:color="auto"/>
                          </w:divBdr>
                          <w:divsChild>
                            <w:div w:id="1983074523">
                              <w:marLeft w:val="0"/>
                              <w:marRight w:val="0"/>
                              <w:marTop w:val="0"/>
                              <w:marBottom w:val="0"/>
                              <w:divBdr>
                                <w:top w:val="none" w:sz="0" w:space="0" w:color="auto"/>
                                <w:left w:val="none" w:sz="0" w:space="0" w:color="auto"/>
                                <w:bottom w:val="none" w:sz="0" w:space="0" w:color="auto"/>
                                <w:right w:val="none" w:sz="0" w:space="0" w:color="auto"/>
                              </w:divBdr>
                              <w:divsChild>
                                <w:div w:id="1664314872">
                                  <w:marLeft w:val="0"/>
                                  <w:marRight w:val="0"/>
                                  <w:marTop w:val="0"/>
                                  <w:marBottom w:val="0"/>
                                  <w:divBdr>
                                    <w:top w:val="none" w:sz="0" w:space="0" w:color="auto"/>
                                    <w:left w:val="none" w:sz="0" w:space="0" w:color="auto"/>
                                    <w:bottom w:val="none" w:sz="0" w:space="0" w:color="auto"/>
                                    <w:right w:val="none" w:sz="0" w:space="0" w:color="auto"/>
                                  </w:divBdr>
                                  <w:divsChild>
                                    <w:div w:id="1881866589">
                                      <w:marLeft w:val="0"/>
                                      <w:marRight w:val="0"/>
                                      <w:marTop w:val="0"/>
                                      <w:marBottom w:val="0"/>
                                      <w:divBdr>
                                        <w:top w:val="none" w:sz="0" w:space="0" w:color="auto"/>
                                        <w:left w:val="none" w:sz="0" w:space="0" w:color="auto"/>
                                        <w:bottom w:val="none" w:sz="0" w:space="0" w:color="auto"/>
                                        <w:right w:val="none" w:sz="0" w:space="0" w:color="auto"/>
                                      </w:divBdr>
                                      <w:divsChild>
                                        <w:div w:id="943196580">
                                          <w:marLeft w:val="0"/>
                                          <w:marRight w:val="0"/>
                                          <w:marTop w:val="0"/>
                                          <w:marBottom w:val="0"/>
                                          <w:divBdr>
                                            <w:top w:val="none" w:sz="0" w:space="0" w:color="auto"/>
                                            <w:left w:val="none" w:sz="0" w:space="0" w:color="auto"/>
                                            <w:bottom w:val="none" w:sz="0" w:space="0" w:color="auto"/>
                                            <w:right w:val="none" w:sz="0" w:space="0" w:color="auto"/>
                                          </w:divBdr>
                                          <w:divsChild>
                                            <w:div w:id="611282413">
                                              <w:marLeft w:val="0"/>
                                              <w:marRight w:val="0"/>
                                              <w:marTop w:val="0"/>
                                              <w:marBottom w:val="180"/>
                                              <w:divBdr>
                                                <w:top w:val="none" w:sz="0" w:space="0" w:color="auto"/>
                                                <w:left w:val="none" w:sz="0" w:space="0" w:color="auto"/>
                                                <w:bottom w:val="none" w:sz="0" w:space="0" w:color="auto"/>
                                                <w:right w:val="none" w:sz="0" w:space="0" w:color="auto"/>
                                              </w:divBdr>
                                              <w:divsChild>
                                                <w:div w:id="1350109426">
                                                  <w:marLeft w:val="0"/>
                                                  <w:marRight w:val="0"/>
                                                  <w:marTop w:val="0"/>
                                                  <w:marBottom w:val="0"/>
                                                  <w:divBdr>
                                                    <w:top w:val="none" w:sz="0" w:space="0" w:color="auto"/>
                                                    <w:left w:val="none" w:sz="0" w:space="0" w:color="auto"/>
                                                    <w:bottom w:val="none" w:sz="0" w:space="0" w:color="auto"/>
                                                    <w:right w:val="none" w:sz="0" w:space="0" w:color="auto"/>
                                                  </w:divBdr>
                                                  <w:divsChild>
                                                    <w:div w:id="1397314848">
                                                      <w:marLeft w:val="0"/>
                                                      <w:marRight w:val="0"/>
                                                      <w:marTop w:val="0"/>
                                                      <w:marBottom w:val="0"/>
                                                      <w:divBdr>
                                                        <w:top w:val="none" w:sz="0" w:space="0" w:color="auto"/>
                                                        <w:left w:val="none" w:sz="0" w:space="0" w:color="auto"/>
                                                        <w:bottom w:val="none" w:sz="0" w:space="0" w:color="auto"/>
                                                        <w:right w:val="none" w:sz="0" w:space="0" w:color="auto"/>
                                                      </w:divBdr>
                                                      <w:divsChild>
                                                        <w:div w:id="268857127">
                                                          <w:marLeft w:val="0"/>
                                                          <w:marRight w:val="0"/>
                                                          <w:marTop w:val="0"/>
                                                          <w:marBottom w:val="0"/>
                                                          <w:divBdr>
                                                            <w:top w:val="none" w:sz="0" w:space="0" w:color="auto"/>
                                                            <w:left w:val="none" w:sz="0" w:space="0" w:color="auto"/>
                                                            <w:bottom w:val="none" w:sz="0" w:space="0" w:color="auto"/>
                                                            <w:right w:val="none" w:sz="0" w:space="0" w:color="auto"/>
                                                          </w:divBdr>
                                                          <w:divsChild>
                                                            <w:div w:id="1915973203">
                                                              <w:marLeft w:val="0"/>
                                                              <w:marRight w:val="0"/>
                                                              <w:marTop w:val="0"/>
                                                              <w:marBottom w:val="0"/>
                                                              <w:divBdr>
                                                                <w:top w:val="none" w:sz="0" w:space="0" w:color="auto"/>
                                                                <w:left w:val="none" w:sz="0" w:space="0" w:color="auto"/>
                                                                <w:bottom w:val="none" w:sz="0" w:space="0" w:color="auto"/>
                                                                <w:right w:val="none" w:sz="0" w:space="0" w:color="auto"/>
                                                              </w:divBdr>
                                                              <w:divsChild>
                                                                <w:div w:id="1837765289">
                                                                  <w:marLeft w:val="0"/>
                                                                  <w:marRight w:val="0"/>
                                                                  <w:marTop w:val="0"/>
                                                                  <w:marBottom w:val="0"/>
                                                                  <w:divBdr>
                                                                    <w:top w:val="none" w:sz="0" w:space="0" w:color="auto"/>
                                                                    <w:left w:val="none" w:sz="0" w:space="0" w:color="auto"/>
                                                                    <w:bottom w:val="none" w:sz="0" w:space="0" w:color="auto"/>
                                                                    <w:right w:val="none" w:sz="0" w:space="0" w:color="auto"/>
                                                                  </w:divBdr>
                                                                  <w:divsChild>
                                                                    <w:div w:id="794762778">
                                                                      <w:marLeft w:val="0"/>
                                                                      <w:marRight w:val="0"/>
                                                                      <w:marTop w:val="0"/>
                                                                      <w:marBottom w:val="0"/>
                                                                      <w:divBdr>
                                                                        <w:top w:val="none" w:sz="0" w:space="0" w:color="auto"/>
                                                                        <w:left w:val="none" w:sz="0" w:space="0" w:color="auto"/>
                                                                        <w:bottom w:val="none" w:sz="0" w:space="0" w:color="auto"/>
                                                                        <w:right w:val="none" w:sz="0" w:space="0" w:color="auto"/>
                                                                      </w:divBdr>
                                                                      <w:divsChild>
                                                                        <w:div w:id="1631354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28066199">
      <w:bodyDiv w:val="1"/>
      <w:marLeft w:val="0"/>
      <w:marRight w:val="0"/>
      <w:marTop w:val="0"/>
      <w:marBottom w:val="0"/>
      <w:divBdr>
        <w:top w:val="none" w:sz="0" w:space="0" w:color="auto"/>
        <w:left w:val="none" w:sz="0" w:space="0" w:color="auto"/>
        <w:bottom w:val="none" w:sz="0" w:space="0" w:color="auto"/>
        <w:right w:val="none" w:sz="0" w:space="0" w:color="auto"/>
      </w:divBdr>
    </w:div>
    <w:div w:id="1029836689">
      <w:bodyDiv w:val="1"/>
      <w:marLeft w:val="0"/>
      <w:marRight w:val="0"/>
      <w:marTop w:val="0"/>
      <w:marBottom w:val="0"/>
      <w:divBdr>
        <w:top w:val="none" w:sz="0" w:space="0" w:color="auto"/>
        <w:left w:val="none" w:sz="0" w:space="0" w:color="auto"/>
        <w:bottom w:val="none" w:sz="0" w:space="0" w:color="auto"/>
        <w:right w:val="none" w:sz="0" w:space="0" w:color="auto"/>
      </w:divBdr>
    </w:div>
    <w:div w:id="1030031734">
      <w:bodyDiv w:val="1"/>
      <w:marLeft w:val="0"/>
      <w:marRight w:val="0"/>
      <w:marTop w:val="0"/>
      <w:marBottom w:val="0"/>
      <w:divBdr>
        <w:top w:val="none" w:sz="0" w:space="0" w:color="auto"/>
        <w:left w:val="none" w:sz="0" w:space="0" w:color="auto"/>
        <w:bottom w:val="none" w:sz="0" w:space="0" w:color="auto"/>
        <w:right w:val="none" w:sz="0" w:space="0" w:color="auto"/>
      </w:divBdr>
    </w:div>
    <w:div w:id="1030033538">
      <w:bodyDiv w:val="1"/>
      <w:marLeft w:val="0"/>
      <w:marRight w:val="0"/>
      <w:marTop w:val="0"/>
      <w:marBottom w:val="0"/>
      <w:divBdr>
        <w:top w:val="none" w:sz="0" w:space="0" w:color="auto"/>
        <w:left w:val="none" w:sz="0" w:space="0" w:color="auto"/>
        <w:bottom w:val="none" w:sz="0" w:space="0" w:color="auto"/>
        <w:right w:val="none" w:sz="0" w:space="0" w:color="auto"/>
      </w:divBdr>
    </w:div>
    <w:div w:id="1032414885">
      <w:bodyDiv w:val="1"/>
      <w:marLeft w:val="0"/>
      <w:marRight w:val="0"/>
      <w:marTop w:val="0"/>
      <w:marBottom w:val="0"/>
      <w:divBdr>
        <w:top w:val="none" w:sz="0" w:space="0" w:color="auto"/>
        <w:left w:val="none" w:sz="0" w:space="0" w:color="auto"/>
        <w:bottom w:val="none" w:sz="0" w:space="0" w:color="auto"/>
        <w:right w:val="none" w:sz="0" w:space="0" w:color="auto"/>
      </w:divBdr>
    </w:div>
    <w:div w:id="1033847932">
      <w:bodyDiv w:val="1"/>
      <w:marLeft w:val="0"/>
      <w:marRight w:val="0"/>
      <w:marTop w:val="0"/>
      <w:marBottom w:val="0"/>
      <w:divBdr>
        <w:top w:val="none" w:sz="0" w:space="0" w:color="auto"/>
        <w:left w:val="none" w:sz="0" w:space="0" w:color="auto"/>
        <w:bottom w:val="none" w:sz="0" w:space="0" w:color="auto"/>
        <w:right w:val="none" w:sz="0" w:space="0" w:color="auto"/>
      </w:divBdr>
    </w:div>
    <w:div w:id="1034648610">
      <w:bodyDiv w:val="1"/>
      <w:marLeft w:val="0"/>
      <w:marRight w:val="0"/>
      <w:marTop w:val="0"/>
      <w:marBottom w:val="0"/>
      <w:divBdr>
        <w:top w:val="none" w:sz="0" w:space="0" w:color="auto"/>
        <w:left w:val="none" w:sz="0" w:space="0" w:color="auto"/>
        <w:bottom w:val="none" w:sz="0" w:space="0" w:color="auto"/>
        <w:right w:val="none" w:sz="0" w:space="0" w:color="auto"/>
      </w:divBdr>
      <w:divsChild>
        <w:div w:id="788473850">
          <w:marLeft w:val="0"/>
          <w:marRight w:val="0"/>
          <w:marTop w:val="0"/>
          <w:marBottom w:val="0"/>
          <w:divBdr>
            <w:top w:val="none" w:sz="0" w:space="0" w:color="auto"/>
            <w:left w:val="none" w:sz="0" w:space="0" w:color="auto"/>
            <w:bottom w:val="none" w:sz="0" w:space="0" w:color="auto"/>
            <w:right w:val="none" w:sz="0" w:space="0" w:color="auto"/>
          </w:divBdr>
          <w:divsChild>
            <w:div w:id="2135246227">
              <w:marLeft w:val="0"/>
              <w:marRight w:val="0"/>
              <w:marTop w:val="0"/>
              <w:marBottom w:val="0"/>
              <w:divBdr>
                <w:top w:val="none" w:sz="0" w:space="0" w:color="auto"/>
                <w:left w:val="none" w:sz="0" w:space="0" w:color="auto"/>
                <w:bottom w:val="none" w:sz="0" w:space="0" w:color="auto"/>
                <w:right w:val="none" w:sz="0" w:space="0" w:color="auto"/>
              </w:divBdr>
              <w:divsChild>
                <w:div w:id="526867549">
                  <w:marLeft w:val="0"/>
                  <w:marRight w:val="0"/>
                  <w:marTop w:val="0"/>
                  <w:marBottom w:val="0"/>
                  <w:divBdr>
                    <w:top w:val="none" w:sz="0" w:space="0" w:color="auto"/>
                    <w:left w:val="none" w:sz="0" w:space="0" w:color="auto"/>
                    <w:bottom w:val="none" w:sz="0" w:space="0" w:color="auto"/>
                    <w:right w:val="none" w:sz="0" w:space="0" w:color="auto"/>
                  </w:divBdr>
                  <w:divsChild>
                    <w:div w:id="166679669">
                      <w:marLeft w:val="0"/>
                      <w:marRight w:val="0"/>
                      <w:marTop w:val="0"/>
                      <w:marBottom w:val="0"/>
                      <w:divBdr>
                        <w:top w:val="none" w:sz="0" w:space="0" w:color="auto"/>
                        <w:left w:val="none" w:sz="0" w:space="0" w:color="auto"/>
                        <w:bottom w:val="none" w:sz="0" w:space="0" w:color="auto"/>
                        <w:right w:val="none" w:sz="0" w:space="0" w:color="auto"/>
                      </w:divBdr>
                      <w:divsChild>
                        <w:div w:id="1240942430">
                          <w:marLeft w:val="0"/>
                          <w:marRight w:val="0"/>
                          <w:marTop w:val="0"/>
                          <w:marBottom w:val="0"/>
                          <w:divBdr>
                            <w:top w:val="none" w:sz="0" w:space="0" w:color="auto"/>
                            <w:left w:val="none" w:sz="0" w:space="0" w:color="auto"/>
                            <w:bottom w:val="none" w:sz="0" w:space="0" w:color="auto"/>
                            <w:right w:val="none" w:sz="0" w:space="0" w:color="auto"/>
                          </w:divBdr>
                          <w:divsChild>
                            <w:div w:id="611715111">
                              <w:marLeft w:val="0"/>
                              <w:marRight w:val="0"/>
                              <w:marTop w:val="0"/>
                              <w:marBottom w:val="0"/>
                              <w:divBdr>
                                <w:top w:val="none" w:sz="0" w:space="0" w:color="auto"/>
                                <w:left w:val="none" w:sz="0" w:space="0" w:color="auto"/>
                                <w:bottom w:val="none" w:sz="0" w:space="0" w:color="auto"/>
                                <w:right w:val="none" w:sz="0" w:space="0" w:color="auto"/>
                              </w:divBdr>
                              <w:divsChild>
                                <w:div w:id="1000082420">
                                  <w:marLeft w:val="0"/>
                                  <w:marRight w:val="0"/>
                                  <w:marTop w:val="0"/>
                                  <w:marBottom w:val="150"/>
                                  <w:divBdr>
                                    <w:top w:val="none" w:sz="0" w:space="0" w:color="auto"/>
                                    <w:left w:val="none" w:sz="0" w:space="0" w:color="auto"/>
                                    <w:bottom w:val="none" w:sz="0" w:space="0" w:color="auto"/>
                                    <w:right w:val="none" w:sz="0" w:space="0" w:color="auto"/>
                                  </w:divBdr>
                                  <w:divsChild>
                                    <w:div w:id="1395077939">
                                      <w:marLeft w:val="0"/>
                                      <w:marRight w:val="0"/>
                                      <w:marTop w:val="0"/>
                                      <w:marBottom w:val="0"/>
                                      <w:divBdr>
                                        <w:top w:val="none" w:sz="0" w:space="0" w:color="auto"/>
                                        <w:left w:val="none" w:sz="0" w:space="0" w:color="auto"/>
                                        <w:bottom w:val="none" w:sz="0" w:space="0" w:color="auto"/>
                                        <w:right w:val="none" w:sz="0" w:space="0" w:color="auto"/>
                                      </w:divBdr>
                                      <w:divsChild>
                                        <w:div w:id="1068529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35812933">
      <w:bodyDiv w:val="1"/>
      <w:marLeft w:val="0"/>
      <w:marRight w:val="0"/>
      <w:marTop w:val="0"/>
      <w:marBottom w:val="0"/>
      <w:divBdr>
        <w:top w:val="none" w:sz="0" w:space="0" w:color="auto"/>
        <w:left w:val="none" w:sz="0" w:space="0" w:color="auto"/>
        <w:bottom w:val="none" w:sz="0" w:space="0" w:color="auto"/>
        <w:right w:val="none" w:sz="0" w:space="0" w:color="auto"/>
      </w:divBdr>
    </w:div>
    <w:div w:id="1036346808">
      <w:bodyDiv w:val="1"/>
      <w:marLeft w:val="0"/>
      <w:marRight w:val="0"/>
      <w:marTop w:val="0"/>
      <w:marBottom w:val="0"/>
      <w:divBdr>
        <w:top w:val="none" w:sz="0" w:space="0" w:color="auto"/>
        <w:left w:val="none" w:sz="0" w:space="0" w:color="auto"/>
        <w:bottom w:val="none" w:sz="0" w:space="0" w:color="auto"/>
        <w:right w:val="none" w:sz="0" w:space="0" w:color="auto"/>
      </w:divBdr>
    </w:div>
    <w:div w:id="1037511691">
      <w:bodyDiv w:val="1"/>
      <w:marLeft w:val="0"/>
      <w:marRight w:val="0"/>
      <w:marTop w:val="0"/>
      <w:marBottom w:val="0"/>
      <w:divBdr>
        <w:top w:val="none" w:sz="0" w:space="0" w:color="auto"/>
        <w:left w:val="none" w:sz="0" w:space="0" w:color="auto"/>
        <w:bottom w:val="none" w:sz="0" w:space="0" w:color="auto"/>
        <w:right w:val="none" w:sz="0" w:space="0" w:color="auto"/>
      </w:divBdr>
      <w:divsChild>
        <w:div w:id="1512599978">
          <w:marLeft w:val="0"/>
          <w:marRight w:val="0"/>
          <w:marTop w:val="0"/>
          <w:marBottom w:val="100"/>
          <w:divBdr>
            <w:top w:val="single" w:sz="2" w:space="0" w:color="FFFFFF"/>
            <w:left w:val="single" w:sz="2" w:space="0" w:color="FFFFFF"/>
            <w:bottom w:val="single" w:sz="2" w:space="0" w:color="FFFFFF"/>
            <w:right w:val="single" w:sz="2" w:space="0" w:color="FFFFFF"/>
          </w:divBdr>
          <w:divsChild>
            <w:div w:id="1722439745">
              <w:marLeft w:val="1815"/>
              <w:marRight w:val="0"/>
              <w:marTop w:val="0"/>
              <w:marBottom w:val="0"/>
              <w:divBdr>
                <w:top w:val="none" w:sz="0" w:space="0" w:color="auto"/>
                <w:left w:val="none" w:sz="0" w:space="0" w:color="auto"/>
                <w:bottom w:val="none" w:sz="0" w:space="0" w:color="auto"/>
                <w:right w:val="none" w:sz="0" w:space="0" w:color="auto"/>
              </w:divBdr>
              <w:divsChild>
                <w:div w:id="878055678">
                  <w:marLeft w:val="0"/>
                  <w:marRight w:val="0"/>
                  <w:marTop w:val="0"/>
                  <w:marBottom w:val="0"/>
                  <w:divBdr>
                    <w:top w:val="none" w:sz="0" w:space="0" w:color="auto"/>
                    <w:left w:val="none" w:sz="0" w:space="0" w:color="auto"/>
                    <w:bottom w:val="none" w:sz="0" w:space="0" w:color="auto"/>
                    <w:right w:val="none" w:sz="0" w:space="0" w:color="auto"/>
                  </w:divBdr>
                  <w:divsChild>
                    <w:div w:id="1825780611">
                      <w:marLeft w:val="0"/>
                      <w:marRight w:val="0"/>
                      <w:marTop w:val="225"/>
                      <w:marBottom w:val="0"/>
                      <w:divBdr>
                        <w:top w:val="single" w:sz="6" w:space="0" w:color="C480ED"/>
                        <w:left w:val="single" w:sz="6" w:space="0" w:color="C480ED"/>
                        <w:bottom w:val="single" w:sz="6" w:space="0" w:color="C480ED"/>
                        <w:right w:val="single" w:sz="6" w:space="0" w:color="C480ED"/>
                      </w:divBdr>
                      <w:divsChild>
                        <w:div w:id="226230865">
                          <w:marLeft w:val="300"/>
                          <w:marRight w:val="300"/>
                          <w:marTop w:val="210"/>
                          <w:marBottom w:val="300"/>
                          <w:divBdr>
                            <w:top w:val="none" w:sz="0" w:space="0" w:color="auto"/>
                            <w:left w:val="none" w:sz="0" w:space="0" w:color="auto"/>
                            <w:bottom w:val="none" w:sz="0" w:space="0" w:color="auto"/>
                            <w:right w:val="none" w:sz="0" w:space="0" w:color="auto"/>
                          </w:divBdr>
                        </w:div>
                      </w:divsChild>
                    </w:div>
                  </w:divsChild>
                </w:div>
              </w:divsChild>
            </w:div>
          </w:divsChild>
        </w:div>
      </w:divsChild>
    </w:div>
    <w:div w:id="1038244039">
      <w:bodyDiv w:val="1"/>
      <w:marLeft w:val="0"/>
      <w:marRight w:val="0"/>
      <w:marTop w:val="0"/>
      <w:marBottom w:val="0"/>
      <w:divBdr>
        <w:top w:val="none" w:sz="0" w:space="0" w:color="auto"/>
        <w:left w:val="none" w:sz="0" w:space="0" w:color="auto"/>
        <w:bottom w:val="none" w:sz="0" w:space="0" w:color="auto"/>
        <w:right w:val="none" w:sz="0" w:space="0" w:color="auto"/>
      </w:divBdr>
    </w:div>
    <w:div w:id="1043212503">
      <w:bodyDiv w:val="1"/>
      <w:marLeft w:val="0"/>
      <w:marRight w:val="0"/>
      <w:marTop w:val="0"/>
      <w:marBottom w:val="0"/>
      <w:divBdr>
        <w:top w:val="none" w:sz="0" w:space="0" w:color="auto"/>
        <w:left w:val="none" w:sz="0" w:space="0" w:color="auto"/>
        <w:bottom w:val="none" w:sz="0" w:space="0" w:color="auto"/>
        <w:right w:val="none" w:sz="0" w:space="0" w:color="auto"/>
      </w:divBdr>
    </w:div>
    <w:div w:id="1047291253">
      <w:bodyDiv w:val="1"/>
      <w:marLeft w:val="0"/>
      <w:marRight w:val="0"/>
      <w:marTop w:val="0"/>
      <w:marBottom w:val="0"/>
      <w:divBdr>
        <w:top w:val="none" w:sz="0" w:space="0" w:color="auto"/>
        <w:left w:val="none" w:sz="0" w:space="0" w:color="auto"/>
        <w:bottom w:val="none" w:sz="0" w:space="0" w:color="auto"/>
        <w:right w:val="none" w:sz="0" w:space="0" w:color="auto"/>
      </w:divBdr>
    </w:div>
    <w:div w:id="1054739828">
      <w:bodyDiv w:val="1"/>
      <w:marLeft w:val="0"/>
      <w:marRight w:val="0"/>
      <w:marTop w:val="0"/>
      <w:marBottom w:val="0"/>
      <w:divBdr>
        <w:top w:val="none" w:sz="0" w:space="0" w:color="auto"/>
        <w:left w:val="none" w:sz="0" w:space="0" w:color="auto"/>
        <w:bottom w:val="none" w:sz="0" w:space="0" w:color="auto"/>
        <w:right w:val="none" w:sz="0" w:space="0" w:color="auto"/>
      </w:divBdr>
    </w:div>
    <w:div w:id="1065300263">
      <w:bodyDiv w:val="1"/>
      <w:marLeft w:val="0"/>
      <w:marRight w:val="0"/>
      <w:marTop w:val="0"/>
      <w:marBottom w:val="0"/>
      <w:divBdr>
        <w:top w:val="none" w:sz="0" w:space="0" w:color="auto"/>
        <w:left w:val="none" w:sz="0" w:space="0" w:color="auto"/>
        <w:bottom w:val="none" w:sz="0" w:space="0" w:color="auto"/>
        <w:right w:val="none" w:sz="0" w:space="0" w:color="auto"/>
      </w:divBdr>
    </w:div>
    <w:div w:id="1065447644">
      <w:bodyDiv w:val="1"/>
      <w:marLeft w:val="0"/>
      <w:marRight w:val="0"/>
      <w:marTop w:val="0"/>
      <w:marBottom w:val="0"/>
      <w:divBdr>
        <w:top w:val="none" w:sz="0" w:space="0" w:color="auto"/>
        <w:left w:val="none" w:sz="0" w:space="0" w:color="auto"/>
        <w:bottom w:val="none" w:sz="0" w:space="0" w:color="auto"/>
        <w:right w:val="none" w:sz="0" w:space="0" w:color="auto"/>
      </w:divBdr>
    </w:div>
    <w:div w:id="1069965645">
      <w:bodyDiv w:val="1"/>
      <w:marLeft w:val="0"/>
      <w:marRight w:val="0"/>
      <w:marTop w:val="0"/>
      <w:marBottom w:val="0"/>
      <w:divBdr>
        <w:top w:val="none" w:sz="0" w:space="0" w:color="auto"/>
        <w:left w:val="none" w:sz="0" w:space="0" w:color="auto"/>
        <w:bottom w:val="none" w:sz="0" w:space="0" w:color="auto"/>
        <w:right w:val="none" w:sz="0" w:space="0" w:color="auto"/>
      </w:divBdr>
      <w:divsChild>
        <w:div w:id="361247619">
          <w:marLeft w:val="0"/>
          <w:marRight w:val="0"/>
          <w:marTop w:val="0"/>
          <w:marBottom w:val="0"/>
          <w:divBdr>
            <w:top w:val="none" w:sz="0" w:space="0" w:color="auto"/>
            <w:left w:val="none" w:sz="0" w:space="0" w:color="auto"/>
            <w:bottom w:val="none" w:sz="0" w:space="0" w:color="auto"/>
            <w:right w:val="none" w:sz="0" w:space="0" w:color="auto"/>
          </w:divBdr>
          <w:divsChild>
            <w:div w:id="461310283">
              <w:marLeft w:val="0"/>
              <w:marRight w:val="0"/>
              <w:marTop w:val="0"/>
              <w:marBottom w:val="0"/>
              <w:divBdr>
                <w:top w:val="none" w:sz="0" w:space="0" w:color="auto"/>
                <w:left w:val="none" w:sz="0" w:space="0" w:color="auto"/>
                <w:bottom w:val="none" w:sz="0" w:space="0" w:color="auto"/>
                <w:right w:val="none" w:sz="0" w:space="0" w:color="auto"/>
              </w:divBdr>
              <w:divsChild>
                <w:div w:id="97413028">
                  <w:marLeft w:val="0"/>
                  <w:marRight w:val="0"/>
                  <w:marTop w:val="195"/>
                  <w:marBottom w:val="0"/>
                  <w:divBdr>
                    <w:top w:val="none" w:sz="0" w:space="0" w:color="auto"/>
                    <w:left w:val="none" w:sz="0" w:space="0" w:color="auto"/>
                    <w:bottom w:val="none" w:sz="0" w:space="0" w:color="auto"/>
                    <w:right w:val="none" w:sz="0" w:space="0" w:color="auto"/>
                  </w:divBdr>
                  <w:divsChild>
                    <w:div w:id="1907639825">
                      <w:marLeft w:val="0"/>
                      <w:marRight w:val="0"/>
                      <w:marTop w:val="0"/>
                      <w:marBottom w:val="0"/>
                      <w:divBdr>
                        <w:top w:val="none" w:sz="0" w:space="0" w:color="auto"/>
                        <w:left w:val="none" w:sz="0" w:space="0" w:color="auto"/>
                        <w:bottom w:val="none" w:sz="0" w:space="0" w:color="auto"/>
                        <w:right w:val="none" w:sz="0" w:space="0" w:color="auto"/>
                      </w:divBdr>
                      <w:divsChild>
                        <w:div w:id="1221021247">
                          <w:marLeft w:val="0"/>
                          <w:marRight w:val="0"/>
                          <w:marTop w:val="0"/>
                          <w:marBottom w:val="0"/>
                          <w:divBdr>
                            <w:top w:val="none" w:sz="0" w:space="0" w:color="auto"/>
                            <w:left w:val="none" w:sz="0" w:space="0" w:color="auto"/>
                            <w:bottom w:val="none" w:sz="0" w:space="0" w:color="auto"/>
                            <w:right w:val="none" w:sz="0" w:space="0" w:color="auto"/>
                          </w:divBdr>
                          <w:divsChild>
                            <w:div w:id="1043209343">
                              <w:marLeft w:val="0"/>
                              <w:marRight w:val="0"/>
                              <w:marTop w:val="0"/>
                              <w:marBottom w:val="0"/>
                              <w:divBdr>
                                <w:top w:val="none" w:sz="0" w:space="0" w:color="auto"/>
                                <w:left w:val="none" w:sz="0" w:space="0" w:color="auto"/>
                                <w:bottom w:val="none" w:sz="0" w:space="0" w:color="auto"/>
                                <w:right w:val="none" w:sz="0" w:space="0" w:color="auto"/>
                              </w:divBdr>
                              <w:divsChild>
                                <w:div w:id="2110345126">
                                  <w:marLeft w:val="0"/>
                                  <w:marRight w:val="0"/>
                                  <w:marTop w:val="0"/>
                                  <w:marBottom w:val="0"/>
                                  <w:divBdr>
                                    <w:top w:val="none" w:sz="0" w:space="0" w:color="auto"/>
                                    <w:left w:val="none" w:sz="0" w:space="0" w:color="auto"/>
                                    <w:bottom w:val="none" w:sz="0" w:space="0" w:color="auto"/>
                                    <w:right w:val="none" w:sz="0" w:space="0" w:color="auto"/>
                                  </w:divBdr>
                                  <w:divsChild>
                                    <w:div w:id="1616525906">
                                      <w:marLeft w:val="0"/>
                                      <w:marRight w:val="0"/>
                                      <w:marTop w:val="0"/>
                                      <w:marBottom w:val="0"/>
                                      <w:divBdr>
                                        <w:top w:val="none" w:sz="0" w:space="0" w:color="auto"/>
                                        <w:left w:val="none" w:sz="0" w:space="0" w:color="auto"/>
                                        <w:bottom w:val="none" w:sz="0" w:space="0" w:color="auto"/>
                                        <w:right w:val="none" w:sz="0" w:space="0" w:color="auto"/>
                                      </w:divBdr>
                                      <w:divsChild>
                                        <w:div w:id="1502814159">
                                          <w:marLeft w:val="0"/>
                                          <w:marRight w:val="0"/>
                                          <w:marTop w:val="0"/>
                                          <w:marBottom w:val="0"/>
                                          <w:divBdr>
                                            <w:top w:val="none" w:sz="0" w:space="0" w:color="auto"/>
                                            <w:left w:val="none" w:sz="0" w:space="0" w:color="auto"/>
                                            <w:bottom w:val="none" w:sz="0" w:space="0" w:color="auto"/>
                                            <w:right w:val="none" w:sz="0" w:space="0" w:color="auto"/>
                                          </w:divBdr>
                                          <w:divsChild>
                                            <w:div w:id="815224116">
                                              <w:marLeft w:val="0"/>
                                              <w:marRight w:val="0"/>
                                              <w:marTop w:val="0"/>
                                              <w:marBottom w:val="180"/>
                                              <w:divBdr>
                                                <w:top w:val="none" w:sz="0" w:space="0" w:color="auto"/>
                                                <w:left w:val="none" w:sz="0" w:space="0" w:color="auto"/>
                                                <w:bottom w:val="none" w:sz="0" w:space="0" w:color="auto"/>
                                                <w:right w:val="none" w:sz="0" w:space="0" w:color="auto"/>
                                              </w:divBdr>
                                              <w:divsChild>
                                                <w:div w:id="1156067336">
                                                  <w:marLeft w:val="0"/>
                                                  <w:marRight w:val="0"/>
                                                  <w:marTop w:val="0"/>
                                                  <w:marBottom w:val="0"/>
                                                  <w:divBdr>
                                                    <w:top w:val="none" w:sz="0" w:space="0" w:color="auto"/>
                                                    <w:left w:val="none" w:sz="0" w:space="0" w:color="auto"/>
                                                    <w:bottom w:val="none" w:sz="0" w:space="0" w:color="auto"/>
                                                    <w:right w:val="none" w:sz="0" w:space="0" w:color="auto"/>
                                                  </w:divBdr>
                                                  <w:divsChild>
                                                    <w:div w:id="209850928">
                                                      <w:marLeft w:val="0"/>
                                                      <w:marRight w:val="0"/>
                                                      <w:marTop w:val="0"/>
                                                      <w:marBottom w:val="0"/>
                                                      <w:divBdr>
                                                        <w:top w:val="none" w:sz="0" w:space="0" w:color="auto"/>
                                                        <w:left w:val="none" w:sz="0" w:space="0" w:color="auto"/>
                                                        <w:bottom w:val="none" w:sz="0" w:space="0" w:color="auto"/>
                                                        <w:right w:val="none" w:sz="0" w:space="0" w:color="auto"/>
                                                      </w:divBdr>
                                                      <w:divsChild>
                                                        <w:div w:id="116486652">
                                                          <w:marLeft w:val="0"/>
                                                          <w:marRight w:val="0"/>
                                                          <w:marTop w:val="0"/>
                                                          <w:marBottom w:val="0"/>
                                                          <w:divBdr>
                                                            <w:top w:val="none" w:sz="0" w:space="0" w:color="auto"/>
                                                            <w:left w:val="none" w:sz="0" w:space="0" w:color="auto"/>
                                                            <w:bottom w:val="none" w:sz="0" w:space="0" w:color="auto"/>
                                                            <w:right w:val="none" w:sz="0" w:space="0" w:color="auto"/>
                                                          </w:divBdr>
                                                          <w:divsChild>
                                                            <w:div w:id="872309480">
                                                              <w:marLeft w:val="0"/>
                                                              <w:marRight w:val="0"/>
                                                              <w:marTop w:val="0"/>
                                                              <w:marBottom w:val="0"/>
                                                              <w:divBdr>
                                                                <w:top w:val="none" w:sz="0" w:space="0" w:color="auto"/>
                                                                <w:left w:val="none" w:sz="0" w:space="0" w:color="auto"/>
                                                                <w:bottom w:val="none" w:sz="0" w:space="0" w:color="auto"/>
                                                                <w:right w:val="none" w:sz="0" w:space="0" w:color="auto"/>
                                                              </w:divBdr>
                                                              <w:divsChild>
                                                                <w:div w:id="612398807">
                                                                  <w:marLeft w:val="0"/>
                                                                  <w:marRight w:val="0"/>
                                                                  <w:marTop w:val="0"/>
                                                                  <w:marBottom w:val="0"/>
                                                                  <w:divBdr>
                                                                    <w:top w:val="none" w:sz="0" w:space="0" w:color="auto"/>
                                                                    <w:left w:val="none" w:sz="0" w:space="0" w:color="auto"/>
                                                                    <w:bottom w:val="none" w:sz="0" w:space="0" w:color="auto"/>
                                                                    <w:right w:val="none" w:sz="0" w:space="0" w:color="auto"/>
                                                                  </w:divBdr>
                                                                  <w:divsChild>
                                                                    <w:div w:id="1948924382">
                                                                      <w:marLeft w:val="0"/>
                                                                      <w:marRight w:val="0"/>
                                                                      <w:marTop w:val="0"/>
                                                                      <w:marBottom w:val="0"/>
                                                                      <w:divBdr>
                                                                        <w:top w:val="none" w:sz="0" w:space="0" w:color="auto"/>
                                                                        <w:left w:val="none" w:sz="0" w:space="0" w:color="auto"/>
                                                                        <w:bottom w:val="none" w:sz="0" w:space="0" w:color="auto"/>
                                                                        <w:right w:val="none" w:sz="0" w:space="0" w:color="auto"/>
                                                                      </w:divBdr>
                                                                      <w:divsChild>
                                                                        <w:div w:id="912737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70158850">
      <w:bodyDiv w:val="1"/>
      <w:marLeft w:val="0"/>
      <w:marRight w:val="0"/>
      <w:marTop w:val="0"/>
      <w:marBottom w:val="0"/>
      <w:divBdr>
        <w:top w:val="none" w:sz="0" w:space="0" w:color="auto"/>
        <w:left w:val="none" w:sz="0" w:space="0" w:color="auto"/>
        <w:bottom w:val="none" w:sz="0" w:space="0" w:color="auto"/>
        <w:right w:val="none" w:sz="0" w:space="0" w:color="auto"/>
      </w:divBdr>
    </w:div>
    <w:div w:id="1070421889">
      <w:bodyDiv w:val="1"/>
      <w:marLeft w:val="0"/>
      <w:marRight w:val="0"/>
      <w:marTop w:val="0"/>
      <w:marBottom w:val="0"/>
      <w:divBdr>
        <w:top w:val="none" w:sz="0" w:space="0" w:color="auto"/>
        <w:left w:val="none" w:sz="0" w:space="0" w:color="auto"/>
        <w:bottom w:val="none" w:sz="0" w:space="0" w:color="auto"/>
        <w:right w:val="none" w:sz="0" w:space="0" w:color="auto"/>
      </w:divBdr>
    </w:div>
    <w:div w:id="1071081125">
      <w:bodyDiv w:val="1"/>
      <w:marLeft w:val="0"/>
      <w:marRight w:val="0"/>
      <w:marTop w:val="0"/>
      <w:marBottom w:val="0"/>
      <w:divBdr>
        <w:top w:val="none" w:sz="0" w:space="0" w:color="auto"/>
        <w:left w:val="none" w:sz="0" w:space="0" w:color="auto"/>
        <w:bottom w:val="none" w:sz="0" w:space="0" w:color="auto"/>
        <w:right w:val="none" w:sz="0" w:space="0" w:color="auto"/>
      </w:divBdr>
    </w:div>
    <w:div w:id="1073234330">
      <w:bodyDiv w:val="1"/>
      <w:marLeft w:val="0"/>
      <w:marRight w:val="0"/>
      <w:marTop w:val="0"/>
      <w:marBottom w:val="0"/>
      <w:divBdr>
        <w:top w:val="none" w:sz="0" w:space="0" w:color="auto"/>
        <w:left w:val="none" w:sz="0" w:space="0" w:color="auto"/>
        <w:bottom w:val="none" w:sz="0" w:space="0" w:color="auto"/>
        <w:right w:val="none" w:sz="0" w:space="0" w:color="auto"/>
      </w:divBdr>
    </w:div>
    <w:div w:id="1075084399">
      <w:bodyDiv w:val="1"/>
      <w:marLeft w:val="0"/>
      <w:marRight w:val="0"/>
      <w:marTop w:val="0"/>
      <w:marBottom w:val="0"/>
      <w:divBdr>
        <w:top w:val="none" w:sz="0" w:space="0" w:color="auto"/>
        <w:left w:val="none" w:sz="0" w:space="0" w:color="auto"/>
        <w:bottom w:val="none" w:sz="0" w:space="0" w:color="auto"/>
        <w:right w:val="none" w:sz="0" w:space="0" w:color="auto"/>
      </w:divBdr>
    </w:div>
    <w:div w:id="1075128236">
      <w:bodyDiv w:val="1"/>
      <w:marLeft w:val="0"/>
      <w:marRight w:val="0"/>
      <w:marTop w:val="0"/>
      <w:marBottom w:val="0"/>
      <w:divBdr>
        <w:top w:val="none" w:sz="0" w:space="0" w:color="auto"/>
        <w:left w:val="none" w:sz="0" w:space="0" w:color="auto"/>
        <w:bottom w:val="none" w:sz="0" w:space="0" w:color="auto"/>
        <w:right w:val="none" w:sz="0" w:space="0" w:color="auto"/>
      </w:divBdr>
    </w:div>
    <w:div w:id="1076395295">
      <w:bodyDiv w:val="1"/>
      <w:marLeft w:val="0"/>
      <w:marRight w:val="0"/>
      <w:marTop w:val="0"/>
      <w:marBottom w:val="0"/>
      <w:divBdr>
        <w:top w:val="none" w:sz="0" w:space="0" w:color="auto"/>
        <w:left w:val="none" w:sz="0" w:space="0" w:color="auto"/>
        <w:bottom w:val="none" w:sz="0" w:space="0" w:color="auto"/>
        <w:right w:val="none" w:sz="0" w:space="0" w:color="auto"/>
      </w:divBdr>
      <w:divsChild>
        <w:div w:id="1487436617">
          <w:marLeft w:val="0"/>
          <w:marRight w:val="0"/>
          <w:marTop w:val="0"/>
          <w:marBottom w:val="0"/>
          <w:divBdr>
            <w:top w:val="none" w:sz="0" w:space="0" w:color="auto"/>
            <w:left w:val="none" w:sz="0" w:space="0" w:color="auto"/>
            <w:bottom w:val="none" w:sz="0" w:space="0" w:color="auto"/>
            <w:right w:val="none" w:sz="0" w:space="0" w:color="auto"/>
          </w:divBdr>
          <w:divsChild>
            <w:div w:id="451486044">
              <w:marLeft w:val="0"/>
              <w:marRight w:val="0"/>
              <w:marTop w:val="0"/>
              <w:marBottom w:val="0"/>
              <w:divBdr>
                <w:top w:val="none" w:sz="0" w:space="0" w:color="auto"/>
                <w:left w:val="none" w:sz="0" w:space="0" w:color="auto"/>
                <w:bottom w:val="none" w:sz="0" w:space="0" w:color="auto"/>
                <w:right w:val="none" w:sz="0" w:space="0" w:color="auto"/>
              </w:divBdr>
              <w:divsChild>
                <w:div w:id="1662199444">
                  <w:marLeft w:val="0"/>
                  <w:marRight w:val="0"/>
                  <w:marTop w:val="0"/>
                  <w:marBottom w:val="0"/>
                  <w:divBdr>
                    <w:top w:val="none" w:sz="0" w:space="0" w:color="auto"/>
                    <w:left w:val="none" w:sz="0" w:space="0" w:color="auto"/>
                    <w:bottom w:val="none" w:sz="0" w:space="0" w:color="auto"/>
                    <w:right w:val="none" w:sz="0" w:space="0" w:color="auto"/>
                  </w:divBdr>
                  <w:divsChild>
                    <w:div w:id="482548750">
                      <w:marLeft w:val="0"/>
                      <w:marRight w:val="0"/>
                      <w:marTop w:val="0"/>
                      <w:marBottom w:val="0"/>
                      <w:divBdr>
                        <w:top w:val="none" w:sz="0" w:space="0" w:color="auto"/>
                        <w:left w:val="none" w:sz="0" w:space="0" w:color="auto"/>
                        <w:bottom w:val="none" w:sz="0" w:space="0" w:color="auto"/>
                        <w:right w:val="none" w:sz="0" w:space="0" w:color="auto"/>
                      </w:divBdr>
                      <w:divsChild>
                        <w:div w:id="1005549750">
                          <w:marLeft w:val="0"/>
                          <w:marRight w:val="0"/>
                          <w:marTop w:val="0"/>
                          <w:marBottom w:val="0"/>
                          <w:divBdr>
                            <w:top w:val="none" w:sz="0" w:space="0" w:color="auto"/>
                            <w:left w:val="none" w:sz="0" w:space="0" w:color="auto"/>
                            <w:bottom w:val="none" w:sz="0" w:space="0" w:color="auto"/>
                            <w:right w:val="none" w:sz="0" w:space="0" w:color="auto"/>
                          </w:divBdr>
                          <w:divsChild>
                            <w:div w:id="338507174">
                              <w:marLeft w:val="0"/>
                              <w:marRight w:val="0"/>
                              <w:marTop w:val="0"/>
                              <w:marBottom w:val="0"/>
                              <w:divBdr>
                                <w:top w:val="none" w:sz="0" w:space="0" w:color="auto"/>
                                <w:left w:val="none" w:sz="0" w:space="0" w:color="auto"/>
                                <w:bottom w:val="none" w:sz="0" w:space="0" w:color="auto"/>
                                <w:right w:val="none" w:sz="0" w:space="0" w:color="auto"/>
                              </w:divBdr>
                              <w:divsChild>
                                <w:div w:id="1796755515">
                                  <w:marLeft w:val="0"/>
                                  <w:marRight w:val="0"/>
                                  <w:marTop w:val="0"/>
                                  <w:marBottom w:val="150"/>
                                  <w:divBdr>
                                    <w:top w:val="none" w:sz="0" w:space="0" w:color="auto"/>
                                    <w:left w:val="none" w:sz="0" w:space="0" w:color="auto"/>
                                    <w:bottom w:val="none" w:sz="0" w:space="0" w:color="auto"/>
                                    <w:right w:val="none" w:sz="0" w:space="0" w:color="auto"/>
                                  </w:divBdr>
                                  <w:divsChild>
                                    <w:div w:id="2060474871">
                                      <w:marLeft w:val="0"/>
                                      <w:marRight w:val="0"/>
                                      <w:marTop w:val="0"/>
                                      <w:marBottom w:val="0"/>
                                      <w:divBdr>
                                        <w:top w:val="none" w:sz="0" w:space="0" w:color="auto"/>
                                        <w:left w:val="none" w:sz="0" w:space="0" w:color="auto"/>
                                        <w:bottom w:val="none" w:sz="0" w:space="0" w:color="auto"/>
                                        <w:right w:val="none" w:sz="0" w:space="0" w:color="auto"/>
                                      </w:divBdr>
                                      <w:divsChild>
                                        <w:div w:id="775372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76560199">
      <w:bodyDiv w:val="1"/>
      <w:marLeft w:val="0"/>
      <w:marRight w:val="0"/>
      <w:marTop w:val="0"/>
      <w:marBottom w:val="0"/>
      <w:divBdr>
        <w:top w:val="none" w:sz="0" w:space="0" w:color="auto"/>
        <w:left w:val="none" w:sz="0" w:space="0" w:color="auto"/>
        <w:bottom w:val="none" w:sz="0" w:space="0" w:color="auto"/>
        <w:right w:val="none" w:sz="0" w:space="0" w:color="auto"/>
      </w:divBdr>
    </w:div>
    <w:div w:id="1080255414">
      <w:bodyDiv w:val="1"/>
      <w:marLeft w:val="0"/>
      <w:marRight w:val="0"/>
      <w:marTop w:val="0"/>
      <w:marBottom w:val="0"/>
      <w:divBdr>
        <w:top w:val="none" w:sz="0" w:space="0" w:color="auto"/>
        <w:left w:val="none" w:sz="0" w:space="0" w:color="auto"/>
        <w:bottom w:val="none" w:sz="0" w:space="0" w:color="auto"/>
        <w:right w:val="none" w:sz="0" w:space="0" w:color="auto"/>
      </w:divBdr>
    </w:div>
    <w:div w:id="1083332102">
      <w:bodyDiv w:val="1"/>
      <w:marLeft w:val="0"/>
      <w:marRight w:val="0"/>
      <w:marTop w:val="0"/>
      <w:marBottom w:val="0"/>
      <w:divBdr>
        <w:top w:val="none" w:sz="0" w:space="0" w:color="auto"/>
        <w:left w:val="none" w:sz="0" w:space="0" w:color="auto"/>
        <w:bottom w:val="none" w:sz="0" w:space="0" w:color="auto"/>
        <w:right w:val="none" w:sz="0" w:space="0" w:color="auto"/>
      </w:divBdr>
    </w:div>
    <w:div w:id="1085152333">
      <w:bodyDiv w:val="1"/>
      <w:marLeft w:val="0"/>
      <w:marRight w:val="0"/>
      <w:marTop w:val="0"/>
      <w:marBottom w:val="0"/>
      <w:divBdr>
        <w:top w:val="none" w:sz="0" w:space="0" w:color="auto"/>
        <w:left w:val="none" w:sz="0" w:space="0" w:color="auto"/>
        <w:bottom w:val="none" w:sz="0" w:space="0" w:color="auto"/>
        <w:right w:val="none" w:sz="0" w:space="0" w:color="auto"/>
      </w:divBdr>
    </w:div>
    <w:div w:id="1087775020">
      <w:bodyDiv w:val="1"/>
      <w:marLeft w:val="0"/>
      <w:marRight w:val="0"/>
      <w:marTop w:val="0"/>
      <w:marBottom w:val="0"/>
      <w:divBdr>
        <w:top w:val="none" w:sz="0" w:space="0" w:color="auto"/>
        <w:left w:val="none" w:sz="0" w:space="0" w:color="auto"/>
        <w:bottom w:val="none" w:sz="0" w:space="0" w:color="auto"/>
        <w:right w:val="none" w:sz="0" w:space="0" w:color="auto"/>
      </w:divBdr>
    </w:div>
    <w:div w:id="1092624985">
      <w:bodyDiv w:val="1"/>
      <w:marLeft w:val="0"/>
      <w:marRight w:val="0"/>
      <w:marTop w:val="0"/>
      <w:marBottom w:val="0"/>
      <w:divBdr>
        <w:top w:val="none" w:sz="0" w:space="0" w:color="auto"/>
        <w:left w:val="none" w:sz="0" w:space="0" w:color="auto"/>
        <w:bottom w:val="none" w:sz="0" w:space="0" w:color="auto"/>
        <w:right w:val="none" w:sz="0" w:space="0" w:color="auto"/>
      </w:divBdr>
    </w:div>
    <w:div w:id="1094325675">
      <w:bodyDiv w:val="1"/>
      <w:marLeft w:val="0"/>
      <w:marRight w:val="0"/>
      <w:marTop w:val="0"/>
      <w:marBottom w:val="0"/>
      <w:divBdr>
        <w:top w:val="none" w:sz="0" w:space="0" w:color="auto"/>
        <w:left w:val="none" w:sz="0" w:space="0" w:color="auto"/>
        <w:bottom w:val="none" w:sz="0" w:space="0" w:color="auto"/>
        <w:right w:val="none" w:sz="0" w:space="0" w:color="auto"/>
      </w:divBdr>
    </w:div>
    <w:div w:id="1094471764">
      <w:bodyDiv w:val="1"/>
      <w:marLeft w:val="0"/>
      <w:marRight w:val="0"/>
      <w:marTop w:val="0"/>
      <w:marBottom w:val="0"/>
      <w:divBdr>
        <w:top w:val="none" w:sz="0" w:space="0" w:color="auto"/>
        <w:left w:val="none" w:sz="0" w:space="0" w:color="auto"/>
        <w:bottom w:val="none" w:sz="0" w:space="0" w:color="auto"/>
        <w:right w:val="none" w:sz="0" w:space="0" w:color="auto"/>
      </w:divBdr>
    </w:div>
    <w:div w:id="1097210521">
      <w:bodyDiv w:val="1"/>
      <w:marLeft w:val="0"/>
      <w:marRight w:val="0"/>
      <w:marTop w:val="120"/>
      <w:marBottom w:val="120"/>
      <w:divBdr>
        <w:top w:val="none" w:sz="0" w:space="0" w:color="auto"/>
        <w:left w:val="none" w:sz="0" w:space="0" w:color="auto"/>
        <w:bottom w:val="none" w:sz="0" w:space="0" w:color="auto"/>
        <w:right w:val="none" w:sz="0" w:space="0" w:color="auto"/>
      </w:divBdr>
    </w:div>
    <w:div w:id="1099566091">
      <w:bodyDiv w:val="1"/>
      <w:marLeft w:val="0"/>
      <w:marRight w:val="0"/>
      <w:marTop w:val="0"/>
      <w:marBottom w:val="0"/>
      <w:divBdr>
        <w:top w:val="none" w:sz="0" w:space="0" w:color="auto"/>
        <w:left w:val="none" w:sz="0" w:space="0" w:color="auto"/>
        <w:bottom w:val="none" w:sz="0" w:space="0" w:color="auto"/>
        <w:right w:val="none" w:sz="0" w:space="0" w:color="auto"/>
      </w:divBdr>
    </w:div>
    <w:div w:id="1108430259">
      <w:bodyDiv w:val="1"/>
      <w:marLeft w:val="0"/>
      <w:marRight w:val="0"/>
      <w:marTop w:val="0"/>
      <w:marBottom w:val="0"/>
      <w:divBdr>
        <w:top w:val="none" w:sz="0" w:space="0" w:color="auto"/>
        <w:left w:val="none" w:sz="0" w:space="0" w:color="auto"/>
        <w:bottom w:val="none" w:sz="0" w:space="0" w:color="auto"/>
        <w:right w:val="none" w:sz="0" w:space="0" w:color="auto"/>
      </w:divBdr>
    </w:div>
    <w:div w:id="1113288974">
      <w:bodyDiv w:val="1"/>
      <w:marLeft w:val="0"/>
      <w:marRight w:val="0"/>
      <w:marTop w:val="0"/>
      <w:marBottom w:val="0"/>
      <w:divBdr>
        <w:top w:val="none" w:sz="0" w:space="0" w:color="auto"/>
        <w:left w:val="none" w:sz="0" w:space="0" w:color="auto"/>
        <w:bottom w:val="none" w:sz="0" w:space="0" w:color="auto"/>
        <w:right w:val="none" w:sz="0" w:space="0" w:color="auto"/>
      </w:divBdr>
      <w:divsChild>
        <w:div w:id="20209095">
          <w:marLeft w:val="0"/>
          <w:marRight w:val="0"/>
          <w:marTop w:val="0"/>
          <w:marBottom w:val="0"/>
          <w:divBdr>
            <w:top w:val="none" w:sz="0" w:space="0" w:color="auto"/>
            <w:left w:val="none" w:sz="0" w:space="0" w:color="auto"/>
            <w:bottom w:val="none" w:sz="0" w:space="0" w:color="auto"/>
            <w:right w:val="none" w:sz="0" w:space="0" w:color="auto"/>
          </w:divBdr>
          <w:divsChild>
            <w:div w:id="989484605">
              <w:marLeft w:val="0"/>
              <w:marRight w:val="0"/>
              <w:marTop w:val="0"/>
              <w:marBottom w:val="0"/>
              <w:divBdr>
                <w:top w:val="none" w:sz="0" w:space="0" w:color="auto"/>
                <w:left w:val="none" w:sz="0" w:space="0" w:color="auto"/>
                <w:bottom w:val="none" w:sz="0" w:space="0" w:color="auto"/>
                <w:right w:val="none" w:sz="0" w:space="0" w:color="auto"/>
              </w:divBdr>
              <w:divsChild>
                <w:div w:id="279723230">
                  <w:marLeft w:val="0"/>
                  <w:marRight w:val="0"/>
                  <w:marTop w:val="0"/>
                  <w:marBottom w:val="0"/>
                  <w:divBdr>
                    <w:top w:val="none" w:sz="0" w:space="0" w:color="auto"/>
                    <w:left w:val="none" w:sz="0" w:space="0" w:color="auto"/>
                    <w:bottom w:val="none" w:sz="0" w:space="0" w:color="auto"/>
                    <w:right w:val="none" w:sz="0" w:space="0" w:color="auto"/>
                  </w:divBdr>
                  <w:divsChild>
                    <w:div w:id="645402078">
                      <w:marLeft w:val="0"/>
                      <w:marRight w:val="0"/>
                      <w:marTop w:val="0"/>
                      <w:marBottom w:val="0"/>
                      <w:divBdr>
                        <w:top w:val="none" w:sz="0" w:space="0" w:color="auto"/>
                        <w:left w:val="none" w:sz="0" w:space="0" w:color="auto"/>
                        <w:bottom w:val="none" w:sz="0" w:space="0" w:color="auto"/>
                        <w:right w:val="none" w:sz="0" w:space="0" w:color="auto"/>
                      </w:divBdr>
                      <w:divsChild>
                        <w:div w:id="1085497105">
                          <w:marLeft w:val="0"/>
                          <w:marRight w:val="0"/>
                          <w:marTop w:val="0"/>
                          <w:marBottom w:val="0"/>
                          <w:divBdr>
                            <w:top w:val="none" w:sz="0" w:space="0" w:color="auto"/>
                            <w:left w:val="none" w:sz="0" w:space="0" w:color="auto"/>
                            <w:bottom w:val="none" w:sz="0" w:space="0" w:color="auto"/>
                            <w:right w:val="none" w:sz="0" w:space="0" w:color="auto"/>
                          </w:divBdr>
                          <w:divsChild>
                            <w:div w:id="1668434157">
                              <w:marLeft w:val="0"/>
                              <w:marRight w:val="0"/>
                              <w:marTop w:val="0"/>
                              <w:marBottom w:val="0"/>
                              <w:divBdr>
                                <w:top w:val="none" w:sz="0" w:space="0" w:color="auto"/>
                                <w:left w:val="none" w:sz="0" w:space="0" w:color="auto"/>
                                <w:bottom w:val="none" w:sz="0" w:space="0" w:color="auto"/>
                                <w:right w:val="none" w:sz="0" w:space="0" w:color="auto"/>
                              </w:divBdr>
                              <w:divsChild>
                                <w:div w:id="1157919728">
                                  <w:marLeft w:val="0"/>
                                  <w:marRight w:val="0"/>
                                  <w:marTop w:val="0"/>
                                  <w:marBottom w:val="150"/>
                                  <w:divBdr>
                                    <w:top w:val="none" w:sz="0" w:space="0" w:color="auto"/>
                                    <w:left w:val="none" w:sz="0" w:space="0" w:color="auto"/>
                                    <w:bottom w:val="none" w:sz="0" w:space="0" w:color="auto"/>
                                    <w:right w:val="none" w:sz="0" w:space="0" w:color="auto"/>
                                  </w:divBdr>
                                  <w:divsChild>
                                    <w:div w:id="65736537">
                                      <w:marLeft w:val="0"/>
                                      <w:marRight w:val="0"/>
                                      <w:marTop w:val="0"/>
                                      <w:marBottom w:val="0"/>
                                      <w:divBdr>
                                        <w:top w:val="none" w:sz="0" w:space="0" w:color="auto"/>
                                        <w:left w:val="none" w:sz="0" w:space="0" w:color="auto"/>
                                        <w:bottom w:val="none" w:sz="0" w:space="0" w:color="auto"/>
                                        <w:right w:val="none" w:sz="0" w:space="0" w:color="auto"/>
                                      </w:divBdr>
                                      <w:divsChild>
                                        <w:div w:id="354813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14784475">
      <w:bodyDiv w:val="1"/>
      <w:marLeft w:val="0"/>
      <w:marRight w:val="0"/>
      <w:marTop w:val="0"/>
      <w:marBottom w:val="0"/>
      <w:divBdr>
        <w:top w:val="none" w:sz="0" w:space="0" w:color="auto"/>
        <w:left w:val="none" w:sz="0" w:space="0" w:color="auto"/>
        <w:bottom w:val="none" w:sz="0" w:space="0" w:color="auto"/>
        <w:right w:val="none" w:sz="0" w:space="0" w:color="auto"/>
      </w:divBdr>
    </w:div>
    <w:div w:id="1118909713">
      <w:bodyDiv w:val="1"/>
      <w:marLeft w:val="0"/>
      <w:marRight w:val="0"/>
      <w:marTop w:val="0"/>
      <w:marBottom w:val="0"/>
      <w:divBdr>
        <w:top w:val="none" w:sz="0" w:space="0" w:color="auto"/>
        <w:left w:val="none" w:sz="0" w:space="0" w:color="auto"/>
        <w:bottom w:val="none" w:sz="0" w:space="0" w:color="auto"/>
        <w:right w:val="none" w:sz="0" w:space="0" w:color="auto"/>
      </w:divBdr>
    </w:div>
    <w:div w:id="1122842188">
      <w:bodyDiv w:val="1"/>
      <w:marLeft w:val="0"/>
      <w:marRight w:val="0"/>
      <w:marTop w:val="0"/>
      <w:marBottom w:val="0"/>
      <w:divBdr>
        <w:top w:val="none" w:sz="0" w:space="0" w:color="auto"/>
        <w:left w:val="none" w:sz="0" w:space="0" w:color="auto"/>
        <w:bottom w:val="none" w:sz="0" w:space="0" w:color="auto"/>
        <w:right w:val="none" w:sz="0" w:space="0" w:color="auto"/>
      </w:divBdr>
    </w:div>
    <w:div w:id="1125461679">
      <w:bodyDiv w:val="1"/>
      <w:marLeft w:val="0"/>
      <w:marRight w:val="0"/>
      <w:marTop w:val="0"/>
      <w:marBottom w:val="0"/>
      <w:divBdr>
        <w:top w:val="none" w:sz="0" w:space="0" w:color="auto"/>
        <w:left w:val="none" w:sz="0" w:space="0" w:color="auto"/>
        <w:bottom w:val="none" w:sz="0" w:space="0" w:color="auto"/>
        <w:right w:val="none" w:sz="0" w:space="0" w:color="auto"/>
      </w:divBdr>
    </w:div>
    <w:div w:id="1128163987">
      <w:bodyDiv w:val="1"/>
      <w:marLeft w:val="0"/>
      <w:marRight w:val="0"/>
      <w:marTop w:val="0"/>
      <w:marBottom w:val="0"/>
      <w:divBdr>
        <w:top w:val="none" w:sz="0" w:space="0" w:color="auto"/>
        <w:left w:val="none" w:sz="0" w:space="0" w:color="auto"/>
        <w:bottom w:val="none" w:sz="0" w:space="0" w:color="auto"/>
        <w:right w:val="none" w:sz="0" w:space="0" w:color="auto"/>
      </w:divBdr>
    </w:div>
    <w:div w:id="1130125267">
      <w:bodyDiv w:val="1"/>
      <w:marLeft w:val="0"/>
      <w:marRight w:val="0"/>
      <w:marTop w:val="0"/>
      <w:marBottom w:val="0"/>
      <w:divBdr>
        <w:top w:val="none" w:sz="0" w:space="0" w:color="auto"/>
        <w:left w:val="none" w:sz="0" w:space="0" w:color="auto"/>
        <w:bottom w:val="none" w:sz="0" w:space="0" w:color="auto"/>
        <w:right w:val="none" w:sz="0" w:space="0" w:color="auto"/>
      </w:divBdr>
    </w:div>
    <w:div w:id="1132135690">
      <w:bodyDiv w:val="1"/>
      <w:marLeft w:val="0"/>
      <w:marRight w:val="0"/>
      <w:marTop w:val="0"/>
      <w:marBottom w:val="0"/>
      <w:divBdr>
        <w:top w:val="none" w:sz="0" w:space="0" w:color="auto"/>
        <w:left w:val="none" w:sz="0" w:space="0" w:color="auto"/>
        <w:bottom w:val="none" w:sz="0" w:space="0" w:color="auto"/>
        <w:right w:val="none" w:sz="0" w:space="0" w:color="auto"/>
      </w:divBdr>
    </w:div>
    <w:div w:id="1132595863">
      <w:bodyDiv w:val="1"/>
      <w:marLeft w:val="0"/>
      <w:marRight w:val="0"/>
      <w:marTop w:val="0"/>
      <w:marBottom w:val="0"/>
      <w:divBdr>
        <w:top w:val="none" w:sz="0" w:space="0" w:color="auto"/>
        <w:left w:val="none" w:sz="0" w:space="0" w:color="auto"/>
        <w:bottom w:val="none" w:sz="0" w:space="0" w:color="auto"/>
        <w:right w:val="none" w:sz="0" w:space="0" w:color="auto"/>
      </w:divBdr>
    </w:div>
    <w:div w:id="1134326326">
      <w:bodyDiv w:val="1"/>
      <w:marLeft w:val="0"/>
      <w:marRight w:val="0"/>
      <w:marTop w:val="0"/>
      <w:marBottom w:val="0"/>
      <w:divBdr>
        <w:top w:val="none" w:sz="0" w:space="0" w:color="auto"/>
        <w:left w:val="none" w:sz="0" w:space="0" w:color="auto"/>
        <w:bottom w:val="none" w:sz="0" w:space="0" w:color="auto"/>
        <w:right w:val="none" w:sz="0" w:space="0" w:color="auto"/>
      </w:divBdr>
    </w:div>
    <w:div w:id="1142039659">
      <w:bodyDiv w:val="1"/>
      <w:marLeft w:val="0"/>
      <w:marRight w:val="0"/>
      <w:marTop w:val="0"/>
      <w:marBottom w:val="0"/>
      <w:divBdr>
        <w:top w:val="none" w:sz="0" w:space="0" w:color="auto"/>
        <w:left w:val="none" w:sz="0" w:space="0" w:color="auto"/>
        <w:bottom w:val="none" w:sz="0" w:space="0" w:color="auto"/>
        <w:right w:val="none" w:sz="0" w:space="0" w:color="auto"/>
      </w:divBdr>
    </w:div>
    <w:div w:id="1148519787">
      <w:bodyDiv w:val="1"/>
      <w:marLeft w:val="0"/>
      <w:marRight w:val="0"/>
      <w:marTop w:val="0"/>
      <w:marBottom w:val="0"/>
      <w:divBdr>
        <w:top w:val="none" w:sz="0" w:space="0" w:color="auto"/>
        <w:left w:val="none" w:sz="0" w:space="0" w:color="auto"/>
        <w:bottom w:val="none" w:sz="0" w:space="0" w:color="auto"/>
        <w:right w:val="none" w:sz="0" w:space="0" w:color="auto"/>
      </w:divBdr>
    </w:div>
    <w:div w:id="1150026557">
      <w:bodyDiv w:val="1"/>
      <w:marLeft w:val="0"/>
      <w:marRight w:val="0"/>
      <w:marTop w:val="0"/>
      <w:marBottom w:val="0"/>
      <w:divBdr>
        <w:top w:val="none" w:sz="0" w:space="0" w:color="auto"/>
        <w:left w:val="none" w:sz="0" w:space="0" w:color="auto"/>
        <w:bottom w:val="none" w:sz="0" w:space="0" w:color="auto"/>
        <w:right w:val="none" w:sz="0" w:space="0" w:color="auto"/>
      </w:divBdr>
    </w:div>
    <w:div w:id="1150756616">
      <w:bodyDiv w:val="1"/>
      <w:marLeft w:val="0"/>
      <w:marRight w:val="0"/>
      <w:marTop w:val="0"/>
      <w:marBottom w:val="0"/>
      <w:divBdr>
        <w:top w:val="none" w:sz="0" w:space="0" w:color="auto"/>
        <w:left w:val="none" w:sz="0" w:space="0" w:color="auto"/>
        <w:bottom w:val="none" w:sz="0" w:space="0" w:color="auto"/>
        <w:right w:val="none" w:sz="0" w:space="0" w:color="auto"/>
      </w:divBdr>
    </w:div>
    <w:div w:id="1155101762">
      <w:bodyDiv w:val="1"/>
      <w:marLeft w:val="0"/>
      <w:marRight w:val="0"/>
      <w:marTop w:val="0"/>
      <w:marBottom w:val="0"/>
      <w:divBdr>
        <w:top w:val="none" w:sz="0" w:space="0" w:color="auto"/>
        <w:left w:val="none" w:sz="0" w:space="0" w:color="auto"/>
        <w:bottom w:val="none" w:sz="0" w:space="0" w:color="auto"/>
        <w:right w:val="none" w:sz="0" w:space="0" w:color="auto"/>
      </w:divBdr>
    </w:div>
    <w:div w:id="1155218149">
      <w:bodyDiv w:val="1"/>
      <w:marLeft w:val="0"/>
      <w:marRight w:val="0"/>
      <w:marTop w:val="0"/>
      <w:marBottom w:val="0"/>
      <w:divBdr>
        <w:top w:val="none" w:sz="0" w:space="0" w:color="auto"/>
        <w:left w:val="none" w:sz="0" w:space="0" w:color="auto"/>
        <w:bottom w:val="none" w:sz="0" w:space="0" w:color="auto"/>
        <w:right w:val="none" w:sz="0" w:space="0" w:color="auto"/>
      </w:divBdr>
    </w:div>
    <w:div w:id="1159537808">
      <w:bodyDiv w:val="1"/>
      <w:marLeft w:val="0"/>
      <w:marRight w:val="0"/>
      <w:marTop w:val="0"/>
      <w:marBottom w:val="0"/>
      <w:divBdr>
        <w:top w:val="none" w:sz="0" w:space="0" w:color="auto"/>
        <w:left w:val="none" w:sz="0" w:space="0" w:color="auto"/>
        <w:bottom w:val="none" w:sz="0" w:space="0" w:color="auto"/>
        <w:right w:val="none" w:sz="0" w:space="0" w:color="auto"/>
      </w:divBdr>
      <w:divsChild>
        <w:div w:id="729693712">
          <w:marLeft w:val="0"/>
          <w:marRight w:val="0"/>
          <w:marTop w:val="0"/>
          <w:marBottom w:val="0"/>
          <w:divBdr>
            <w:top w:val="none" w:sz="0" w:space="0" w:color="auto"/>
            <w:left w:val="none" w:sz="0" w:space="0" w:color="auto"/>
            <w:bottom w:val="none" w:sz="0" w:space="0" w:color="auto"/>
            <w:right w:val="none" w:sz="0" w:space="0" w:color="auto"/>
          </w:divBdr>
          <w:divsChild>
            <w:div w:id="127289580">
              <w:marLeft w:val="0"/>
              <w:marRight w:val="0"/>
              <w:marTop w:val="0"/>
              <w:marBottom w:val="0"/>
              <w:divBdr>
                <w:top w:val="none" w:sz="0" w:space="0" w:color="auto"/>
                <w:left w:val="none" w:sz="0" w:space="0" w:color="auto"/>
                <w:bottom w:val="none" w:sz="0" w:space="0" w:color="auto"/>
                <w:right w:val="none" w:sz="0" w:space="0" w:color="auto"/>
              </w:divBdr>
              <w:divsChild>
                <w:div w:id="930621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7607463">
          <w:marLeft w:val="0"/>
          <w:marRight w:val="0"/>
          <w:marTop w:val="0"/>
          <w:marBottom w:val="0"/>
          <w:divBdr>
            <w:top w:val="none" w:sz="0" w:space="0" w:color="auto"/>
            <w:left w:val="none" w:sz="0" w:space="0" w:color="auto"/>
            <w:bottom w:val="none" w:sz="0" w:space="0" w:color="auto"/>
            <w:right w:val="none" w:sz="0" w:space="0" w:color="auto"/>
          </w:divBdr>
        </w:div>
      </w:divsChild>
    </w:div>
    <w:div w:id="1163007765">
      <w:bodyDiv w:val="1"/>
      <w:marLeft w:val="0"/>
      <w:marRight w:val="0"/>
      <w:marTop w:val="0"/>
      <w:marBottom w:val="0"/>
      <w:divBdr>
        <w:top w:val="none" w:sz="0" w:space="0" w:color="auto"/>
        <w:left w:val="none" w:sz="0" w:space="0" w:color="auto"/>
        <w:bottom w:val="none" w:sz="0" w:space="0" w:color="auto"/>
        <w:right w:val="none" w:sz="0" w:space="0" w:color="auto"/>
      </w:divBdr>
    </w:div>
    <w:div w:id="1164007424">
      <w:bodyDiv w:val="1"/>
      <w:marLeft w:val="0"/>
      <w:marRight w:val="0"/>
      <w:marTop w:val="0"/>
      <w:marBottom w:val="0"/>
      <w:divBdr>
        <w:top w:val="none" w:sz="0" w:space="0" w:color="auto"/>
        <w:left w:val="none" w:sz="0" w:space="0" w:color="auto"/>
        <w:bottom w:val="none" w:sz="0" w:space="0" w:color="auto"/>
        <w:right w:val="none" w:sz="0" w:space="0" w:color="auto"/>
      </w:divBdr>
      <w:divsChild>
        <w:div w:id="543367906">
          <w:marLeft w:val="0"/>
          <w:marRight w:val="0"/>
          <w:marTop w:val="0"/>
          <w:marBottom w:val="0"/>
          <w:divBdr>
            <w:top w:val="none" w:sz="0" w:space="0" w:color="auto"/>
            <w:left w:val="none" w:sz="0" w:space="0" w:color="auto"/>
            <w:bottom w:val="none" w:sz="0" w:space="0" w:color="auto"/>
            <w:right w:val="none" w:sz="0" w:space="0" w:color="auto"/>
          </w:divBdr>
          <w:divsChild>
            <w:div w:id="228611262">
              <w:marLeft w:val="0"/>
              <w:marRight w:val="0"/>
              <w:marTop w:val="0"/>
              <w:marBottom w:val="0"/>
              <w:divBdr>
                <w:top w:val="none" w:sz="0" w:space="0" w:color="auto"/>
                <w:left w:val="none" w:sz="0" w:space="0" w:color="auto"/>
                <w:bottom w:val="none" w:sz="0" w:space="0" w:color="auto"/>
                <w:right w:val="none" w:sz="0" w:space="0" w:color="auto"/>
              </w:divBdr>
              <w:divsChild>
                <w:div w:id="298268433">
                  <w:marLeft w:val="0"/>
                  <w:marRight w:val="0"/>
                  <w:marTop w:val="195"/>
                  <w:marBottom w:val="0"/>
                  <w:divBdr>
                    <w:top w:val="none" w:sz="0" w:space="0" w:color="auto"/>
                    <w:left w:val="none" w:sz="0" w:space="0" w:color="auto"/>
                    <w:bottom w:val="none" w:sz="0" w:space="0" w:color="auto"/>
                    <w:right w:val="none" w:sz="0" w:space="0" w:color="auto"/>
                  </w:divBdr>
                  <w:divsChild>
                    <w:div w:id="118646912">
                      <w:marLeft w:val="0"/>
                      <w:marRight w:val="0"/>
                      <w:marTop w:val="0"/>
                      <w:marBottom w:val="180"/>
                      <w:divBdr>
                        <w:top w:val="none" w:sz="0" w:space="0" w:color="auto"/>
                        <w:left w:val="none" w:sz="0" w:space="0" w:color="auto"/>
                        <w:bottom w:val="none" w:sz="0" w:space="0" w:color="auto"/>
                        <w:right w:val="none" w:sz="0" w:space="0" w:color="auto"/>
                      </w:divBdr>
                      <w:divsChild>
                        <w:div w:id="1815950456">
                          <w:marLeft w:val="0"/>
                          <w:marRight w:val="0"/>
                          <w:marTop w:val="0"/>
                          <w:marBottom w:val="0"/>
                          <w:divBdr>
                            <w:top w:val="none" w:sz="0" w:space="0" w:color="auto"/>
                            <w:left w:val="none" w:sz="0" w:space="0" w:color="auto"/>
                            <w:bottom w:val="none" w:sz="0" w:space="0" w:color="auto"/>
                            <w:right w:val="none" w:sz="0" w:space="0" w:color="auto"/>
                          </w:divBdr>
                          <w:divsChild>
                            <w:div w:id="390812150">
                              <w:marLeft w:val="0"/>
                              <w:marRight w:val="0"/>
                              <w:marTop w:val="0"/>
                              <w:marBottom w:val="0"/>
                              <w:divBdr>
                                <w:top w:val="none" w:sz="0" w:space="0" w:color="auto"/>
                                <w:left w:val="none" w:sz="0" w:space="0" w:color="auto"/>
                                <w:bottom w:val="none" w:sz="0" w:space="0" w:color="auto"/>
                                <w:right w:val="none" w:sz="0" w:space="0" w:color="auto"/>
                              </w:divBdr>
                              <w:divsChild>
                                <w:div w:id="764423942">
                                  <w:marLeft w:val="0"/>
                                  <w:marRight w:val="0"/>
                                  <w:marTop w:val="0"/>
                                  <w:marBottom w:val="0"/>
                                  <w:divBdr>
                                    <w:top w:val="none" w:sz="0" w:space="0" w:color="auto"/>
                                    <w:left w:val="none" w:sz="0" w:space="0" w:color="auto"/>
                                    <w:bottom w:val="none" w:sz="0" w:space="0" w:color="auto"/>
                                    <w:right w:val="none" w:sz="0" w:space="0" w:color="auto"/>
                                  </w:divBdr>
                                  <w:divsChild>
                                    <w:div w:id="1216044166">
                                      <w:marLeft w:val="0"/>
                                      <w:marRight w:val="0"/>
                                      <w:marTop w:val="0"/>
                                      <w:marBottom w:val="0"/>
                                      <w:divBdr>
                                        <w:top w:val="none" w:sz="0" w:space="0" w:color="auto"/>
                                        <w:left w:val="none" w:sz="0" w:space="0" w:color="auto"/>
                                        <w:bottom w:val="none" w:sz="0" w:space="0" w:color="auto"/>
                                        <w:right w:val="none" w:sz="0" w:space="0" w:color="auto"/>
                                      </w:divBdr>
                                      <w:divsChild>
                                        <w:div w:id="130097216">
                                          <w:marLeft w:val="0"/>
                                          <w:marRight w:val="0"/>
                                          <w:marTop w:val="0"/>
                                          <w:marBottom w:val="0"/>
                                          <w:divBdr>
                                            <w:top w:val="none" w:sz="0" w:space="0" w:color="auto"/>
                                            <w:left w:val="none" w:sz="0" w:space="0" w:color="auto"/>
                                            <w:bottom w:val="none" w:sz="0" w:space="0" w:color="auto"/>
                                            <w:right w:val="none" w:sz="0" w:space="0" w:color="auto"/>
                                          </w:divBdr>
                                          <w:divsChild>
                                            <w:div w:id="941884386">
                                              <w:marLeft w:val="0"/>
                                              <w:marRight w:val="0"/>
                                              <w:marTop w:val="0"/>
                                              <w:marBottom w:val="0"/>
                                              <w:divBdr>
                                                <w:top w:val="none" w:sz="0" w:space="0" w:color="auto"/>
                                                <w:left w:val="none" w:sz="0" w:space="0" w:color="auto"/>
                                                <w:bottom w:val="none" w:sz="0" w:space="0" w:color="auto"/>
                                                <w:right w:val="none" w:sz="0" w:space="0" w:color="auto"/>
                                              </w:divBdr>
                                              <w:divsChild>
                                                <w:div w:id="465701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177961100">
      <w:bodyDiv w:val="1"/>
      <w:marLeft w:val="0"/>
      <w:marRight w:val="0"/>
      <w:marTop w:val="0"/>
      <w:marBottom w:val="0"/>
      <w:divBdr>
        <w:top w:val="none" w:sz="0" w:space="0" w:color="auto"/>
        <w:left w:val="none" w:sz="0" w:space="0" w:color="auto"/>
        <w:bottom w:val="none" w:sz="0" w:space="0" w:color="auto"/>
        <w:right w:val="none" w:sz="0" w:space="0" w:color="auto"/>
      </w:divBdr>
    </w:div>
    <w:div w:id="1181704195">
      <w:bodyDiv w:val="1"/>
      <w:marLeft w:val="300"/>
      <w:marRight w:val="300"/>
      <w:marTop w:val="300"/>
      <w:marBottom w:val="300"/>
      <w:divBdr>
        <w:top w:val="none" w:sz="0" w:space="0" w:color="auto"/>
        <w:left w:val="none" w:sz="0" w:space="0" w:color="auto"/>
        <w:bottom w:val="none" w:sz="0" w:space="0" w:color="auto"/>
        <w:right w:val="none" w:sz="0" w:space="0" w:color="auto"/>
      </w:divBdr>
    </w:div>
    <w:div w:id="1181898709">
      <w:bodyDiv w:val="1"/>
      <w:marLeft w:val="0"/>
      <w:marRight w:val="0"/>
      <w:marTop w:val="0"/>
      <w:marBottom w:val="0"/>
      <w:divBdr>
        <w:top w:val="none" w:sz="0" w:space="0" w:color="auto"/>
        <w:left w:val="none" w:sz="0" w:space="0" w:color="auto"/>
        <w:bottom w:val="none" w:sz="0" w:space="0" w:color="auto"/>
        <w:right w:val="none" w:sz="0" w:space="0" w:color="auto"/>
      </w:divBdr>
    </w:div>
    <w:div w:id="1184632833">
      <w:bodyDiv w:val="1"/>
      <w:marLeft w:val="0"/>
      <w:marRight w:val="0"/>
      <w:marTop w:val="0"/>
      <w:marBottom w:val="0"/>
      <w:divBdr>
        <w:top w:val="none" w:sz="0" w:space="0" w:color="auto"/>
        <w:left w:val="none" w:sz="0" w:space="0" w:color="auto"/>
        <w:bottom w:val="none" w:sz="0" w:space="0" w:color="auto"/>
        <w:right w:val="none" w:sz="0" w:space="0" w:color="auto"/>
      </w:divBdr>
    </w:div>
    <w:div w:id="1185174563">
      <w:bodyDiv w:val="1"/>
      <w:marLeft w:val="0"/>
      <w:marRight w:val="0"/>
      <w:marTop w:val="0"/>
      <w:marBottom w:val="0"/>
      <w:divBdr>
        <w:top w:val="none" w:sz="0" w:space="0" w:color="auto"/>
        <w:left w:val="none" w:sz="0" w:space="0" w:color="auto"/>
        <w:bottom w:val="none" w:sz="0" w:space="0" w:color="auto"/>
        <w:right w:val="none" w:sz="0" w:space="0" w:color="auto"/>
      </w:divBdr>
    </w:div>
    <w:div w:id="1191727667">
      <w:bodyDiv w:val="1"/>
      <w:marLeft w:val="0"/>
      <w:marRight w:val="0"/>
      <w:marTop w:val="0"/>
      <w:marBottom w:val="0"/>
      <w:divBdr>
        <w:top w:val="none" w:sz="0" w:space="0" w:color="auto"/>
        <w:left w:val="none" w:sz="0" w:space="0" w:color="auto"/>
        <w:bottom w:val="none" w:sz="0" w:space="0" w:color="auto"/>
        <w:right w:val="none" w:sz="0" w:space="0" w:color="auto"/>
      </w:divBdr>
    </w:div>
    <w:div w:id="1191800543">
      <w:bodyDiv w:val="1"/>
      <w:marLeft w:val="0"/>
      <w:marRight w:val="0"/>
      <w:marTop w:val="0"/>
      <w:marBottom w:val="0"/>
      <w:divBdr>
        <w:top w:val="none" w:sz="0" w:space="0" w:color="auto"/>
        <w:left w:val="none" w:sz="0" w:space="0" w:color="auto"/>
        <w:bottom w:val="none" w:sz="0" w:space="0" w:color="auto"/>
        <w:right w:val="none" w:sz="0" w:space="0" w:color="auto"/>
      </w:divBdr>
    </w:div>
    <w:div w:id="1191912000">
      <w:bodyDiv w:val="1"/>
      <w:marLeft w:val="0"/>
      <w:marRight w:val="0"/>
      <w:marTop w:val="0"/>
      <w:marBottom w:val="0"/>
      <w:divBdr>
        <w:top w:val="none" w:sz="0" w:space="0" w:color="auto"/>
        <w:left w:val="none" w:sz="0" w:space="0" w:color="auto"/>
        <w:bottom w:val="none" w:sz="0" w:space="0" w:color="auto"/>
        <w:right w:val="none" w:sz="0" w:space="0" w:color="auto"/>
      </w:divBdr>
      <w:divsChild>
        <w:div w:id="1106582238">
          <w:marLeft w:val="0"/>
          <w:marRight w:val="0"/>
          <w:marTop w:val="0"/>
          <w:marBottom w:val="0"/>
          <w:divBdr>
            <w:top w:val="none" w:sz="0" w:space="0" w:color="auto"/>
            <w:left w:val="none" w:sz="0" w:space="0" w:color="auto"/>
            <w:bottom w:val="none" w:sz="0" w:space="0" w:color="auto"/>
            <w:right w:val="none" w:sz="0" w:space="0" w:color="auto"/>
          </w:divBdr>
          <w:divsChild>
            <w:div w:id="921911028">
              <w:marLeft w:val="0"/>
              <w:marRight w:val="0"/>
              <w:marTop w:val="0"/>
              <w:marBottom w:val="0"/>
              <w:divBdr>
                <w:top w:val="none" w:sz="0" w:space="0" w:color="auto"/>
                <w:left w:val="none" w:sz="0" w:space="0" w:color="auto"/>
                <w:bottom w:val="none" w:sz="0" w:space="0" w:color="auto"/>
                <w:right w:val="none" w:sz="0" w:space="0" w:color="auto"/>
              </w:divBdr>
              <w:divsChild>
                <w:div w:id="1504737884">
                  <w:marLeft w:val="0"/>
                  <w:marRight w:val="0"/>
                  <w:marTop w:val="0"/>
                  <w:marBottom w:val="0"/>
                  <w:divBdr>
                    <w:top w:val="none" w:sz="0" w:space="0" w:color="auto"/>
                    <w:left w:val="none" w:sz="0" w:space="0" w:color="auto"/>
                    <w:bottom w:val="none" w:sz="0" w:space="0" w:color="auto"/>
                    <w:right w:val="none" w:sz="0" w:space="0" w:color="auto"/>
                  </w:divBdr>
                  <w:divsChild>
                    <w:div w:id="677736555">
                      <w:marLeft w:val="0"/>
                      <w:marRight w:val="0"/>
                      <w:marTop w:val="0"/>
                      <w:marBottom w:val="0"/>
                      <w:divBdr>
                        <w:top w:val="none" w:sz="0" w:space="0" w:color="auto"/>
                        <w:left w:val="none" w:sz="0" w:space="0" w:color="auto"/>
                        <w:bottom w:val="none" w:sz="0" w:space="0" w:color="auto"/>
                        <w:right w:val="none" w:sz="0" w:space="0" w:color="auto"/>
                      </w:divBdr>
                      <w:divsChild>
                        <w:div w:id="1358241889">
                          <w:marLeft w:val="0"/>
                          <w:marRight w:val="0"/>
                          <w:marTop w:val="0"/>
                          <w:marBottom w:val="0"/>
                          <w:divBdr>
                            <w:top w:val="none" w:sz="0" w:space="0" w:color="auto"/>
                            <w:left w:val="none" w:sz="0" w:space="0" w:color="auto"/>
                            <w:bottom w:val="none" w:sz="0" w:space="0" w:color="auto"/>
                            <w:right w:val="none" w:sz="0" w:space="0" w:color="auto"/>
                          </w:divBdr>
                          <w:divsChild>
                            <w:div w:id="956333030">
                              <w:marLeft w:val="0"/>
                              <w:marRight w:val="0"/>
                              <w:marTop w:val="0"/>
                              <w:marBottom w:val="0"/>
                              <w:divBdr>
                                <w:top w:val="none" w:sz="0" w:space="0" w:color="auto"/>
                                <w:left w:val="none" w:sz="0" w:space="0" w:color="auto"/>
                                <w:bottom w:val="none" w:sz="0" w:space="0" w:color="auto"/>
                                <w:right w:val="none" w:sz="0" w:space="0" w:color="auto"/>
                              </w:divBdr>
                              <w:divsChild>
                                <w:div w:id="1237521094">
                                  <w:marLeft w:val="0"/>
                                  <w:marRight w:val="0"/>
                                  <w:marTop w:val="0"/>
                                  <w:marBottom w:val="0"/>
                                  <w:divBdr>
                                    <w:top w:val="none" w:sz="0" w:space="0" w:color="auto"/>
                                    <w:left w:val="none" w:sz="0" w:space="0" w:color="auto"/>
                                    <w:bottom w:val="none" w:sz="0" w:space="0" w:color="auto"/>
                                    <w:right w:val="none" w:sz="0" w:space="0" w:color="auto"/>
                                  </w:divBdr>
                                  <w:divsChild>
                                    <w:div w:id="1560094755">
                                      <w:marLeft w:val="0"/>
                                      <w:marRight w:val="0"/>
                                      <w:marTop w:val="0"/>
                                      <w:marBottom w:val="0"/>
                                      <w:divBdr>
                                        <w:top w:val="none" w:sz="0" w:space="0" w:color="auto"/>
                                        <w:left w:val="none" w:sz="0" w:space="0" w:color="auto"/>
                                        <w:bottom w:val="none" w:sz="0" w:space="0" w:color="auto"/>
                                        <w:right w:val="none" w:sz="0" w:space="0" w:color="auto"/>
                                      </w:divBdr>
                                      <w:divsChild>
                                        <w:div w:id="1347555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92643685">
      <w:bodyDiv w:val="1"/>
      <w:marLeft w:val="0"/>
      <w:marRight w:val="0"/>
      <w:marTop w:val="0"/>
      <w:marBottom w:val="0"/>
      <w:divBdr>
        <w:top w:val="none" w:sz="0" w:space="0" w:color="auto"/>
        <w:left w:val="none" w:sz="0" w:space="0" w:color="auto"/>
        <w:bottom w:val="none" w:sz="0" w:space="0" w:color="auto"/>
        <w:right w:val="none" w:sz="0" w:space="0" w:color="auto"/>
      </w:divBdr>
    </w:div>
    <w:div w:id="1192838317">
      <w:bodyDiv w:val="1"/>
      <w:marLeft w:val="0"/>
      <w:marRight w:val="0"/>
      <w:marTop w:val="0"/>
      <w:marBottom w:val="0"/>
      <w:divBdr>
        <w:top w:val="none" w:sz="0" w:space="0" w:color="auto"/>
        <w:left w:val="none" w:sz="0" w:space="0" w:color="auto"/>
        <w:bottom w:val="none" w:sz="0" w:space="0" w:color="auto"/>
        <w:right w:val="none" w:sz="0" w:space="0" w:color="auto"/>
      </w:divBdr>
      <w:divsChild>
        <w:div w:id="1587572342">
          <w:marLeft w:val="0"/>
          <w:marRight w:val="0"/>
          <w:marTop w:val="0"/>
          <w:marBottom w:val="0"/>
          <w:divBdr>
            <w:top w:val="none" w:sz="0" w:space="0" w:color="auto"/>
            <w:left w:val="none" w:sz="0" w:space="0" w:color="auto"/>
            <w:bottom w:val="none" w:sz="0" w:space="0" w:color="auto"/>
            <w:right w:val="none" w:sz="0" w:space="0" w:color="auto"/>
          </w:divBdr>
          <w:divsChild>
            <w:div w:id="512303008">
              <w:marLeft w:val="0"/>
              <w:marRight w:val="0"/>
              <w:marTop w:val="0"/>
              <w:marBottom w:val="0"/>
              <w:divBdr>
                <w:top w:val="none" w:sz="0" w:space="0" w:color="auto"/>
                <w:left w:val="none" w:sz="0" w:space="0" w:color="auto"/>
                <w:bottom w:val="none" w:sz="0" w:space="0" w:color="auto"/>
                <w:right w:val="none" w:sz="0" w:space="0" w:color="auto"/>
              </w:divBdr>
              <w:divsChild>
                <w:div w:id="415975647">
                  <w:marLeft w:val="0"/>
                  <w:marRight w:val="0"/>
                  <w:marTop w:val="0"/>
                  <w:marBottom w:val="0"/>
                  <w:divBdr>
                    <w:top w:val="none" w:sz="0" w:space="0" w:color="auto"/>
                    <w:left w:val="none" w:sz="0" w:space="0" w:color="auto"/>
                    <w:bottom w:val="none" w:sz="0" w:space="0" w:color="auto"/>
                    <w:right w:val="none" w:sz="0" w:space="0" w:color="auto"/>
                  </w:divBdr>
                  <w:divsChild>
                    <w:div w:id="1621305948">
                      <w:marLeft w:val="0"/>
                      <w:marRight w:val="0"/>
                      <w:marTop w:val="0"/>
                      <w:marBottom w:val="0"/>
                      <w:divBdr>
                        <w:top w:val="none" w:sz="0" w:space="0" w:color="auto"/>
                        <w:left w:val="none" w:sz="0" w:space="0" w:color="auto"/>
                        <w:bottom w:val="none" w:sz="0" w:space="0" w:color="auto"/>
                        <w:right w:val="none" w:sz="0" w:space="0" w:color="auto"/>
                      </w:divBdr>
                      <w:divsChild>
                        <w:div w:id="925118303">
                          <w:marLeft w:val="0"/>
                          <w:marRight w:val="0"/>
                          <w:marTop w:val="0"/>
                          <w:marBottom w:val="0"/>
                          <w:divBdr>
                            <w:top w:val="none" w:sz="0" w:space="0" w:color="auto"/>
                            <w:left w:val="none" w:sz="0" w:space="0" w:color="auto"/>
                            <w:bottom w:val="none" w:sz="0" w:space="0" w:color="auto"/>
                            <w:right w:val="none" w:sz="0" w:space="0" w:color="auto"/>
                          </w:divBdr>
                          <w:divsChild>
                            <w:div w:id="2111310670">
                              <w:marLeft w:val="0"/>
                              <w:marRight w:val="0"/>
                              <w:marTop w:val="0"/>
                              <w:marBottom w:val="0"/>
                              <w:divBdr>
                                <w:top w:val="none" w:sz="0" w:space="0" w:color="auto"/>
                                <w:left w:val="none" w:sz="0" w:space="0" w:color="auto"/>
                                <w:bottom w:val="none" w:sz="0" w:space="0" w:color="auto"/>
                                <w:right w:val="none" w:sz="0" w:space="0" w:color="auto"/>
                              </w:divBdr>
                              <w:divsChild>
                                <w:div w:id="1920627990">
                                  <w:marLeft w:val="0"/>
                                  <w:marRight w:val="0"/>
                                  <w:marTop w:val="0"/>
                                  <w:marBottom w:val="150"/>
                                  <w:divBdr>
                                    <w:top w:val="none" w:sz="0" w:space="0" w:color="auto"/>
                                    <w:left w:val="none" w:sz="0" w:space="0" w:color="auto"/>
                                    <w:bottom w:val="none" w:sz="0" w:space="0" w:color="auto"/>
                                    <w:right w:val="none" w:sz="0" w:space="0" w:color="auto"/>
                                  </w:divBdr>
                                  <w:divsChild>
                                    <w:div w:id="275449225">
                                      <w:marLeft w:val="0"/>
                                      <w:marRight w:val="0"/>
                                      <w:marTop w:val="0"/>
                                      <w:marBottom w:val="0"/>
                                      <w:divBdr>
                                        <w:top w:val="none" w:sz="0" w:space="0" w:color="auto"/>
                                        <w:left w:val="none" w:sz="0" w:space="0" w:color="auto"/>
                                        <w:bottom w:val="none" w:sz="0" w:space="0" w:color="auto"/>
                                        <w:right w:val="none" w:sz="0" w:space="0" w:color="auto"/>
                                      </w:divBdr>
                                      <w:divsChild>
                                        <w:div w:id="376047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93422110">
      <w:bodyDiv w:val="1"/>
      <w:marLeft w:val="0"/>
      <w:marRight w:val="0"/>
      <w:marTop w:val="0"/>
      <w:marBottom w:val="0"/>
      <w:divBdr>
        <w:top w:val="none" w:sz="0" w:space="0" w:color="auto"/>
        <w:left w:val="none" w:sz="0" w:space="0" w:color="auto"/>
        <w:bottom w:val="none" w:sz="0" w:space="0" w:color="auto"/>
        <w:right w:val="none" w:sz="0" w:space="0" w:color="auto"/>
      </w:divBdr>
    </w:div>
    <w:div w:id="1193491375">
      <w:bodyDiv w:val="1"/>
      <w:marLeft w:val="0"/>
      <w:marRight w:val="0"/>
      <w:marTop w:val="0"/>
      <w:marBottom w:val="0"/>
      <w:divBdr>
        <w:top w:val="none" w:sz="0" w:space="0" w:color="auto"/>
        <w:left w:val="none" w:sz="0" w:space="0" w:color="auto"/>
        <w:bottom w:val="none" w:sz="0" w:space="0" w:color="auto"/>
        <w:right w:val="none" w:sz="0" w:space="0" w:color="auto"/>
      </w:divBdr>
    </w:div>
    <w:div w:id="1193615855">
      <w:bodyDiv w:val="1"/>
      <w:marLeft w:val="0"/>
      <w:marRight w:val="0"/>
      <w:marTop w:val="0"/>
      <w:marBottom w:val="0"/>
      <w:divBdr>
        <w:top w:val="none" w:sz="0" w:space="0" w:color="auto"/>
        <w:left w:val="none" w:sz="0" w:space="0" w:color="auto"/>
        <w:bottom w:val="none" w:sz="0" w:space="0" w:color="auto"/>
        <w:right w:val="none" w:sz="0" w:space="0" w:color="auto"/>
      </w:divBdr>
    </w:div>
    <w:div w:id="1198734461">
      <w:bodyDiv w:val="1"/>
      <w:marLeft w:val="0"/>
      <w:marRight w:val="0"/>
      <w:marTop w:val="0"/>
      <w:marBottom w:val="0"/>
      <w:divBdr>
        <w:top w:val="none" w:sz="0" w:space="0" w:color="auto"/>
        <w:left w:val="none" w:sz="0" w:space="0" w:color="auto"/>
        <w:bottom w:val="none" w:sz="0" w:space="0" w:color="auto"/>
        <w:right w:val="none" w:sz="0" w:space="0" w:color="auto"/>
      </w:divBdr>
    </w:div>
    <w:div w:id="1201819886">
      <w:bodyDiv w:val="1"/>
      <w:marLeft w:val="0"/>
      <w:marRight w:val="0"/>
      <w:marTop w:val="0"/>
      <w:marBottom w:val="0"/>
      <w:divBdr>
        <w:top w:val="none" w:sz="0" w:space="0" w:color="auto"/>
        <w:left w:val="none" w:sz="0" w:space="0" w:color="auto"/>
        <w:bottom w:val="none" w:sz="0" w:space="0" w:color="auto"/>
        <w:right w:val="none" w:sz="0" w:space="0" w:color="auto"/>
      </w:divBdr>
    </w:div>
    <w:div w:id="1204169571">
      <w:bodyDiv w:val="1"/>
      <w:marLeft w:val="0"/>
      <w:marRight w:val="0"/>
      <w:marTop w:val="0"/>
      <w:marBottom w:val="0"/>
      <w:divBdr>
        <w:top w:val="none" w:sz="0" w:space="0" w:color="auto"/>
        <w:left w:val="none" w:sz="0" w:space="0" w:color="auto"/>
        <w:bottom w:val="none" w:sz="0" w:space="0" w:color="auto"/>
        <w:right w:val="none" w:sz="0" w:space="0" w:color="auto"/>
      </w:divBdr>
    </w:div>
    <w:div w:id="1204563003">
      <w:bodyDiv w:val="1"/>
      <w:marLeft w:val="0"/>
      <w:marRight w:val="0"/>
      <w:marTop w:val="0"/>
      <w:marBottom w:val="0"/>
      <w:divBdr>
        <w:top w:val="none" w:sz="0" w:space="0" w:color="auto"/>
        <w:left w:val="none" w:sz="0" w:space="0" w:color="auto"/>
        <w:bottom w:val="none" w:sz="0" w:space="0" w:color="auto"/>
        <w:right w:val="none" w:sz="0" w:space="0" w:color="auto"/>
      </w:divBdr>
    </w:div>
    <w:div w:id="1206987781">
      <w:bodyDiv w:val="1"/>
      <w:marLeft w:val="0"/>
      <w:marRight w:val="0"/>
      <w:marTop w:val="0"/>
      <w:marBottom w:val="0"/>
      <w:divBdr>
        <w:top w:val="none" w:sz="0" w:space="0" w:color="auto"/>
        <w:left w:val="none" w:sz="0" w:space="0" w:color="auto"/>
        <w:bottom w:val="none" w:sz="0" w:space="0" w:color="auto"/>
        <w:right w:val="none" w:sz="0" w:space="0" w:color="auto"/>
      </w:divBdr>
    </w:div>
    <w:div w:id="1207832936">
      <w:bodyDiv w:val="1"/>
      <w:marLeft w:val="0"/>
      <w:marRight w:val="0"/>
      <w:marTop w:val="0"/>
      <w:marBottom w:val="0"/>
      <w:divBdr>
        <w:top w:val="none" w:sz="0" w:space="0" w:color="auto"/>
        <w:left w:val="none" w:sz="0" w:space="0" w:color="auto"/>
        <w:bottom w:val="none" w:sz="0" w:space="0" w:color="auto"/>
        <w:right w:val="none" w:sz="0" w:space="0" w:color="auto"/>
      </w:divBdr>
    </w:div>
    <w:div w:id="1213343715">
      <w:bodyDiv w:val="1"/>
      <w:marLeft w:val="0"/>
      <w:marRight w:val="0"/>
      <w:marTop w:val="0"/>
      <w:marBottom w:val="0"/>
      <w:divBdr>
        <w:top w:val="none" w:sz="0" w:space="0" w:color="auto"/>
        <w:left w:val="none" w:sz="0" w:space="0" w:color="auto"/>
        <w:bottom w:val="none" w:sz="0" w:space="0" w:color="auto"/>
        <w:right w:val="none" w:sz="0" w:space="0" w:color="auto"/>
      </w:divBdr>
    </w:div>
    <w:div w:id="1215047101">
      <w:bodyDiv w:val="1"/>
      <w:marLeft w:val="0"/>
      <w:marRight w:val="0"/>
      <w:marTop w:val="0"/>
      <w:marBottom w:val="0"/>
      <w:divBdr>
        <w:top w:val="none" w:sz="0" w:space="0" w:color="auto"/>
        <w:left w:val="none" w:sz="0" w:space="0" w:color="auto"/>
        <w:bottom w:val="none" w:sz="0" w:space="0" w:color="auto"/>
        <w:right w:val="none" w:sz="0" w:space="0" w:color="auto"/>
      </w:divBdr>
    </w:div>
    <w:div w:id="1226793338">
      <w:bodyDiv w:val="1"/>
      <w:marLeft w:val="0"/>
      <w:marRight w:val="0"/>
      <w:marTop w:val="0"/>
      <w:marBottom w:val="0"/>
      <w:divBdr>
        <w:top w:val="none" w:sz="0" w:space="0" w:color="auto"/>
        <w:left w:val="none" w:sz="0" w:space="0" w:color="auto"/>
        <w:bottom w:val="none" w:sz="0" w:space="0" w:color="auto"/>
        <w:right w:val="none" w:sz="0" w:space="0" w:color="auto"/>
      </w:divBdr>
    </w:div>
    <w:div w:id="1231845556">
      <w:bodyDiv w:val="1"/>
      <w:marLeft w:val="0"/>
      <w:marRight w:val="0"/>
      <w:marTop w:val="0"/>
      <w:marBottom w:val="0"/>
      <w:divBdr>
        <w:top w:val="none" w:sz="0" w:space="0" w:color="auto"/>
        <w:left w:val="none" w:sz="0" w:space="0" w:color="auto"/>
        <w:bottom w:val="none" w:sz="0" w:space="0" w:color="auto"/>
        <w:right w:val="none" w:sz="0" w:space="0" w:color="auto"/>
      </w:divBdr>
    </w:div>
    <w:div w:id="1251767442">
      <w:bodyDiv w:val="1"/>
      <w:marLeft w:val="0"/>
      <w:marRight w:val="0"/>
      <w:marTop w:val="0"/>
      <w:marBottom w:val="0"/>
      <w:divBdr>
        <w:top w:val="none" w:sz="0" w:space="0" w:color="auto"/>
        <w:left w:val="none" w:sz="0" w:space="0" w:color="auto"/>
        <w:bottom w:val="none" w:sz="0" w:space="0" w:color="auto"/>
        <w:right w:val="none" w:sz="0" w:space="0" w:color="auto"/>
      </w:divBdr>
    </w:div>
    <w:div w:id="1266498671">
      <w:bodyDiv w:val="1"/>
      <w:marLeft w:val="0"/>
      <w:marRight w:val="0"/>
      <w:marTop w:val="0"/>
      <w:marBottom w:val="0"/>
      <w:divBdr>
        <w:top w:val="none" w:sz="0" w:space="0" w:color="auto"/>
        <w:left w:val="none" w:sz="0" w:space="0" w:color="auto"/>
        <w:bottom w:val="none" w:sz="0" w:space="0" w:color="auto"/>
        <w:right w:val="none" w:sz="0" w:space="0" w:color="auto"/>
      </w:divBdr>
    </w:div>
    <w:div w:id="1268153043">
      <w:bodyDiv w:val="1"/>
      <w:marLeft w:val="0"/>
      <w:marRight w:val="0"/>
      <w:marTop w:val="0"/>
      <w:marBottom w:val="0"/>
      <w:divBdr>
        <w:top w:val="none" w:sz="0" w:space="0" w:color="auto"/>
        <w:left w:val="none" w:sz="0" w:space="0" w:color="auto"/>
        <w:bottom w:val="none" w:sz="0" w:space="0" w:color="auto"/>
        <w:right w:val="none" w:sz="0" w:space="0" w:color="auto"/>
      </w:divBdr>
    </w:div>
    <w:div w:id="1269005225">
      <w:bodyDiv w:val="1"/>
      <w:marLeft w:val="0"/>
      <w:marRight w:val="0"/>
      <w:marTop w:val="0"/>
      <w:marBottom w:val="0"/>
      <w:divBdr>
        <w:top w:val="none" w:sz="0" w:space="0" w:color="auto"/>
        <w:left w:val="none" w:sz="0" w:space="0" w:color="auto"/>
        <w:bottom w:val="none" w:sz="0" w:space="0" w:color="auto"/>
        <w:right w:val="none" w:sz="0" w:space="0" w:color="auto"/>
      </w:divBdr>
    </w:div>
    <w:div w:id="1276136193">
      <w:bodyDiv w:val="1"/>
      <w:marLeft w:val="0"/>
      <w:marRight w:val="0"/>
      <w:marTop w:val="0"/>
      <w:marBottom w:val="0"/>
      <w:divBdr>
        <w:top w:val="none" w:sz="0" w:space="0" w:color="auto"/>
        <w:left w:val="none" w:sz="0" w:space="0" w:color="auto"/>
        <w:bottom w:val="none" w:sz="0" w:space="0" w:color="auto"/>
        <w:right w:val="none" w:sz="0" w:space="0" w:color="auto"/>
      </w:divBdr>
    </w:div>
    <w:div w:id="1278756130">
      <w:bodyDiv w:val="1"/>
      <w:marLeft w:val="0"/>
      <w:marRight w:val="0"/>
      <w:marTop w:val="0"/>
      <w:marBottom w:val="0"/>
      <w:divBdr>
        <w:top w:val="none" w:sz="0" w:space="0" w:color="auto"/>
        <w:left w:val="none" w:sz="0" w:space="0" w:color="auto"/>
        <w:bottom w:val="none" w:sz="0" w:space="0" w:color="auto"/>
        <w:right w:val="none" w:sz="0" w:space="0" w:color="auto"/>
      </w:divBdr>
    </w:div>
    <w:div w:id="1281300177">
      <w:bodyDiv w:val="1"/>
      <w:marLeft w:val="0"/>
      <w:marRight w:val="0"/>
      <w:marTop w:val="0"/>
      <w:marBottom w:val="0"/>
      <w:divBdr>
        <w:top w:val="none" w:sz="0" w:space="0" w:color="auto"/>
        <w:left w:val="none" w:sz="0" w:space="0" w:color="auto"/>
        <w:bottom w:val="none" w:sz="0" w:space="0" w:color="auto"/>
        <w:right w:val="none" w:sz="0" w:space="0" w:color="auto"/>
      </w:divBdr>
    </w:div>
    <w:div w:id="1284265025">
      <w:bodyDiv w:val="1"/>
      <w:marLeft w:val="0"/>
      <w:marRight w:val="0"/>
      <w:marTop w:val="0"/>
      <w:marBottom w:val="0"/>
      <w:divBdr>
        <w:top w:val="none" w:sz="0" w:space="0" w:color="auto"/>
        <w:left w:val="none" w:sz="0" w:space="0" w:color="auto"/>
        <w:bottom w:val="none" w:sz="0" w:space="0" w:color="auto"/>
        <w:right w:val="none" w:sz="0" w:space="0" w:color="auto"/>
      </w:divBdr>
    </w:div>
    <w:div w:id="1284728588">
      <w:bodyDiv w:val="1"/>
      <w:marLeft w:val="0"/>
      <w:marRight w:val="0"/>
      <w:marTop w:val="0"/>
      <w:marBottom w:val="0"/>
      <w:divBdr>
        <w:top w:val="none" w:sz="0" w:space="0" w:color="auto"/>
        <w:left w:val="none" w:sz="0" w:space="0" w:color="auto"/>
        <w:bottom w:val="none" w:sz="0" w:space="0" w:color="auto"/>
        <w:right w:val="none" w:sz="0" w:space="0" w:color="auto"/>
      </w:divBdr>
      <w:divsChild>
        <w:div w:id="2028098721">
          <w:marLeft w:val="0"/>
          <w:marRight w:val="0"/>
          <w:marTop w:val="0"/>
          <w:marBottom w:val="0"/>
          <w:divBdr>
            <w:top w:val="none" w:sz="0" w:space="0" w:color="auto"/>
            <w:left w:val="none" w:sz="0" w:space="0" w:color="auto"/>
            <w:bottom w:val="none" w:sz="0" w:space="0" w:color="auto"/>
            <w:right w:val="none" w:sz="0" w:space="0" w:color="auto"/>
          </w:divBdr>
          <w:divsChild>
            <w:div w:id="540165168">
              <w:marLeft w:val="0"/>
              <w:marRight w:val="0"/>
              <w:marTop w:val="0"/>
              <w:marBottom w:val="0"/>
              <w:divBdr>
                <w:top w:val="none" w:sz="0" w:space="0" w:color="auto"/>
                <w:left w:val="none" w:sz="0" w:space="0" w:color="auto"/>
                <w:bottom w:val="none" w:sz="0" w:space="0" w:color="auto"/>
                <w:right w:val="none" w:sz="0" w:space="0" w:color="auto"/>
              </w:divBdr>
              <w:divsChild>
                <w:div w:id="1934629173">
                  <w:marLeft w:val="0"/>
                  <w:marRight w:val="0"/>
                  <w:marTop w:val="0"/>
                  <w:marBottom w:val="0"/>
                  <w:divBdr>
                    <w:top w:val="none" w:sz="0" w:space="0" w:color="auto"/>
                    <w:left w:val="none" w:sz="0" w:space="0" w:color="auto"/>
                    <w:bottom w:val="none" w:sz="0" w:space="0" w:color="auto"/>
                    <w:right w:val="none" w:sz="0" w:space="0" w:color="auto"/>
                  </w:divBdr>
                  <w:divsChild>
                    <w:div w:id="1326781508">
                      <w:marLeft w:val="0"/>
                      <w:marRight w:val="0"/>
                      <w:marTop w:val="0"/>
                      <w:marBottom w:val="0"/>
                      <w:divBdr>
                        <w:top w:val="none" w:sz="0" w:space="0" w:color="auto"/>
                        <w:left w:val="none" w:sz="0" w:space="0" w:color="auto"/>
                        <w:bottom w:val="none" w:sz="0" w:space="0" w:color="auto"/>
                        <w:right w:val="none" w:sz="0" w:space="0" w:color="auto"/>
                      </w:divBdr>
                      <w:divsChild>
                        <w:div w:id="1088037148">
                          <w:marLeft w:val="0"/>
                          <w:marRight w:val="0"/>
                          <w:marTop w:val="0"/>
                          <w:marBottom w:val="0"/>
                          <w:divBdr>
                            <w:top w:val="none" w:sz="0" w:space="0" w:color="auto"/>
                            <w:left w:val="none" w:sz="0" w:space="0" w:color="auto"/>
                            <w:bottom w:val="none" w:sz="0" w:space="0" w:color="auto"/>
                            <w:right w:val="none" w:sz="0" w:space="0" w:color="auto"/>
                          </w:divBdr>
                          <w:divsChild>
                            <w:div w:id="2045976823">
                              <w:marLeft w:val="0"/>
                              <w:marRight w:val="0"/>
                              <w:marTop w:val="0"/>
                              <w:marBottom w:val="0"/>
                              <w:divBdr>
                                <w:top w:val="none" w:sz="0" w:space="0" w:color="auto"/>
                                <w:left w:val="none" w:sz="0" w:space="0" w:color="auto"/>
                                <w:bottom w:val="none" w:sz="0" w:space="0" w:color="auto"/>
                                <w:right w:val="none" w:sz="0" w:space="0" w:color="auto"/>
                              </w:divBdr>
                              <w:divsChild>
                                <w:div w:id="28267005">
                                  <w:marLeft w:val="0"/>
                                  <w:marRight w:val="0"/>
                                  <w:marTop w:val="0"/>
                                  <w:marBottom w:val="0"/>
                                  <w:divBdr>
                                    <w:top w:val="none" w:sz="0" w:space="0" w:color="auto"/>
                                    <w:left w:val="none" w:sz="0" w:space="0" w:color="auto"/>
                                    <w:bottom w:val="none" w:sz="0" w:space="0" w:color="auto"/>
                                    <w:right w:val="none" w:sz="0" w:space="0" w:color="auto"/>
                                  </w:divBdr>
                                  <w:divsChild>
                                    <w:div w:id="1826359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84774430">
      <w:bodyDiv w:val="1"/>
      <w:marLeft w:val="0"/>
      <w:marRight w:val="0"/>
      <w:marTop w:val="0"/>
      <w:marBottom w:val="0"/>
      <w:divBdr>
        <w:top w:val="none" w:sz="0" w:space="0" w:color="auto"/>
        <w:left w:val="none" w:sz="0" w:space="0" w:color="auto"/>
        <w:bottom w:val="none" w:sz="0" w:space="0" w:color="auto"/>
        <w:right w:val="none" w:sz="0" w:space="0" w:color="auto"/>
      </w:divBdr>
    </w:div>
    <w:div w:id="1289824897">
      <w:bodyDiv w:val="1"/>
      <w:marLeft w:val="0"/>
      <w:marRight w:val="0"/>
      <w:marTop w:val="0"/>
      <w:marBottom w:val="0"/>
      <w:divBdr>
        <w:top w:val="none" w:sz="0" w:space="0" w:color="auto"/>
        <w:left w:val="none" w:sz="0" w:space="0" w:color="auto"/>
        <w:bottom w:val="none" w:sz="0" w:space="0" w:color="auto"/>
        <w:right w:val="none" w:sz="0" w:space="0" w:color="auto"/>
      </w:divBdr>
    </w:div>
    <w:div w:id="1293172720">
      <w:bodyDiv w:val="1"/>
      <w:marLeft w:val="0"/>
      <w:marRight w:val="0"/>
      <w:marTop w:val="0"/>
      <w:marBottom w:val="0"/>
      <w:divBdr>
        <w:top w:val="none" w:sz="0" w:space="0" w:color="auto"/>
        <w:left w:val="none" w:sz="0" w:space="0" w:color="auto"/>
        <w:bottom w:val="none" w:sz="0" w:space="0" w:color="auto"/>
        <w:right w:val="none" w:sz="0" w:space="0" w:color="auto"/>
      </w:divBdr>
    </w:div>
    <w:div w:id="1293516236">
      <w:bodyDiv w:val="1"/>
      <w:marLeft w:val="0"/>
      <w:marRight w:val="0"/>
      <w:marTop w:val="0"/>
      <w:marBottom w:val="0"/>
      <w:divBdr>
        <w:top w:val="none" w:sz="0" w:space="0" w:color="auto"/>
        <w:left w:val="none" w:sz="0" w:space="0" w:color="auto"/>
        <w:bottom w:val="none" w:sz="0" w:space="0" w:color="auto"/>
        <w:right w:val="none" w:sz="0" w:space="0" w:color="auto"/>
      </w:divBdr>
    </w:div>
    <w:div w:id="1293824337">
      <w:bodyDiv w:val="1"/>
      <w:marLeft w:val="0"/>
      <w:marRight w:val="0"/>
      <w:marTop w:val="0"/>
      <w:marBottom w:val="0"/>
      <w:divBdr>
        <w:top w:val="none" w:sz="0" w:space="0" w:color="auto"/>
        <w:left w:val="none" w:sz="0" w:space="0" w:color="auto"/>
        <w:bottom w:val="none" w:sz="0" w:space="0" w:color="auto"/>
        <w:right w:val="none" w:sz="0" w:space="0" w:color="auto"/>
      </w:divBdr>
    </w:div>
    <w:div w:id="1294367082">
      <w:bodyDiv w:val="1"/>
      <w:marLeft w:val="0"/>
      <w:marRight w:val="0"/>
      <w:marTop w:val="0"/>
      <w:marBottom w:val="0"/>
      <w:divBdr>
        <w:top w:val="none" w:sz="0" w:space="0" w:color="auto"/>
        <w:left w:val="none" w:sz="0" w:space="0" w:color="auto"/>
        <w:bottom w:val="none" w:sz="0" w:space="0" w:color="auto"/>
        <w:right w:val="none" w:sz="0" w:space="0" w:color="auto"/>
      </w:divBdr>
    </w:div>
    <w:div w:id="1294601443">
      <w:bodyDiv w:val="1"/>
      <w:marLeft w:val="0"/>
      <w:marRight w:val="0"/>
      <w:marTop w:val="0"/>
      <w:marBottom w:val="0"/>
      <w:divBdr>
        <w:top w:val="none" w:sz="0" w:space="0" w:color="auto"/>
        <w:left w:val="none" w:sz="0" w:space="0" w:color="auto"/>
        <w:bottom w:val="none" w:sz="0" w:space="0" w:color="auto"/>
        <w:right w:val="none" w:sz="0" w:space="0" w:color="auto"/>
      </w:divBdr>
    </w:div>
    <w:div w:id="1300308161">
      <w:bodyDiv w:val="1"/>
      <w:marLeft w:val="0"/>
      <w:marRight w:val="0"/>
      <w:marTop w:val="0"/>
      <w:marBottom w:val="0"/>
      <w:divBdr>
        <w:top w:val="none" w:sz="0" w:space="0" w:color="auto"/>
        <w:left w:val="none" w:sz="0" w:space="0" w:color="auto"/>
        <w:bottom w:val="none" w:sz="0" w:space="0" w:color="auto"/>
        <w:right w:val="none" w:sz="0" w:space="0" w:color="auto"/>
      </w:divBdr>
    </w:div>
    <w:div w:id="1301611046">
      <w:bodyDiv w:val="1"/>
      <w:marLeft w:val="0"/>
      <w:marRight w:val="0"/>
      <w:marTop w:val="0"/>
      <w:marBottom w:val="0"/>
      <w:divBdr>
        <w:top w:val="none" w:sz="0" w:space="0" w:color="auto"/>
        <w:left w:val="none" w:sz="0" w:space="0" w:color="auto"/>
        <w:bottom w:val="none" w:sz="0" w:space="0" w:color="auto"/>
        <w:right w:val="none" w:sz="0" w:space="0" w:color="auto"/>
      </w:divBdr>
    </w:div>
    <w:div w:id="1302157228">
      <w:bodyDiv w:val="1"/>
      <w:marLeft w:val="0"/>
      <w:marRight w:val="0"/>
      <w:marTop w:val="0"/>
      <w:marBottom w:val="0"/>
      <w:divBdr>
        <w:top w:val="none" w:sz="0" w:space="0" w:color="auto"/>
        <w:left w:val="none" w:sz="0" w:space="0" w:color="auto"/>
        <w:bottom w:val="none" w:sz="0" w:space="0" w:color="auto"/>
        <w:right w:val="none" w:sz="0" w:space="0" w:color="auto"/>
      </w:divBdr>
    </w:div>
    <w:div w:id="1303921073">
      <w:bodyDiv w:val="1"/>
      <w:marLeft w:val="0"/>
      <w:marRight w:val="0"/>
      <w:marTop w:val="0"/>
      <w:marBottom w:val="0"/>
      <w:divBdr>
        <w:top w:val="none" w:sz="0" w:space="0" w:color="auto"/>
        <w:left w:val="none" w:sz="0" w:space="0" w:color="auto"/>
        <w:bottom w:val="none" w:sz="0" w:space="0" w:color="auto"/>
        <w:right w:val="none" w:sz="0" w:space="0" w:color="auto"/>
      </w:divBdr>
      <w:divsChild>
        <w:div w:id="2082363430">
          <w:marLeft w:val="0"/>
          <w:marRight w:val="0"/>
          <w:marTop w:val="0"/>
          <w:marBottom w:val="0"/>
          <w:divBdr>
            <w:top w:val="none" w:sz="0" w:space="0" w:color="auto"/>
            <w:left w:val="none" w:sz="0" w:space="0" w:color="auto"/>
            <w:bottom w:val="none" w:sz="0" w:space="0" w:color="auto"/>
            <w:right w:val="none" w:sz="0" w:space="0" w:color="auto"/>
          </w:divBdr>
          <w:divsChild>
            <w:div w:id="133257759">
              <w:marLeft w:val="0"/>
              <w:marRight w:val="0"/>
              <w:marTop w:val="0"/>
              <w:marBottom w:val="0"/>
              <w:divBdr>
                <w:top w:val="none" w:sz="0" w:space="0" w:color="auto"/>
                <w:left w:val="none" w:sz="0" w:space="0" w:color="auto"/>
                <w:bottom w:val="none" w:sz="0" w:space="0" w:color="auto"/>
                <w:right w:val="none" w:sz="0" w:space="0" w:color="auto"/>
              </w:divBdr>
              <w:divsChild>
                <w:div w:id="1881896551">
                  <w:marLeft w:val="0"/>
                  <w:marRight w:val="0"/>
                  <w:marTop w:val="0"/>
                  <w:marBottom w:val="0"/>
                  <w:divBdr>
                    <w:top w:val="none" w:sz="0" w:space="0" w:color="auto"/>
                    <w:left w:val="none" w:sz="0" w:space="0" w:color="auto"/>
                    <w:bottom w:val="none" w:sz="0" w:space="0" w:color="auto"/>
                    <w:right w:val="none" w:sz="0" w:space="0" w:color="auto"/>
                  </w:divBdr>
                  <w:divsChild>
                    <w:div w:id="61953400">
                      <w:marLeft w:val="0"/>
                      <w:marRight w:val="0"/>
                      <w:marTop w:val="0"/>
                      <w:marBottom w:val="0"/>
                      <w:divBdr>
                        <w:top w:val="none" w:sz="0" w:space="0" w:color="auto"/>
                        <w:left w:val="none" w:sz="0" w:space="0" w:color="auto"/>
                        <w:bottom w:val="none" w:sz="0" w:space="0" w:color="auto"/>
                        <w:right w:val="none" w:sz="0" w:space="0" w:color="auto"/>
                      </w:divBdr>
                      <w:divsChild>
                        <w:div w:id="501241812">
                          <w:marLeft w:val="0"/>
                          <w:marRight w:val="0"/>
                          <w:marTop w:val="0"/>
                          <w:marBottom w:val="0"/>
                          <w:divBdr>
                            <w:top w:val="none" w:sz="0" w:space="0" w:color="auto"/>
                            <w:left w:val="none" w:sz="0" w:space="0" w:color="auto"/>
                            <w:bottom w:val="none" w:sz="0" w:space="0" w:color="auto"/>
                            <w:right w:val="none" w:sz="0" w:space="0" w:color="auto"/>
                          </w:divBdr>
                          <w:divsChild>
                            <w:div w:id="1597447467">
                              <w:marLeft w:val="0"/>
                              <w:marRight w:val="0"/>
                              <w:marTop w:val="0"/>
                              <w:marBottom w:val="0"/>
                              <w:divBdr>
                                <w:top w:val="none" w:sz="0" w:space="0" w:color="auto"/>
                                <w:left w:val="none" w:sz="0" w:space="0" w:color="auto"/>
                                <w:bottom w:val="none" w:sz="0" w:space="0" w:color="auto"/>
                                <w:right w:val="none" w:sz="0" w:space="0" w:color="auto"/>
                              </w:divBdr>
                              <w:divsChild>
                                <w:div w:id="19748195">
                                  <w:marLeft w:val="0"/>
                                  <w:marRight w:val="0"/>
                                  <w:marTop w:val="0"/>
                                  <w:marBottom w:val="150"/>
                                  <w:divBdr>
                                    <w:top w:val="none" w:sz="0" w:space="0" w:color="auto"/>
                                    <w:left w:val="none" w:sz="0" w:space="0" w:color="auto"/>
                                    <w:bottom w:val="none" w:sz="0" w:space="0" w:color="auto"/>
                                    <w:right w:val="none" w:sz="0" w:space="0" w:color="auto"/>
                                  </w:divBdr>
                                  <w:divsChild>
                                    <w:div w:id="1666124978">
                                      <w:marLeft w:val="0"/>
                                      <w:marRight w:val="0"/>
                                      <w:marTop w:val="0"/>
                                      <w:marBottom w:val="0"/>
                                      <w:divBdr>
                                        <w:top w:val="none" w:sz="0" w:space="0" w:color="auto"/>
                                        <w:left w:val="none" w:sz="0" w:space="0" w:color="auto"/>
                                        <w:bottom w:val="none" w:sz="0" w:space="0" w:color="auto"/>
                                        <w:right w:val="none" w:sz="0" w:space="0" w:color="auto"/>
                                      </w:divBdr>
                                      <w:divsChild>
                                        <w:div w:id="1374113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315715319">
      <w:bodyDiv w:val="1"/>
      <w:marLeft w:val="0"/>
      <w:marRight w:val="0"/>
      <w:marTop w:val="0"/>
      <w:marBottom w:val="0"/>
      <w:divBdr>
        <w:top w:val="none" w:sz="0" w:space="0" w:color="auto"/>
        <w:left w:val="none" w:sz="0" w:space="0" w:color="auto"/>
        <w:bottom w:val="none" w:sz="0" w:space="0" w:color="auto"/>
        <w:right w:val="none" w:sz="0" w:space="0" w:color="auto"/>
      </w:divBdr>
    </w:div>
    <w:div w:id="1319308700">
      <w:bodyDiv w:val="1"/>
      <w:marLeft w:val="0"/>
      <w:marRight w:val="0"/>
      <w:marTop w:val="0"/>
      <w:marBottom w:val="0"/>
      <w:divBdr>
        <w:top w:val="none" w:sz="0" w:space="0" w:color="auto"/>
        <w:left w:val="none" w:sz="0" w:space="0" w:color="auto"/>
        <w:bottom w:val="none" w:sz="0" w:space="0" w:color="auto"/>
        <w:right w:val="none" w:sz="0" w:space="0" w:color="auto"/>
      </w:divBdr>
    </w:div>
    <w:div w:id="1319456236">
      <w:bodyDiv w:val="1"/>
      <w:marLeft w:val="0"/>
      <w:marRight w:val="0"/>
      <w:marTop w:val="0"/>
      <w:marBottom w:val="0"/>
      <w:divBdr>
        <w:top w:val="none" w:sz="0" w:space="0" w:color="auto"/>
        <w:left w:val="none" w:sz="0" w:space="0" w:color="auto"/>
        <w:bottom w:val="none" w:sz="0" w:space="0" w:color="auto"/>
        <w:right w:val="none" w:sz="0" w:space="0" w:color="auto"/>
      </w:divBdr>
    </w:div>
    <w:div w:id="1322394510">
      <w:bodyDiv w:val="1"/>
      <w:marLeft w:val="0"/>
      <w:marRight w:val="0"/>
      <w:marTop w:val="0"/>
      <w:marBottom w:val="0"/>
      <w:divBdr>
        <w:top w:val="none" w:sz="0" w:space="0" w:color="auto"/>
        <w:left w:val="none" w:sz="0" w:space="0" w:color="auto"/>
        <w:bottom w:val="none" w:sz="0" w:space="0" w:color="auto"/>
        <w:right w:val="none" w:sz="0" w:space="0" w:color="auto"/>
      </w:divBdr>
    </w:div>
    <w:div w:id="1326469197">
      <w:bodyDiv w:val="1"/>
      <w:marLeft w:val="0"/>
      <w:marRight w:val="0"/>
      <w:marTop w:val="0"/>
      <w:marBottom w:val="0"/>
      <w:divBdr>
        <w:top w:val="none" w:sz="0" w:space="0" w:color="auto"/>
        <w:left w:val="none" w:sz="0" w:space="0" w:color="auto"/>
        <w:bottom w:val="none" w:sz="0" w:space="0" w:color="auto"/>
        <w:right w:val="none" w:sz="0" w:space="0" w:color="auto"/>
      </w:divBdr>
    </w:div>
    <w:div w:id="1329361576">
      <w:bodyDiv w:val="1"/>
      <w:marLeft w:val="0"/>
      <w:marRight w:val="0"/>
      <w:marTop w:val="0"/>
      <w:marBottom w:val="0"/>
      <w:divBdr>
        <w:top w:val="none" w:sz="0" w:space="0" w:color="auto"/>
        <w:left w:val="none" w:sz="0" w:space="0" w:color="auto"/>
        <w:bottom w:val="none" w:sz="0" w:space="0" w:color="auto"/>
        <w:right w:val="none" w:sz="0" w:space="0" w:color="auto"/>
      </w:divBdr>
    </w:div>
    <w:div w:id="1329752906">
      <w:bodyDiv w:val="1"/>
      <w:marLeft w:val="0"/>
      <w:marRight w:val="0"/>
      <w:marTop w:val="0"/>
      <w:marBottom w:val="0"/>
      <w:divBdr>
        <w:top w:val="none" w:sz="0" w:space="0" w:color="auto"/>
        <w:left w:val="none" w:sz="0" w:space="0" w:color="auto"/>
        <w:bottom w:val="none" w:sz="0" w:space="0" w:color="auto"/>
        <w:right w:val="none" w:sz="0" w:space="0" w:color="auto"/>
      </w:divBdr>
      <w:divsChild>
        <w:div w:id="294725467">
          <w:marLeft w:val="0"/>
          <w:marRight w:val="0"/>
          <w:marTop w:val="0"/>
          <w:marBottom w:val="0"/>
          <w:divBdr>
            <w:top w:val="none" w:sz="0" w:space="0" w:color="auto"/>
            <w:left w:val="none" w:sz="0" w:space="0" w:color="auto"/>
            <w:bottom w:val="none" w:sz="0" w:space="0" w:color="auto"/>
            <w:right w:val="none" w:sz="0" w:space="0" w:color="auto"/>
          </w:divBdr>
          <w:divsChild>
            <w:div w:id="465851742">
              <w:marLeft w:val="0"/>
              <w:marRight w:val="0"/>
              <w:marTop w:val="0"/>
              <w:marBottom w:val="0"/>
              <w:divBdr>
                <w:top w:val="none" w:sz="0" w:space="0" w:color="auto"/>
                <w:left w:val="none" w:sz="0" w:space="0" w:color="auto"/>
                <w:bottom w:val="none" w:sz="0" w:space="0" w:color="auto"/>
                <w:right w:val="none" w:sz="0" w:space="0" w:color="auto"/>
              </w:divBdr>
              <w:divsChild>
                <w:div w:id="2131900104">
                  <w:marLeft w:val="0"/>
                  <w:marRight w:val="0"/>
                  <w:marTop w:val="0"/>
                  <w:marBottom w:val="0"/>
                  <w:divBdr>
                    <w:top w:val="none" w:sz="0" w:space="0" w:color="auto"/>
                    <w:left w:val="none" w:sz="0" w:space="0" w:color="auto"/>
                    <w:bottom w:val="none" w:sz="0" w:space="0" w:color="auto"/>
                    <w:right w:val="none" w:sz="0" w:space="0" w:color="auto"/>
                  </w:divBdr>
                  <w:divsChild>
                    <w:div w:id="1829248606">
                      <w:marLeft w:val="0"/>
                      <w:marRight w:val="0"/>
                      <w:marTop w:val="0"/>
                      <w:marBottom w:val="0"/>
                      <w:divBdr>
                        <w:top w:val="none" w:sz="0" w:space="0" w:color="auto"/>
                        <w:left w:val="none" w:sz="0" w:space="0" w:color="auto"/>
                        <w:bottom w:val="none" w:sz="0" w:space="0" w:color="auto"/>
                        <w:right w:val="none" w:sz="0" w:space="0" w:color="auto"/>
                      </w:divBdr>
                      <w:divsChild>
                        <w:div w:id="1132946165">
                          <w:marLeft w:val="0"/>
                          <w:marRight w:val="0"/>
                          <w:marTop w:val="0"/>
                          <w:marBottom w:val="0"/>
                          <w:divBdr>
                            <w:top w:val="none" w:sz="0" w:space="0" w:color="auto"/>
                            <w:left w:val="none" w:sz="0" w:space="0" w:color="auto"/>
                            <w:bottom w:val="none" w:sz="0" w:space="0" w:color="auto"/>
                            <w:right w:val="none" w:sz="0" w:space="0" w:color="auto"/>
                          </w:divBdr>
                          <w:divsChild>
                            <w:div w:id="842672276">
                              <w:marLeft w:val="0"/>
                              <w:marRight w:val="0"/>
                              <w:marTop w:val="0"/>
                              <w:marBottom w:val="0"/>
                              <w:divBdr>
                                <w:top w:val="none" w:sz="0" w:space="0" w:color="auto"/>
                                <w:left w:val="none" w:sz="0" w:space="0" w:color="auto"/>
                                <w:bottom w:val="none" w:sz="0" w:space="0" w:color="auto"/>
                                <w:right w:val="none" w:sz="0" w:space="0" w:color="auto"/>
                              </w:divBdr>
                              <w:divsChild>
                                <w:div w:id="1043407942">
                                  <w:marLeft w:val="0"/>
                                  <w:marRight w:val="0"/>
                                  <w:marTop w:val="0"/>
                                  <w:marBottom w:val="150"/>
                                  <w:divBdr>
                                    <w:top w:val="none" w:sz="0" w:space="0" w:color="auto"/>
                                    <w:left w:val="none" w:sz="0" w:space="0" w:color="auto"/>
                                    <w:bottom w:val="none" w:sz="0" w:space="0" w:color="auto"/>
                                    <w:right w:val="none" w:sz="0" w:space="0" w:color="auto"/>
                                  </w:divBdr>
                                  <w:divsChild>
                                    <w:div w:id="1336222641">
                                      <w:marLeft w:val="0"/>
                                      <w:marRight w:val="0"/>
                                      <w:marTop w:val="0"/>
                                      <w:marBottom w:val="0"/>
                                      <w:divBdr>
                                        <w:top w:val="none" w:sz="0" w:space="0" w:color="auto"/>
                                        <w:left w:val="none" w:sz="0" w:space="0" w:color="auto"/>
                                        <w:bottom w:val="none" w:sz="0" w:space="0" w:color="auto"/>
                                        <w:right w:val="none" w:sz="0" w:space="0" w:color="auto"/>
                                      </w:divBdr>
                                      <w:divsChild>
                                        <w:div w:id="1164197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333528923">
      <w:bodyDiv w:val="1"/>
      <w:marLeft w:val="0"/>
      <w:marRight w:val="0"/>
      <w:marTop w:val="0"/>
      <w:marBottom w:val="0"/>
      <w:divBdr>
        <w:top w:val="none" w:sz="0" w:space="0" w:color="auto"/>
        <w:left w:val="none" w:sz="0" w:space="0" w:color="auto"/>
        <w:bottom w:val="none" w:sz="0" w:space="0" w:color="auto"/>
        <w:right w:val="none" w:sz="0" w:space="0" w:color="auto"/>
      </w:divBdr>
      <w:divsChild>
        <w:div w:id="1384404706">
          <w:marLeft w:val="0"/>
          <w:marRight w:val="0"/>
          <w:marTop w:val="0"/>
          <w:marBottom w:val="0"/>
          <w:divBdr>
            <w:top w:val="none" w:sz="0" w:space="0" w:color="auto"/>
            <w:left w:val="none" w:sz="0" w:space="0" w:color="auto"/>
            <w:bottom w:val="none" w:sz="0" w:space="0" w:color="auto"/>
            <w:right w:val="none" w:sz="0" w:space="0" w:color="auto"/>
          </w:divBdr>
          <w:divsChild>
            <w:div w:id="375858644">
              <w:marLeft w:val="0"/>
              <w:marRight w:val="0"/>
              <w:marTop w:val="0"/>
              <w:marBottom w:val="0"/>
              <w:divBdr>
                <w:top w:val="none" w:sz="0" w:space="0" w:color="auto"/>
                <w:left w:val="none" w:sz="0" w:space="0" w:color="auto"/>
                <w:bottom w:val="none" w:sz="0" w:space="0" w:color="auto"/>
                <w:right w:val="none" w:sz="0" w:space="0" w:color="auto"/>
              </w:divBdr>
              <w:divsChild>
                <w:div w:id="1949769921">
                  <w:marLeft w:val="0"/>
                  <w:marRight w:val="0"/>
                  <w:marTop w:val="195"/>
                  <w:marBottom w:val="0"/>
                  <w:divBdr>
                    <w:top w:val="none" w:sz="0" w:space="0" w:color="auto"/>
                    <w:left w:val="none" w:sz="0" w:space="0" w:color="auto"/>
                    <w:bottom w:val="none" w:sz="0" w:space="0" w:color="auto"/>
                    <w:right w:val="none" w:sz="0" w:space="0" w:color="auto"/>
                  </w:divBdr>
                  <w:divsChild>
                    <w:div w:id="1955013811">
                      <w:marLeft w:val="0"/>
                      <w:marRight w:val="0"/>
                      <w:marTop w:val="0"/>
                      <w:marBottom w:val="0"/>
                      <w:divBdr>
                        <w:top w:val="none" w:sz="0" w:space="0" w:color="auto"/>
                        <w:left w:val="none" w:sz="0" w:space="0" w:color="auto"/>
                        <w:bottom w:val="none" w:sz="0" w:space="0" w:color="auto"/>
                        <w:right w:val="none" w:sz="0" w:space="0" w:color="auto"/>
                      </w:divBdr>
                      <w:divsChild>
                        <w:div w:id="699748350">
                          <w:marLeft w:val="0"/>
                          <w:marRight w:val="0"/>
                          <w:marTop w:val="0"/>
                          <w:marBottom w:val="0"/>
                          <w:divBdr>
                            <w:top w:val="none" w:sz="0" w:space="0" w:color="auto"/>
                            <w:left w:val="none" w:sz="0" w:space="0" w:color="auto"/>
                            <w:bottom w:val="none" w:sz="0" w:space="0" w:color="auto"/>
                            <w:right w:val="none" w:sz="0" w:space="0" w:color="auto"/>
                          </w:divBdr>
                          <w:divsChild>
                            <w:div w:id="1705516742">
                              <w:marLeft w:val="0"/>
                              <w:marRight w:val="0"/>
                              <w:marTop w:val="0"/>
                              <w:marBottom w:val="0"/>
                              <w:divBdr>
                                <w:top w:val="none" w:sz="0" w:space="0" w:color="auto"/>
                                <w:left w:val="none" w:sz="0" w:space="0" w:color="auto"/>
                                <w:bottom w:val="none" w:sz="0" w:space="0" w:color="auto"/>
                                <w:right w:val="none" w:sz="0" w:space="0" w:color="auto"/>
                              </w:divBdr>
                              <w:divsChild>
                                <w:div w:id="1996450289">
                                  <w:marLeft w:val="0"/>
                                  <w:marRight w:val="0"/>
                                  <w:marTop w:val="0"/>
                                  <w:marBottom w:val="0"/>
                                  <w:divBdr>
                                    <w:top w:val="none" w:sz="0" w:space="0" w:color="auto"/>
                                    <w:left w:val="none" w:sz="0" w:space="0" w:color="auto"/>
                                    <w:bottom w:val="none" w:sz="0" w:space="0" w:color="auto"/>
                                    <w:right w:val="none" w:sz="0" w:space="0" w:color="auto"/>
                                  </w:divBdr>
                                  <w:divsChild>
                                    <w:div w:id="1745713434">
                                      <w:marLeft w:val="0"/>
                                      <w:marRight w:val="0"/>
                                      <w:marTop w:val="0"/>
                                      <w:marBottom w:val="0"/>
                                      <w:divBdr>
                                        <w:top w:val="none" w:sz="0" w:space="0" w:color="auto"/>
                                        <w:left w:val="none" w:sz="0" w:space="0" w:color="auto"/>
                                        <w:bottom w:val="none" w:sz="0" w:space="0" w:color="auto"/>
                                        <w:right w:val="none" w:sz="0" w:space="0" w:color="auto"/>
                                      </w:divBdr>
                                      <w:divsChild>
                                        <w:div w:id="2012177458">
                                          <w:marLeft w:val="0"/>
                                          <w:marRight w:val="0"/>
                                          <w:marTop w:val="0"/>
                                          <w:marBottom w:val="0"/>
                                          <w:divBdr>
                                            <w:top w:val="none" w:sz="0" w:space="0" w:color="auto"/>
                                            <w:left w:val="none" w:sz="0" w:space="0" w:color="auto"/>
                                            <w:bottom w:val="none" w:sz="0" w:space="0" w:color="auto"/>
                                            <w:right w:val="none" w:sz="0" w:space="0" w:color="auto"/>
                                          </w:divBdr>
                                          <w:divsChild>
                                            <w:div w:id="488398654">
                                              <w:marLeft w:val="0"/>
                                              <w:marRight w:val="0"/>
                                              <w:marTop w:val="0"/>
                                              <w:marBottom w:val="180"/>
                                              <w:divBdr>
                                                <w:top w:val="none" w:sz="0" w:space="0" w:color="auto"/>
                                                <w:left w:val="none" w:sz="0" w:space="0" w:color="auto"/>
                                                <w:bottom w:val="none" w:sz="0" w:space="0" w:color="auto"/>
                                                <w:right w:val="none" w:sz="0" w:space="0" w:color="auto"/>
                                              </w:divBdr>
                                              <w:divsChild>
                                                <w:div w:id="812525044">
                                                  <w:marLeft w:val="0"/>
                                                  <w:marRight w:val="0"/>
                                                  <w:marTop w:val="0"/>
                                                  <w:marBottom w:val="0"/>
                                                  <w:divBdr>
                                                    <w:top w:val="none" w:sz="0" w:space="0" w:color="auto"/>
                                                    <w:left w:val="none" w:sz="0" w:space="0" w:color="auto"/>
                                                    <w:bottom w:val="none" w:sz="0" w:space="0" w:color="auto"/>
                                                    <w:right w:val="none" w:sz="0" w:space="0" w:color="auto"/>
                                                  </w:divBdr>
                                                  <w:divsChild>
                                                    <w:div w:id="847600978">
                                                      <w:marLeft w:val="0"/>
                                                      <w:marRight w:val="0"/>
                                                      <w:marTop w:val="0"/>
                                                      <w:marBottom w:val="0"/>
                                                      <w:divBdr>
                                                        <w:top w:val="none" w:sz="0" w:space="0" w:color="auto"/>
                                                        <w:left w:val="none" w:sz="0" w:space="0" w:color="auto"/>
                                                        <w:bottom w:val="none" w:sz="0" w:space="0" w:color="auto"/>
                                                        <w:right w:val="none" w:sz="0" w:space="0" w:color="auto"/>
                                                      </w:divBdr>
                                                      <w:divsChild>
                                                        <w:div w:id="1033336738">
                                                          <w:marLeft w:val="0"/>
                                                          <w:marRight w:val="0"/>
                                                          <w:marTop w:val="0"/>
                                                          <w:marBottom w:val="0"/>
                                                          <w:divBdr>
                                                            <w:top w:val="none" w:sz="0" w:space="0" w:color="auto"/>
                                                            <w:left w:val="none" w:sz="0" w:space="0" w:color="auto"/>
                                                            <w:bottom w:val="none" w:sz="0" w:space="0" w:color="auto"/>
                                                            <w:right w:val="none" w:sz="0" w:space="0" w:color="auto"/>
                                                          </w:divBdr>
                                                          <w:divsChild>
                                                            <w:div w:id="1096094980">
                                                              <w:marLeft w:val="0"/>
                                                              <w:marRight w:val="0"/>
                                                              <w:marTop w:val="0"/>
                                                              <w:marBottom w:val="0"/>
                                                              <w:divBdr>
                                                                <w:top w:val="none" w:sz="0" w:space="0" w:color="auto"/>
                                                                <w:left w:val="none" w:sz="0" w:space="0" w:color="auto"/>
                                                                <w:bottom w:val="none" w:sz="0" w:space="0" w:color="auto"/>
                                                                <w:right w:val="none" w:sz="0" w:space="0" w:color="auto"/>
                                                              </w:divBdr>
                                                              <w:divsChild>
                                                                <w:div w:id="470756427">
                                                                  <w:marLeft w:val="0"/>
                                                                  <w:marRight w:val="0"/>
                                                                  <w:marTop w:val="0"/>
                                                                  <w:marBottom w:val="0"/>
                                                                  <w:divBdr>
                                                                    <w:top w:val="none" w:sz="0" w:space="0" w:color="auto"/>
                                                                    <w:left w:val="none" w:sz="0" w:space="0" w:color="auto"/>
                                                                    <w:bottom w:val="none" w:sz="0" w:space="0" w:color="auto"/>
                                                                    <w:right w:val="none" w:sz="0" w:space="0" w:color="auto"/>
                                                                  </w:divBdr>
                                                                  <w:divsChild>
                                                                    <w:div w:id="99760142">
                                                                      <w:marLeft w:val="0"/>
                                                                      <w:marRight w:val="0"/>
                                                                      <w:marTop w:val="0"/>
                                                                      <w:marBottom w:val="0"/>
                                                                      <w:divBdr>
                                                                        <w:top w:val="none" w:sz="0" w:space="0" w:color="auto"/>
                                                                        <w:left w:val="none" w:sz="0" w:space="0" w:color="auto"/>
                                                                        <w:bottom w:val="none" w:sz="0" w:space="0" w:color="auto"/>
                                                                        <w:right w:val="none" w:sz="0" w:space="0" w:color="auto"/>
                                                                      </w:divBdr>
                                                                      <w:divsChild>
                                                                        <w:div w:id="688993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33604817">
      <w:bodyDiv w:val="1"/>
      <w:marLeft w:val="0"/>
      <w:marRight w:val="0"/>
      <w:marTop w:val="0"/>
      <w:marBottom w:val="0"/>
      <w:divBdr>
        <w:top w:val="none" w:sz="0" w:space="0" w:color="auto"/>
        <w:left w:val="none" w:sz="0" w:space="0" w:color="auto"/>
        <w:bottom w:val="none" w:sz="0" w:space="0" w:color="auto"/>
        <w:right w:val="none" w:sz="0" w:space="0" w:color="auto"/>
      </w:divBdr>
    </w:div>
    <w:div w:id="1334991571">
      <w:bodyDiv w:val="1"/>
      <w:marLeft w:val="0"/>
      <w:marRight w:val="0"/>
      <w:marTop w:val="0"/>
      <w:marBottom w:val="0"/>
      <w:divBdr>
        <w:top w:val="none" w:sz="0" w:space="0" w:color="auto"/>
        <w:left w:val="none" w:sz="0" w:space="0" w:color="auto"/>
        <w:bottom w:val="none" w:sz="0" w:space="0" w:color="auto"/>
        <w:right w:val="none" w:sz="0" w:space="0" w:color="auto"/>
      </w:divBdr>
    </w:div>
    <w:div w:id="1335911271">
      <w:bodyDiv w:val="1"/>
      <w:marLeft w:val="0"/>
      <w:marRight w:val="0"/>
      <w:marTop w:val="0"/>
      <w:marBottom w:val="0"/>
      <w:divBdr>
        <w:top w:val="none" w:sz="0" w:space="0" w:color="auto"/>
        <w:left w:val="none" w:sz="0" w:space="0" w:color="auto"/>
        <w:bottom w:val="none" w:sz="0" w:space="0" w:color="auto"/>
        <w:right w:val="none" w:sz="0" w:space="0" w:color="auto"/>
      </w:divBdr>
    </w:div>
    <w:div w:id="1340691186">
      <w:bodyDiv w:val="1"/>
      <w:marLeft w:val="0"/>
      <w:marRight w:val="0"/>
      <w:marTop w:val="0"/>
      <w:marBottom w:val="0"/>
      <w:divBdr>
        <w:top w:val="none" w:sz="0" w:space="0" w:color="auto"/>
        <w:left w:val="none" w:sz="0" w:space="0" w:color="auto"/>
        <w:bottom w:val="none" w:sz="0" w:space="0" w:color="auto"/>
        <w:right w:val="none" w:sz="0" w:space="0" w:color="auto"/>
      </w:divBdr>
    </w:div>
    <w:div w:id="1341784127">
      <w:bodyDiv w:val="1"/>
      <w:marLeft w:val="0"/>
      <w:marRight w:val="0"/>
      <w:marTop w:val="0"/>
      <w:marBottom w:val="0"/>
      <w:divBdr>
        <w:top w:val="none" w:sz="0" w:space="0" w:color="auto"/>
        <w:left w:val="none" w:sz="0" w:space="0" w:color="auto"/>
        <w:bottom w:val="none" w:sz="0" w:space="0" w:color="auto"/>
        <w:right w:val="none" w:sz="0" w:space="0" w:color="auto"/>
      </w:divBdr>
    </w:div>
    <w:div w:id="1345398611">
      <w:bodyDiv w:val="1"/>
      <w:marLeft w:val="0"/>
      <w:marRight w:val="0"/>
      <w:marTop w:val="0"/>
      <w:marBottom w:val="0"/>
      <w:divBdr>
        <w:top w:val="none" w:sz="0" w:space="0" w:color="auto"/>
        <w:left w:val="none" w:sz="0" w:space="0" w:color="auto"/>
        <w:bottom w:val="none" w:sz="0" w:space="0" w:color="auto"/>
        <w:right w:val="none" w:sz="0" w:space="0" w:color="auto"/>
      </w:divBdr>
    </w:div>
    <w:div w:id="1345590318">
      <w:bodyDiv w:val="1"/>
      <w:marLeft w:val="0"/>
      <w:marRight w:val="0"/>
      <w:marTop w:val="0"/>
      <w:marBottom w:val="0"/>
      <w:divBdr>
        <w:top w:val="none" w:sz="0" w:space="0" w:color="auto"/>
        <w:left w:val="none" w:sz="0" w:space="0" w:color="auto"/>
        <w:bottom w:val="none" w:sz="0" w:space="0" w:color="auto"/>
        <w:right w:val="none" w:sz="0" w:space="0" w:color="auto"/>
      </w:divBdr>
    </w:div>
    <w:div w:id="1348753269">
      <w:bodyDiv w:val="1"/>
      <w:marLeft w:val="0"/>
      <w:marRight w:val="0"/>
      <w:marTop w:val="0"/>
      <w:marBottom w:val="0"/>
      <w:divBdr>
        <w:top w:val="none" w:sz="0" w:space="0" w:color="auto"/>
        <w:left w:val="none" w:sz="0" w:space="0" w:color="auto"/>
        <w:bottom w:val="none" w:sz="0" w:space="0" w:color="auto"/>
        <w:right w:val="none" w:sz="0" w:space="0" w:color="auto"/>
      </w:divBdr>
    </w:div>
    <w:div w:id="1354726439">
      <w:bodyDiv w:val="1"/>
      <w:marLeft w:val="0"/>
      <w:marRight w:val="0"/>
      <w:marTop w:val="0"/>
      <w:marBottom w:val="0"/>
      <w:divBdr>
        <w:top w:val="none" w:sz="0" w:space="0" w:color="auto"/>
        <w:left w:val="none" w:sz="0" w:space="0" w:color="auto"/>
        <w:bottom w:val="none" w:sz="0" w:space="0" w:color="auto"/>
        <w:right w:val="none" w:sz="0" w:space="0" w:color="auto"/>
      </w:divBdr>
    </w:div>
    <w:div w:id="1357195388">
      <w:bodyDiv w:val="1"/>
      <w:marLeft w:val="0"/>
      <w:marRight w:val="0"/>
      <w:marTop w:val="0"/>
      <w:marBottom w:val="0"/>
      <w:divBdr>
        <w:top w:val="none" w:sz="0" w:space="0" w:color="auto"/>
        <w:left w:val="none" w:sz="0" w:space="0" w:color="auto"/>
        <w:bottom w:val="none" w:sz="0" w:space="0" w:color="auto"/>
        <w:right w:val="none" w:sz="0" w:space="0" w:color="auto"/>
      </w:divBdr>
    </w:div>
    <w:div w:id="1359352589">
      <w:bodyDiv w:val="1"/>
      <w:marLeft w:val="0"/>
      <w:marRight w:val="0"/>
      <w:marTop w:val="0"/>
      <w:marBottom w:val="0"/>
      <w:divBdr>
        <w:top w:val="none" w:sz="0" w:space="0" w:color="auto"/>
        <w:left w:val="none" w:sz="0" w:space="0" w:color="auto"/>
        <w:bottom w:val="none" w:sz="0" w:space="0" w:color="auto"/>
        <w:right w:val="none" w:sz="0" w:space="0" w:color="auto"/>
      </w:divBdr>
    </w:div>
    <w:div w:id="1360736625">
      <w:bodyDiv w:val="1"/>
      <w:marLeft w:val="0"/>
      <w:marRight w:val="0"/>
      <w:marTop w:val="0"/>
      <w:marBottom w:val="0"/>
      <w:divBdr>
        <w:top w:val="none" w:sz="0" w:space="0" w:color="auto"/>
        <w:left w:val="none" w:sz="0" w:space="0" w:color="auto"/>
        <w:bottom w:val="none" w:sz="0" w:space="0" w:color="auto"/>
        <w:right w:val="none" w:sz="0" w:space="0" w:color="auto"/>
      </w:divBdr>
    </w:div>
    <w:div w:id="1362706347">
      <w:bodyDiv w:val="1"/>
      <w:marLeft w:val="0"/>
      <w:marRight w:val="0"/>
      <w:marTop w:val="0"/>
      <w:marBottom w:val="0"/>
      <w:divBdr>
        <w:top w:val="none" w:sz="0" w:space="0" w:color="auto"/>
        <w:left w:val="none" w:sz="0" w:space="0" w:color="auto"/>
        <w:bottom w:val="none" w:sz="0" w:space="0" w:color="auto"/>
        <w:right w:val="none" w:sz="0" w:space="0" w:color="auto"/>
      </w:divBdr>
    </w:div>
    <w:div w:id="1369642491">
      <w:bodyDiv w:val="1"/>
      <w:marLeft w:val="0"/>
      <w:marRight w:val="0"/>
      <w:marTop w:val="0"/>
      <w:marBottom w:val="0"/>
      <w:divBdr>
        <w:top w:val="none" w:sz="0" w:space="0" w:color="auto"/>
        <w:left w:val="none" w:sz="0" w:space="0" w:color="auto"/>
        <w:bottom w:val="none" w:sz="0" w:space="0" w:color="auto"/>
        <w:right w:val="none" w:sz="0" w:space="0" w:color="auto"/>
      </w:divBdr>
    </w:div>
    <w:div w:id="1371343105">
      <w:bodyDiv w:val="1"/>
      <w:marLeft w:val="0"/>
      <w:marRight w:val="0"/>
      <w:marTop w:val="0"/>
      <w:marBottom w:val="0"/>
      <w:divBdr>
        <w:top w:val="none" w:sz="0" w:space="0" w:color="auto"/>
        <w:left w:val="none" w:sz="0" w:space="0" w:color="auto"/>
        <w:bottom w:val="none" w:sz="0" w:space="0" w:color="auto"/>
        <w:right w:val="none" w:sz="0" w:space="0" w:color="auto"/>
      </w:divBdr>
    </w:div>
    <w:div w:id="1373187560">
      <w:bodyDiv w:val="1"/>
      <w:marLeft w:val="0"/>
      <w:marRight w:val="0"/>
      <w:marTop w:val="0"/>
      <w:marBottom w:val="0"/>
      <w:divBdr>
        <w:top w:val="none" w:sz="0" w:space="0" w:color="auto"/>
        <w:left w:val="none" w:sz="0" w:space="0" w:color="auto"/>
        <w:bottom w:val="none" w:sz="0" w:space="0" w:color="auto"/>
        <w:right w:val="none" w:sz="0" w:space="0" w:color="auto"/>
      </w:divBdr>
    </w:div>
    <w:div w:id="1373771848">
      <w:bodyDiv w:val="1"/>
      <w:marLeft w:val="0"/>
      <w:marRight w:val="0"/>
      <w:marTop w:val="0"/>
      <w:marBottom w:val="0"/>
      <w:divBdr>
        <w:top w:val="none" w:sz="0" w:space="0" w:color="auto"/>
        <w:left w:val="none" w:sz="0" w:space="0" w:color="auto"/>
        <w:bottom w:val="none" w:sz="0" w:space="0" w:color="auto"/>
        <w:right w:val="none" w:sz="0" w:space="0" w:color="auto"/>
      </w:divBdr>
    </w:div>
    <w:div w:id="1374427158">
      <w:bodyDiv w:val="1"/>
      <w:marLeft w:val="0"/>
      <w:marRight w:val="0"/>
      <w:marTop w:val="0"/>
      <w:marBottom w:val="0"/>
      <w:divBdr>
        <w:top w:val="none" w:sz="0" w:space="0" w:color="auto"/>
        <w:left w:val="none" w:sz="0" w:space="0" w:color="auto"/>
        <w:bottom w:val="none" w:sz="0" w:space="0" w:color="auto"/>
        <w:right w:val="none" w:sz="0" w:space="0" w:color="auto"/>
      </w:divBdr>
    </w:div>
    <w:div w:id="1375732970">
      <w:bodyDiv w:val="1"/>
      <w:marLeft w:val="0"/>
      <w:marRight w:val="0"/>
      <w:marTop w:val="0"/>
      <w:marBottom w:val="0"/>
      <w:divBdr>
        <w:top w:val="none" w:sz="0" w:space="0" w:color="auto"/>
        <w:left w:val="none" w:sz="0" w:space="0" w:color="auto"/>
        <w:bottom w:val="none" w:sz="0" w:space="0" w:color="auto"/>
        <w:right w:val="none" w:sz="0" w:space="0" w:color="auto"/>
      </w:divBdr>
    </w:div>
    <w:div w:id="1384790539">
      <w:bodyDiv w:val="1"/>
      <w:marLeft w:val="0"/>
      <w:marRight w:val="0"/>
      <w:marTop w:val="0"/>
      <w:marBottom w:val="0"/>
      <w:divBdr>
        <w:top w:val="none" w:sz="0" w:space="0" w:color="auto"/>
        <w:left w:val="none" w:sz="0" w:space="0" w:color="auto"/>
        <w:bottom w:val="none" w:sz="0" w:space="0" w:color="auto"/>
        <w:right w:val="none" w:sz="0" w:space="0" w:color="auto"/>
      </w:divBdr>
    </w:div>
    <w:div w:id="1386174030">
      <w:bodyDiv w:val="1"/>
      <w:marLeft w:val="0"/>
      <w:marRight w:val="0"/>
      <w:marTop w:val="0"/>
      <w:marBottom w:val="0"/>
      <w:divBdr>
        <w:top w:val="none" w:sz="0" w:space="0" w:color="auto"/>
        <w:left w:val="none" w:sz="0" w:space="0" w:color="auto"/>
        <w:bottom w:val="none" w:sz="0" w:space="0" w:color="auto"/>
        <w:right w:val="none" w:sz="0" w:space="0" w:color="auto"/>
      </w:divBdr>
    </w:div>
    <w:div w:id="1386442970">
      <w:bodyDiv w:val="1"/>
      <w:marLeft w:val="0"/>
      <w:marRight w:val="0"/>
      <w:marTop w:val="0"/>
      <w:marBottom w:val="0"/>
      <w:divBdr>
        <w:top w:val="none" w:sz="0" w:space="0" w:color="auto"/>
        <w:left w:val="none" w:sz="0" w:space="0" w:color="auto"/>
        <w:bottom w:val="none" w:sz="0" w:space="0" w:color="auto"/>
        <w:right w:val="none" w:sz="0" w:space="0" w:color="auto"/>
      </w:divBdr>
    </w:div>
    <w:div w:id="1401826448">
      <w:bodyDiv w:val="1"/>
      <w:marLeft w:val="0"/>
      <w:marRight w:val="0"/>
      <w:marTop w:val="0"/>
      <w:marBottom w:val="0"/>
      <w:divBdr>
        <w:top w:val="none" w:sz="0" w:space="0" w:color="auto"/>
        <w:left w:val="none" w:sz="0" w:space="0" w:color="auto"/>
        <w:bottom w:val="none" w:sz="0" w:space="0" w:color="auto"/>
        <w:right w:val="none" w:sz="0" w:space="0" w:color="auto"/>
      </w:divBdr>
    </w:div>
    <w:div w:id="1402172632">
      <w:bodyDiv w:val="1"/>
      <w:marLeft w:val="0"/>
      <w:marRight w:val="0"/>
      <w:marTop w:val="0"/>
      <w:marBottom w:val="0"/>
      <w:divBdr>
        <w:top w:val="none" w:sz="0" w:space="0" w:color="auto"/>
        <w:left w:val="none" w:sz="0" w:space="0" w:color="auto"/>
        <w:bottom w:val="none" w:sz="0" w:space="0" w:color="auto"/>
        <w:right w:val="none" w:sz="0" w:space="0" w:color="auto"/>
      </w:divBdr>
    </w:div>
    <w:div w:id="1403865994">
      <w:bodyDiv w:val="1"/>
      <w:marLeft w:val="0"/>
      <w:marRight w:val="0"/>
      <w:marTop w:val="0"/>
      <w:marBottom w:val="0"/>
      <w:divBdr>
        <w:top w:val="none" w:sz="0" w:space="0" w:color="auto"/>
        <w:left w:val="none" w:sz="0" w:space="0" w:color="auto"/>
        <w:bottom w:val="none" w:sz="0" w:space="0" w:color="auto"/>
        <w:right w:val="none" w:sz="0" w:space="0" w:color="auto"/>
      </w:divBdr>
    </w:div>
    <w:div w:id="1404251838">
      <w:bodyDiv w:val="1"/>
      <w:marLeft w:val="0"/>
      <w:marRight w:val="0"/>
      <w:marTop w:val="0"/>
      <w:marBottom w:val="0"/>
      <w:divBdr>
        <w:top w:val="none" w:sz="0" w:space="0" w:color="auto"/>
        <w:left w:val="none" w:sz="0" w:space="0" w:color="auto"/>
        <w:bottom w:val="none" w:sz="0" w:space="0" w:color="auto"/>
        <w:right w:val="none" w:sz="0" w:space="0" w:color="auto"/>
      </w:divBdr>
    </w:div>
    <w:div w:id="1408576138">
      <w:bodyDiv w:val="1"/>
      <w:marLeft w:val="0"/>
      <w:marRight w:val="0"/>
      <w:marTop w:val="0"/>
      <w:marBottom w:val="0"/>
      <w:divBdr>
        <w:top w:val="none" w:sz="0" w:space="0" w:color="auto"/>
        <w:left w:val="none" w:sz="0" w:space="0" w:color="auto"/>
        <w:bottom w:val="none" w:sz="0" w:space="0" w:color="auto"/>
        <w:right w:val="none" w:sz="0" w:space="0" w:color="auto"/>
      </w:divBdr>
    </w:div>
    <w:div w:id="1408723562">
      <w:bodyDiv w:val="1"/>
      <w:marLeft w:val="0"/>
      <w:marRight w:val="0"/>
      <w:marTop w:val="0"/>
      <w:marBottom w:val="0"/>
      <w:divBdr>
        <w:top w:val="none" w:sz="0" w:space="0" w:color="auto"/>
        <w:left w:val="none" w:sz="0" w:space="0" w:color="auto"/>
        <w:bottom w:val="none" w:sz="0" w:space="0" w:color="auto"/>
        <w:right w:val="none" w:sz="0" w:space="0" w:color="auto"/>
      </w:divBdr>
    </w:div>
    <w:div w:id="1410080825">
      <w:bodyDiv w:val="1"/>
      <w:marLeft w:val="0"/>
      <w:marRight w:val="0"/>
      <w:marTop w:val="0"/>
      <w:marBottom w:val="0"/>
      <w:divBdr>
        <w:top w:val="none" w:sz="0" w:space="0" w:color="auto"/>
        <w:left w:val="none" w:sz="0" w:space="0" w:color="auto"/>
        <w:bottom w:val="none" w:sz="0" w:space="0" w:color="auto"/>
        <w:right w:val="none" w:sz="0" w:space="0" w:color="auto"/>
      </w:divBdr>
    </w:div>
    <w:div w:id="1412584822">
      <w:bodyDiv w:val="1"/>
      <w:marLeft w:val="0"/>
      <w:marRight w:val="0"/>
      <w:marTop w:val="0"/>
      <w:marBottom w:val="0"/>
      <w:divBdr>
        <w:top w:val="none" w:sz="0" w:space="0" w:color="auto"/>
        <w:left w:val="none" w:sz="0" w:space="0" w:color="auto"/>
        <w:bottom w:val="none" w:sz="0" w:space="0" w:color="auto"/>
        <w:right w:val="none" w:sz="0" w:space="0" w:color="auto"/>
      </w:divBdr>
    </w:div>
    <w:div w:id="1415319995">
      <w:bodyDiv w:val="1"/>
      <w:marLeft w:val="0"/>
      <w:marRight w:val="0"/>
      <w:marTop w:val="0"/>
      <w:marBottom w:val="0"/>
      <w:divBdr>
        <w:top w:val="none" w:sz="0" w:space="0" w:color="auto"/>
        <w:left w:val="none" w:sz="0" w:space="0" w:color="auto"/>
        <w:bottom w:val="none" w:sz="0" w:space="0" w:color="auto"/>
        <w:right w:val="none" w:sz="0" w:space="0" w:color="auto"/>
      </w:divBdr>
    </w:div>
    <w:div w:id="1425875889">
      <w:bodyDiv w:val="1"/>
      <w:marLeft w:val="0"/>
      <w:marRight w:val="0"/>
      <w:marTop w:val="0"/>
      <w:marBottom w:val="0"/>
      <w:divBdr>
        <w:top w:val="none" w:sz="0" w:space="0" w:color="auto"/>
        <w:left w:val="none" w:sz="0" w:space="0" w:color="auto"/>
        <w:bottom w:val="none" w:sz="0" w:space="0" w:color="auto"/>
        <w:right w:val="none" w:sz="0" w:space="0" w:color="auto"/>
      </w:divBdr>
    </w:div>
    <w:div w:id="1426922276">
      <w:bodyDiv w:val="1"/>
      <w:marLeft w:val="0"/>
      <w:marRight w:val="0"/>
      <w:marTop w:val="0"/>
      <w:marBottom w:val="0"/>
      <w:divBdr>
        <w:top w:val="none" w:sz="0" w:space="0" w:color="auto"/>
        <w:left w:val="none" w:sz="0" w:space="0" w:color="auto"/>
        <w:bottom w:val="none" w:sz="0" w:space="0" w:color="auto"/>
        <w:right w:val="none" w:sz="0" w:space="0" w:color="auto"/>
      </w:divBdr>
    </w:div>
    <w:div w:id="1429155595">
      <w:bodyDiv w:val="1"/>
      <w:marLeft w:val="0"/>
      <w:marRight w:val="0"/>
      <w:marTop w:val="0"/>
      <w:marBottom w:val="0"/>
      <w:divBdr>
        <w:top w:val="none" w:sz="0" w:space="0" w:color="auto"/>
        <w:left w:val="none" w:sz="0" w:space="0" w:color="auto"/>
        <w:bottom w:val="none" w:sz="0" w:space="0" w:color="auto"/>
        <w:right w:val="none" w:sz="0" w:space="0" w:color="auto"/>
      </w:divBdr>
    </w:div>
    <w:div w:id="1432319978">
      <w:bodyDiv w:val="1"/>
      <w:marLeft w:val="0"/>
      <w:marRight w:val="0"/>
      <w:marTop w:val="0"/>
      <w:marBottom w:val="0"/>
      <w:divBdr>
        <w:top w:val="none" w:sz="0" w:space="0" w:color="auto"/>
        <w:left w:val="none" w:sz="0" w:space="0" w:color="auto"/>
        <w:bottom w:val="none" w:sz="0" w:space="0" w:color="auto"/>
        <w:right w:val="none" w:sz="0" w:space="0" w:color="auto"/>
      </w:divBdr>
    </w:div>
    <w:div w:id="1436830358">
      <w:bodyDiv w:val="1"/>
      <w:marLeft w:val="0"/>
      <w:marRight w:val="0"/>
      <w:marTop w:val="0"/>
      <w:marBottom w:val="0"/>
      <w:divBdr>
        <w:top w:val="none" w:sz="0" w:space="0" w:color="auto"/>
        <w:left w:val="none" w:sz="0" w:space="0" w:color="auto"/>
        <w:bottom w:val="none" w:sz="0" w:space="0" w:color="auto"/>
        <w:right w:val="none" w:sz="0" w:space="0" w:color="auto"/>
      </w:divBdr>
    </w:div>
    <w:div w:id="1440372255">
      <w:bodyDiv w:val="1"/>
      <w:marLeft w:val="0"/>
      <w:marRight w:val="0"/>
      <w:marTop w:val="0"/>
      <w:marBottom w:val="0"/>
      <w:divBdr>
        <w:top w:val="none" w:sz="0" w:space="0" w:color="auto"/>
        <w:left w:val="none" w:sz="0" w:space="0" w:color="auto"/>
        <w:bottom w:val="none" w:sz="0" w:space="0" w:color="auto"/>
        <w:right w:val="none" w:sz="0" w:space="0" w:color="auto"/>
      </w:divBdr>
    </w:div>
    <w:div w:id="1440374632">
      <w:bodyDiv w:val="1"/>
      <w:marLeft w:val="0"/>
      <w:marRight w:val="0"/>
      <w:marTop w:val="0"/>
      <w:marBottom w:val="0"/>
      <w:divBdr>
        <w:top w:val="none" w:sz="0" w:space="0" w:color="auto"/>
        <w:left w:val="none" w:sz="0" w:space="0" w:color="auto"/>
        <w:bottom w:val="none" w:sz="0" w:space="0" w:color="auto"/>
        <w:right w:val="none" w:sz="0" w:space="0" w:color="auto"/>
      </w:divBdr>
    </w:div>
    <w:div w:id="1441801548">
      <w:bodyDiv w:val="1"/>
      <w:marLeft w:val="0"/>
      <w:marRight w:val="0"/>
      <w:marTop w:val="0"/>
      <w:marBottom w:val="0"/>
      <w:divBdr>
        <w:top w:val="none" w:sz="0" w:space="0" w:color="auto"/>
        <w:left w:val="none" w:sz="0" w:space="0" w:color="auto"/>
        <w:bottom w:val="none" w:sz="0" w:space="0" w:color="auto"/>
        <w:right w:val="none" w:sz="0" w:space="0" w:color="auto"/>
      </w:divBdr>
    </w:div>
    <w:div w:id="1443963756">
      <w:bodyDiv w:val="1"/>
      <w:marLeft w:val="0"/>
      <w:marRight w:val="0"/>
      <w:marTop w:val="0"/>
      <w:marBottom w:val="0"/>
      <w:divBdr>
        <w:top w:val="none" w:sz="0" w:space="0" w:color="auto"/>
        <w:left w:val="none" w:sz="0" w:space="0" w:color="auto"/>
        <w:bottom w:val="none" w:sz="0" w:space="0" w:color="auto"/>
        <w:right w:val="none" w:sz="0" w:space="0" w:color="auto"/>
      </w:divBdr>
    </w:div>
    <w:div w:id="1446735658">
      <w:bodyDiv w:val="1"/>
      <w:marLeft w:val="0"/>
      <w:marRight w:val="0"/>
      <w:marTop w:val="0"/>
      <w:marBottom w:val="0"/>
      <w:divBdr>
        <w:top w:val="none" w:sz="0" w:space="0" w:color="auto"/>
        <w:left w:val="none" w:sz="0" w:space="0" w:color="auto"/>
        <w:bottom w:val="none" w:sz="0" w:space="0" w:color="auto"/>
        <w:right w:val="none" w:sz="0" w:space="0" w:color="auto"/>
      </w:divBdr>
    </w:div>
    <w:div w:id="1449592181">
      <w:bodyDiv w:val="1"/>
      <w:marLeft w:val="0"/>
      <w:marRight w:val="0"/>
      <w:marTop w:val="0"/>
      <w:marBottom w:val="0"/>
      <w:divBdr>
        <w:top w:val="none" w:sz="0" w:space="0" w:color="auto"/>
        <w:left w:val="none" w:sz="0" w:space="0" w:color="auto"/>
        <w:bottom w:val="none" w:sz="0" w:space="0" w:color="auto"/>
        <w:right w:val="none" w:sz="0" w:space="0" w:color="auto"/>
      </w:divBdr>
    </w:div>
    <w:div w:id="1452169617">
      <w:bodyDiv w:val="1"/>
      <w:marLeft w:val="0"/>
      <w:marRight w:val="0"/>
      <w:marTop w:val="0"/>
      <w:marBottom w:val="0"/>
      <w:divBdr>
        <w:top w:val="none" w:sz="0" w:space="0" w:color="auto"/>
        <w:left w:val="none" w:sz="0" w:space="0" w:color="auto"/>
        <w:bottom w:val="none" w:sz="0" w:space="0" w:color="auto"/>
        <w:right w:val="none" w:sz="0" w:space="0" w:color="auto"/>
      </w:divBdr>
    </w:div>
    <w:div w:id="1452550233">
      <w:bodyDiv w:val="1"/>
      <w:marLeft w:val="0"/>
      <w:marRight w:val="0"/>
      <w:marTop w:val="0"/>
      <w:marBottom w:val="0"/>
      <w:divBdr>
        <w:top w:val="none" w:sz="0" w:space="0" w:color="auto"/>
        <w:left w:val="none" w:sz="0" w:space="0" w:color="auto"/>
        <w:bottom w:val="none" w:sz="0" w:space="0" w:color="auto"/>
        <w:right w:val="none" w:sz="0" w:space="0" w:color="auto"/>
      </w:divBdr>
      <w:divsChild>
        <w:div w:id="696856201">
          <w:marLeft w:val="0"/>
          <w:marRight w:val="0"/>
          <w:marTop w:val="0"/>
          <w:marBottom w:val="0"/>
          <w:divBdr>
            <w:top w:val="none" w:sz="0" w:space="0" w:color="auto"/>
            <w:left w:val="none" w:sz="0" w:space="0" w:color="auto"/>
            <w:bottom w:val="none" w:sz="0" w:space="0" w:color="auto"/>
            <w:right w:val="none" w:sz="0" w:space="0" w:color="auto"/>
          </w:divBdr>
          <w:divsChild>
            <w:div w:id="1583760880">
              <w:marLeft w:val="0"/>
              <w:marRight w:val="0"/>
              <w:marTop w:val="0"/>
              <w:marBottom w:val="0"/>
              <w:divBdr>
                <w:top w:val="none" w:sz="0" w:space="0" w:color="auto"/>
                <w:left w:val="none" w:sz="0" w:space="0" w:color="auto"/>
                <w:bottom w:val="none" w:sz="0" w:space="0" w:color="auto"/>
                <w:right w:val="none" w:sz="0" w:space="0" w:color="auto"/>
              </w:divBdr>
              <w:divsChild>
                <w:div w:id="1763450985">
                  <w:marLeft w:val="0"/>
                  <w:marRight w:val="0"/>
                  <w:marTop w:val="0"/>
                  <w:marBottom w:val="0"/>
                  <w:divBdr>
                    <w:top w:val="none" w:sz="0" w:space="0" w:color="auto"/>
                    <w:left w:val="none" w:sz="0" w:space="0" w:color="auto"/>
                    <w:bottom w:val="none" w:sz="0" w:space="0" w:color="auto"/>
                    <w:right w:val="none" w:sz="0" w:space="0" w:color="auto"/>
                  </w:divBdr>
                  <w:divsChild>
                    <w:div w:id="1175682049">
                      <w:marLeft w:val="0"/>
                      <w:marRight w:val="0"/>
                      <w:marTop w:val="0"/>
                      <w:marBottom w:val="0"/>
                      <w:divBdr>
                        <w:top w:val="none" w:sz="0" w:space="0" w:color="auto"/>
                        <w:left w:val="none" w:sz="0" w:space="0" w:color="auto"/>
                        <w:bottom w:val="none" w:sz="0" w:space="0" w:color="auto"/>
                        <w:right w:val="none" w:sz="0" w:space="0" w:color="auto"/>
                      </w:divBdr>
                      <w:divsChild>
                        <w:div w:id="725177759">
                          <w:marLeft w:val="0"/>
                          <w:marRight w:val="0"/>
                          <w:marTop w:val="0"/>
                          <w:marBottom w:val="0"/>
                          <w:divBdr>
                            <w:top w:val="none" w:sz="0" w:space="0" w:color="auto"/>
                            <w:left w:val="none" w:sz="0" w:space="0" w:color="auto"/>
                            <w:bottom w:val="none" w:sz="0" w:space="0" w:color="auto"/>
                            <w:right w:val="none" w:sz="0" w:space="0" w:color="auto"/>
                          </w:divBdr>
                          <w:divsChild>
                            <w:div w:id="611597190">
                              <w:marLeft w:val="0"/>
                              <w:marRight w:val="0"/>
                              <w:marTop w:val="0"/>
                              <w:marBottom w:val="0"/>
                              <w:divBdr>
                                <w:top w:val="none" w:sz="0" w:space="0" w:color="auto"/>
                                <w:left w:val="none" w:sz="0" w:space="0" w:color="auto"/>
                                <w:bottom w:val="none" w:sz="0" w:space="0" w:color="auto"/>
                                <w:right w:val="none" w:sz="0" w:space="0" w:color="auto"/>
                              </w:divBdr>
                              <w:divsChild>
                                <w:div w:id="683748299">
                                  <w:marLeft w:val="0"/>
                                  <w:marRight w:val="0"/>
                                  <w:marTop w:val="0"/>
                                  <w:marBottom w:val="0"/>
                                  <w:divBdr>
                                    <w:top w:val="none" w:sz="0" w:space="0" w:color="auto"/>
                                    <w:left w:val="none" w:sz="0" w:space="0" w:color="auto"/>
                                    <w:bottom w:val="none" w:sz="0" w:space="0" w:color="auto"/>
                                    <w:right w:val="none" w:sz="0" w:space="0" w:color="auto"/>
                                  </w:divBdr>
                                  <w:divsChild>
                                    <w:div w:id="1593779657">
                                      <w:marLeft w:val="0"/>
                                      <w:marRight w:val="0"/>
                                      <w:marTop w:val="0"/>
                                      <w:marBottom w:val="0"/>
                                      <w:divBdr>
                                        <w:top w:val="none" w:sz="0" w:space="0" w:color="auto"/>
                                        <w:left w:val="none" w:sz="0" w:space="0" w:color="auto"/>
                                        <w:bottom w:val="none" w:sz="0" w:space="0" w:color="auto"/>
                                        <w:right w:val="none" w:sz="0" w:space="0" w:color="auto"/>
                                      </w:divBdr>
                                      <w:divsChild>
                                        <w:div w:id="1055661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67504522">
      <w:bodyDiv w:val="1"/>
      <w:marLeft w:val="0"/>
      <w:marRight w:val="0"/>
      <w:marTop w:val="0"/>
      <w:marBottom w:val="0"/>
      <w:divBdr>
        <w:top w:val="none" w:sz="0" w:space="0" w:color="auto"/>
        <w:left w:val="none" w:sz="0" w:space="0" w:color="auto"/>
        <w:bottom w:val="none" w:sz="0" w:space="0" w:color="auto"/>
        <w:right w:val="none" w:sz="0" w:space="0" w:color="auto"/>
      </w:divBdr>
    </w:div>
    <w:div w:id="1467813819">
      <w:bodyDiv w:val="1"/>
      <w:marLeft w:val="0"/>
      <w:marRight w:val="0"/>
      <w:marTop w:val="0"/>
      <w:marBottom w:val="0"/>
      <w:divBdr>
        <w:top w:val="none" w:sz="0" w:space="0" w:color="auto"/>
        <w:left w:val="none" w:sz="0" w:space="0" w:color="auto"/>
        <w:bottom w:val="none" w:sz="0" w:space="0" w:color="auto"/>
        <w:right w:val="none" w:sz="0" w:space="0" w:color="auto"/>
      </w:divBdr>
    </w:div>
    <w:div w:id="1470174447">
      <w:bodyDiv w:val="1"/>
      <w:marLeft w:val="0"/>
      <w:marRight w:val="0"/>
      <w:marTop w:val="0"/>
      <w:marBottom w:val="0"/>
      <w:divBdr>
        <w:top w:val="none" w:sz="0" w:space="0" w:color="auto"/>
        <w:left w:val="none" w:sz="0" w:space="0" w:color="auto"/>
        <w:bottom w:val="none" w:sz="0" w:space="0" w:color="auto"/>
        <w:right w:val="none" w:sz="0" w:space="0" w:color="auto"/>
      </w:divBdr>
    </w:div>
    <w:div w:id="1478910265">
      <w:bodyDiv w:val="1"/>
      <w:marLeft w:val="0"/>
      <w:marRight w:val="0"/>
      <w:marTop w:val="0"/>
      <w:marBottom w:val="0"/>
      <w:divBdr>
        <w:top w:val="none" w:sz="0" w:space="0" w:color="auto"/>
        <w:left w:val="none" w:sz="0" w:space="0" w:color="auto"/>
        <w:bottom w:val="none" w:sz="0" w:space="0" w:color="auto"/>
        <w:right w:val="none" w:sz="0" w:space="0" w:color="auto"/>
      </w:divBdr>
    </w:div>
    <w:div w:id="1479037410">
      <w:bodyDiv w:val="1"/>
      <w:marLeft w:val="0"/>
      <w:marRight w:val="0"/>
      <w:marTop w:val="0"/>
      <w:marBottom w:val="0"/>
      <w:divBdr>
        <w:top w:val="none" w:sz="0" w:space="0" w:color="auto"/>
        <w:left w:val="none" w:sz="0" w:space="0" w:color="auto"/>
        <w:bottom w:val="none" w:sz="0" w:space="0" w:color="auto"/>
        <w:right w:val="none" w:sz="0" w:space="0" w:color="auto"/>
      </w:divBdr>
    </w:div>
    <w:div w:id="1482036780">
      <w:bodyDiv w:val="1"/>
      <w:marLeft w:val="0"/>
      <w:marRight w:val="0"/>
      <w:marTop w:val="0"/>
      <w:marBottom w:val="0"/>
      <w:divBdr>
        <w:top w:val="none" w:sz="0" w:space="0" w:color="auto"/>
        <w:left w:val="none" w:sz="0" w:space="0" w:color="auto"/>
        <w:bottom w:val="none" w:sz="0" w:space="0" w:color="auto"/>
        <w:right w:val="none" w:sz="0" w:space="0" w:color="auto"/>
      </w:divBdr>
    </w:div>
    <w:div w:id="1482233888">
      <w:bodyDiv w:val="1"/>
      <w:marLeft w:val="0"/>
      <w:marRight w:val="0"/>
      <w:marTop w:val="0"/>
      <w:marBottom w:val="0"/>
      <w:divBdr>
        <w:top w:val="none" w:sz="0" w:space="0" w:color="auto"/>
        <w:left w:val="none" w:sz="0" w:space="0" w:color="auto"/>
        <w:bottom w:val="none" w:sz="0" w:space="0" w:color="auto"/>
        <w:right w:val="none" w:sz="0" w:space="0" w:color="auto"/>
      </w:divBdr>
    </w:div>
    <w:div w:id="1488011751">
      <w:bodyDiv w:val="1"/>
      <w:marLeft w:val="0"/>
      <w:marRight w:val="0"/>
      <w:marTop w:val="0"/>
      <w:marBottom w:val="0"/>
      <w:divBdr>
        <w:top w:val="none" w:sz="0" w:space="0" w:color="auto"/>
        <w:left w:val="none" w:sz="0" w:space="0" w:color="auto"/>
        <w:bottom w:val="none" w:sz="0" w:space="0" w:color="auto"/>
        <w:right w:val="none" w:sz="0" w:space="0" w:color="auto"/>
      </w:divBdr>
    </w:div>
    <w:div w:id="1489248724">
      <w:bodyDiv w:val="1"/>
      <w:marLeft w:val="0"/>
      <w:marRight w:val="0"/>
      <w:marTop w:val="0"/>
      <w:marBottom w:val="0"/>
      <w:divBdr>
        <w:top w:val="none" w:sz="0" w:space="0" w:color="auto"/>
        <w:left w:val="none" w:sz="0" w:space="0" w:color="auto"/>
        <w:bottom w:val="none" w:sz="0" w:space="0" w:color="auto"/>
        <w:right w:val="none" w:sz="0" w:space="0" w:color="auto"/>
      </w:divBdr>
    </w:div>
    <w:div w:id="1489983543">
      <w:bodyDiv w:val="1"/>
      <w:marLeft w:val="0"/>
      <w:marRight w:val="0"/>
      <w:marTop w:val="0"/>
      <w:marBottom w:val="0"/>
      <w:divBdr>
        <w:top w:val="none" w:sz="0" w:space="0" w:color="auto"/>
        <w:left w:val="none" w:sz="0" w:space="0" w:color="auto"/>
        <w:bottom w:val="none" w:sz="0" w:space="0" w:color="auto"/>
        <w:right w:val="none" w:sz="0" w:space="0" w:color="auto"/>
      </w:divBdr>
    </w:div>
    <w:div w:id="1495487198">
      <w:bodyDiv w:val="1"/>
      <w:marLeft w:val="0"/>
      <w:marRight w:val="0"/>
      <w:marTop w:val="0"/>
      <w:marBottom w:val="0"/>
      <w:divBdr>
        <w:top w:val="none" w:sz="0" w:space="0" w:color="auto"/>
        <w:left w:val="none" w:sz="0" w:space="0" w:color="auto"/>
        <w:bottom w:val="none" w:sz="0" w:space="0" w:color="auto"/>
        <w:right w:val="none" w:sz="0" w:space="0" w:color="auto"/>
      </w:divBdr>
    </w:div>
    <w:div w:id="1497380792">
      <w:bodyDiv w:val="1"/>
      <w:marLeft w:val="0"/>
      <w:marRight w:val="0"/>
      <w:marTop w:val="0"/>
      <w:marBottom w:val="0"/>
      <w:divBdr>
        <w:top w:val="none" w:sz="0" w:space="0" w:color="auto"/>
        <w:left w:val="none" w:sz="0" w:space="0" w:color="auto"/>
        <w:bottom w:val="none" w:sz="0" w:space="0" w:color="auto"/>
        <w:right w:val="none" w:sz="0" w:space="0" w:color="auto"/>
      </w:divBdr>
    </w:div>
    <w:div w:id="1509103561">
      <w:bodyDiv w:val="1"/>
      <w:marLeft w:val="0"/>
      <w:marRight w:val="0"/>
      <w:marTop w:val="0"/>
      <w:marBottom w:val="0"/>
      <w:divBdr>
        <w:top w:val="none" w:sz="0" w:space="0" w:color="auto"/>
        <w:left w:val="none" w:sz="0" w:space="0" w:color="auto"/>
        <w:bottom w:val="none" w:sz="0" w:space="0" w:color="auto"/>
        <w:right w:val="none" w:sz="0" w:space="0" w:color="auto"/>
      </w:divBdr>
    </w:div>
    <w:div w:id="1510172681">
      <w:bodyDiv w:val="1"/>
      <w:marLeft w:val="0"/>
      <w:marRight w:val="0"/>
      <w:marTop w:val="0"/>
      <w:marBottom w:val="0"/>
      <w:divBdr>
        <w:top w:val="none" w:sz="0" w:space="0" w:color="auto"/>
        <w:left w:val="none" w:sz="0" w:space="0" w:color="auto"/>
        <w:bottom w:val="none" w:sz="0" w:space="0" w:color="auto"/>
        <w:right w:val="none" w:sz="0" w:space="0" w:color="auto"/>
      </w:divBdr>
    </w:div>
    <w:div w:id="1511720648">
      <w:bodyDiv w:val="1"/>
      <w:marLeft w:val="0"/>
      <w:marRight w:val="0"/>
      <w:marTop w:val="0"/>
      <w:marBottom w:val="0"/>
      <w:divBdr>
        <w:top w:val="none" w:sz="0" w:space="0" w:color="auto"/>
        <w:left w:val="none" w:sz="0" w:space="0" w:color="auto"/>
        <w:bottom w:val="none" w:sz="0" w:space="0" w:color="auto"/>
        <w:right w:val="none" w:sz="0" w:space="0" w:color="auto"/>
      </w:divBdr>
    </w:div>
    <w:div w:id="1513302921">
      <w:bodyDiv w:val="1"/>
      <w:marLeft w:val="0"/>
      <w:marRight w:val="0"/>
      <w:marTop w:val="0"/>
      <w:marBottom w:val="0"/>
      <w:divBdr>
        <w:top w:val="none" w:sz="0" w:space="0" w:color="auto"/>
        <w:left w:val="none" w:sz="0" w:space="0" w:color="auto"/>
        <w:bottom w:val="none" w:sz="0" w:space="0" w:color="auto"/>
        <w:right w:val="none" w:sz="0" w:space="0" w:color="auto"/>
      </w:divBdr>
    </w:div>
    <w:div w:id="1514144560">
      <w:bodyDiv w:val="1"/>
      <w:marLeft w:val="0"/>
      <w:marRight w:val="0"/>
      <w:marTop w:val="0"/>
      <w:marBottom w:val="0"/>
      <w:divBdr>
        <w:top w:val="none" w:sz="0" w:space="0" w:color="auto"/>
        <w:left w:val="none" w:sz="0" w:space="0" w:color="auto"/>
        <w:bottom w:val="none" w:sz="0" w:space="0" w:color="auto"/>
        <w:right w:val="none" w:sz="0" w:space="0" w:color="auto"/>
      </w:divBdr>
    </w:div>
    <w:div w:id="1517618448">
      <w:bodyDiv w:val="1"/>
      <w:marLeft w:val="0"/>
      <w:marRight w:val="0"/>
      <w:marTop w:val="0"/>
      <w:marBottom w:val="0"/>
      <w:divBdr>
        <w:top w:val="none" w:sz="0" w:space="0" w:color="auto"/>
        <w:left w:val="none" w:sz="0" w:space="0" w:color="auto"/>
        <w:bottom w:val="none" w:sz="0" w:space="0" w:color="auto"/>
        <w:right w:val="none" w:sz="0" w:space="0" w:color="auto"/>
      </w:divBdr>
    </w:div>
    <w:div w:id="1522234912">
      <w:bodyDiv w:val="1"/>
      <w:marLeft w:val="0"/>
      <w:marRight w:val="0"/>
      <w:marTop w:val="0"/>
      <w:marBottom w:val="0"/>
      <w:divBdr>
        <w:top w:val="none" w:sz="0" w:space="0" w:color="auto"/>
        <w:left w:val="none" w:sz="0" w:space="0" w:color="auto"/>
        <w:bottom w:val="none" w:sz="0" w:space="0" w:color="auto"/>
        <w:right w:val="none" w:sz="0" w:space="0" w:color="auto"/>
      </w:divBdr>
    </w:div>
    <w:div w:id="1530147717">
      <w:bodyDiv w:val="1"/>
      <w:marLeft w:val="0"/>
      <w:marRight w:val="0"/>
      <w:marTop w:val="0"/>
      <w:marBottom w:val="0"/>
      <w:divBdr>
        <w:top w:val="none" w:sz="0" w:space="0" w:color="auto"/>
        <w:left w:val="none" w:sz="0" w:space="0" w:color="auto"/>
        <w:bottom w:val="none" w:sz="0" w:space="0" w:color="auto"/>
        <w:right w:val="none" w:sz="0" w:space="0" w:color="auto"/>
      </w:divBdr>
    </w:div>
    <w:div w:id="1532646058">
      <w:bodyDiv w:val="1"/>
      <w:marLeft w:val="0"/>
      <w:marRight w:val="0"/>
      <w:marTop w:val="0"/>
      <w:marBottom w:val="0"/>
      <w:divBdr>
        <w:top w:val="none" w:sz="0" w:space="0" w:color="auto"/>
        <w:left w:val="none" w:sz="0" w:space="0" w:color="auto"/>
        <w:bottom w:val="none" w:sz="0" w:space="0" w:color="auto"/>
        <w:right w:val="none" w:sz="0" w:space="0" w:color="auto"/>
      </w:divBdr>
    </w:div>
    <w:div w:id="1533683900">
      <w:bodyDiv w:val="1"/>
      <w:marLeft w:val="0"/>
      <w:marRight w:val="0"/>
      <w:marTop w:val="0"/>
      <w:marBottom w:val="0"/>
      <w:divBdr>
        <w:top w:val="none" w:sz="0" w:space="0" w:color="auto"/>
        <w:left w:val="none" w:sz="0" w:space="0" w:color="auto"/>
        <w:bottom w:val="none" w:sz="0" w:space="0" w:color="auto"/>
        <w:right w:val="none" w:sz="0" w:space="0" w:color="auto"/>
      </w:divBdr>
    </w:div>
    <w:div w:id="1537736930">
      <w:bodyDiv w:val="1"/>
      <w:marLeft w:val="0"/>
      <w:marRight w:val="0"/>
      <w:marTop w:val="0"/>
      <w:marBottom w:val="0"/>
      <w:divBdr>
        <w:top w:val="none" w:sz="0" w:space="0" w:color="auto"/>
        <w:left w:val="none" w:sz="0" w:space="0" w:color="auto"/>
        <w:bottom w:val="none" w:sz="0" w:space="0" w:color="auto"/>
        <w:right w:val="none" w:sz="0" w:space="0" w:color="auto"/>
      </w:divBdr>
    </w:div>
    <w:div w:id="1539509710">
      <w:bodyDiv w:val="1"/>
      <w:marLeft w:val="0"/>
      <w:marRight w:val="0"/>
      <w:marTop w:val="0"/>
      <w:marBottom w:val="0"/>
      <w:divBdr>
        <w:top w:val="none" w:sz="0" w:space="0" w:color="auto"/>
        <w:left w:val="none" w:sz="0" w:space="0" w:color="auto"/>
        <w:bottom w:val="none" w:sz="0" w:space="0" w:color="auto"/>
        <w:right w:val="none" w:sz="0" w:space="0" w:color="auto"/>
      </w:divBdr>
    </w:div>
    <w:div w:id="1543244085">
      <w:bodyDiv w:val="1"/>
      <w:marLeft w:val="0"/>
      <w:marRight w:val="0"/>
      <w:marTop w:val="0"/>
      <w:marBottom w:val="0"/>
      <w:divBdr>
        <w:top w:val="none" w:sz="0" w:space="0" w:color="auto"/>
        <w:left w:val="none" w:sz="0" w:space="0" w:color="auto"/>
        <w:bottom w:val="none" w:sz="0" w:space="0" w:color="auto"/>
        <w:right w:val="none" w:sz="0" w:space="0" w:color="auto"/>
      </w:divBdr>
    </w:div>
    <w:div w:id="1547108628">
      <w:bodyDiv w:val="1"/>
      <w:marLeft w:val="0"/>
      <w:marRight w:val="0"/>
      <w:marTop w:val="0"/>
      <w:marBottom w:val="0"/>
      <w:divBdr>
        <w:top w:val="none" w:sz="0" w:space="0" w:color="auto"/>
        <w:left w:val="none" w:sz="0" w:space="0" w:color="auto"/>
        <w:bottom w:val="none" w:sz="0" w:space="0" w:color="auto"/>
        <w:right w:val="none" w:sz="0" w:space="0" w:color="auto"/>
      </w:divBdr>
    </w:div>
    <w:div w:id="1548564053">
      <w:bodyDiv w:val="1"/>
      <w:marLeft w:val="0"/>
      <w:marRight w:val="0"/>
      <w:marTop w:val="0"/>
      <w:marBottom w:val="0"/>
      <w:divBdr>
        <w:top w:val="none" w:sz="0" w:space="0" w:color="auto"/>
        <w:left w:val="none" w:sz="0" w:space="0" w:color="auto"/>
        <w:bottom w:val="none" w:sz="0" w:space="0" w:color="auto"/>
        <w:right w:val="none" w:sz="0" w:space="0" w:color="auto"/>
      </w:divBdr>
    </w:div>
    <w:div w:id="1550801754">
      <w:bodyDiv w:val="1"/>
      <w:marLeft w:val="0"/>
      <w:marRight w:val="0"/>
      <w:marTop w:val="0"/>
      <w:marBottom w:val="0"/>
      <w:divBdr>
        <w:top w:val="none" w:sz="0" w:space="0" w:color="auto"/>
        <w:left w:val="none" w:sz="0" w:space="0" w:color="auto"/>
        <w:bottom w:val="none" w:sz="0" w:space="0" w:color="auto"/>
        <w:right w:val="none" w:sz="0" w:space="0" w:color="auto"/>
      </w:divBdr>
    </w:div>
    <w:div w:id="1553927194">
      <w:bodyDiv w:val="1"/>
      <w:marLeft w:val="0"/>
      <w:marRight w:val="0"/>
      <w:marTop w:val="0"/>
      <w:marBottom w:val="0"/>
      <w:divBdr>
        <w:top w:val="none" w:sz="0" w:space="0" w:color="auto"/>
        <w:left w:val="none" w:sz="0" w:space="0" w:color="auto"/>
        <w:bottom w:val="none" w:sz="0" w:space="0" w:color="auto"/>
        <w:right w:val="none" w:sz="0" w:space="0" w:color="auto"/>
      </w:divBdr>
      <w:divsChild>
        <w:div w:id="731929302">
          <w:marLeft w:val="0"/>
          <w:marRight w:val="0"/>
          <w:marTop w:val="0"/>
          <w:marBottom w:val="0"/>
          <w:divBdr>
            <w:top w:val="none" w:sz="0" w:space="0" w:color="auto"/>
            <w:left w:val="none" w:sz="0" w:space="0" w:color="auto"/>
            <w:bottom w:val="none" w:sz="0" w:space="0" w:color="auto"/>
            <w:right w:val="none" w:sz="0" w:space="0" w:color="auto"/>
          </w:divBdr>
          <w:divsChild>
            <w:div w:id="953438078">
              <w:marLeft w:val="0"/>
              <w:marRight w:val="0"/>
              <w:marTop w:val="0"/>
              <w:marBottom w:val="0"/>
              <w:divBdr>
                <w:top w:val="none" w:sz="0" w:space="0" w:color="auto"/>
                <w:left w:val="none" w:sz="0" w:space="0" w:color="auto"/>
                <w:bottom w:val="none" w:sz="0" w:space="0" w:color="auto"/>
                <w:right w:val="none" w:sz="0" w:space="0" w:color="auto"/>
              </w:divBdr>
              <w:divsChild>
                <w:div w:id="511800430">
                  <w:marLeft w:val="0"/>
                  <w:marRight w:val="0"/>
                  <w:marTop w:val="0"/>
                  <w:marBottom w:val="0"/>
                  <w:divBdr>
                    <w:top w:val="none" w:sz="0" w:space="0" w:color="auto"/>
                    <w:left w:val="none" w:sz="0" w:space="0" w:color="auto"/>
                    <w:bottom w:val="none" w:sz="0" w:space="0" w:color="auto"/>
                    <w:right w:val="none" w:sz="0" w:space="0" w:color="auto"/>
                  </w:divBdr>
                  <w:divsChild>
                    <w:div w:id="1924603587">
                      <w:marLeft w:val="0"/>
                      <w:marRight w:val="0"/>
                      <w:marTop w:val="0"/>
                      <w:marBottom w:val="0"/>
                      <w:divBdr>
                        <w:top w:val="none" w:sz="0" w:space="0" w:color="auto"/>
                        <w:left w:val="none" w:sz="0" w:space="0" w:color="auto"/>
                        <w:bottom w:val="none" w:sz="0" w:space="0" w:color="auto"/>
                        <w:right w:val="none" w:sz="0" w:space="0" w:color="auto"/>
                      </w:divBdr>
                      <w:divsChild>
                        <w:div w:id="915239116">
                          <w:marLeft w:val="0"/>
                          <w:marRight w:val="0"/>
                          <w:marTop w:val="0"/>
                          <w:marBottom w:val="0"/>
                          <w:divBdr>
                            <w:top w:val="none" w:sz="0" w:space="0" w:color="auto"/>
                            <w:left w:val="none" w:sz="0" w:space="0" w:color="auto"/>
                            <w:bottom w:val="none" w:sz="0" w:space="0" w:color="auto"/>
                            <w:right w:val="none" w:sz="0" w:space="0" w:color="auto"/>
                          </w:divBdr>
                          <w:divsChild>
                            <w:div w:id="1823500557">
                              <w:marLeft w:val="0"/>
                              <w:marRight w:val="0"/>
                              <w:marTop w:val="0"/>
                              <w:marBottom w:val="0"/>
                              <w:divBdr>
                                <w:top w:val="none" w:sz="0" w:space="0" w:color="auto"/>
                                <w:left w:val="none" w:sz="0" w:space="0" w:color="auto"/>
                                <w:bottom w:val="none" w:sz="0" w:space="0" w:color="auto"/>
                                <w:right w:val="none" w:sz="0" w:space="0" w:color="auto"/>
                              </w:divBdr>
                              <w:divsChild>
                                <w:div w:id="1316186205">
                                  <w:marLeft w:val="0"/>
                                  <w:marRight w:val="0"/>
                                  <w:marTop w:val="0"/>
                                  <w:marBottom w:val="0"/>
                                  <w:divBdr>
                                    <w:top w:val="none" w:sz="0" w:space="0" w:color="auto"/>
                                    <w:left w:val="none" w:sz="0" w:space="0" w:color="auto"/>
                                    <w:bottom w:val="none" w:sz="0" w:space="0" w:color="auto"/>
                                    <w:right w:val="none" w:sz="0" w:space="0" w:color="auto"/>
                                  </w:divBdr>
                                  <w:divsChild>
                                    <w:div w:id="268895781">
                                      <w:marLeft w:val="0"/>
                                      <w:marRight w:val="0"/>
                                      <w:marTop w:val="0"/>
                                      <w:marBottom w:val="0"/>
                                      <w:divBdr>
                                        <w:top w:val="none" w:sz="0" w:space="0" w:color="auto"/>
                                        <w:left w:val="none" w:sz="0" w:space="0" w:color="auto"/>
                                        <w:bottom w:val="none" w:sz="0" w:space="0" w:color="auto"/>
                                        <w:right w:val="none" w:sz="0" w:space="0" w:color="auto"/>
                                      </w:divBdr>
                                      <w:divsChild>
                                        <w:div w:id="390692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55894453">
      <w:bodyDiv w:val="1"/>
      <w:marLeft w:val="0"/>
      <w:marRight w:val="0"/>
      <w:marTop w:val="0"/>
      <w:marBottom w:val="0"/>
      <w:divBdr>
        <w:top w:val="none" w:sz="0" w:space="0" w:color="auto"/>
        <w:left w:val="none" w:sz="0" w:space="0" w:color="auto"/>
        <w:bottom w:val="none" w:sz="0" w:space="0" w:color="auto"/>
        <w:right w:val="none" w:sz="0" w:space="0" w:color="auto"/>
      </w:divBdr>
    </w:div>
    <w:div w:id="1558203154">
      <w:bodyDiv w:val="1"/>
      <w:marLeft w:val="0"/>
      <w:marRight w:val="0"/>
      <w:marTop w:val="0"/>
      <w:marBottom w:val="0"/>
      <w:divBdr>
        <w:top w:val="none" w:sz="0" w:space="0" w:color="auto"/>
        <w:left w:val="none" w:sz="0" w:space="0" w:color="auto"/>
        <w:bottom w:val="none" w:sz="0" w:space="0" w:color="auto"/>
        <w:right w:val="none" w:sz="0" w:space="0" w:color="auto"/>
      </w:divBdr>
    </w:div>
    <w:div w:id="1558667587">
      <w:bodyDiv w:val="1"/>
      <w:marLeft w:val="0"/>
      <w:marRight w:val="0"/>
      <w:marTop w:val="0"/>
      <w:marBottom w:val="0"/>
      <w:divBdr>
        <w:top w:val="none" w:sz="0" w:space="0" w:color="auto"/>
        <w:left w:val="none" w:sz="0" w:space="0" w:color="auto"/>
        <w:bottom w:val="none" w:sz="0" w:space="0" w:color="auto"/>
        <w:right w:val="none" w:sz="0" w:space="0" w:color="auto"/>
      </w:divBdr>
    </w:div>
    <w:div w:id="1561554012">
      <w:bodyDiv w:val="1"/>
      <w:marLeft w:val="0"/>
      <w:marRight w:val="0"/>
      <w:marTop w:val="0"/>
      <w:marBottom w:val="0"/>
      <w:divBdr>
        <w:top w:val="none" w:sz="0" w:space="0" w:color="auto"/>
        <w:left w:val="none" w:sz="0" w:space="0" w:color="auto"/>
        <w:bottom w:val="none" w:sz="0" w:space="0" w:color="auto"/>
        <w:right w:val="none" w:sz="0" w:space="0" w:color="auto"/>
      </w:divBdr>
    </w:div>
    <w:div w:id="1563253315">
      <w:bodyDiv w:val="1"/>
      <w:marLeft w:val="0"/>
      <w:marRight w:val="0"/>
      <w:marTop w:val="0"/>
      <w:marBottom w:val="0"/>
      <w:divBdr>
        <w:top w:val="none" w:sz="0" w:space="0" w:color="auto"/>
        <w:left w:val="none" w:sz="0" w:space="0" w:color="auto"/>
        <w:bottom w:val="none" w:sz="0" w:space="0" w:color="auto"/>
        <w:right w:val="none" w:sz="0" w:space="0" w:color="auto"/>
      </w:divBdr>
    </w:div>
    <w:div w:id="1570653149">
      <w:bodyDiv w:val="1"/>
      <w:marLeft w:val="0"/>
      <w:marRight w:val="0"/>
      <w:marTop w:val="0"/>
      <w:marBottom w:val="0"/>
      <w:divBdr>
        <w:top w:val="none" w:sz="0" w:space="0" w:color="auto"/>
        <w:left w:val="none" w:sz="0" w:space="0" w:color="auto"/>
        <w:bottom w:val="none" w:sz="0" w:space="0" w:color="auto"/>
        <w:right w:val="none" w:sz="0" w:space="0" w:color="auto"/>
      </w:divBdr>
    </w:div>
    <w:div w:id="1571765875">
      <w:bodyDiv w:val="1"/>
      <w:marLeft w:val="0"/>
      <w:marRight w:val="0"/>
      <w:marTop w:val="0"/>
      <w:marBottom w:val="0"/>
      <w:divBdr>
        <w:top w:val="none" w:sz="0" w:space="0" w:color="auto"/>
        <w:left w:val="none" w:sz="0" w:space="0" w:color="auto"/>
        <w:bottom w:val="none" w:sz="0" w:space="0" w:color="auto"/>
        <w:right w:val="none" w:sz="0" w:space="0" w:color="auto"/>
      </w:divBdr>
    </w:div>
    <w:div w:id="1571959507">
      <w:bodyDiv w:val="1"/>
      <w:marLeft w:val="0"/>
      <w:marRight w:val="0"/>
      <w:marTop w:val="0"/>
      <w:marBottom w:val="0"/>
      <w:divBdr>
        <w:top w:val="none" w:sz="0" w:space="0" w:color="auto"/>
        <w:left w:val="none" w:sz="0" w:space="0" w:color="auto"/>
        <w:bottom w:val="none" w:sz="0" w:space="0" w:color="auto"/>
        <w:right w:val="none" w:sz="0" w:space="0" w:color="auto"/>
      </w:divBdr>
    </w:div>
    <w:div w:id="1573657676">
      <w:bodyDiv w:val="1"/>
      <w:marLeft w:val="0"/>
      <w:marRight w:val="0"/>
      <w:marTop w:val="0"/>
      <w:marBottom w:val="0"/>
      <w:divBdr>
        <w:top w:val="none" w:sz="0" w:space="0" w:color="auto"/>
        <w:left w:val="none" w:sz="0" w:space="0" w:color="auto"/>
        <w:bottom w:val="none" w:sz="0" w:space="0" w:color="auto"/>
        <w:right w:val="none" w:sz="0" w:space="0" w:color="auto"/>
      </w:divBdr>
    </w:div>
    <w:div w:id="1573929625">
      <w:bodyDiv w:val="1"/>
      <w:marLeft w:val="0"/>
      <w:marRight w:val="0"/>
      <w:marTop w:val="0"/>
      <w:marBottom w:val="0"/>
      <w:divBdr>
        <w:top w:val="none" w:sz="0" w:space="0" w:color="auto"/>
        <w:left w:val="none" w:sz="0" w:space="0" w:color="auto"/>
        <w:bottom w:val="none" w:sz="0" w:space="0" w:color="auto"/>
        <w:right w:val="none" w:sz="0" w:space="0" w:color="auto"/>
      </w:divBdr>
    </w:div>
    <w:div w:id="1581450703">
      <w:bodyDiv w:val="1"/>
      <w:marLeft w:val="0"/>
      <w:marRight w:val="0"/>
      <w:marTop w:val="0"/>
      <w:marBottom w:val="0"/>
      <w:divBdr>
        <w:top w:val="none" w:sz="0" w:space="0" w:color="auto"/>
        <w:left w:val="none" w:sz="0" w:space="0" w:color="auto"/>
        <w:bottom w:val="none" w:sz="0" w:space="0" w:color="auto"/>
        <w:right w:val="none" w:sz="0" w:space="0" w:color="auto"/>
      </w:divBdr>
      <w:divsChild>
        <w:div w:id="1727299255">
          <w:marLeft w:val="0"/>
          <w:marRight w:val="0"/>
          <w:marTop w:val="0"/>
          <w:marBottom w:val="0"/>
          <w:divBdr>
            <w:top w:val="none" w:sz="0" w:space="0" w:color="auto"/>
            <w:left w:val="none" w:sz="0" w:space="0" w:color="auto"/>
            <w:bottom w:val="none" w:sz="0" w:space="0" w:color="auto"/>
            <w:right w:val="none" w:sz="0" w:space="0" w:color="auto"/>
          </w:divBdr>
          <w:divsChild>
            <w:div w:id="186481255">
              <w:marLeft w:val="0"/>
              <w:marRight w:val="0"/>
              <w:marTop w:val="0"/>
              <w:marBottom w:val="0"/>
              <w:divBdr>
                <w:top w:val="none" w:sz="0" w:space="0" w:color="auto"/>
                <w:left w:val="none" w:sz="0" w:space="0" w:color="auto"/>
                <w:bottom w:val="none" w:sz="0" w:space="0" w:color="auto"/>
                <w:right w:val="none" w:sz="0" w:space="0" w:color="auto"/>
              </w:divBdr>
              <w:divsChild>
                <w:div w:id="1702973089">
                  <w:marLeft w:val="0"/>
                  <w:marRight w:val="0"/>
                  <w:marTop w:val="0"/>
                  <w:marBottom w:val="0"/>
                  <w:divBdr>
                    <w:top w:val="none" w:sz="0" w:space="0" w:color="auto"/>
                    <w:left w:val="none" w:sz="0" w:space="0" w:color="auto"/>
                    <w:bottom w:val="none" w:sz="0" w:space="0" w:color="auto"/>
                    <w:right w:val="none" w:sz="0" w:space="0" w:color="auto"/>
                  </w:divBdr>
                  <w:divsChild>
                    <w:div w:id="627860263">
                      <w:marLeft w:val="0"/>
                      <w:marRight w:val="0"/>
                      <w:marTop w:val="0"/>
                      <w:marBottom w:val="0"/>
                      <w:divBdr>
                        <w:top w:val="none" w:sz="0" w:space="0" w:color="auto"/>
                        <w:left w:val="none" w:sz="0" w:space="0" w:color="auto"/>
                        <w:bottom w:val="none" w:sz="0" w:space="0" w:color="auto"/>
                        <w:right w:val="none" w:sz="0" w:space="0" w:color="auto"/>
                      </w:divBdr>
                      <w:divsChild>
                        <w:div w:id="526648968">
                          <w:marLeft w:val="0"/>
                          <w:marRight w:val="0"/>
                          <w:marTop w:val="0"/>
                          <w:marBottom w:val="0"/>
                          <w:divBdr>
                            <w:top w:val="none" w:sz="0" w:space="0" w:color="auto"/>
                            <w:left w:val="none" w:sz="0" w:space="0" w:color="auto"/>
                            <w:bottom w:val="none" w:sz="0" w:space="0" w:color="auto"/>
                            <w:right w:val="none" w:sz="0" w:space="0" w:color="auto"/>
                          </w:divBdr>
                          <w:divsChild>
                            <w:div w:id="1938054278">
                              <w:marLeft w:val="0"/>
                              <w:marRight w:val="0"/>
                              <w:marTop w:val="0"/>
                              <w:marBottom w:val="0"/>
                              <w:divBdr>
                                <w:top w:val="none" w:sz="0" w:space="0" w:color="auto"/>
                                <w:left w:val="none" w:sz="0" w:space="0" w:color="auto"/>
                                <w:bottom w:val="none" w:sz="0" w:space="0" w:color="auto"/>
                                <w:right w:val="none" w:sz="0" w:space="0" w:color="auto"/>
                              </w:divBdr>
                              <w:divsChild>
                                <w:div w:id="257565284">
                                  <w:marLeft w:val="0"/>
                                  <w:marRight w:val="0"/>
                                  <w:marTop w:val="0"/>
                                  <w:marBottom w:val="0"/>
                                  <w:divBdr>
                                    <w:top w:val="none" w:sz="0" w:space="0" w:color="auto"/>
                                    <w:left w:val="none" w:sz="0" w:space="0" w:color="auto"/>
                                    <w:bottom w:val="none" w:sz="0" w:space="0" w:color="auto"/>
                                    <w:right w:val="none" w:sz="0" w:space="0" w:color="auto"/>
                                  </w:divBdr>
                                  <w:divsChild>
                                    <w:div w:id="863134804">
                                      <w:marLeft w:val="0"/>
                                      <w:marRight w:val="0"/>
                                      <w:marTop w:val="0"/>
                                      <w:marBottom w:val="0"/>
                                      <w:divBdr>
                                        <w:top w:val="none" w:sz="0" w:space="0" w:color="auto"/>
                                        <w:left w:val="none" w:sz="0" w:space="0" w:color="auto"/>
                                        <w:bottom w:val="none" w:sz="0" w:space="0" w:color="auto"/>
                                        <w:right w:val="none" w:sz="0" w:space="0" w:color="auto"/>
                                      </w:divBdr>
                                      <w:divsChild>
                                        <w:div w:id="112098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83221722">
      <w:bodyDiv w:val="1"/>
      <w:marLeft w:val="0"/>
      <w:marRight w:val="0"/>
      <w:marTop w:val="0"/>
      <w:marBottom w:val="0"/>
      <w:divBdr>
        <w:top w:val="none" w:sz="0" w:space="0" w:color="auto"/>
        <w:left w:val="none" w:sz="0" w:space="0" w:color="auto"/>
        <w:bottom w:val="none" w:sz="0" w:space="0" w:color="auto"/>
        <w:right w:val="none" w:sz="0" w:space="0" w:color="auto"/>
      </w:divBdr>
    </w:div>
    <w:div w:id="1585607470">
      <w:bodyDiv w:val="1"/>
      <w:marLeft w:val="0"/>
      <w:marRight w:val="0"/>
      <w:marTop w:val="0"/>
      <w:marBottom w:val="0"/>
      <w:divBdr>
        <w:top w:val="none" w:sz="0" w:space="0" w:color="auto"/>
        <w:left w:val="none" w:sz="0" w:space="0" w:color="auto"/>
        <w:bottom w:val="none" w:sz="0" w:space="0" w:color="auto"/>
        <w:right w:val="none" w:sz="0" w:space="0" w:color="auto"/>
      </w:divBdr>
    </w:div>
    <w:div w:id="1590697887">
      <w:bodyDiv w:val="1"/>
      <w:marLeft w:val="0"/>
      <w:marRight w:val="0"/>
      <w:marTop w:val="0"/>
      <w:marBottom w:val="0"/>
      <w:divBdr>
        <w:top w:val="none" w:sz="0" w:space="0" w:color="auto"/>
        <w:left w:val="none" w:sz="0" w:space="0" w:color="auto"/>
        <w:bottom w:val="none" w:sz="0" w:space="0" w:color="auto"/>
        <w:right w:val="none" w:sz="0" w:space="0" w:color="auto"/>
      </w:divBdr>
    </w:div>
    <w:div w:id="1595747219">
      <w:bodyDiv w:val="1"/>
      <w:marLeft w:val="0"/>
      <w:marRight w:val="0"/>
      <w:marTop w:val="0"/>
      <w:marBottom w:val="0"/>
      <w:divBdr>
        <w:top w:val="none" w:sz="0" w:space="0" w:color="auto"/>
        <w:left w:val="none" w:sz="0" w:space="0" w:color="auto"/>
        <w:bottom w:val="none" w:sz="0" w:space="0" w:color="auto"/>
        <w:right w:val="none" w:sz="0" w:space="0" w:color="auto"/>
      </w:divBdr>
    </w:div>
    <w:div w:id="1602444967">
      <w:bodyDiv w:val="1"/>
      <w:marLeft w:val="0"/>
      <w:marRight w:val="0"/>
      <w:marTop w:val="0"/>
      <w:marBottom w:val="0"/>
      <w:divBdr>
        <w:top w:val="none" w:sz="0" w:space="0" w:color="auto"/>
        <w:left w:val="none" w:sz="0" w:space="0" w:color="auto"/>
        <w:bottom w:val="none" w:sz="0" w:space="0" w:color="auto"/>
        <w:right w:val="none" w:sz="0" w:space="0" w:color="auto"/>
      </w:divBdr>
    </w:div>
    <w:div w:id="1604144487">
      <w:bodyDiv w:val="1"/>
      <w:marLeft w:val="0"/>
      <w:marRight w:val="0"/>
      <w:marTop w:val="0"/>
      <w:marBottom w:val="0"/>
      <w:divBdr>
        <w:top w:val="none" w:sz="0" w:space="0" w:color="auto"/>
        <w:left w:val="none" w:sz="0" w:space="0" w:color="auto"/>
        <w:bottom w:val="none" w:sz="0" w:space="0" w:color="auto"/>
        <w:right w:val="none" w:sz="0" w:space="0" w:color="auto"/>
      </w:divBdr>
    </w:div>
    <w:div w:id="1605572265">
      <w:bodyDiv w:val="1"/>
      <w:marLeft w:val="0"/>
      <w:marRight w:val="0"/>
      <w:marTop w:val="0"/>
      <w:marBottom w:val="0"/>
      <w:divBdr>
        <w:top w:val="none" w:sz="0" w:space="0" w:color="auto"/>
        <w:left w:val="none" w:sz="0" w:space="0" w:color="auto"/>
        <w:bottom w:val="none" w:sz="0" w:space="0" w:color="auto"/>
        <w:right w:val="none" w:sz="0" w:space="0" w:color="auto"/>
      </w:divBdr>
    </w:div>
    <w:div w:id="1605651015">
      <w:bodyDiv w:val="1"/>
      <w:marLeft w:val="0"/>
      <w:marRight w:val="0"/>
      <w:marTop w:val="0"/>
      <w:marBottom w:val="0"/>
      <w:divBdr>
        <w:top w:val="none" w:sz="0" w:space="0" w:color="auto"/>
        <w:left w:val="none" w:sz="0" w:space="0" w:color="auto"/>
        <w:bottom w:val="none" w:sz="0" w:space="0" w:color="auto"/>
        <w:right w:val="none" w:sz="0" w:space="0" w:color="auto"/>
      </w:divBdr>
    </w:div>
    <w:div w:id="1611932999">
      <w:bodyDiv w:val="1"/>
      <w:marLeft w:val="0"/>
      <w:marRight w:val="0"/>
      <w:marTop w:val="0"/>
      <w:marBottom w:val="0"/>
      <w:divBdr>
        <w:top w:val="none" w:sz="0" w:space="0" w:color="auto"/>
        <w:left w:val="none" w:sz="0" w:space="0" w:color="auto"/>
        <w:bottom w:val="none" w:sz="0" w:space="0" w:color="auto"/>
        <w:right w:val="none" w:sz="0" w:space="0" w:color="auto"/>
      </w:divBdr>
    </w:div>
    <w:div w:id="1614050004">
      <w:bodyDiv w:val="1"/>
      <w:marLeft w:val="0"/>
      <w:marRight w:val="0"/>
      <w:marTop w:val="0"/>
      <w:marBottom w:val="0"/>
      <w:divBdr>
        <w:top w:val="none" w:sz="0" w:space="0" w:color="auto"/>
        <w:left w:val="none" w:sz="0" w:space="0" w:color="auto"/>
        <w:bottom w:val="none" w:sz="0" w:space="0" w:color="auto"/>
        <w:right w:val="none" w:sz="0" w:space="0" w:color="auto"/>
      </w:divBdr>
    </w:div>
    <w:div w:id="1616477176">
      <w:bodyDiv w:val="1"/>
      <w:marLeft w:val="0"/>
      <w:marRight w:val="0"/>
      <w:marTop w:val="0"/>
      <w:marBottom w:val="0"/>
      <w:divBdr>
        <w:top w:val="none" w:sz="0" w:space="0" w:color="auto"/>
        <w:left w:val="none" w:sz="0" w:space="0" w:color="auto"/>
        <w:bottom w:val="none" w:sz="0" w:space="0" w:color="auto"/>
        <w:right w:val="none" w:sz="0" w:space="0" w:color="auto"/>
      </w:divBdr>
    </w:div>
    <w:div w:id="1617561471">
      <w:bodyDiv w:val="1"/>
      <w:marLeft w:val="0"/>
      <w:marRight w:val="0"/>
      <w:marTop w:val="0"/>
      <w:marBottom w:val="0"/>
      <w:divBdr>
        <w:top w:val="none" w:sz="0" w:space="0" w:color="auto"/>
        <w:left w:val="none" w:sz="0" w:space="0" w:color="auto"/>
        <w:bottom w:val="none" w:sz="0" w:space="0" w:color="auto"/>
        <w:right w:val="none" w:sz="0" w:space="0" w:color="auto"/>
      </w:divBdr>
    </w:div>
    <w:div w:id="1617828381">
      <w:bodyDiv w:val="1"/>
      <w:marLeft w:val="0"/>
      <w:marRight w:val="0"/>
      <w:marTop w:val="0"/>
      <w:marBottom w:val="0"/>
      <w:divBdr>
        <w:top w:val="none" w:sz="0" w:space="0" w:color="auto"/>
        <w:left w:val="none" w:sz="0" w:space="0" w:color="auto"/>
        <w:bottom w:val="none" w:sz="0" w:space="0" w:color="auto"/>
        <w:right w:val="none" w:sz="0" w:space="0" w:color="auto"/>
      </w:divBdr>
    </w:div>
    <w:div w:id="1631938771">
      <w:bodyDiv w:val="1"/>
      <w:marLeft w:val="0"/>
      <w:marRight w:val="0"/>
      <w:marTop w:val="0"/>
      <w:marBottom w:val="0"/>
      <w:divBdr>
        <w:top w:val="none" w:sz="0" w:space="0" w:color="auto"/>
        <w:left w:val="none" w:sz="0" w:space="0" w:color="auto"/>
        <w:bottom w:val="none" w:sz="0" w:space="0" w:color="auto"/>
        <w:right w:val="none" w:sz="0" w:space="0" w:color="auto"/>
      </w:divBdr>
    </w:div>
    <w:div w:id="1632247901">
      <w:bodyDiv w:val="1"/>
      <w:marLeft w:val="0"/>
      <w:marRight w:val="0"/>
      <w:marTop w:val="0"/>
      <w:marBottom w:val="0"/>
      <w:divBdr>
        <w:top w:val="none" w:sz="0" w:space="0" w:color="auto"/>
        <w:left w:val="none" w:sz="0" w:space="0" w:color="auto"/>
        <w:bottom w:val="none" w:sz="0" w:space="0" w:color="auto"/>
        <w:right w:val="none" w:sz="0" w:space="0" w:color="auto"/>
      </w:divBdr>
    </w:div>
    <w:div w:id="1634555643">
      <w:bodyDiv w:val="1"/>
      <w:marLeft w:val="0"/>
      <w:marRight w:val="0"/>
      <w:marTop w:val="0"/>
      <w:marBottom w:val="0"/>
      <w:divBdr>
        <w:top w:val="none" w:sz="0" w:space="0" w:color="auto"/>
        <w:left w:val="none" w:sz="0" w:space="0" w:color="auto"/>
        <w:bottom w:val="none" w:sz="0" w:space="0" w:color="auto"/>
        <w:right w:val="none" w:sz="0" w:space="0" w:color="auto"/>
      </w:divBdr>
    </w:div>
    <w:div w:id="1636058627">
      <w:bodyDiv w:val="1"/>
      <w:marLeft w:val="0"/>
      <w:marRight w:val="0"/>
      <w:marTop w:val="0"/>
      <w:marBottom w:val="0"/>
      <w:divBdr>
        <w:top w:val="none" w:sz="0" w:space="0" w:color="auto"/>
        <w:left w:val="none" w:sz="0" w:space="0" w:color="auto"/>
        <w:bottom w:val="none" w:sz="0" w:space="0" w:color="auto"/>
        <w:right w:val="none" w:sz="0" w:space="0" w:color="auto"/>
      </w:divBdr>
    </w:div>
    <w:div w:id="1637834560">
      <w:bodyDiv w:val="1"/>
      <w:marLeft w:val="0"/>
      <w:marRight w:val="0"/>
      <w:marTop w:val="0"/>
      <w:marBottom w:val="0"/>
      <w:divBdr>
        <w:top w:val="none" w:sz="0" w:space="0" w:color="auto"/>
        <w:left w:val="none" w:sz="0" w:space="0" w:color="auto"/>
        <w:bottom w:val="none" w:sz="0" w:space="0" w:color="auto"/>
        <w:right w:val="none" w:sz="0" w:space="0" w:color="auto"/>
      </w:divBdr>
    </w:div>
    <w:div w:id="1640108487">
      <w:bodyDiv w:val="1"/>
      <w:marLeft w:val="0"/>
      <w:marRight w:val="0"/>
      <w:marTop w:val="0"/>
      <w:marBottom w:val="0"/>
      <w:divBdr>
        <w:top w:val="none" w:sz="0" w:space="0" w:color="auto"/>
        <w:left w:val="none" w:sz="0" w:space="0" w:color="auto"/>
        <w:bottom w:val="none" w:sz="0" w:space="0" w:color="auto"/>
        <w:right w:val="none" w:sz="0" w:space="0" w:color="auto"/>
      </w:divBdr>
    </w:div>
    <w:div w:id="1643803959">
      <w:bodyDiv w:val="1"/>
      <w:marLeft w:val="0"/>
      <w:marRight w:val="0"/>
      <w:marTop w:val="0"/>
      <w:marBottom w:val="0"/>
      <w:divBdr>
        <w:top w:val="none" w:sz="0" w:space="0" w:color="auto"/>
        <w:left w:val="none" w:sz="0" w:space="0" w:color="auto"/>
        <w:bottom w:val="none" w:sz="0" w:space="0" w:color="auto"/>
        <w:right w:val="none" w:sz="0" w:space="0" w:color="auto"/>
      </w:divBdr>
      <w:divsChild>
        <w:div w:id="1988971715">
          <w:marLeft w:val="0"/>
          <w:marRight w:val="0"/>
          <w:marTop w:val="0"/>
          <w:marBottom w:val="0"/>
          <w:divBdr>
            <w:top w:val="none" w:sz="0" w:space="0" w:color="auto"/>
            <w:left w:val="none" w:sz="0" w:space="0" w:color="auto"/>
            <w:bottom w:val="none" w:sz="0" w:space="0" w:color="auto"/>
            <w:right w:val="none" w:sz="0" w:space="0" w:color="auto"/>
          </w:divBdr>
          <w:divsChild>
            <w:div w:id="886336145">
              <w:marLeft w:val="0"/>
              <w:marRight w:val="0"/>
              <w:marTop w:val="0"/>
              <w:marBottom w:val="0"/>
              <w:divBdr>
                <w:top w:val="none" w:sz="0" w:space="0" w:color="auto"/>
                <w:left w:val="none" w:sz="0" w:space="0" w:color="auto"/>
                <w:bottom w:val="none" w:sz="0" w:space="0" w:color="auto"/>
                <w:right w:val="none" w:sz="0" w:space="0" w:color="auto"/>
              </w:divBdr>
              <w:divsChild>
                <w:div w:id="520051693">
                  <w:marLeft w:val="0"/>
                  <w:marRight w:val="0"/>
                  <w:marTop w:val="0"/>
                  <w:marBottom w:val="0"/>
                  <w:divBdr>
                    <w:top w:val="none" w:sz="0" w:space="0" w:color="auto"/>
                    <w:left w:val="none" w:sz="0" w:space="0" w:color="auto"/>
                    <w:bottom w:val="none" w:sz="0" w:space="0" w:color="auto"/>
                    <w:right w:val="none" w:sz="0" w:space="0" w:color="auto"/>
                  </w:divBdr>
                  <w:divsChild>
                    <w:div w:id="2146923789">
                      <w:marLeft w:val="0"/>
                      <w:marRight w:val="0"/>
                      <w:marTop w:val="0"/>
                      <w:marBottom w:val="0"/>
                      <w:divBdr>
                        <w:top w:val="none" w:sz="0" w:space="0" w:color="auto"/>
                        <w:left w:val="none" w:sz="0" w:space="0" w:color="auto"/>
                        <w:bottom w:val="none" w:sz="0" w:space="0" w:color="auto"/>
                        <w:right w:val="none" w:sz="0" w:space="0" w:color="auto"/>
                      </w:divBdr>
                      <w:divsChild>
                        <w:div w:id="988442028">
                          <w:marLeft w:val="0"/>
                          <w:marRight w:val="0"/>
                          <w:marTop w:val="0"/>
                          <w:marBottom w:val="0"/>
                          <w:divBdr>
                            <w:top w:val="none" w:sz="0" w:space="0" w:color="auto"/>
                            <w:left w:val="none" w:sz="0" w:space="0" w:color="auto"/>
                            <w:bottom w:val="none" w:sz="0" w:space="0" w:color="auto"/>
                            <w:right w:val="none" w:sz="0" w:space="0" w:color="auto"/>
                          </w:divBdr>
                          <w:divsChild>
                            <w:div w:id="553588082">
                              <w:marLeft w:val="0"/>
                              <w:marRight w:val="0"/>
                              <w:marTop w:val="0"/>
                              <w:marBottom w:val="0"/>
                              <w:divBdr>
                                <w:top w:val="none" w:sz="0" w:space="0" w:color="auto"/>
                                <w:left w:val="none" w:sz="0" w:space="0" w:color="auto"/>
                                <w:bottom w:val="none" w:sz="0" w:space="0" w:color="auto"/>
                                <w:right w:val="none" w:sz="0" w:space="0" w:color="auto"/>
                              </w:divBdr>
                              <w:divsChild>
                                <w:div w:id="582225772">
                                  <w:marLeft w:val="0"/>
                                  <w:marRight w:val="0"/>
                                  <w:marTop w:val="0"/>
                                  <w:marBottom w:val="0"/>
                                  <w:divBdr>
                                    <w:top w:val="none" w:sz="0" w:space="0" w:color="auto"/>
                                    <w:left w:val="none" w:sz="0" w:space="0" w:color="auto"/>
                                    <w:bottom w:val="none" w:sz="0" w:space="0" w:color="auto"/>
                                    <w:right w:val="none" w:sz="0" w:space="0" w:color="auto"/>
                                  </w:divBdr>
                                  <w:divsChild>
                                    <w:div w:id="2052459078">
                                      <w:marLeft w:val="0"/>
                                      <w:marRight w:val="0"/>
                                      <w:marTop w:val="0"/>
                                      <w:marBottom w:val="0"/>
                                      <w:divBdr>
                                        <w:top w:val="none" w:sz="0" w:space="0" w:color="auto"/>
                                        <w:left w:val="none" w:sz="0" w:space="0" w:color="auto"/>
                                        <w:bottom w:val="none" w:sz="0" w:space="0" w:color="auto"/>
                                        <w:right w:val="none" w:sz="0" w:space="0" w:color="auto"/>
                                      </w:divBdr>
                                      <w:divsChild>
                                        <w:div w:id="1970013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44431465">
      <w:bodyDiv w:val="1"/>
      <w:marLeft w:val="0"/>
      <w:marRight w:val="0"/>
      <w:marTop w:val="0"/>
      <w:marBottom w:val="0"/>
      <w:divBdr>
        <w:top w:val="none" w:sz="0" w:space="0" w:color="auto"/>
        <w:left w:val="none" w:sz="0" w:space="0" w:color="auto"/>
        <w:bottom w:val="none" w:sz="0" w:space="0" w:color="auto"/>
        <w:right w:val="none" w:sz="0" w:space="0" w:color="auto"/>
      </w:divBdr>
    </w:div>
    <w:div w:id="1653561219">
      <w:bodyDiv w:val="1"/>
      <w:marLeft w:val="0"/>
      <w:marRight w:val="0"/>
      <w:marTop w:val="0"/>
      <w:marBottom w:val="0"/>
      <w:divBdr>
        <w:top w:val="none" w:sz="0" w:space="0" w:color="auto"/>
        <w:left w:val="none" w:sz="0" w:space="0" w:color="auto"/>
        <w:bottom w:val="none" w:sz="0" w:space="0" w:color="auto"/>
        <w:right w:val="none" w:sz="0" w:space="0" w:color="auto"/>
      </w:divBdr>
    </w:div>
    <w:div w:id="1654719109">
      <w:bodyDiv w:val="1"/>
      <w:marLeft w:val="0"/>
      <w:marRight w:val="0"/>
      <w:marTop w:val="0"/>
      <w:marBottom w:val="0"/>
      <w:divBdr>
        <w:top w:val="none" w:sz="0" w:space="0" w:color="auto"/>
        <w:left w:val="none" w:sz="0" w:space="0" w:color="auto"/>
        <w:bottom w:val="none" w:sz="0" w:space="0" w:color="auto"/>
        <w:right w:val="none" w:sz="0" w:space="0" w:color="auto"/>
      </w:divBdr>
    </w:div>
    <w:div w:id="1655526880">
      <w:bodyDiv w:val="1"/>
      <w:marLeft w:val="0"/>
      <w:marRight w:val="0"/>
      <w:marTop w:val="0"/>
      <w:marBottom w:val="0"/>
      <w:divBdr>
        <w:top w:val="none" w:sz="0" w:space="0" w:color="auto"/>
        <w:left w:val="none" w:sz="0" w:space="0" w:color="auto"/>
        <w:bottom w:val="none" w:sz="0" w:space="0" w:color="auto"/>
        <w:right w:val="none" w:sz="0" w:space="0" w:color="auto"/>
      </w:divBdr>
    </w:div>
    <w:div w:id="1656375892">
      <w:bodyDiv w:val="1"/>
      <w:marLeft w:val="0"/>
      <w:marRight w:val="0"/>
      <w:marTop w:val="0"/>
      <w:marBottom w:val="0"/>
      <w:divBdr>
        <w:top w:val="none" w:sz="0" w:space="0" w:color="auto"/>
        <w:left w:val="none" w:sz="0" w:space="0" w:color="auto"/>
        <w:bottom w:val="none" w:sz="0" w:space="0" w:color="auto"/>
        <w:right w:val="none" w:sz="0" w:space="0" w:color="auto"/>
      </w:divBdr>
    </w:div>
    <w:div w:id="1658219547">
      <w:bodyDiv w:val="1"/>
      <w:marLeft w:val="0"/>
      <w:marRight w:val="0"/>
      <w:marTop w:val="0"/>
      <w:marBottom w:val="0"/>
      <w:divBdr>
        <w:top w:val="none" w:sz="0" w:space="0" w:color="auto"/>
        <w:left w:val="none" w:sz="0" w:space="0" w:color="auto"/>
        <w:bottom w:val="none" w:sz="0" w:space="0" w:color="auto"/>
        <w:right w:val="none" w:sz="0" w:space="0" w:color="auto"/>
      </w:divBdr>
    </w:div>
    <w:div w:id="1660621447">
      <w:bodyDiv w:val="1"/>
      <w:marLeft w:val="0"/>
      <w:marRight w:val="0"/>
      <w:marTop w:val="0"/>
      <w:marBottom w:val="0"/>
      <w:divBdr>
        <w:top w:val="none" w:sz="0" w:space="0" w:color="auto"/>
        <w:left w:val="none" w:sz="0" w:space="0" w:color="auto"/>
        <w:bottom w:val="none" w:sz="0" w:space="0" w:color="auto"/>
        <w:right w:val="none" w:sz="0" w:space="0" w:color="auto"/>
      </w:divBdr>
    </w:div>
    <w:div w:id="1663657278">
      <w:bodyDiv w:val="1"/>
      <w:marLeft w:val="0"/>
      <w:marRight w:val="0"/>
      <w:marTop w:val="0"/>
      <w:marBottom w:val="0"/>
      <w:divBdr>
        <w:top w:val="none" w:sz="0" w:space="0" w:color="auto"/>
        <w:left w:val="none" w:sz="0" w:space="0" w:color="auto"/>
        <w:bottom w:val="none" w:sz="0" w:space="0" w:color="auto"/>
        <w:right w:val="none" w:sz="0" w:space="0" w:color="auto"/>
      </w:divBdr>
    </w:div>
    <w:div w:id="1664703076">
      <w:bodyDiv w:val="1"/>
      <w:marLeft w:val="0"/>
      <w:marRight w:val="0"/>
      <w:marTop w:val="0"/>
      <w:marBottom w:val="0"/>
      <w:divBdr>
        <w:top w:val="none" w:sz="0" w:space="0" w:color="auto"/>
        <w:left w:val="none" w:sz="0" w:space="0" w:color="auto"/>
        <w:bottom w:val="none" w:sz="0" w:space="0" w:color="auto"/>
        <w:right w:val="none" w:sz="0" w:space="0" w:color="auto"/>
      </w:divBdr>
    </w:div>
    <w:div w:id="1668242338">
      <w:bodyDiv w:val="1"/>
      <w:marLeft w:val="0"/>
      <w:marRight w:val="0"/>
      <w:marTop w:val="0"/>
      <w:marBottom w:val="0"/>
      <w:divBdr>
        <w:top w:val="none" w:sz="0" w:space="0" w:color="auto"/>
        <w:left w:val="none" w:sz="0" w:space="0" w:color="auto"/>
        <w:bottom w:val="none" w:sz="0" w:space="0" w:color="auto"/>
        <w:right w:val="none" w:sz="0" w:space="0" w:color="auto"/>
      </w:divBdr>
    </w:div>
    <w:div w:id="1673952483">
      <w:bodyDiv w:val="1"/>
      <w:marLeft w:val="0"/>
      <w:marRight w:val="0"/>
      <w:marTop w:val="0"/>
      <w:marBottom w:val="0"/>
      <w:divBdr>
        <w:top w:val="none" w:sz="0" w:space="0" w:color="auto"/>
        <w:left w:val="none" w:sz="0" w:space="0" w:color="auto"/>
        <w:bottom w:val="none" w:sz="0" w:space="0" w:color="auto"/>
        <w:right w:val="none" w:sz="0" w:space="0" w:color="auto"/>
      </w:divBdr>
    </w:div>
    <w:div w:id="1674599918">
      <w:bodyDiv w:val="1"/>
      <w:marLeft w:val="0"/>
      <w:marRight w:val="0"/>
      <w:marTop w:val="0"/>
      <w:marBottom w:val="0"/>
      <w:divBdr>
        <w:top w:val="none" w:sz="0" w:space="0" w:color="auto"/>
        <w:left w:val="none" w:sz="0" w:space="0" w:color="auto"/>
        <w:bottom w:val="none" w:sz="0" w:space="0" w:color="auto"/>
        <w:right w:val="none" w:sz="0" w:space="0" w:color="auto"/>
      </w:divBdr>
    </w:div>
    <w:div w:id="1676109974">
      <w:bodyDiv w:val="1"/>
      <w:marLeft w:val="0"/>
      <w:marRight w:val="0"/>
      <w:marTop w:val="0"/>
      <w:marBottom w:val="0"/>
      <w:divBdr>
        <w:top w:val="none" w:sz="0" w:space="0" w:color="auto"/>
        <w:left w:val="none" w:sz="0" w:space="0" w:color="auto"/>
        <w:bottom w:val="none" w:sz="0" w:space="0" w:color="auto"/>
        <w:right w:val="none" w:sz="0" w:space="0" w:color="auto"/>
      </w:divBdr>
      <w:divsChild>
        <w:div w:id="136649199">
          <w:marLeft w:val="0"/>
          <w:marRight w:val="0"/>
          <w:marTop w:val="0"/>
          <w:marBottom w:val="0"/>
          <w:divBdr>
            <w:top w:val="none" w:sz="0" w:space="0" w:color="auto"/>
            <w:left w:val="none" w:sz="0" w:space="0" w:color="auto"/>
            <w:bottom w:val="none" w:sz="0" w:space="0" w:color="auto"/>
            <w:right w:val="none" w:sz="0" w:space="0" w:color="auto"/>
          </w:divBdr>
          <w:divsChild>
            <w:div w:id="537620748">
              <w:marLeft w:val="0"/>
              <w:marRight w:val="0"/>
              <w:marTop w:val="0"/>
              <w:marBottom w:val="0"/>
              <w:divBdr>
                <w:top w:val="none" w:sz="0" w:space="0" w:color="auto"/>
                <w:left w:val="none" w:sz="0" w:space="0" w:color="auto"/>
                <w:bottom w:val="none" w:sz="0" w:space="0" w:color="auto"/>
                <w:right w:val="none" w:sz="0" w:space="0" w:color="auto"/>
              </w:divBdr>
              <w:divsChild>
                <w:div w:id="988901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8342544">
      <w:bodyDiv w:val="1"/>
      <w:marLeft w:val="0"/>
      <w:marRight w:val="0"/>
      <w:marTop w:val="0"/>
      <w:marBottom w:val="0"/>
      <w:divBdr>
        <w:top w:val="none" w:sz="0" w:space="0" w:color="auto"/>
        <w:left w:val="none" w:sz="0" w:space="0" w:color="auto"/>
        <w:bottom w:val="none" w:sz="0" w:space="0" w:color="auto"/>
        <w:right w:val="none" w:sz="0" w:space="0" w:color="auto"/>
      </w:divBdr>
    </w:div>
    <w:div w:id="1683505374">
      <w:bodyDiv w:val="1"/>
      <w:marLeft w:val="0"/>
      <w:marRight w:val="0"/>
      <w:marTop w:val="0"/>
      <w:marBottom w:val="0"/>
      <w:divBdr>
        <w:top w:val="none" w:sz="0" w:space="0" w:color="auto"/>
        <w:left w:val="none" w:sz="0" w:space="0" w:color="auto"/>
        <w:bottom w:val="none" w:sz="0" w:space="0" w:color="auto"/>
        <w:right w:val="none" w:sz="0" w:space="0" w:color="auto"/>
      </w:divBdr>
    </w:div>
    <w:div w:id="1686206810">
      <w:bodyDiv w:val="1"/>
      <w:marLeft w:val="0"/>
      <w:marRight w:val="0"/>
      <w:marTop w:val="0"/>
      <w:marBottom w:val="0"/>
      <w:divBdr>
        <w:top w:val="none" w:sz="0" w:space="0" w:color="auto"/>
        <w:left w:val="none" w:sz="0" w:space="0" w:color="auto"/>
        <w:bottom w:val="none" w:sz="0" w:space="0" w:color="auto"/>
        <w:right w:val="none" w:sz="0" w:space="0" w:color="auto"/>
      </w:divBdr>
    </w:div>
    <w:div w:id="1687511620">
      <w:bodyDiv w:val="1"/>
      <w:marLeft w:val="0"/>
      <w:marRight w:val="0"/>
      <w:marTop w:val="0"/>
      <w:marBottom w:val="0"/>
      <w:divBdr>
        <w:top w:val="none" w:sz="0" w:space="0" w:color="auto"/>
        <w:left w:val="none" w:sz="0" w:space="0" w:color="auto"/>
        <w:bottom w:val="none" w:sz="0" w:space="0" w:color="auto"/>
        <w:right w:val="none" w:sz="0" w:space="0" w:color="auto"/>
      </w:divBdr>
    </w:div>
    <w:div w:id="1687516701">
      <w:bodyDiv w:val="1"/>
      <w:marLeft w:val="0"/>
      <w:marRight w:val="0"/>
      <w:marTop w:val="0"/>
      <w:marBottom w:val="0"/>
      <w:divBdr>
        <w:top w:val="none" w:sz="0" w:space="0" w:color="auto"/>
        <w:left w:val="none" w:sz="0" w:space="0" w:color="auto"/>
        <w:bottom w:val="none" w:sz="0" w:space="0" w:color="auto"/>
        <w:right w:val="none" w:sz="0" w:space="0" w:color="auto"/>
      </w:divBdr>
    </w:div>
    <w:div w:id="1688562794">
      <w:bodyDiv w:val="1"/>
      <w:marLeft w:val="0"/>
      <w:marRight w:val="0"/>
      <w:marTop w:val="0"/>
      <w:marBottom w:val="0"/>
      <w:divBdr>
        <w:top w:val="none" w:sz="0" w:space="0" w:color="auto"/>
        <w:left w:val="none" w:sz="0" w:space="0" w:color="auto"/>
        <w:bottom w:val="none" w:sz="0" w:space="0" w:color="auto"/>
        <w:right w:val="none" w:sz="0" w:space="0" w:color="auto"/>
      </w:divBdr>
    </w:div>
    <w:div w:id="1690401484">
      <w:bodyDiv w:val="1"/>
      <w:marLeft w:val="0"/>
      <w:marRight w:val="0"/>
      <w:marTop w:val="0"/>
      <w:marBottom w:val="0"/>
      <w:divBdr>
        <w:top w:val="none" w:sz="0" w:space="0" w:color="auto"/>
        <w:left w:val="none" w:sz="0" w:space="0" w:color="auto"/>
        <w:bottom w:val="none" w:sz="0" w:space="0" w:color="auto"/>
        <w:right w:val="none" w:sz="0" w:space="0" w:color="auto"/>
      </w:divBdr>
    </w:div>
    <w:div w:id="1712614460">
      <w:bodyDiv w:val="1"/>
      <w:marLeft w:val="0"/>
      <w:marRight w:val="0"/>
      <w:marTop w:val="0"/>
      <w:marBottom w:val="0"/>
      <w:divBdr>
        <w:top w:val="none" w:sz="0" w:space="0" w:color="auto"/>
        <w:left w:val="none" w:sz="0" w:space="0" w:color="auto"/>
        <w:bottom w:val="none" w:sz="0" w:space="0" w:color="auto"/>
        <w:right w:val="none" w:sz="0" w:space="0" w:color="auto"/>
      </w:divBdr>
    </w:div>
    <w:div w:id="1712807801">
      <w:bodyDiv w:val="1"/>
      <w:marLeft w:val="0"/>
      <w:marRight w:val="0"/>
      <w:marTop w:val="0"/>
      <w:marBottom w:val="0"/>
      <w:divBdr>
        <w:top w:val="none" w:sz="0" w:space="0" w:color="auto"/>
        <w:left w:val="none" w:sz="0" w:space="0" w:color="auto"/>
        <w:bottom w:val="none" w:sz="0" w:space="0" w:color="auto"/>
        <w:right w:val="none" w:sz="0" w:space="0" w:color="auto"/>
      </w:divBdr>
    </w:div>
    <w:div w:id="1713772438">
      <w:bodyDiv w:val="1"/>
      <w:marLeft w:val="0"/>
      <w:marRight w:val="0"/>
      <w:marTop w:val="0"/>
      <w:marBottom w:val="0"/>
      <w:divBdr>
        <w:top w:val="none" w:sz="0" w:space="0" w:color="auto"/>
        <w:left w:val="none" w:sz="0" w:space="0" w:color="auto"/>
        <w:bottom w:val="none" w:sz="0" w:space="0" w:color="auto"/>
        <w:right w:val="none" w:sz="0" w:space="0" w:color="auto"/>
      </w:divBdr>
    </w:div>
    <w:div w:id="1713966903">
      <w:bodyDiv w:val="1"/>
      <w:marLeft w:val="0"/>
      <w:marRight w:val="0"/>
      <w:marTop w:val="0"/>
      <w:marBottom w:val="0"/>
      <w:divBdr>
        <w:top w:val="none" w:sz="0" w:space="0" w:color="auto"/>
        <w:left w:val="none" w:sz="0" w:space="0" w:color="auto"/>
        <w:bottom w:val="none" w:sz="0" w:space="0" w:color="auto"/>
        <w:right w:val="none" w:sz="0" w:space="0" w:color="auto"/>
      </w:divBdr>
    </w:div>
    <w:div w:id="1714815345">
      <w:bodyDiv w:val="1"/>
      <w:marLeft w:val="0"/>
      <w:marRight w:val="0"/>
      <w:marTop w:val="0"/>
      <w:marBottom w:val="0"/>
      <w:divBdr>
        <w:top w:val="none" w:sz="0" w:space="0" w:color="auto"/>
        <w:left w:val="none" w:sz="0" w:space="0" w:color="auto"/>
        <w:bottom w:val="none" w:sz="0" w:space="0" w:color="auto"/>
        <w:right w:val="none" w:sz="0" w:space="0" w:color="auto"/>
      </w:divBdr>
    </w:div>
    <w:div w:id="1715542133">
      <w:bodyDiv w:val="1"/>
      <w:marLeft w:val="0"/>
      <w:marRight w:val="0"/>
      <w:marTop w:val="0"/>
      <w:marBottom w:val="0"/>
      <w:divBdr>
        <w:top w:val="none" w:sz="0" w:space="0" w:color="auto"/>
        <w:left w:val="none" w:sz="0" w:space="0" w:color="auto"/>
        <w:bottom w:val="none" w:sz="0" w:space="0" w:color="auto"/>
        <w:right w:val="none" w:sz="0" w:space="0" w:color="auto"/>
      </w:divBdr>
    </w:div>
    <w:div w:id="1716730415">
      <w:bodyDiv w:val="1"/>
      <w:marLeft w:val="0"/>
      <w:marRight w:val="0"/>
      <w:marTop w:val="0"/>
      <w:marBottom w:val="0"/>
      <w:divBdr>
        <w:top w:val="none" w:sz="0" w:space="0" w:color="auto"/>
        <w:left w:val="none" w:sz="0" w:space="0" w:color="auto"/>
        <w:bottom w:val="none" w:sz="0" w:space="0" w:color="auto"/>
        <w:right w:val="none" w:sz="0" w:space="0" w:color="auto"/>
      </w:divBdr>
    </w:div>
    <w:div w:id="1722243132">
      <w:bodyDiv w:val="1"/>
      <w:marLeft w:val="0"/>
      <w:marRight w:val="0"/>
      <w:marTop w:val="0"/>
      <w:marBottom w:val="0"/>
      <w:divBdr>
        <w:top w:val="none" w:sz="0" w:space="0" w:color="auto"/>
        <w:left w:val="none" w:sz="0" w:space="0" w:color="auto"/>
        <w:bottom w:val="none" w:sz="0" w:space="0" w:color="auto"/>
        <w:right w:val="none" w:sz="0" w:space="0" w:color="auto"/>
      </w:divBdr>
    </w:div>
    <w:div w:id="1722290581">
      <w:bodyDiv w:val="1"/>
      <w:marLeft w:val="0"/>
      <w:marRight w:val="0"/>
      <w:marTop w:val="0"/>
      <w:marBottom w:val="0"/>
      <w:divBdr>
        <w:top w:val="none" w:sz="0" w:space="0" w:color="auto"/>
        <w:left w:val="none" w:sz="0" w:space="0" w:color="auto"/>
        <w:bottom w:val="none" w:sz="0" w:space="0" w:color="auto"/>
        <w:right w:val="none" w:sz="0" w:space="0" w:color="auto"/>
      </w:divBdr>
      <w:divsChild>
        <w:div w:id="100225513">
          <w:marLeft w:val="0"/>
          <w:marRight w:val="0"/>
          <w:marTop w:val="0"/>
          <w:marBottom w:val="0"/>
          <w:divBdr>
            <w:top w:val="none" w:sz="0" w:space="0" w:color="auto"/>
            <w:left w:val="none" w:sz="0" w:space="0" w:color="auto"/>
            <w:bottom w:val="none" w:sz="0" w:space="0" w:color="auto"/>
            <w:right w:val="none" w:sz="0" w:space="0" w:color="auto"/>
          </w:divBdr>
          <w:divsChild>
            <w:div w:id="1895508191">
              <w:marLeft w:val="0"/>
              <w:marRight w:val="0"/>
              <w:marTop w:val="0"/>
              <w:marBottom w:val="0"/>
              <w:divBdr>
                <w:top w:val="none" w:sz="0" w:space="0" w:color="auto"/>
                <w:left w:val="none" w:sz="0" w:space="0" w:color="auto"/>
                <w:bottom w:val="none" w:sz="0" w:space="0" w:color="auto"/>
                <w:right w:val="none" w:sz="0" w:space="0" w:color="auto"/>
              </w:divBdr>
              <w:divsChild>
                <w:div w:id="1682659384">
                  <w:marLeft w:val="0"/>
                  <w:marRight w:val="0"/>
                  <w:marTop w:val="0"/>
                  <w:marBottom w:val="0"/>
                  <w:divBdr>
                    <w:top w:val="none" w:sz="0" w:space="0" w:color="auto"/>
                    <w:left w:val="none" w:sz="0" w:space="0" w:color="auto"/>
                    <w:bottom w:val="none" w:sz="0" w:space="0" w:color="auto"/>
                    <w:right w:val="none" w:sz="0" w:space="0" w:color="auto"/>
                  </w:divBdr>
                  <w:divsChild>
                    <w:div w:id="646590780">
                      <w:marLeft w:val="0"/>
                      <w:marRight w:val="0"/>
                      <w:marTop w:val="0"/>
                      <w:marBottom w:val="0"/>
                      <w:divBdr>
                        <w:top w:val="none" w:sz="0" w:space="0" w:color="auto"/>
                        <w:left w:val="none" w:sz="0" w:space="0" w:color="auto"/>
                        <w:bottom w:val="none" w:sz="0" w:space="0" w:color="auto"/>
                        <w:right w:val="none" w:sz="0" w:space="0" w:color="auto"/>
                      </w:divBdr>
                      <w:divsChild>
                        <w:div w:id="1248923833">
                          <w:marLeft w:val="0"/>
                          <w:marRight w:val="0"/>
                          <w:marTop w:val="0"/>
                          <w:marBottom w:val="0"/>
                          <w:divBdr>
                            <w:top w:val="none" w:sz="0" w:space="0" w:color="auto"/>
                            <w:left w:val="none" w:sz="0" w:space="0" w:color="auto"/>
                            <w:bottom w:val="none" w:sz="0" w:space="0" w:color="auto"/>
                            <w:right w:val="none" w:sz="0" w:space="0" w:color="auto"/>
                          </w:divBdr>
                          <w:divsChild>
                            <w:div w:id="714352301">
                              <w:marLeft w:val="0"/>
                              <w:marRight w:val="0"/>
                              <w:marTop w:val="0"/>
                              <w:marBottom w:val="0"/>
                              <w:divBdr>
                                <w:top w:val="none" w:sz="0" w:space="0" w:color="auto"/>
                                <w:left w:val="none" w:sz="0" w:space="0" w:color="auto"/>
                                <w:bottom w:val="none" w:sz="0" w:space="0" w:color="auto"/>
                                <w:right w:val="none" w:sz="0" w:space="0" w:color="auto"/>
                              </w:divBdr>
                              <w:divsChild>
                                <w:div w:id="733429835">
                                  <w:marLeft w:val="0"/>
                                  <w:marRight w:val="0"/>
                                  <w:marTop w:val="0"/>
                                  <w:marBottom w:val="150"/>
                                  <w:divBdr>
                                    <w:top w:val="none" w:sz="0" w:space="0" w:color="auto"/>
                                    <w:left w:val="none" w:sz="0" w:space="0" w:color="auto"/>
                                    <w:bottom w:val="none" w:sz="0" w:space="0" w:color="auto"/>
                                    <w:right w:val="none" w:sz="0" w:space="0" w:color="auto"/>
                                  </w:divBdr>
                                  <w:divsChild>
                                    <w:div w:id="1214730150">
                                      <w:marLeft w:val="0"/>
                                      <w:marRight w:val="0"/>
                                      <w:marTop w:val="0"/>
                                      <w:marBottom w:val="0"/>
                                      <w:divBdr>
                                        <w:top w:val="none" w:sz="0" w:space="0" w:color="auto"/>
                                        <w:left w:val="none" w:sz="0" w:space="0" w:color="auto"/>
                                        <w:bottom w:val="none" w:sz="0" w:space="0" w:color="auto"/>
                                        <w:right w:val="none" w:sz="0" w:space="0" w:color="auto"/>
                                      </w:divBdr>
                                      <w:divsChild>
                                        <w:div w:id="1367024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23555017">
      <w:bodyDiv w:val="1"/>
      <w:marLeft w:val="0"/>
      <w:marRight w:val="0"/>
      <w:marTop w:val="0"/>
      <w:marBottom w:val="0"/>
      <w:divBdr>
        <w:top w:val="none" w:sz="0" w:space="0" w:color="auto"/>
        <w:left w:val="none" w:sz="0" w:space="0" w:color="auto"/>
        <w:bottom w:val="none" w:sz="0" w:space="0" w:color="auto"/>
        <w:right w:val="none" w:sz="0" w:space="0" w:color="auto"/>
      </w:divBdr>
    </w:div>
    <w:div w:id="1728800688">
      <w:bodyDiv w:val="1"/>
      <w:marLeft w:val="0"/>
      <w:marRight w:val="0"/>
      <w:marTop w:val="0"/>
      <w:marBottom w:val="0"/>
      <w:divBdr>
        <w:top w:val="none" w:sz="0" w:space="0" w:color="auto"/>
        <w:left w:val="none" w:sz="0" w:space="0" w:color="auto"/>
        <w:bottom w:val="none" w:sz="0" w:space="0" w:color="auto"/>
        <w:right w:val="none" w:sz="0" w:space="0" w:color="auto"/>
      </w:divBdr>
    </w:div>
    <w:div w:id="1730420708">
      <w:bodyDiv w:val="1"/>
      <w:marLeft w:val="0"/>
      <w:marRight w:val="0"/>
      <w:marTop w:val="0"/>
      <w:marBottom w:val="0"/>
      <w:divBdr>
        <w:top w:val="none" w:sz="0" w:space="0" w:color="auto"/>
        <w:left w:val="none" w:sz="0" w:space="0" w:color="auto"/>
        <w:bottom w:val="none" w:sz="0" w:space="0" w:color="auto"/>
        <w:right w:val="none" w:sz="0" w:space="0" w:color="auto"/>
      </w:divBdr>
      <w:divsChild>
        <w:div w:id="1544825511">
          <w:marLeft w:val="0"/>
          <w:marRight w:val="0"/>
          <w:marTop w:val="0"/>
          <w:marBottom w:val="0"/>
          <w:divBdr>
            <w:top w:val="none" w:sz="0" w:space="0" w:color="auto"/>
            <w:left w:val="none" w:sz="0" w:space="0" w:color="auto"/>
            <w:bottom w:val="none" w:sz="0" w:space="0" w:color="auto"/>
            <w:right w:val="none" w:sz="0" w:space="0" w:color="auto"/>
          </w:divBdr>
          <w:divsChild>
            <w:div w:id="1033918352">
              <w:marLeft w:val="0"/>
              <w:marRight w:val="0"/>
              <w:marTop w:val="0"/>
              <w:marBottom w:val="0"/>
              <w:divBdr>
                <w:top w:val="none" w:sz="0" w:space="0" w:color="auto"/>
                <w:left w:val="none" w:sz="0" w:space="0" w:color="auto"/>
                <w:bottom w:val="none" w:sz="0" w:space="0" w:color="auto"/>
                <w:right w:val="none" w:sz="0" w:space="0" w:color="auto"/>
              </w:divBdr>
              <w:divsChild>
                <w:div w:id="2004968533">
                  <w:marLeft w:val="0"/>
                  <w:marRight w:val="0"/>
                  <w:marTop w:val="0"/>
                  <w:marBottom w:val="0"/>
                  <w:divBdr>
                    <w:top w:val="none" w:sz="0" w:space="0" w:color="auto"/>
                    <w:left w:val="none" w:sz="0" w:space="0" w:color="auto"/>
                    <w:bottom w:val="none" w:sz="0" w:space="0" w:color="auto"/>
                    <w:right w:val="none" w:sz="0" w:space="0" w:color="auto"/>
                  </w:divBdr>
                  <w:divsChild>
                    <w:div w:id="314535820">
                      <w:marLeft w:val="0"/>
                      <w:marRight w:val="0"/>
                      <w:marTop w:val="0"/>
                      <w:marBottom w:val="0"/>
                      <w:divBdr>
                        <w:top w:val="none" w:sz="0" w:space="0" w:color="auto"/>
                        <w:left w:val="none" w:sz="0" w:space="0" w:color="auto"/>
                        <w:bottom w:val="none" w:sz="0" w:space="0" w:color="auto"/>
                        <w:right w:val="none" w:sz="0" w:space="0" w:color="auto"/>
                      </w:divBdr>
                      <w:divsChild>
                        <w:div w:id="1794860710">
                          <w:marLeft w:val="0"/>
                          <w:marRight w:val="0"/>
                          <w:marTop w:val="100"/>
                          <w:marBottom w:val="100"/>
                          <w:divBdr>
                            <w:top w:val="none" w:sz="0" w:space="0" w:color="auto"/>
                            <w:left w:val="none" w:sz="0" w:space="0" w:color="auto"/>
                            <w:bottom w:val="none" w:sz="0" w:space="0" w:color="auto"/>
                            <w:right w:val="none" w:sz="0" w:space="0" w:color="auto"/>
                          </w:divBdr>
                          <w:divsChild>
                            <w:div w:id="1877114021">
                              <w:marLeft w:val="0"/>
                              <w:marRight w:val="0"/>
                              <w:marTop w:val="0"/>
                              <w:marBottom w:val="0"/>
                              <w:divBdr>
                                <w:top w:val="none" w:sz="0" w:space="0" w:color="auto"/>
                                <w:left w:val="none" w:sz="0" w:space="0" w:color="auto"/>
                                <w:bottom w:val="none" w:sz="0" w:space="0" w:color="auto"/>
                                <w:right w:val="none" w:sz="0" w:space="0" w:color="auto"/>
                              </w:divBdr>
                              <w:divsChild>
                                <w:div w:id="122385662">
                                  <w:marLeft w:val="0"/>
                                  <w:marRight w:val="0"/>
                                  <w:marTop w:val="0"/>
                                  <w:marBottom w:val="0"/>
                                  <w:divBdr>
                                    <w:top w:val="none" w:sz="0" w:space="0" w:color="auto"/>
                                    <w:left w:val="none" w:sz="0" w:space="0" w:color="auto"/>
                                    <w:bottom w:val="none" w:sz="0" w:space="0" w:color="auto"/>
                                    <w:right w:val="none" w:sz="0" w:space="0" w:color="auto"/>
                                  </w:divBdr>
                                  <w:divsChild>
                                    <w:div w:id="1507668939">
                                      <w:marLeft w:val="0"/>
                                      <w:marRight w:val="0"/>
                                      <w:marTop w:val="0"/>
                                      <w:marBottom w:val="0"/>
                                      <w:divBdr>
                                        <w:top w:val="none" w:sz="0" w:space="0" w:color="auto"/>
                                        <w:left w:val="none" w:sz="0" w:space="0" w:color="auto"/>
                                        <w:bottom w:val="none" w:sz="0" w:space="0" w:color="auto"/>
                                        <w:right w:val="none" w:sz="0" w:space="0" w:color="auto"/>
                                      </w:divBdr>
                                      <w:divsChild>
                                        <w:div w:id="753816948">
                                          <w:marLeft w:val="0"/>
                                          <w:marRight w:val="0"/>
                                          <w:marTop w:val="0"/>
                                          <w:marBottom w:val="0"/>
                                          <w:divBdr>
                                            <w:top w:val="none" w:sz="0" w:space="0" w:color="auto"/>
                                            <w:left w:val="none" w:sz="0" w:space="0" w:color="auto"/>
                                            <w:bottom w:val="none" w:sz="0" w:space="0" w:color="auto"/>
                                            <w:right w:val="none" w:sz="0" w:space="0" w:color="auto"/>
                                          </w:divBdr>
                                          <w:divsChild>
                                            <w:div w:id="1231034911">
                                              <w:marLeft w:val="0"/>
                                              <w:marRight w:val="0"/>
                                              <w:marTop w:val="0"/>
                                              <w:marBottom w:val="0"/>
                                              <w:divBdr>
                                                <w:top w:val="none" w:sz="0" w:space="0" w:color="auto"/>
                                                <w:left w:val="none" w:sz="0" w:space="0" w:color="auto"/>
                                                <w:bottom w:val="none" w:sz="0" w:space="0" w:color="auto"/>
                                                <w:right w:val="none" w:sz="0" w:space="0" w:color="auto"/>
                                              </w:divBdr>
                                              <w:divsChild>
                                                <w:div w:id="1113135104">
                                                  <w:marLeft w:val="0"/>
                                                  <w:marRight w:val="0"/>
                                                  <w:marTop w:val="0"/>
                                                  <w:marBottom w:val="0"/>
                                                  <w:divBdr>
                                                    <w:top w:val="none" w:sz="0" w:space="0" w:color="auto"/>
                                                    <w:left w:val="none" w:sz="0" w:space="0" w:color="auto"/>
                                                    <w:bottom w:val="none" w:sz="0" w:space="0" w:color="auto"/>
                                                    <w:right w:val="none" w:sz="0" w:space="0" w:color="auto"/>
                                                  </w:divBdr>
                                                  <w:divsChild>
                                                    <w:div w:id="598292115">
                                                      <w:marLeft w:val="0"/>
                                                      <w:marRight w:val="0"/>
                                                      <w:marTop w:val="0"/>
                                                      <w:marBottom w:val="0"/>
                                                      <w:divBdr>
                                                        <w:top w:val="none" w:sz="0" w:space="0" w:color="auto"/>
                                                        <w:left w:val="none" w:sz="0" w:space="0" w:color="auto"/>
                                                        <w:bottom w:val="none" w:sz="0" w:space="0" w:color="auto"/>
                                                        <w:right w:val="none" w:sz="0" w:space="0" w:color="auto"/>
                                                      </w:divBdr>
                                                      <w:divsChild>
                                                        <w:div w:id="1203594882">
                                                          <w:marLeft w:val="0"/>
                                                          <w:marRight w:val="0"/>
                                                          <w:marTop w:val="0"/>
                                                          <w:marBottom w:val="0"/>
                                                          <w:divBdr>
                                                            <w:top w:val="none" w:sz="0" w:space="0" w:color="auto"/>
                                                            <w:left w:val="none" w:sz="0" w:space="0" w:color="auto"/>
                                                            <w:bottom w:val="none" w:sz="0" w:space="0" w:color="auto"/>
                                                            <w:right w:val="none" w:sz="0" w:space="0" w:color="auto"/>
                                                          </w:divBdr>
                                                          <w:divsChild>
                                                            <w:div w:id="2000228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733234587">
      <w:bodyDiv w:val="1"/>
      <w:marLeft w:val="0"/>
      <w:marRight w:val="0"/>
      <w:marTop w:val="0"/>
      <w:marBottom w:val="0"/>
      <w:divBdr>
        <w:top w:val="none" w:sz="0" w:space="0" w:color="auto"/>
        <w:left w:val="none" w:sz="0" w:space="0" w:color="auto"/>
        <w:bottom w:val="none" w:sz="0" w:space="0" w:color="auto"/>
        <w:right w:val="none" w:sz="0" w:space="0" w:color="auto"/>
      </w:divBdr>
    </w:div>
    <w:div w:id="1734038686">
      <w:bodyDiv w:val="1"/>
      <w:marLeft w:val="0"/>
      <w:marRight w:val="0"/>
      <w:marTop w:val="0"/>
      <w:marBottom w:val="0"/>
      <w:divBdr>
        <w:top w:val="none" w:sz="0" w:space="0" w:color="auto"/>
        <w:left w:val="none" w:sz="0" w:space="0" w:color="auto"/>
        <w:bottom w:val="none" w:sz="0" w:space="0" w:color="auto"/>
        <w:right w:val="none" w:sz="0" w:space="0" w:color="auto"/>
      </w:divBdr>
    </w:div>
    <w:div w:id="1738437342">
      <w:bodyDiv w:val="1"/>
      <w:marLeft w:val="0"/>
      <w:marRight w:val="0"/>
      <w:marTop w:val="0"/>
      <w:marBottom w:val="0"/>
      <w:divBdr>
        <w:top w:val="none" w:sz="0" w:space="0" w:color="auto"/>
        <w:left w:val="none" w:sz="0" w:space="0" w:color="auto"/>
        <w:bottom w:val="none" w:sz="0" w:space="0" w:color="auto"/>
        <w:right w:val="none" w:sz="0" w:space="0" w:color="auto"/>
      </w:divBdr>
    </w:div>
    <w:div w:id="1739091959">
      <w:bodyDiv w:val="1"/>
      <w:marLeft w:val="0"/>
      <w:marRight w:val="0"/>
      <w:marTop w:val="0"/>
      <w:marBottom w:val="0"/>
      <w:divBdr>
        <w:top w:val="none" w:sz="0" w:space="0" w:color="auto"/>
        <w:left w:val="none" w:sz="0" w:space="0" w:color="auto"/>
        <w:bottom w:val="none" w:sz="0" w:space="0" w:color="auto"/>
        <w:right w:val="none" w:sz="0" w:space="0" w:color="auto"/>
      </w:divBdr>
    </w:div>
    <w:div w:id="1739400570">
      <w:bodyDiv w:val="1"/>
      <w:marLeft w:val="0"/>
      <w:marRight w:val="0"/>
      <w:marTop w:val="0"/>
      <w:marBottom w:val="0"/>
      <w:divBdr>
        <w:top w:val="none" w:sz="0" w:space="0" w:color="auto"/>
        <w:left w:val="none" w:sz="0" w:space="0" w:color="auto"/>
        <w:bottom w:val="none" w:sz="0" w:space="0" w:color="auto"/>
        <w:right w:val="none" w:sz="0" w:space="0" w:color="auto"/>
      </w:divBdr>
    </w:div>
    <w:div w:id="1741294275">
      <w:bodyDiv w:val="1"/>
      <w:marLeft w:val="0"/>
      <w:marRight w:val="0"/>
      <w:marTop w:val="0"/>
      <w:marBottom w:val="0"/>
      <w:divBdr>
        <w:top w:val="none" w:sz="0" w:space="0" w:color="auto"/>
        <w:left w:val="none" w:sz="0" w:space="0" w:color="auto"/>
        <w:bottom w:val="none" w:sz="0" w:space="0" w:color="auto"/>
        <w:right w:val="none" w:sz="0" w:space="0" w:color="auto"/>
      </w:divBdr>
    </w:div>
    <w:div w:id="1749687726">
      <w:bodyDiv w:val="1"/>
      <w:marLeft w:val="0"/>
      <w:marRight w:val="0"/>
      <w:marTop w:val="0"/>
      <w:marBottom w:val="0"/>
      <w:divBdr>
        <w:top w:val="none" w:sz="0" w:space="0" w:color="auto"/>
        <w:left w:val="none" w:sz="0" w:space="0" w:color="auto"/>
        <w:bottom w:val="none" w:sz="0" w:space="0" w:color="auto"/>
        <w:right w:val="none" w:sz="0" w:space="0" w:color="auto"/>
      </w:divBdr>
    </w:div>
    <w:div w:id="1754545471">
      <w:bodyDiv w:val="1"/>
      <w:marLeft w:val="0"/>
      <w:marRight w:val="0"/>
      <w:marTop w:val="0"/>
      <w:marBottom w:val="0"/>
      <w:divBdr>
        <w:top w:val="none" w:sz="0" w:space="0" w:color="auto"/>
        <w:left w:val="none" w:sz="0" w:space="0" w:color="auto"/>
        <w:bottom w:val="none" w:sz="0" w:space="0" w:color="auto"/>
        <w:right w:val="none" w:sz="0" w:space="0" w:color="auto"/>
      </w:divBdr>
    </w:div>
    <w:div w:id="1755198884">
      <w:bodyDiv w:val="1"/>
      <w:marLeft w:val="0"/>
      <w:marRight w:val="0"/>
      <w:marTop w:val="0"/>
      <w:marBottom w:val="0"/>
      <w:divBdr>
        <w:top w:val="none" w:sz="0" w:space="0" w:color="auto"/>
        <w:left w:val="none" w:sz="0" w:space="0" w:color="auto"/>
        <w:bottom w:val="none" w:sz="0" w:space="0" w:color="auto"/>
        <w:right w:val="none" w:sz="0" w:space="0" w:color="auto"/>
      </w:divBdr>
    </w:div>
    <w:div w:id="1756241927">
      <w:bodyDiv w:val="1"/>
      <w:marLeft w:val="0"/>
      <w:marRight w:val="0"/>
      <w:marTop w:val="0"/>
      <w:marBottom w:val="0"/>
      <w:divBdr>
        <w:top w:val="none" w:sz="0" w:space="0" w:color="auto"/>
        <w:left w:val="none" w:sz="0" w:space="0" w:color="auto"/>
        <w:bottom w:val="none" w:sz="0" w:space="0" w:color="auto"/>
        <w:right w:val="none" w:sz="0" w:space="0" w:color="auto"/>
      </w:divBdr>
    </w:div>
    <w:div w:id="1758668331">
      <w:bodyDiv w:val="1"/>
      <w:marLeft w:val="0"/>
      <w:marRight w:val="0"/>
      <w:marTop w:val="0"/>
      <w:marBottom w:val="0"/>
      <w:divBdr>
        <w:top w:val="none" w:sz="0" w:space="0" w:color="auto"/>
        <w:left w:val="none" w:sz="0" w:space="0" w:color="auto"/>
        <w:bottom w:val="none" w:sz="0" w:space="0" w:color="auto"/>
        <w:right w:val="none" w:sz="0" w:space="0" w:color="auto"/>
      </w:divBdr>
    </w:div>
    <w:div w:id="1766227661">
      <w:bodyDiv w:val="1"/>
      <w:marLeft w:val="0"/>
      <w:marRight w:val="0"/>
      <w:marTop w:val="0"/>
      <w:marBottom w:val="0"/>
      <w:divBdr>
        <w:top w:val="none" w:sz="0" w:space="0" w:color="auto"/>
        <w:left w:val="none" w:sz="0" w:space="0" w:color="auto"/>
        <w:bottom w:val="none" w:sz="0" w:space="0" w:color="auto"/>
        <w:right w:val="none" w:sz="0" w:space="0" w:color="auto"/>
      </w:divBdr>
    </w:div>
    <w:div w:id="1766918281">
      <w:bodyDiv w:val="1"/>
      <w:marLeft w:val="0"/>
      <w:marRight w:val="0"/>
      <w:marTop w:val="0"/>
      <w:marBottom w:val="0"/>
      <w:divBdr>
        <w:top w:val="none" w:sz="0" w:space="0" w:color="auto"/>
        <w:left w:val="none" w:sz="0" w:space="0" w:color="auto"/>
        <w:bottom w:val="none" w:sz="0" w:space="0" w:color="auto"/>
        <w:right w:val="none" w:sz="0" w:space="0" w:color="auto"/>
      </w:divBdr>
    </w:div>
    <w:div w:id="1768887384">
      <w:bodyDiv w:val="1"/>
      <w:marLeft w:val="0"/>
      <w:marRight w:val="0"/>
      <w:marTop w:val="0"/>
      <w:marBottom w:val="0"/>
      <w:divBdr>
        <w:top w:val="none" w:sz="0" w:space="0" w:color="auto"/>
        <w:left w:val="none" w:sz="0" w:space="0" w:color="auto"/>
        <w:bottom w:val="none" w:sz="0" w:space="0" w:color="auto"/>
        <w:right w:val="none" w:sz="0" w:space="0" w:color="auto"/>
      </w:divBdr>
    </w:div>
    <w:div w:id="1770925578">
      <w:bodyDiv w:val="1"/>
      <w:marLeft w:val="0"/>
      <w:marRight w:val="0"/>
      <w:marTop w:val="0"/>
      <w:marBottom w:val="0"/>
      <w:divBdr>
        <w:top w:val="none" w:sz="0" w:space="0" w:color="auto"/>
        <w:left w:val="none" w:sz="0" w:space="0" w:color="auto"/>
        <w:bottom w:val="none" w:sz="0" w:space="0" w:color="auto"/>
        <w:right w:val="none" w:sz="0" w:space="0" w:color="auto"/>
      </w:divBdr>
    </w:div>
    <w:div w:id="1776363471">
      <w:bodyDiv w:val="1"/>
      <w:marLeft w:val="0"/>
      <w:marRight w:val="0"/>
      <w:marTop w:val="0"/>
      <w:marBottom w:val="0"/>
      <w:divBdr>
        <w:top w:val="none" w:sz="0" w:space="0" w:color="auto"/>
        <w:left w:val="none" w:sz="0" w:space="0" w:color="auto"/>
        <w:bottom w:val="none" w:sz="0" w:space="0" w:color="auto"/>
        <w:right w:val="none" w:sz="0" w:space="0" w:color="auto"/>
      </w:divBdr>
    </w:div>
    <w:div w:id="1777169599">
      <w:bodyDiv w:val="1"/>
      <w:marLeft w:val="0"/>
      <w:marRight w:val="0"/>
      <w:marTop w:val="0"/>
      <w:marBottom w:val="0"/>
      <w:divBdr>
        <w:top w:val="none" w:sz="0" w:space="0" w:color="auto"/>
        <w:left w:val="none" w:sz="0" w:space="0" w:color="auto"/>
        <w:bottom w:val="none" w:sz="0" w:space="0" w:color="auto"/>
        <w:right w:val="none" w:sz="0" w:space="0" w:color="auto"/>
      </w:divBdr>
    </w:div>
    <w:div w:id="1779370537">
      <w:bodyDiv w:val="1"/>
      <w:marLeft w:val="0"/>
      <w:marRight w:val="0"/>
      <w:marTop w:val="0"/>
      <w:marBottom w:val="0"/>
      <w:divBdr>
        <w:top w:val="none" w:sz="0" w:space="0" w:color="auto"/>
        <w:left w:val="none" w:sz="0" w:space="0" w:color="auto"/>
        <w:bottom w:val="none" w:sz="0" w:space="0" w:color="auto"/>
        <w:right w:val="none" w:sz="0" w:space="0" w:color="auto"/>
      </w:divBdr>
    </w:div>
    <w:div w:id="1781531577">
      <w:bodyDiv w:val="1"/>
      <w:marLeft w:val="0"/>
      <w:marRight w:val="0"/>
      <w:marTop w:val="0"/>
      <w:marBottom w:val="0"/>
      <w:divBdr>
        <w:top w:val="none" w:sz="0" w:space="0" w:color="auto"/>
        <w:left w:val="none" w:sz="0" w:space="0" w:color="auto"/>
        <w:bottom w:val="none" w:sz="0" w:space="0" w:color="auto"/>
        <w:right w:val="none" w:sz="0" w:space="0" w:color="auto"/>
      </w:divBdr>
    </w:div>
    <w:div w:id="1782912421">
      <w:bodyDiv w:val="1"/>
      <w:marLeft w:val="0"/>
      <w:marRight w:val="0"/>
      <w:marTop w:val="0"/>
      <w:marBottom w:val="0"/>
      <w:divBdr>
        <w:top w:val="none" w:sz="0" w:space="0" w:color="auto"/>
        <w:left w:val="none" w:sz="0" w:space="0" w:color="auto"/>
        <w:bottom w:val="none" w:sz="0" w:space="0" w:color="auto"/>
        <w:right w:val="none" w:sz="0" w:space="0" w:color="auto"/>
      </w:divBdr>
    </w:div>
    <w:div w:id="1785415124">
      <w:bodyDiv w:val="1"/>
      <w:marLeft w:val="0"/>
      <w:marRight w:val="0"/>
      <w:marTop w:val="0"/>
      <w:marBottom w:val="0"/>
      <w:divBdr>
        <w:top w:val="none" w:sz="0" w:space="0" w:color="auto"/>
        <w:left w:val="none" w:sz="0" w:space="0" w:color="auto"/>
        <w:bottom w:val="none" w:sz="0" w:space="0" w:color="auto"/>
        <w:right w:val="none" w:sz="0" w:space="0" w:color="auto"/>
      </w:divBdr>
    </w:div>
    <w:div w:id="1789549777">
      <w:bodyDiv w:val="1"/>
      <w:marLeft w:val="0"/>
      <w:marRight w:val="0"/>
      <w:marTop w:val="0"/>
      <w:marBottom w:val="0"/>
      <w:divBdr>
        <w:top w:val="none" w:sz="0" w:space="0" w:color="auto"/>
        <w:left w:val="none" w:sz="0" w:space="0" w:color="auto"/>
        <w:bottom w:val="none" w:sz="0" w:space="0" w:color="auto"/>
        <w:right w:val="none" w:sz="0" w:space="0" w:color="auto"/>
      </w:divBdr>
    </w:div>
    <w:div w:id="1790978126">
      <w:bodyDiv w:val="1"/>
      <w:marLeft w:val="0"/>
      <w:marRight w:val="0"/>
      <w:marTop w:val="0"/>
      <w:marBottom w:val="0"/>
      <w:divBdr>
        <w:top w:val="none" w:sz="0" w:space="0" w:color="auto"/>
        <w:left w:val="none" w:sz="0" w:space="0" w:color="auto"/>
        <w:bottom w:val="none" w:sz="0" w:space="0" w:color="auto"/>
        <w:right w:val="none" w:sz="0" w:space="0" w:color="auto"/>
      </w:divBdr>
    </w:div>
    <w:div w:id="1791969573">
      <w:bodyDiv w:val="1"/>
      <w:marLeft w:val="0"/>
      <w:marRight w:val="0"/>
      <w:marTop w:val="0"/>
      <w:marBottom w:val="0"/>
      <w:divBdr>
        <w:top w:val="none" w:sz="0" w:space="0" w:color="auto"/>
        <w:left w:val="none" w:sz="0" w:space="0" w:color="auto"/>
        <w:bottom w:val="none" w:sz="0" w:space="0" w:color="auto"/>
        <w:right w:val="none" w:sz="0" w:space="0" w:color="auto"/>
      </w:divBdr>
    </w:div>
    <w:div w:id="1793211774">
      <w:bodyDiv w:val="1"/>
      <w:marLeft w:val="0"/>
      <w:marRight w:val="0"/>
      <w:marTop w:val="0"/>
      <w:marBottom w:val="0"/>
      <w:divBdr>
        <w:top w:val="none" w:sz="0" w:space="0" w:color="auto"/>
        <w:left w:val="none" w:sz="0" w:space="0" w:color="auto"/>
        <w:bottom w:val="none" w:sz="0" w:space="0" w:color="auto"/>
        <w:right w:val="none" w:sz="0" w:space="0" w:color="auto"/>
      </w:divBdr>
    </w:div>
    <w:div w:id="1802771750">
      <w:bodyDiv w:val="1"/>
      <w:marLeft w:val="0"/>
      <w:marRight w:val="0"/>
      <w:marTop w:val="0"/>
      <w:marBottom w:val="0"/>
      <w:divBdr>
        <w:top w:val="none" w:sz="0" w:space="0" w:color="auto"/>
        <w:left w:val="none" w:sz="0" w:space="0" w:color="auto"/>
        <w:bottom w:val="none" w:sz="0" w:space="0" w:color="auto"/>
        <w:right w:val="none" w:sz="0" w:space="0" w:color="auto"/>
      </w:divBdr>
    </w:div>
    <w:div w:id="1805343850">
      <w:bodyDiv w:val="1"/>
      <w:marLeft w:val="0"/>
      <w:marRight w:val="0"/>
      <w:marTop w:val="0"/>
      <w:marBottom w:val="0"/>
      <w:divBdr>
        <w:top w:val="none" w:sz="0" w:space="0" w:color="auto"/>
        <w:left w:val="none" w:sz="0" w:space="0" w:color="auto"/>
        <w:bottom w:val="none" w:sz="0" w:space="0" w:color="auto"/>
        <w:right w:val="none" w:sz="0" w:space="0" w:color="auto"/>
      </w:divBdr>
    </w:div>
    <w:div w:id="1806268014">
      <w:bodyDiv w:val="1"/>
      <w:marLeft w:val="0"/>
      <w:marRight w:val="0"/>
      <w:marTop w:val="0"/>
      <w:marBottom w:val="0"/>
      <w:divBdr>
        <w:top w:val="none" w:sz="0" w:space="0" w:color="auto"/>
        <w:left w:val="none" w:sz="0" w:space="0" w:color="auto"/>
        <w:bottom w:val="none" w:sz="0" w:space="0" w:color="auto"/>
        <w:right w:val="none" w:sz="0" w:space="0" w:color="auto"/>
      </w:divBdr>
    </w:div>
    <w:div w:id="1812475260">
      <w:bodyDiv w:val="1"/>
      <w:marLeft w:val="0"/>
      <w:marRight w:val="0"/>
      <w:marTop w:val="0"/>
      <w:marBottom w:val="0"/>
      <w:divBdr>
        <w:top w:val="none" w:sz="0" w:space="0" w:color="auto"/>
        <w:left w:val="none" w:sz="0" w:space="0" w:color="auto"/>
        <w:bottom w:val="none" w:sz="0" w:space="0" w:color="auto"/>
        <w:right w:val="none" w:sz="0" w:space="0" w:color="auto"/>
      </w:divBdr>
      <w:divsChild>
        <w:div w:id="601956627">
          <w:marLeft w:val="0"/>
          <w:marRight w:val="0"/>
          <w:marTop w:val="0"/>
          <w:marBottom w:val="0"/>
          <w:divBdr>
            <w:top w:val="none" w:sz="0" w:space="0" w:color="auto"/>
            <w:left w:val="none" w:sz="0" w:space="0" w:color="auto"/>
            <w:bottom w:val="none" w:sz="0" w:space="0" w:color="auto"/>
            <w:right w:val="none" w:sz="0" w:space="0" w:color="auto"/>
          </w:divBdr>
          <w:divsChild>
            <w:div w:id="866286925">
              <w:marLeft w:val="0"/>
              <w:marRight w:val="0"/>
              <w:marTop w:val="0"/>
              <w:marBottom w:val="0"/>
              <w:divBdr>
                <w:top w:val="none" w:sz="0" w:space="0" w:color="auto"/>
                <w:left w:val="none" w:sz="0" w:space="0" w:color="auto"/>
                <w:bottom w:val="none" w:sz="0" w:space="0" w:color="auto"/>
                <w:right w:val="none" w:sz="0" w:space="0" w:color="auto"/>
              </w:divBdr>
              <w:divsChild>
                <w:div w:id="1991984951">
                  <w:marLeft w:val="0"/>
                  <w:marRight w:val="0"/>
                  <w:marTop w:val="195"/>
                  <w:marBottom w:val="0"/>
                  <w:divBdr>
                    <w:top w:val="none" w:sz="0" w:space="0" w:color="auto"/>
                    <w:left w:val="none" w:sz="0" w:space="0" w:color="auto"/>
                    <w:bottom w:val="none" w:sz="0" w:space="0" w:color="auto"/>
                    <w:right w:val="none" w:sz="0" w:space="0" w:color="auto"/>
                  </w:divBdr>
                  <w:divsChild>
                    <w:div w:id="1633244332">
                      <w:marLeft w:val="0"/>
                      <w:marRight w:val="0"/>
                      <w:marTop w:val="0"/>
                      <w:marBottom w:val="0"/>
                      <w:divBdr>
                        <w:top w:val="none" w:sz="0" w:space="0" w:color="auto"/>
                        <w:left w:val="none" w:sz="0" w:space="0" w:color="auto"/>
                        <w:bottom w:val="none" w:sz="0" w:space="0" w:color="auto"/>
                        <w:right w:val="none" w:sz="0" w:space="0" w:color="auto"/>
                      </w:divBdr>
                      <w:divsChild>
                        <w:div w:id="1534420188">
                          <w:marLeft w:val="0"/>
                          <w:marRight w:val="0"/>
                          <w:marTop w:val="0"/>
                          <w:marBottom w:val="0"/>
                          <w:divBdr>
                            <w:top w:val="none" w:sz="0" w:space="0" w:color="auto"/>
                            <w:left w:val="none" w:sz="0" w:space="0" w:color="auto"/>
                            <w:bottom w:val="none" w:sz="0" w:space="0" w:color="auto"/>
                            <w:right w:val="none" w:sz="0" w:space="0" w:color="auto"/>
                          </w:divBdr>
                          <w:divsChild>
                            <w:div w:id="1200624453">
                              <w:marLeft w:val="0"/>
                              <w:marRight w:val="0"/>
                              <w:marTop w:val="0"/>
                              <w:marBottom w:val="0"/>
                              <w:divBdr>
                                <w:top w:val="none" w:sz="0" w:space="0" w:color="auto"/>
                                <w:left w:val="none" w:sz="0" w:space="0" w:color="auto"/>
                                <w:bottom w:val="none" w:sz="0" w:space="0" w:color="auto"/>
                                <w:right w:val="none" w:sz="0" w:space="0" w:color="auto"/>
                              </w:divBdr>
                              <w:divsChild>
                                <w:div w:id="304817253">
                                  <w:marLeft w:val="0"/>
                                  <w:marRight w:val="0"/>
                                  <w:marTop w:val="0"/>
                                  <w:marBottom w:val="0"/>
                                  <w:divBdr>
                                    <w:top w:val="none" w:sz="0" w:space="0" w:color="auto"/>
                                    <w:left w:val="none" w:sz="0" w:space="0" w:color="auto"/>
                                    <w:bottom w:val="none" w:sz="0" w:space="0" w:color="auto"/>
                                    <w:right w:val="none" w:sz="0" w:space="0" w:color="auto"/>
                                  </w:divBdr>
                                  <w:divsChild>
                                    <w:div w:id="610283330">
                                      <w:marLeft w:val="0"/>
                                      <w:marRight w:val="0"/>
                                      <w:marTop w:val="0"/>
                                      <w:marBottom w:val="0"/>
                                      <w:divBdr>
                                        <w:top w:val="none" w:sz="0" w:space="0" w:color="auto"/>
                                        <w:left w:val="none" w:sz="0" w:space="0" w:color="auto"/>
                                        <w:bottom w:val="none" w:sz="0" w:space="0" w:color="auto"/>
                                        <w:right w:val="none" w:sz="0" w:space="0" w:color="auto"/>
                                      </w:divBdr>
                                      <w:divsChild>
                                        <w:div w:id="1196970154">
                                          <w:marLeft w:val="0"/>
                                          <w:marRight w:val="0"/>
                                          <w:marTop w:val="0"/>
                                          <w:marBottom w:val="0"/>
                                          <w:divBdr>
                                            <w:top w:val="none" w:sz="0" w:space="0" w:color="auto"/>
                                            <w:left w:val="none" w:sz="0" w:space="0" w:color="auto"/>
                                            <w:bottom w:val="none" w:sz="0" w:space="0" w:color="auto"/>
                                            <w:right w:val="none" w:sz="0" w:space="0" w:color="auto"/>
                                          </w:divBdr>
                                          <w:divsChild>
                                            <w:div w:id="542407073">
                                              <w:marLeft w:val="0"/>
                                              <w:marRight w:val="0"/>
                                              <w:marTop w:val="0"/>
                                              <w:marBottom w:val="180"/>
                                              <w:divBdr>
                                                <w:top w:val="none" w:sz="0" w:space="0" w:color="auto"/>
                                                <w:left w:val="none" w:sz="0" w:space="0" w:color="auto"/>
                                                <w:bottom w:val="none" w:sz="0" w:space="0" w:color="auto"/>
                                                <w:right w:val="none" w:sz="0" w:space="0" w:color="auto"/>
                                              </w:divBdr>
                                              <w:divsChild>
                                                <w:div w:id="1746343588">
                                                  <w:marLeft w:val="0"/>
                                                  <w:marRight w:val="0"/>
                                                  <w:marTop w:val="0"/>
                                                  <w:marBottom w:val="0"/>
                                                  <w:divBdr>
                                                    <w:top w:val="none" w:sz="0" w:space="0" w:color="auto"/>
                                                    <w:left w:val="none" w:sz="0" w:space="0" w:color="auto"/>
                                                    <w:bottom w:val="none" w:sz="0" w:space="0" w:color="auto"/>
                                                    <w:right w:val="none" w:sz="0" w:space="0" w:color="auto"/>
                                                  </w:divBdr>
                                                  <w:divsChild>
                                                    <w:div w:id="946431343">
                                                      <w:marLeft w:val="0"/>
                                                      <w:marRight w:val="0"/>
                                                      <w:marTop w:val="0"/>
                                                      <w:marBottom w:val="0"/>
                                                      <w:divBdr>
                                                        <w:top w:val="none" w:sz="0" w:space="0" w:color="auto"/>
                                                        <w:left w:val="none" w:sz="0" w:space="0" w:color="auto"/>
                                                        <w:bottom w:val="none" w:sz="0" w:space="0" w:color="auto"/>
                                                        <w:right w:val="none" w:sz="0" w:space="0" w:color="auto"/>
                                                      </w:divBdr>
                                                      <w:divsChild>
                                                        <w:div w:id="1390155258">
                                                          <w:marLeft w:val="0"/>
                                                          <w:marRight w:val="0"/>
                                                          <w:marTop w:val="0"/>
                                                          <w:marBottom w:val="0"/>
                                                          <w:divBdr>
                                                            <w:top w:val="none" w:sz="0" w:space="0" w:color="auto"/>
                                                            <w:left w:val="none" w:sz="0" w:space="0" w:color="auto"/>
                                                            <w:bottom w:val="none" w:sz="0" w:space="0" w:color="auto"/>
                                                            <w:right w:val="none" w:sz="0" w:space="0" w:color="auto"/>
                                                          </w:divBdr>
                                                          <w:divsChild>
                                                            <w:div w:id="76946156">
                                                              <w:marLeft w:val="0"/>
                                                              <w:marRight w:val="0"/>
                                                              <w:marTop w:val="0"/>
                                                              <w:marBottom w:val="0"/>
                                                              <w:divBdr>
                                                                <w:top w:val="none" w:sz="0" w:space="0" w:color="auto"/>
                                                                <w:left w:val="none" w:sz="0" w:space="0" w:color="auto"/>
                                                                <w:bottom w:val="none" w:sz="0" w:space="0" w:color="auto"/>
                                                                <w:right w:val="none" w:sz="0" w:space="0" w:color="auto"/>
                                                              </w:divBdr>
                                                              <w:divsChild>
                                                                <w:div w:id="772241273">
                                                                  <w:marLeft w:val="0"/>
                                                                  <w:marRight w:val="0"/>
                                                                  <w:marTop w:val="0"/>
                                                                  <w:marBottom w:val="0"/>
                                                                  <w:divBdr>
                                                                    <w:top w:val="none" w:sz="0" w:space="0" w:color="auto"/>
                                                                    <w:left w:val="none" w:sz="0" w:space="0" w:color="auto"/>
                                                                    <w:bottom w:val="none" w:sz="0" w:space="0" w:color="auto"/>
                                                                    <w:right w:val="none" w:sz="0" w:space="0" w:color="auto"/>
                                                                  </w:divBdr>
                                                                  <w:divsChild>
                                                                    <w:div w:id="500125055">
                                                                      <w:marLeft w:val="0"/>
                                                                      <w:marRight w:val="0"/>
                                                                      <w:marTop w:val="0"/>
                                                                      <w:marBottom w:val="0"/>
                                                                      <w:divBdr>
                                                                        <w:top w:val="none" w:sz="0" w:space="0" w:color="auto"/>
                                                                        <w:left w:val="none" w:sz="0" w:space="0" w:color="auto"/>
                                                                        <w:bottom w:val="none" w:sz="0" w:space="0" w:color="auto"/>
                                                                        <w:right w:val="none" w:sz="0" w:space="0" w:color="auto"/>
                                                                      </w:divBdr>
                                                                      <w:divsChild>
                                                                        <w:div w:id="1953046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13017467">
      <w:bodyDiv w:val="1"/>
      <w:marLeft w:val="0"/>
      <w:marRight w:val="0"/>
      <w:marTop w:val="0"/>
      <w:marBottom w:val="0"/>
      <w:divBdr>
        <w:top w:val="none" w:sz="0" w:space="0" w:color="auto"/>
        <w:left w:val="none" w:sz="0" w:space="0" w:color="auto"/>
        <w:bottom w:val="none" w:sz="0" w:space="0" w:color="auto"/>
        <w:right w:val="none" w:sz="0" w:space="0" w:color="auto"/>
      </w:divBdr>
    </w:div>
    <w:div w:id="1814176940">
      <w:bodyDiv w:val="1"/>
      <w:marLeft w:val="0"/>
      <w:marRight w:val="0"/>
      <w:marTop w:val="0"/>
      <w:marBottom w:val="0"/>
      <w:divBdr>
        <w:top w:val="none" w:sz="0" w:space="0" w:color="auto"/>
        <w:left w:val="none" w:sz="0" w:space="0" w:color="auto"/>
        <w:bottom w:val="none" w:sz="0" w:space="0" w:color="auto"/>
        <w:right w:val="none" w:sz="0" w:space="0" w:color="auto"/>
      </w:divBdr>
    </w:div>
    <w:div w:id="1814330462">
      <w:bodyDiv w:val="1"/>
      <w:marLeft w:val="0"/>
      <w:marRight w:val="0"/>
      <w:marTop w:val="0"/>
      <w:marBottom w:val="0"/>
      <w:divBdr>
        <w:top w:val="none" w:sz="0" w:space="0" w:color="auto"/>
        <w:left w:val="none" w:sz="0" w:space="0" w:color="auto"/>
        <w:bottom w:val="none" w:sz="0" w:space="0" w:color="auto"/>
        <w:right w:val="none" w:sz="0" w:space="0" w:color="auto"/>
      </w:divBdr>
    </w:div>
    <w:div w:id="1815218314">
      <w:bodyDiv w:val="1"/>
      <w:marLeft w:val="0"/>
      <w:marRight w:val="0"/>
      <w:marTop w:val="0"/>
      <w:marBottom w:val="0"/>
      <w:divBdr>
        <w:top w:val="none" w:sz="0" w:space="0" w:color="auto"/>
        <w:left w:val="none" w:sz="0" w:space="0" w:color="auto"/>
        <w:bottom w:val="none" w:sz="0" w:space="0" w:color="auto"/>
        <w:right w:val="none" w:sz="0" w:space="0" w:color="auto"/>
      </w:divBdr>
    </w:div>
    <w:div w:id="1816028832">
      <w:bodyDiv w:val="1"/>
      <w:marLeft w:val="0"/>
      <w:marRight w:val="0"/>
      <w:marTop w:val="0"/>
      <w:marBottom w:val="0"/>
      <w:divBdr>
        <w:top w:val="none" w:sz="0" w:space="0" w:color="auto"/>
        <w:left w:val="none" w:sz="0" w:space="0" w:color="auto"/>
        <w:bottom w:val="none" w:sz="0" w:space="0" w:color="auto"/>
        <w:right w:val="none" w:sz="0" w:space="0" w:color="auto"/>
      </w:divBdr>
    </w:div>
    <w:div w:id="1820147283">
      <w:bodyDiv w:val="1"/>
      <w:marLeft w:val="0"/>
      <w:marRight w:val="0"/>
      <w:marTop w:val="0"/>
      <w:marBottom w:val="0"/>
      <w:divBdr>
        <w:top w:val="none" w:sz="0" w:space="0" w:color="auto"/>
        <w:left w:val="none" w:sz="0" w:space="0" w:color="auto"/>
        <w:bottom w:val="none" w:sz="0" w:space="0" w:color="auto"/>
        <w:right w:val="none" w:sz="0" w:space="0" w:color="auto"/>
      </w:divBdr>
    </w:div>
    <w:div w:id="1822112109">
      <w:bodyDiv w:val="1"/>
      <w:marLeft w:val="0"/>
      <w:marRight w:val="0"/>
      <w:marTop w:val="0"/>
      <w:marBottom w:val="0"/>
      <w:divBdr>
        <w:top w:val="none" w:sz="0" w:space="0" w:color="auto"/>
        <w:left w:val="none" w:sz="0" w:space="0" w:color="auto"/>
        <w:bottom w:val="none" w:sz="0" w:space="0" w:color="auto"/>
        <w:right w:val="none" w:sz="0" w:space="0" w:color="auto"/>
      </w:divBdr>
    </w:div>
    <w:div w:id="1825051205">
      <w:bodyDiv w:val="1"/>
      <w:marLeft w:val="0"/>
      <w:marRight w:val="0"/>
      <w:marTop w:val="0"/>
      <w:marBottom w:val="0"/>
      <w:divBdr>
        <w:top w:val="none" w:sz="0" w:space="0" w:color="auto"/>
        <w:left w:val="none" w:sz="0" w:space="0" w:color="auto"/>
        <w:bottom w:val="none" w:sz="0" w:space="0" w:color="auto"/>
        <w:right w:val="none" w:sz="0" w:space="0" w:color="auto"/>
      </w:divBdr>
    </w:div>
    <w:div w:id="1826239777">
      <w:bodyDiv w:val="1"/>
      <w:marLeft w:val="0"/>
      <w:marRight w:val="0"/>
      <w:marTop w:val="0"/>
      <w:marBottom w:val="0"/>
      <w:divBdr>
        <w:top w:val="none" w:sz="0" w:space="0" w:color="auto"/>
        <w:left w:val="none" w:sz="0" w:space="0" w:color="auto"/>
        <w:bottom w:val="none" w:sz="0" w:space="0" w:color="auto"/>
        <w:right w:val="none" w:sz="0" w:space="0" w:color="auto"/>
      </w:divBdr>
    </w:div>
    <w:div w:id="1826624651">
      <w:bodyDiv w:val="1"/>
      <w:marLeft w:val="0"/>
      <w:marRight w:val="0"/>
      <w:marTop w:val="0"/>
      <w:marBottom w:val="0"/>
      <w:divBdr>
        <w:top w:val="none" w:sz="0" w:space="0" w:color="auto"/>
        <w:left w:val="none" w:sz="0" w:space="0" w:color="auto"/>
        <w:bottom w:val="none" w:sz="0" w:space="0" w:color="auto"/>
        <w:right w:val="none" w:sz="0" w:space="0" w:color="auto"/>
      </w:divBdr>
    </w:div>
    <w:div w:id="1826974022">
      <w:bodyDiv w:val="1"/>
      <w:marLeft w:val="0"/>
      <w:marRight w:val="0"/>
      <w:marTop w:val="0"/>
      <w:marBottom w:val="0"/>
      <w:divBdr>
        <w:top w:val="none" w:sz="0" w:space="0" w:color="auto"/>
        <w:left w:val="none" w:sz="0" w:space="0" w:color="auto"/>
        <w:bottom w:val="none" w:sz="0" w:space="0" w:color="auto"/>
        <w:right w:val="none" w:sz="0" w:space="0" w:color="auto"/>
      </w:divBdr>
    </w:div>
    <w:div w:id="1827743126">
      <w:bodyDiv w:val="1"/>
      <w:marLeft w:val="0"/>
      <w:marRight w:val="0"/>
      <w:marTop w:val="0"/>
      <w:marBottom w:val="0"/>
      <w:divBdr>
        <w:top w:val="none" w:sz="0" w:space="0" w:color="auto"/>
        <w:left w:val="none" w:sz="0" w:space="0" w:color="auto"/>
        <w:bottom w:val="none" w:sz="0" w:space="0" w:color="auto"/>
        <w:right w:val="none" w:sz="0" w:space="0" w:color="auto"/>
      </w:divBdr>
    </w:div>
    <w:div w:id="1828324695">
      <w:bodyDiv w:val="1"/>
      <w:marLeft w:val="0"/>
      <w:marRight w:val="0"/>
      <w:marTop w:val="0"/>
      <w:marBottom w:val="0"/>
      <w:divBdr>
        <w:top w:val="none" w:sz="0" w:space="0" w:color="auto"/>
        <w:left w:val="none" w:sz="0" w:space="0" w:color="auto"/>
        <w:bottom w:val="none" w:sz="0" w:space="0" w:color="auto"/>
        <w:right w:val="none" w:sz="0" w:space="0" w:color="auto"/>
      </w:divBdr>
    </w:div>
    <w:div w:id="1833258507">
      <w:bodyDiv w:val="1"/>
      <w:marLeft w:val="0"/>
      <w:marRight w:val="0"/>
      <w:marTop w:val="0"/>
      <w:marBottom w:val="0"/>
      <w:divBdr>
        <w:top w:val="none" w:sz="0" w:space="0" w:color="auto"/>
        <w:left w:val="none" w:sz="0" w:space="0" w:color="auto"/>
        <w:bottom w:val="none" w:sz="0" w:space="0" w:color="auto"/>
        <w:right w:val="none" w:sz="0" w:space="0" w:color="auto"/>
      </w:divBdr>
    </w:div>
    <w:div w:id="1834368869">
      <w:bodyDiv w:val="1"/>
      <w:marLeft w:val="0"/>
      <w:marRight w:val="0"/>
      <w:marTop w:val="0"/>
      <w:marBottom w:val="0"/>
      <w:divBdr>
        <w:top w:val="none" w:sz="0" w:space="0" w:color="auto"/>
        <w:left w:val="none" w:sz="0" w:space="0" w:color="auto"/>
        <w:bottom w:val="none" w:sz="0" w:space="0" w:color="auto"/>
        <w:right w:val="none" w:sz="0" w:space="0" w:color="auto"/>
      </w:divBdr>
      <w:divsChild>
        <w:div w:id="715079567">
          <w:marLeft w:val="0"/>
          <w:marRight w:val="0"/>
          <w:marTop w:val="0"/>
          <w:marBottom w:val="100"/>
          <w:divBdr>
            <w:top w:val="single" w:sz="2" w:space="0" w:color="FFFFFF"/>
            <w:left w:val="single" w:sz="2" w:space="0" w:color="FFFFFF"/>
            <w:bottom w:val="single" w:sz="2" w:space="0" w:color="FFFFFF"/>
            <w:right w:val="single" w:sz="2" w:space="0" w:color="FFFFFF"/>
          </w:divBdr>
          <w:divsChild>
            <w:div w:id="1632513525">
              <w:marLeft w:val="1815"/>
              <w:marRight w:val="0"/>
              <w:marTop w:val="0"/>
              <w:marBottom w:val="0"/>
              <w:divBdr>
                <w:top w:val="none" w:sz="0" w:space="0" w:color="auto"/>
                <w:left w:val="none" w:sz="0" w:space="0" w:color="auto"/>
                <w:bottom w:val="none" w:sz="0" w:space="0" w:color="auto"/>
                <w:right w:val="none" w:sz="0" w:space="0" w:color="auto"/>
              </w:divBdr>
              <w:divsChild>
                <w:div w:id="45107618">
                  <w:marLeft w:val="0"/>
                  <w:marRight w:val="0"/>
                  <w:marTop w:val="0"/>
                  <w:marBottom w:val="0"/>
                  <w:divBdr>
                    <w:top w:val="none" w:sz="0" w:space="0" w:color="auto"/>
                    <w:left w:val="none" w:sz="0" w:space="0" w:color="auto"/>
                    <w:bottom w:val="none" w:sz="0" w:space="0" w:color="auto"/>
                    <w:right w:val="none" w:sz="0" w:space="0" w:color="auto"/>
                  </w:divBdr>
                  <w:divsChild>
                    <w:div w:id="2104522033">
                      <w:marLeft w:val="0"/>
                      <w:marRight w:val="0"/>
                      <w:marTop w:val="225"/>
                      <w:marBottom w:val="0"/>
                      <w:divBdr>
                        <w:top w:val="single" w:sz="6" w:space="0" w:color="C480ED"/>
                        <w:left w:val="single" w:sz="6" w:space="0" w:color="C480ED"/>
                        <w:bottom w:val="single" w:sz="6" w:space="0" w:color="C480ED"/>
                        <w:right w:val="single" w:sz="6" w:space="0" w:color="C480ED"/>
                      </w:divBdr>
                      <w:divsChild>
                        <w:div w:id="906646313">
                          <w:marLeft w:val="300"/>
                          <w:marRight w:val="300"/>
                          <w:marTop w:val="210"/>
                          <w:marBottom w:val="300"/>
                          <w:divBdr>
                            <w:top w:val="none" w:sz="0" w:space="0" w:color="auto"/>
                            <w:left w:val="none" w:sz="0" w:space="0" w:color="auto"/>
                            <w:bottom w:val="none" w:sz="0" w:space="0" w:color="auto"/>
                            <w:right w:val="none" w:sz="0" w:space="0" w:color="auto"/>
                          </w:divBdr>
                        </w:div>
                      </w:divsChild>
                    </w:div>
                  </w:divsChild>
                </w:div>
              </w:divsChild>
            </w:div>
          </w:divsChild>
        </w:div>
      </w:divsChild>
    </w:div>
    <w:div w:id="1836334388">
      <w:bodyDiv w:val="1"/>
      <w:marLeft w:val="0"/>
      <w:marRight w:val="0"/>
      <w:marTop w:val="0"/>
      <w:marBottom w:val="0"/>
      <w:divBdr>
        <w:top w:val="none" w:sz="0" w:space="0" w:color="auto"/>
        <w:left w:val="none" w:sz="0" w:space="0" w:color="auto"/>
        <w:bottom w:val="none" w:sz="0" w:space="0" w:color="auto"/>
        <w:right w:val="none" w:sz="0" w:space="0" w:color="auto"/>
      </w:divBdr>
    </w:div>
    <w:div w:id="1843620196">
      <w:bodyDiv w:val="1"/>
      <w:marLeft w:val="0"/>
      <w:marRight w:val="0"/>
      <w:marTop w:val="0"/>
      <w:marBottom w:val="0"/>
      <w:divBdr>
        <w:top w:val="none" w:sz="0" w:space="0" w:color="auto"/>
        <w:left w:val="none" w:sz="0" w:space="0" w:color="auto"/>
        <w:bottom w:val="none" w:sz="0" w:space="0" w:color="auto"/>
        <w:right w:val="none" w:sz="0" w:space="0" w:color="auto"/>
      </w:divBdr>
    </w:div>
    <w:div w:id="1843813926">
      <w:bodyDiv w:val="1"/>
      <w:marLeft w:val="0"/>
      <w:marRight w:val="0"/>
      <w:marTop w:val="0"/>
      <w:marBottom w:val="0"/>
      <w:divBdr>
        <w:top w:val="none" w:sz="0" w:space="0" w:color="auto"/>
        <w:left w:val="none" w:sz="0" w:space="0" w:color="auto"/>
        <w:bottom w:val="none" w:sz="0" w:space="0" w:color="auto"/>
        <w:right w:val="none" w:sz="0" w:space="0" w:color="auto"/>
      </w:divBdr>
    </w:div>
    <w:div w:id="1844081144">
      <w:bodyDiv w:val="1"/>
      <w:marLeft w:val="0"/>
      <w:marRight w:val="0"/>
      <w:marTop w:val="0"/>
      <w:marBottom w:val="0"/>
      <w:divBdr>
        <w:top w:val="none" w:sz="0" w:space="0" w:color="auto"/>
        <w:left w:val="none" w:sz="0" w:space="0" w:color="auto"/>
        <w:bottom w:val="none" w:sz="0" w:space="0" w:color="auto"/>
        <w:right w:val="none" w:sz="0" w:space="0" w:color="auto"/>
      </w:divBdr>
    </w:div>
    <w:div w:id="1853032465">
      <w:bodyDiv w:val="1"/>
      <w:marLeft w:val="0"/>
      <w:marRight w:val="0"/>
      <w:marTop w:val="0"/>
      <w:marBottom w:val="0"/>
      <w:divBdr>
        <w:top w:val="none" w:sz="0" w:space="0" w:color="auto"/>
        <w:left w:val="none" w:sz="0" w:space="0" w:color="auto"/>
        <w:bottom w:val="none" w:sz="0" w:space="0" w:color="auto"/>
        <w:right w:val="none" w:sz="0" w:space="0" w:color="auto"/>
      </w:divBdr>
    </w:div>
    <w:div w:id="1853563307">
      <w:bodyDiv w:val="1"/>
      <w:marLeft w:val="0"/>
      <w:marRight w:val="0"/>
      <w:marTop w:val="0"/>
      <w:marBottom w:val="0"/>
      <w:divBdr>
        <w:top w:val="none" w:sz="0" w:space="0" w:color="auto"/>
        <w:left w:val="none" w:sz="0" w:space="0" w:color="auto"/>
        <w:bottom w:val="none" w:sz="0" w:space="0" w:color="auto"/>
        <w:right w:val="none" w:sz="0" w:space="0" w:color="auto"/>
      </w:divBdr>
      <w:divsChild>
        <w:div w:id="1325938805">
          <w:marLeft w:val="0"/>
          <w:marRight w:val="0"/>
          <w:marTop w:val="0"/>
          <w:marBottom w:val="0"/>
          <w:divBdr>
            <w:top w:val="none" w:sz="0" w:space="0" w:color="auto"/>
            <w:left w:val="none" w:sz="0" w:space="0" w:color="auto"/>
            <w:bottom w:val="none" w:sz="0" w:space="0" w:color="auto"/>
            <w:right w:val="none" w:sz="0" w:space="0" w:color="auto"/>
          </w:divBdr>
          <w:divsChild>
            <w:div w:id="1123041910">
              <w:marLeft w:val="0"/>
              <w:marRight w:val="0"/>
              <w:marTop w:val="0"/>
              <w:marBottom w:val="0"/>
              <w:divBdr>
                <w:top w:val="none" w:sz="0" w:space="0" w:color="auto"/>
                <w:left w:val="none" w:sz="0" w:space="0" w:color="auto"/>
                <w:bottom w:val="none" w:sz="0" w:space="0" w:color="auto"/>
                <w:right w:val="none" w:sz="0" w:space="0" w:color="auto"/>
              </w:divBdr>
              <w:divsChild>
                <w:div w:id="1621447684">
                  <w:marLeft w:val="0"/>
                  <w:marRight w:val="0"/>
                  <w:marTop w:val="195"/>
                  <w:marBottom w:val="0"/>
                  <w:divBdr>
                    <w:top w:val="none" w:sz="0" w:space="0" w:color="auto"/>
                    <w:left w:val="none" w:sz="0" w:space="0" w:color="auto"/>
                    <w:bottom w:val="none" w:sz="0" w:space="0" w:color="auto"/>
                    <w:right w:val="none" w:sz="0" w:space="0" w:color="auto"/>
                  </w:divBdr>
                  <w:divsChild>
                    <w:div w:id="2110348524">
                      <w:marLeft w:val="0"/>
                      <w:marRight w:val="0"/>
                      <w:marTop w:val="0"/>
                      <w:marBottom w:val="0"/>
                      <w:divBdr>
                        <w:top w:val="none" w:sz="0" w:space="0" w:color="auto"/>
                        <w:left w:val="none" w:sz="0" w:space="0" w:color="auto"/>
                        <w:bottom w:val="none" w:sz="0" w:space="0" w:color="auto"/>
                        <w:right w:val="none" w:sz="0" w:space="0" w:color="auto"/>
                      </w:divBdr>
                      <w:divsChild>
                        <w:div w:id="1439328597">
                          <w:marLeft w:val="0"/>
                          <w:marRight w:val="0"/>
                          <w:marTop w:val="0"/>
                          <w:marBottom w:val="0"/>
                          <w:divBdr>
                            <w:top w:val="none" w:sz="0" w:space="0" w:color="auto"/>
                            <w:left w:val="none" w:sz="0" w:space="0" w:color="auto"/>
                            <w:bottom w:val="none" w:sz="0" w:space="0" w:color="auto"/>
                            <w:right w:val="none" w:sz="0" w:space="0" w:color="auto"/>
                          </w:divBdr>
                          <w:divsChild>
                            <w:div w:id="1642267850">
                              <w:marLeft w:val="0"/>
                              <w:marRight w:val="0"/>
                              <w:marTop w:val="0"/>
                              <w:marBottom w:val="0"/>
                              <w:divBdr>
                                <w:top w:val="none" w:sz="0" w:space="0" w:color="auto"/>
                                <w:left w:val="none" w:sz="0" w:space="0" w:color="auto"/>
                                <w:bottom w:val="none" w:sz="0" w:space="0" w:color="auto"/>
                                <w:right w:val="none" w:sz="0" w:space="0" w:color="auto"/>
                              </w:divBdr>
                              <w:divsChild>
                                <w:div w:id="71044873">
                                  <w:marLeft w:val="0"/>
                                  <w:marRight w:val="0"/>
                                  <w:marTop w:val="0"/>
                                  <w:marBottom w:val="0"/>
                                  <w:divBdr>
                                    <w:top w:val="none" w:sz="0" w:space="0" w:color="auto"/>
                                    <w:left w:val="none" w:sz="0" w:space="0" w:color="auto"/>
                                    <w:bottom w:val="none" w:sz="0" w:space="0" w:color="auto"/>
                                    <w:right w:val="none" w:sz="0" w:space="0" w:color="auto"/>
                                  </w:divBdr>
                                  <w:divsChild>
                                    <w:div w:id="1772126033">
                                      <w:marLeft w:val="0"/>
                                      <w:marRight w:val="0"/>
                                      <w:marTop w:val="0"/>
                                      <w:marBottom w:val="0"/>
                                      <w:divBdr>
                                        <w:top w:val="none" w:sz="0" w:space="0" w:color="auto"/>
                                        <w:left w:val="none" w:sz="0" w:space="0" w:color="auto"/>
                                        <w:bottom w:val="none" w:sz="0" w:space="0" w:color="auto"/>
                                        <w:right w:val="none" w:sz="0" w:space="0" w:color="auto"/>
                                      </w:divBdr>
                                      <w:divsChild>
                                        <w:div w:id="2076318885">
                                          <w:marLeft w:val="0"/>
                                          <w:marRight w:val="0"/>
                                          <w:marTop w:val="0"/>
                                          <w:marBottom w:val="0"/>
                                          <w:divBdr>
                                            <w:top w:val="none" w:sz="0" w:space="0" w:color="auto"/>
                                            <w:left w:val="none" w:sz="0" w:space="0" w:color="auto"/>
                                            <w:bottom w:val="none" w:sz="0" w:space="0" w:color="auto"/>
                                            <w:right w:val="none" w:sz="0" w:space="0" w:color="auto"/>
                                          </w:divBdr>
                                          <w:divsChild>
                                            <w:div w:id="1518812674">
                                              <w:marLeft w:val="0"/>
                                              <w:marRight w:val="0"/>
                                              <w:marTop w:val="0"/>
                                              <w:marBottom w:val="180"/>
                                              <w:divBdr>
                                                <w:top w:val="none" w:sz="0" w:space="0" w:color="auto"/>
                                                <w:left w:val="none" w:sz="0" w:space="0" w:color="auto"/>
                                                <w:bottom w:val="none" w:sz="0" w:space="0" w:color="auto"/>
                                                <w:right w:val="none" w:sz="0" w:space="0" w:color="auto"/>
                                              </w:divBdr>
                                              <w:divsChild>
                                                <w:div w:id="1542203414">
                                                  <w:marLeft w:val="0"/>
                                                  <w:marRight w:val="0"/>
                                                  <w:marTop w:val="0"/>
                                                  <w:marBottom w:val="0"/>
                                                  <w:divBdr>
                                                    <w:top w:val="none" w:sz="0" w:space="0" w:color="auto"/>
                                                    <w:left w:val="none" w:sz="0" w:space="0" w:color="auto"/>
                                                    <w:bottom w:val="none" w:sz="0" w:space="0" w:color="auto"/>
                                                    <w:right w:val="none" w:sz="0" w:space="0" w:color="auto"/>
                                                  </w:divBdr>
                                                  <w:divsChild>
                                                    <w:div w:id="173807033">
                                                      <w:marLeft w:val="0"/>
                                                      <w:marRight w:val="0"/>
                                                      <w:marTop w:val="0"/>
                                                      <w:marBottom w:val="0"/>
                                                      <w:divBdr>
                                                        <w:top w:val="none" w:sz="0" w:space="0" w:color="auto"/>
                                                        <w:left w:val="none" w:sz="0" w:space="0" w:color="auto"/>
                                                        <w:bottom w:val="none" w:sz="0" w:space="0" w:color="auto"/>
                                                        <w:right w:val="none" w:sz="0" w:space="0" w:color="auto"/>
                                                      </w:divBdr>
                                                      <w:divsChild>
                                                        <w:div w:id="339237754">
                                                          <w:marLeft w:val="0"/>
                                                          <w:marRight w:val="0"/>
                                                          <w:marTop w:val="0"/>
                                                          <w:marBottom w:val="0"/>
                                                          <w:divBdr>
                                                            <w:top w:val="none" w:sz="0" w:space="0" w:color="auto"/>
                                                            <w:left w:val="none" w:sz="0" w:space="0" w:color="auto"/>
                                                            <w:bottom w:val="none" w:sz="0" w:space="0" w:color="auto"/>
                                                            <w:right w:val="none" w:sz="0" w:space="0" w:color="auto"/>
                                                          </w:divBdr>
                                                          <w:divsChild>
                                                            <w:div w:id="478612641">
                                                              <w:marLeft w:val="0"/>
                                                              <w:marRight w:val="0"/>
                                                              <w:marTop w:val="0"/>
                                                              <w:marBottom w:val="0"/>
                                                              <w:divBdr>
                                                                <w:top w:val="none" w:sz="0" w:space="0" w:color="auto"/>
                                                                <w:left w:val="none" w:sz="0" w:space="0" w:color="auto"/>
                                                                <w:bottom w:val="none" w:sz="0" w:space="0" w:color="auto"/>
                                                                <w:right w:val="none" w:sz="0" w:space="0" w:color="auto"/>
                                                              </w:divBdr>
                                                              <w:divsChild>
                                                                <w:div w:id="378945524">
                                                                  <w:marLeft w:val="0"/>
                                                                  <w:marRight w:val="0"/>
                                                                  <w:marTop w:val="0"/>
                                                                  <w:marBottom w:val="0"/>
                                                                  <w:divBdr>
                                                                    <w:top w:val="none" w:sz="0" w:space="0" w:color="auto"/>
                                                                    <w:left w:val="none" w:sz="0" w:space="0" w:color="auto"/>
                                                                    <w:bottom w:val="none" w:sz="0" w:space="0" w:color="auto"/>
                                                                    <w:right w:val="none" w:sz="0" w:space="0" w:color="auto"/>
                                                                  </w:divBdr>
                                                                  <w:divsChild>
                                                                    <w:div w:id="1558590518">
                                                                      <w:marLeft w:val="0"/>
                                                                      <w:marRight w:val="0"/>
                                                                      <w:marTop w:val="0"/>
                                                                      <w:marBottom w:val="0"/>
                                                                      <w:divBdr>
                                                                        <w:top w:val="none" w:sz="0" w:space="0" w:color="auto"/>
                                                                        <w:left w:val="none" w:sz="0" w:space="0" w:color="auto"/>
                                                                        <w:bottom w:val="none" w:sz="0" w:space="0" w:color="auto"/>
                                                                        <w:right w:val="none" w:sz="0" w:space="0" w:color="auto"/>
                                                                      </w:divBdr>
                                                                      <w:divsChild>
                                                                        <w:div w:id="89010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55680644">
      <w:bodyDiv w:val="1"/>
      <w:marLeft w:val="0"/>
      <w:marRight w:val="0"/>
      <w:marTop w:val="0"/>
      <w:marBottom w:val="0"/>
      <w:divBdr>
        <w:top w:val="none" w:sz="0" w:space="0" w:color="auto"/>
        <w:left w:val="none" w:sz="0" w:space="0" w:color="auto"/>
        <w:bottom w:val="none" w:sz="0" w:space="0" w:color="auto"/>
        <w:right w:val="none" w:sz="0" w:space="0" w:color="auto"/>
      </w:divBdr>
    </w:div>
    <w:div w:id="1861091952">
      <w:bodyDiv w:val="1"/>
      <w:marLeft w:val="0"/>
      <w:marRight w:val="0"/>
      <w:marTop w:val="0"/>
      <w:marBottom w:val="0"/>
      <w:divBdr>
        <w:top w:val="none" w:sz="0" w:space="0" w:color="auto"/>
        <w:left w:val="none" w:sz="0" w:space="0" w:color="auto"/>
        <w:bottom w:val="none" w:sz="0" w:space="0" w:color="auto"/>
        <w:right w:val="none" w:sz="0" w:space="0" w:color="auto"/>
      </w:divBdr>
    </w:div>
    <w:div w:id="1869636374">
      <w:bodyDiv w:val="1"/>
      <w:marLeft w:val="0"/>
      <w:marRight w:val="0"/>
      <w:marTop w:val="0"/>
      <w:marBottom w:val="0"/>
      <w:divBdr>
        <w:top w:val="none" w:sz="0" w:space="0" w:color="auto"/>
        <w:left w:val="none" w:sz="0" w:space="0" w:color="auto"/>
        <w:bottom w:val="none" w:sz="0" w:space="0" w:color="auto"/>
        <w:right w:val="none" w:sz="0" w:space="0" w:color="auto"/>
      </w:divBdr>
    </w:div>
    <w:div w:id="1877890665">
      <w:bodyDiv w:val="1"/>
      <w:marLeft w:val="0"/>
      <w:marRight w:val="0"/>
      <w:marTop w:val="0"/>
      <w:marBottom w:val="0"/>
      <w:divBdr>
        <w:top w:val="none" w:sz="0" w:space="0" w:color="auto"/>
        <w:left w:val="none" w:sz="0" w:space="0" w:color="auto"/>
        <w:bottom w:val="none" w:sz="0" w:space="0" w:color="auto"/>
        <w:right w:val="none" w:sz="0" w:space="0" w:color="auto"/>
      </w:divBdr>
    </w:div>
    <w:div w:id="1885872840">
      <w:bodyDiv w:val="1"/>
      <w:marLeft w:val="0"/>
      <w:marRight w:val="0"/>
      <w:marTop w:val="0"/>
      <w:marBottom w:val="0"/>
      <w:divBdr>
        <w:top w:val="none" w:sz="0" w:space="0" w:color="auto"/>
        <w:left w:val="none" w:sz="0" w:space="0" w:color="auto"/>
        <w:bottom w:val="none" w:sz="0" w:space="0" w:color="auto"/>
        <w:right w:val="none" w:sz="0" w:space="0" w:color="auto"/>
      </w:divBdr>
    </w:div>
    <w:div w:id="1887403828">
      <w:bodyDiv w:val="1"/>
      <w:marLeft w:val="0"/>
      <w:marRight w:val="0"/>
      <w:marTop w:val="0"/>
      <w:marBottom w:val="0"/>
      <w:divBdr>
        <w:top w:val="none" w:sz="0" w:space="0" w:color="auto"/>
        <w:left w:val="none" w:sz="0" w:space="0" w:color="auto"/>
        <w:bottom w:val="none" w:sz="0" w:space="0" w:color="auto"/>
        <w:right w:val="none" w:sz="0" w:space="0" w:color="auto"/>
      </w:divBdr>
    </w:div>
    <w:div w:id="1889762559">
      <w:bodyDiv w:val="1"/>
      <w:marLeft w:val="0"/>
      <w:marRight w:val="0"/>
      <w:marTop w:val="0"/>
      <w:marBottom w:val="0"/>
      <w:divBdr>
        <w:top w:val="none" w:sz="0" w:space="0" w:color="auto"/>
        <w:left w:val="none" w:sz="0" w:space="0" w:color="auto"/>
        <w:bottom w:val="none" w:sz="0" w:space="0" w:color="auto"/>
        <w:right w:val="none" w:sz="0" w:space="0" w:color="auto"/>
      </w:divBdr>
    </w:div>
    <w:div w:id="1894999525">
      <w:bodyDiv w:val="1"/>
      <w:marLeft w:val="0"/>
      <w:marRight w:val="0"/>
      <w:marTop w:val="0"/>
      <w:marBottom w:val="0"/>
      <w:divBdr>
        <w:top w:val="none" w:sz="0" w:space="0" w:color="auto"/>
        <w:left w:val="none" w:sz="0" w:space="0" w:color="auto"/>
        <w:bottom w:val="none" w:sz="0" w:space="0" w:color="auto"/>
        <w:right w:val="none" w:sz="0" w:space="0" w:color="auto"/>
      </w:divBdr>
    </w:div>
    <w:div w:id="1896236086">
      <w:bodyDiv w:val="1"/>
      <w:marLeft w:val="0"/>
      <w:marRight w:val="0"/>
      <w:marTop w:val="0"/>
      <w:marBottom w:val="0"/>
      <w:divBdr>
        <w:top w:val="none" w:sz="0" w:space="0" w:color="auto"/>
        <w:left w:val="none" w:sz="0" w:space="0" w:color="auto"/>
        <w:bottom w:val="none" w:sz="0" w:space="0" w:color="auto"/>
        <w:right w:val="none" w:sz="0" w:space="0" w:color="auto"/>
      </w:divBdr>
    </w:div>
    <w:div w:id="1901209306">
      <w:bodyDiv w:val="1"/>
      <w:marLeft w:val="0"/>
      <w:marRight w:val="0"/>
      <w:marTop w:val="0"/>
      <w:marBottom w:val="0"/>
      <w:divBdr>
        <w:top w:val="none" w:sz="0" w:space="0" w:color="auto"/>
        <w:left w:val="none" w:sz="0" w:space="0" w:color="auto"/>
        <w:bottom w:val="none" w:sz="0" w:space="0" w:color="auto"/>
        <w:right w:val="none" w:sz="0" w:space="0" w:color="auto"/>
      </w:divBdr>
    </w:div>
    <w:div w:id="1909457605">
      <w:bodyDiv w:val="1"/>
      <w:marLeft w:val="0"/>
      <w:marRight w:val="0"/>
      <w:marTop w:val="0"/>
      <w:marBottom w:val="0"/>
      <w:divBdr>
        <w:top w:val="none" w:sz="0" w:space="0" w:color="auto"/>
        <w:left w:val="none" w:sz="0" w:space="0" w:color="auto"/>
        <w:bottom w:val="none" w:sz="0" w:space="0" w:color="auto"/>
        <w:right w:val="none" w:sz="0" w:space="0" w:color="auto"/>
      </w:divBdr>
    </w:div>
    <w:div w:id="1909998998">
      <w:bodyDiv w:val="1"/>
      <w:marLeft w:val="0"/>
      <w:marRight w:val="0"/>
      <w:marTop w:val="0"/>
      <w:marBottom w:val="0"/>
      <w:divBdr>
        <w:top w:val="none" w:sz="0" w:space="0" w:color="auto"/>
        <w:left w:val="none" w:sz="0" w:space="0" w:color="auto"/>
        <w:bottom w:val="none" w:sz="0" w:space="0" w:color="auto"/>
        <w:right w:val="none" w:sz="0" w:space="0" w:color="auto"/>
      </w:divBdr>
    </w:div>
    <w:div w:id="1911649409">
      <w:bodyDiv w:val="1"/>
      <w:marLeft w:val="0"/>
      <w:marRight w:val="0"/>
      <w:marTop w:val="0"/>
      <w:marBottom w:val="0"/>
      <w:divBdr>
        <w:top w:val="none" w:sz="0" w:space="0" w:color="auto"/>
        <w:left w:val="none" w:sz="0" w:space="0" w:color="auto"/>
        <w:bottom w:val="none" w:sz="0" w:space="0" w:color="auto"/>
        <w:right w:val="none" w:sz="0" w:space="0" w:color="auto"/>
      </w:divBdr>
      <w:divsChild>
        <w:div w:id="1863275475">
          <w:marLeft w:val="0"/>
          <w:marRight w:val="0"/>
          <w:marTop w:val="0"/>
          <w:marBottom w:val="0"/>
          <w:divBdr>
            <w:top w:val="none" w:sz="0" w:space="0" w:color="auto"/>
            <w:left w:val="none" w:sz="0" w:space="0" w:color="auto"/>
            <w:bottom w:val="none" w:sz="0" w:space="0" w:color="auto"/>
            <w:right w:val="none" w:sz="0" w:space="0" w:color="auto"/>
          </w:divBdr>
          <w:divsChild>
            <w:div w:id="1112822626">
              <w:marLeft w:val="0"/>
              <w:marRight w:val="0"/>
              <w:marTop w:val="0"/>
              <w:marBottom w:val="0"/>
              <w:divBdr>
                <w:top w:val="none" w:sz="0" w:space="0" w:color="auto"/>
                <w:left w:val="none" w:sz="0" w:space="0" w:color="auto"/>
                <w:bottom w:val="none" w:sz="0" w:space="0" w:color="auto"/>
                <w:right w:val="none" w:sz="0" w:space="0" w:color="auto"/>
              </w:divBdr>
              <w:divsChild>
                <w:div w:id="841744829">
                  <w:marLeft w:val="0"/>
                  <w:marRight w:val="0"/>
                  <w:marTop w:val="195"/>
                  <w:marBottom w:val="0"/>
                  <w:divBdr>
                    <w:top w:val="none" w:sz="0" w:space="0" w:color="auto"/>
                    <w:left w:val="none" w:sz="0" w:space="0" w:color="auto"/>
                    <w:bottom w:val="none" w:sz="0" w:space="0" w:color="auto"/>
                    <w:right w:val="none" w:sz="0" w:space="0" w:color="auto"/>
                  </w:divBdr>
                  <w:divsChild>
                    <w:div w:id="1430155647">
                      <w:marLeft w:val="0"/>
                      <w:marRight w:val="0"/>
                      <w:marTop w:val="0"/>
                      <w:marBottom w:val="0"/>
                      <w:divBdr>
                        <w:top w:val="none" w:sz="0" w:space="0" w:color="auto"/>
                        <w:left w:val="none" w:sz="0" w:space="0" w:color="auto"/>
                        <w:bottom w:val="none" w:sz="0" w:space="0" w:color="auto"/>
                        <w:right w:val="none" w:sz="0" w:space="0" w:color="auto"/>
                      </w:divBdr>
                      <w:divsChild>
                        <w:div w:id="1986855208">
                          <w:marLeft w:val="0"/>
                          <w:marRight w:val="0"/>
                          <w:marTop w:val="0"/>
                          <w:marBottom w:val="0"/>
                          <w:divBdr>
                            <w:top w:val="none" w:sz="0" w:space="0" w:color="auto"/>
                            <w:left w:val="none" w:sz="0" w:space="0" w:color="auto"/>
                            <w:bottom w:val="none" w:sz="0" w:space="0" w:color="auto"/>
                            <w:right w:val="none" w:sz="0" w:space="0" w:color="auto"/>
                          </w:divBdr>
                          <w:divsChild>
                            <w:div w:id="1344473669">
                              <w:marLeft w:val="0"/>
                              <w:marRight w:val="0"/>
                              <w:marTop w:val="0"/>
                              <w:marBottom w:val="0"/>
                              <w:divBdr>
                                <w:top w:val="none" w:sz="0" w:space="0" w:color="auto"/>
                                <w:left w:val="none" w:sz="0" w:space="0" w:color="auto"/>
                                <w:bottom w:val="none" w:sz="0" w:space="0" w:color="auto"/>
                                <w:right w:val="none" w:sz="0" w:space="0" w:color="auto"/>
                              </w:divBdr>
                              <w:divsChild>
                                <w:div w:id="2090082432">
                                  <w:marLeft w:val="0"/>
                                  <w:marRight w:val="0"/>
                                  <w:marTop w:val="0"/>
                                  <w:marBottom w:val="0"/>
                                  <w:divBdr>
                                    <w:top w:val="none" w:sz="0" w:space="0" w:color="auto"/>
                                    <w:left w:val="none" w:sz="0" w:space="0" w:color="auto"/>
                                    <w:bottom w:val="none" w:sz="0" w:space="0" w:color="auto"/>
                                    <w:right w:val="none" w:sz="0" w:space="0" w:color="auto"/>
                                  </w:divBdr>
                                  <w:divsChild>
                                    <w:div w:id="1347319352">
                                      <w:marLeft w:val="0"/>
                                      <w:marRight w:val="0"/>
                                      <w:marTop w:val="0"/>
                                      <w:marBottom w:val="0"/>
                                      <w:divBdr>
                                        <w:top w:val="none" w:sz="0" w:space="0" w:color="auto"/>
                                        <w:left w:val="none" w:sz="0" w:space="0" w:color="auto"/>
                                        <w:bottom w:val="none" w:sz="0" w:space="0" w:color="auto"/>
                                        <w:right w:val="none" w:sz="0" w:space="0" w:color="auto"/>
                                      </w:divBdr>
                                      <w:divsChild>
                                        <w:div w:id="2136554786">
                                          <w:marLeft w:val="0"/>
                                          <w:marRight w:val="0"/>
                                          <w:marTop w:val="0"/>
                                          <w:marBottom w:val="0"/>
                                          <w:divBdr>
                                            <w:top w:val="none" w:sz="0" w:space="0" w:color="auto"/>
                                            <w:left w:val="none" w:sz="0" w:space="0" w:color="auto"/>
                                            <w:bottom w:val="none" w:sz="0" w:space="0" w:color="auto"/>
                                            <w:right w:val="none" w:sz="0" w:space="0" w:color="auto"/>
                                          </w:divBdr>
                                          <w:divsChild>
                                            <w:div w:id="484973880">
                                              <w:marLeft w:val="0"/>
                                              <w:marRight w:val="0"/>
                                              <w:marTop w:val="0"/>
                                              <w:marBottom w:val="180"/>
                                              <w:divBdr>
                                                <w:top w:val="none" w:sz="0" w:space="0" w:color="auto"/>
                                                <w:left w:val="none" w:sz="0" w:space="0" w:color="auto"/>
                                                <w:bottom w:val="none" w:sz="0" w:space="0" w:color="auto"/>
                                                <w:right w:val="none" w:sz="0" w:space="0" w:color="auto"/>
                                              </w:divBdr>
                                              <w:divsChild>
                                                <w:div w:id="2017076417">
                                                  <w:marLeft w:val="0"/>
                                                  <w:marRight w:val="0"/>
                                                  <w:marTop w:val="0"/>
                                                  <w:marBottom w:val="0"/>
                                                  <w:divBdr>
                                                    <w:top w:val="none" w:sz="0" w:space="0" w:color="auto"/>
                                                    <w:left w:val="none" w:sz="0" w:space="0" w:color="auto"/>
                                                    <w:bottom w:val="none" w:sz="0" w:space="0" w:color="auto"/>
                                                    <w:right w:val="none" w:sz="0" w:space="0" w:color="auto"/>
                                                  </w:divBdr>
                                                  <w:divsChild>
                                                    <w:div w:id="1357849399">
                                                      <w:marLeft w:val="0"/>
                                                      <w:marRight w:val="0"/>
                                                      <w:marTop w:val="0"/>
                                                      <w:marBottom w:val="0"/>
                                                      <w:divBdr>
                                                        <w:top w:val="none" w:sz="0" w:space="0" w:color="auto"/>
                                                        <w:left w:val="none" w:sz="0" w:space="0" w:color="auto"/>
                                                        <w:bottom w:val="none" w:sz="0" w:space="0" w:color="auto"/>
                                                        <w:right w:val="none" w:sz="0" w:space="0" w:color="auto"/>
                                                      </w:divBdr>
                                                      <w:divsChild>
                                                        <w:div w:id="1347059646">
                                                          <w:marLeft w:val="0"/>
                                                          <w:marRight w:val="0"/>
                                                          <w:marTop w:val="0"/>
                                                          <w:marBottom w:val="0"/>
                                                          <w:divBdr>
                                                            <w:top w:val="none" w:sz="0" w:space="0" w:color="auto"/>
                                                            <w:left w:val="none" w:sz="0" w:space="0" w:color="auto"/>
                                                            <w:bottom w:val="none" w:sz="0" w:space="0" w:color="auto"/>
                                                            <w:right w:val="none" w:sz="0" w:space="0" w:color="auto"/>
                                                          </w:divBdr>
                                                          <w:divsChild>
                                                            <w:div w:id="106659023">
                                                              <w:marLeft w:val="0"/>
                                                              <w:marRight w:val="0"/>
                                                              <w:marTop w:val="0"/>
                                                              <w:marBottom w:val="0"/>
                                                              <w:divBdr>
                                                                <w:top w:val="none" w:sz="0" w:space="0" w:color="auto"/>
                                                                <w:left w:val="none" w:sz="0" w:space="0" w:color="auto"/>
                                                                <w:bottom w:val="none" w:sz="0" w:space="0" w:color="auto"/>
                                                                <w:right w:val="none" w:sz="0" w:space="0" w:color="auto"/>
                                                              </w:divBdr>
                                                              <w:divsChild>
                                                                <w:div w:id="641810310">
                                                                  <w:marLeft w:val="0"/>
                                                                  <w:marRight w:val="0"/>
                                                                  <w:marTop w:val="0"/>
                                                                  <w:marBottom w:val="0"/>
                                                                  <w:divBdr>
                                                                    <w:top w:val="none" w:sz="0" w:space="0" w:color="auto"/>
                                                                    <w:left w:val="none" w:sz="0" w:space="0" w:color="auto"/>
                                                                    <w:bottom w:val="none" w:sz="0" w:space="0" w:color="auto"/>
                                                                    <w:right w:val="none" w:sz="0" w:space="0" w:color="auto"/>
                                                                  </w:divBdr>
                                                                  <w:divsChild>
                                                                    <w:div w:id="711879431">
                                                                      <w:marLeft w:val="0"/>
                                                                      <w:marRight w:val="0"/>
                                                                      <w:marTop w:val="0"/>
                                                                      <w:marBottom w:val="0"/>
                                                                      <w:divBdr>
                                                                        <w:top w:val="none" w:sz="0" w:space="0" w:color="auto"/>
                                                                        <w:left w:val="none" w:sz="0" w:space="0" w:color="auto"/>
                                                                        <w:bottom w:val="none" w:sz="0" w:space="0" w:color="auto"/>
                                                                        <w:right w:val="none" w:sz="0" w:space="0" w:color="auto"/>
                                                                      </w:divBdr>
                                                                      <w:divsChild>
                                                                        <w:div w:id="1183587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912887014">
      <w:bodyDiv w:val="1"/>
      <w:marLeft w:val="0"/>
      <w:marRight w:val="0"/>
      <w:marTop w:val="120"/>
      <w:marBottom w:val="120"/>
      <w:divBdr>
        <w:top w:val="none" w:sz="0" w:space="0" w:color="auto"/>
        <w:left w:val="none" w:sz="0" w:space="0" w:color="auto"/>
        <w:bottom w:val="none" w:sz="0" w:space="0" w:color="auto"/>
        <w:right w:val="none" w:sz="0" w:space="0" w:color="auto"/>
      </w:divBdr>
    </w:div>
    <w:div w:id="1917402430">
      <w:bodyDiv w:val="1"/>
      <w:marLeft w:val="0"/>
      <w:marRight w:val="0"/>
      <w:marTop w:val="0"/>
      <w:marBottom w:val="0"/>
      <w:divBdr>
        <w:top w:val="none" w:sz="0" w:space="0" w:color="auto"/>
        <w:left w:val="none" w:sz="0" w:space="0" w:color="auto"/>
        <w:bottom w:val="none" w:sz="0" w:space="0" w:color="auto"/>
        <w:right w:val="none" w:sz="0" w:space="0" w:color="auto"/>
      </w:divBdr>
    </w:div>
    <w:div w:id="1923366344">
      <w:bodyDiv w:val="1"/>
      <w:marLeft w:val="0"/>
      <w:marRight w:val="0"/>
      <w:marTop w:val="0"/>
      <w:marBottom w:val="0"/>
      <w:divBdr>
        <w:top w:val="none" w:sz="0" w:space="0" w:color="auto"/>
        <w:left w:val="none" w:sz="0" w:space="0" w:color="auto"/>
        <w:bottom w:val="none" w:sz="0" w:space="0" w:color="auto"/>
        <w:right w:val="none" w:sz="0" w:space="0" w:color="auto"/>
      </w:divBdr>
    </w:div>
    <w:div w:id="1923447668">
      <w:bodyDiv w:val="1"/>
      <w:marLeft w:val="0"/>
      <w:marRight w:val="0"/>
      <w:marTop w:val="0"/>
      <w:marBottom w:val="0"/>
      <w:divBdr>
        <w:top w:val="none" w:sz="0" w:space="0" w:color="auto"/>
        <w:left w:val="none" w:sz="0" w:space="0" w:color="auto"/>
        <w:bottom w:val="none" w:sz="0" w:space="0" w:color="auto"/>
        <w:right w:val="none" w:sz="0" w:space="0" w:color="auto"/>
      </w:divBdr>
    </w:div>
    <w:div w:id="1925449492">
      <w:bodyDiv w:val="1"/>
      <w:marLeft w:val="0"/>
      <w:marRight w:val="0"/>
      <w:marTop w:val="0"/>
      <w:marBottom w:val="0"/>
      <w:divBdr>
        <w:top w:val="none" w:sz="0" w:space="0" w:color="auto"/>
        <w:left w:val="none" w:sz="0" w:space="0" w:color="auto"/>
        <w:bottom w:val="none" w:sz="0" w:space="0" w:color="auto"/>
        <w:right w:val="none" w:sz="0" w:space="0" w:color="auto"/>
      </w:divBdr>
    </w:div>
    <w:div w:id="1927568462">
      <w:bodyDiv w:val="1"/>
      <w:marLeft w:val="0"/>
      <w:marRight w:val="0"/>
      <w:marTop w:val="0"/>
      <w:marBottom w:val="0"/>
      <w:divBdr>
        <w:top w:val="none" w:sz="0" w:space="0" w:color="auto"/>
        <w:left w:val="none" w:sz="0" w:space="0" w:color="auto"/>
        <w:bottom w:val="none" w:sz="0" w:space="0" w:color="auto"/>
        <w:right w:val="none" w:sz="0" w:space="0" w:color="auto"/>
      </w:divBdr>
    </w:div>
    <w:div w:id="1927574017">
      <w:bodyDiv w:val="1"/>
      <w:marLeft w:val="0"/>
      <w:marRight w:val="0"/>
      <w:marTop w:val="0"/>
      <w:marBottom w:val="0"/>
      <w:divBdr>
        <w:top w:val="none" w:sz="0" w:space="0" w:color="auto"/>
        <w:left w:val="none" w:sz="0" w:space="0" w:color="auto"/>
        <w:bottom w:val="none" w:sz="0" w:space="0" w:color="auto"/>
        <w:right w:val="none" w:sz="0" w:space="0" w:color="auto"/>
      </w:divBdr>
    </w:div>
    <w:div w:id="1929729403">
      <w:bodyDiv w:val="1"/>
      <w:marLeft w:val="0"/>
      <w:marRight w:val="0"/>
      <w:marTop w:val="0"/>
      <w:marBottom w:val="0"/>
      <w:divBdr>
        <w:top w:val="none" w:sz="0" w:space="0" w:color="auto"/>
        <w:left w:val="none" w:sz="0" w:space="0" w:color="auto"/>
        <w:bottom w:val="none" w:sz="0" w:space="0" w:color="auto"/>
        <w:right w:val="none" w:sz="0" w:space="0" w:color="auto"/>
      </w:divBdr>
    </w:div>
    <w:div w:id="1934243373">
      <w:bodyDiv w:val="1"/>
      <w:marLeft w:val="0"/>
      <w:marRight w:val="0"/>
      <w:marTop w:val="0"/>
      <w:marBottom w:val="0"/>
      <w:divBdr>
        <w:top w:val="none" w:sz="0" w:space="0" w:color="auto"/>
        <w:left w:val="none" w:sz="0" w:space="0" w:color="auto"/>
        <w:bottom w:val="none" w:sz="0" w:space="0" w:color="auto"/>
        <w:right w:val="none" w:sz="0" w:space="0" w:color="auto"/>
      </w:divBdr>
    </w:div>
    <w:div w:id="1939022267">
      <w:bodyDiv w:val="1"/>
      <w:marLeft w:val="0"/>
      <w:marRight w:val="0"/>
      <w:marTop w:val="0"/>
      <w:marBottom w:val="0"/>
      <w:divBdr>
        <w:top w:val="none" w:sz="0" w:space="0" w:color="auto"/>
        <w:left w:val="none" w:sz="0" w:space="0" w:color="auto"/>
        <w:bottom w:val="none" w:sz="0" w:space="0" w:color="auto"/>
        <w:right w:val="none" w:sz="0" w:space="0" w:color="auto"/>
      </w:divBdr>
    </w:div>
    <w:div w:id="1939605396">
      <w:bodyDiv w:val="1"/>
      <w:marLeft w:val="0"/>
      <w:marRight w:val="0"/>
      <w:marTop w:val="0"/>
      <w:marBottom w:val="0"/>
      <w:divBdr>
        <w:top w:val="none" w:sz="0" w:space="0" w:color="auto"/>
        <w:left w:val="none" w:sz="0" w:space="0" w:color="auto"/>
        <w:bottom w:val="none" w:sz="0" w:space="0" w:color="auto"/>
        <w:right w:val="none" w:sz="0" w:space="0" w:color="auto"/>
      </w:divBdr>
    </w:div>
    <w:div w:id="1939872622">
      <w:bodyDiv w:val="1"/>
      <w:marLeft w:val="0"/>
      <w:marRight w:val="0"/>
      <w:marTop w:val="0"/>
      <w:marBottom w:val="0"/>
      <w:divBdr>
        <w:top w:val="none" w:sz="0" w:space="0" w:color="auto"/>
        <w:left w:val="none" w:sz="0" w:space="0" w:color="auto"/>
        <w:bottom w:val="none" w:sz="0" w:space="0" w:color="auto"/>
        <w:right w:val="none" w:sz="0" w:space="0" w:color="auto"/>
      </w:divBdr>
    </w:div>
    <w:div w:id="1942181762">
      <w:bodyDiv w:val="1"/>
      <w:marLeft w:val="0"/>
      <w:marRight w:val="0"/>
      <w:marTop w:val="0"/>
      <w:marBottom w:val="0"/>
      <w:divBdr>
        <w:top w:val="none" w:sz="0" w:space="0" w:color="auto"/>
        <w:left w:val="none" w:sz="0" w:space="0" w:color="auto"/>
        <w:bottom w:val="none" w:sz="0" w:space="0" w:color="auto"/>
        <w:right w:val="none" w:sz="0" w:space="0" w:color="auto"/>
      </w:divBdr>
    </w:div>
    <w:div w:id="1944726660">
      <w:bodyDiv w:val="1"/>
      <w:marLeft w:val="0"/>
      <w:marRight w:val="0"/>
      <w:marTop w:val="0"/>
      <w:marBottom w:val="0"/>
      <w:divBdr>
        <w:top w:val="none" w:sz="0" w:space="0" w:color="auto"/>
        <w:left w:val="none" w:sz="0" w:space="0" w:color="auto"/>
        <w:bottom w:val="none" w:sz="0" w:space="0" w:color="auto"/>
        <w:right w:val="none" w:sz="0" w:space="0" w:color="auto"/>
      </w:divBdr>
    </w:div>
    <w:div w:id="1946107139">
      <w:bodyDiv w:val="1"/>
      <w:marLeft w:val="0"/>
      <w:marRight w:val="0"/>
      <w:marTop w:val="0"/>
      <w:marBottom w:val="0"/>
      <w:divBdr>
        <w:top w:val="none" w:sz="0" w:space="0" w:color="auto"/>
        <w:left w:val="none" w:sz="0" w:space="0" w:color="auto"/>
        <w:bottom w:val="none" w:sz="0" w:space="0" w:color="auto"/>
        <w:right w:val="none" w:sz="0" w:space="0" w:color="auto"/>
      </w:divBdr>
    </w:div>
    <w:div w:id="1949435405">
      <w:bodyDiv w:val="1"/>
      <w:marLeft w:val="0"/>
      <w:marRight w:val="0"/>
      <w:marTop w:val="0"/>
      <w:marBottom w:val="0"/>
      <w:divBdr>
        <w:top w:val="none" w:sz="0" w:space="0" w:color="auto"/>
        <w:left w:val="none" w:sz="0" w:space="0" w:color="auto"/>
        <w:bottom w:val="none" w:sz="0" w:space="0" w:color="auto"/>
        <w:right w:val="none" w:sz="0" w:space="0" w:color="auto"/>
      </w:divBdr>
    </w:div>
    <w:div w:id="1950238942">
      <w:bodyDiv w:val="1"/>
      <w:marLeft w:val="0"/>
      <w:marRight w:val="0"/>
      <w:marTop w:val="0"/>
      <w:marBottom w:val="0"/>
      <w:divBdr>
        <w:top w:val="none" w:sz="0" w:space="0" w:color="auto"/>
        <w:left w:val="none" w:sz="0" w:space="0" w:color="auto"/>
        <w:bottom w:val="none" w:sz="0" w:space="0" w:color="auto"/>
        <w:right w:val="none" w:sz="0" w:space="0" w:color="auto"/>
      </w:divBdr>
    </w:div>
    <w:div w:id="1952087640">
      <w:bodyDiv w:val="1"/>
      <w:marLeft w:val="0"/>
      <w:marRight w:val="0"/>
      <w:marTop w:val="0"/>
      <w:marBottom w:val="0"/>
      <w:divBdr>
        <w:top w:val="none" w:sz="0" w:space="0" w:color="auto"/>
        <w:left w:val="none" w:sz="0" w:space="0" w:color="auto"/>
        <w:bottom w:val="none" w:sz="0" w:space="0" w:color="auto"/>
        <w:right w:val="none" w:sz="0" w:space="0" w:color="auto"/>
      </w:divBdr>
    </w:div>
    <w:div w:id="1953708460">
      <w:bodyDiv w:val="1"/>
      <w:marLeft w:val="0"/>
      <w:marRight w:val="0"/>
      <w:marTop w:val="0"/>
      <w:marBottom w:val="0"/>
      <w:divBdr>
        <w:top w:val="none" w:sz="0" w:space="0" w:color="auto"/>
        <w:left w:val="none" w:sz="0" w:space="0" w:color="auto"/>
        <w:bottom w:val="none" w:sz="0" w:space="0" w:color="auto"/>
        <w:right w:val="none" w:sz="0" w:space="0" w:color="auto"/>
      </w:divBdr>
    </w:div>
    <w:div w:id="1960910821">
      <w:bodyDiv w:val="1"/>
      <w:marLeft w:val="0"/>
      <w:marRight w:val="0"/>
      <w:marTop w:val="0"/>
      <w:marBottom w:val="0"/>
      <w:divBdr>
        <w:top w:val="none" w:sz="0" w:space="0" w:color="auto"/>
        <w:left w:val="none" w:sz="0" w:space="0" w:color="auto"/>
        <w:bottom w:val="none" w:sz="0" w:space="0" w:color="auto"/>
        <w:right w:val="none" w:sz="0" w:space="0" w:color="auto"/>
      </w:divBdr>
    </w:div>
    <w:div w:id="1964649888">
      <w:bodyDiv w:val="1"/>
      <w:marLeft w:val="0"/>
      <w:marRight w:val="0"/>
      <w:marTop w:val="0"/>
      <w:marBottom w:val="0"/>
      <w:divBdr>
        <w:top w:val="none" w:sz="0" w:space="0" w:color="auto"/>
        <w:left w:val="none" w:sz="0" w:space="0" w:color="auto"/>
        <w:bottom w:val="none" w:sz="0" w:space="0" w:color="auto"/>
        <w:right w:val="none" w:sz="0" w:space="0" w:color="auto"/>
      </w:divBdr>
    </w:div>
    <w:div w:id="1965697834">
      <w:bodyDiv w:val="1"/>
      <w:marLeft w:val="0"/>
      <w:marRight w:val="0"/>
      <w:marTop w:val="0"/>
      <w:marBottom w:val="0"/>
      <w:divBdr>
        <w:top w:val="none" w:sz="0" w:space="0" w:color="auto"/>
        <w:left w:val="none" w:sz="0" w:space="0" w:color="auto"/>
        <w:bottom w:val="none" w:sz="0" w:space="0" w:color="auto"/>
        <w:right w:val="none" w:sz="0" w:space="0" w:color="auto"/>
      </w:divBdr>
    </w:div>
    <w:div w:id="1969125130">
      <w:bodyDiv w:val="1"/>
      <w:marLeft w:val="0"/>
      <w:marRight w:val="0"/>
      <w:marTop w:val="0"/>
      <w:marBottom w:val="0"/>
      <w:divBdr>
        <w:top w:val="none" w:sz="0" w:space="0" w:color="auto"/>
        <w:left w:val="none" w:sz="0" w:space="0" w:color="auto"/>
        <w:bottom w:val="none" w:sz="0" w:space="0" w:color="auto"/>
        <w:right w:val="none" w:sz="0" w:space="0" w:color="auto"/>
      </w:divBdr>
    </w:div>
    <w:div w:id="1974869468">
      <w:bodyDiv w:val="1"/>
      <w:marLeft w:val="0"/>
      <w:marRight w:val="0"/>
      <w:marTop w:val="0"/>
      <w:marBottom w:val="0"/>
      <w:divBdr>
        <w:top w:val="none" w:sz="0" w:space="0" w:color="auto"/>
        <w:left w:val="none" w:sz="0" w:space="0" w:color="auto"/>
        <w:bottom w:val="none" w:sz="0" w:space="0" w:color="auto"/>
        <w:right w:val="none" w:sz="0" w:space="0" w:color="auto"/>
      </w:divBdr>
    </w:div>
    <w:div w:id="1975939185">
      <w:bodyDiv w:val="1"/>
      <w:marLeft w:val="0"/>
      <w:marRight w:val="0"/>
      <w:marTop w:val="0"/>
      <w:marBottom w:val="0"/>
      <w:divBdr>
        <w:top w:val="none" w:sz="0" w:space="0" w:color="auto"/>
        <w:left w:val="none" w:sz="0" w:space="0" w:color="auto"/>
        <w:bottom w:val="none" w:sz="0" w:space="0" w:color="auto"/>
        <w:right w:val="none" w:sz="0" w:space="0" w:color="auto"/>
      </w:divBdr>
    </w:div>
    <w:div w:id="1980575159">
      <w:bodyDiv w:val="1"/>
      <w:marLeft w:val="0"/>
      <w:marRight w:val="0"/>
      <w:marTop w:val="0"/>
      <w:marBottom w:val="0"/>
      <w:divBdr>
        <w:top w:val="none" w:sz="0" w:space="0" w:color="auto"/>
        <w:left w:val="none" w:sz="0" w:space="0" w:color="auto"/>
        <w:bottom w:val="none" w:sz="0" w:space="0" w:color="auto"/>
        <w:right w:val="none" w:sz="0" w:space="0" w:color="auto"/>
      </w:divBdr>
      <w:divsChild>
        <w:div w:id="712845655">
          <w:marLeft w:val="0"/>
          <w:marRight w:val="0"/>
          <w:marTop w:val="0"/>
          <w:marBottom w:val="0"/>
          <w:divBdr>
            <w:top w:val="none" w:sz="0" w:space="0" w:color="auto"/>
            <w:left w:val="none" w:sz="0" w:space="0" w:color="auto"/>
            <w:bottom w:val="none" w:sz="0" w:space="0" w:color="auto"/>
            <w:right w:val="none" w:sz="0" w:space="0" w:color="auto"/>
          </w:divBdr>
          <w:divsChild>
            <w:div w:id="1217283762">
              <w:marLeft w:val="0"/>
              <w:marRight w:val="0"/>
              <w:marTop w:val="0"/>
              <w:marBottom w:val="0"/>
              <w:divBdr>
                <w:top w:val="none" w:sz="0" w:space="0" w:color="auto"/>
                <w:left w:val="none" w:sz="0" w:space="0" w:color="auto"/>
                <w:bottom w:val="none" w:sz="0" w:space="0" w:color="auto"/>
                <w:right w:val="none" w:sz="0" w:space="0" w:color="auto"/>
              </w:divBdr>
              <w:divsChild>
                <w:div w:id="202522754">
                  <w:marLeft w:val="0"/>
                  <w:marRight w:val="0"/>
                  <w:marTop w:val="0"/>
                  <w:marBottom w:val="0"/>
                  <w:divBdr>
                    <w:top w:val="none" w:sz="0" w:space="0" w:color="auto"/>
                    <w:left w:val="none" w:sz="0" w:space="0" w:color="auto"/>
                    <w:bottom w:val="none" w:sz="0" w:space="0" w:color="auto"/>
                    <w:right w:val="none" w:sz="0" w:space="0" w:color="auto"/>
                  </w:divBdr>
                  <w:divsChild>
                    <w:div w:id="1786270576">
                      <w:marLeft w:val="0"/>
                      <w:marRight w:val="0"/>
                      <w:marTop w:val="0"/>
                      <w:marBottom w:val="0"/>
                      <w:divBdr>
                        <w:top w:val="none" w:sz="0" w:space="0" w:color="auto"/>
                        <w:left w:val="none" w:sz="0" w:space="0" w:color="auto"/>
                        <w:bottom w:val="none" w:sz="0" w:space="0" w:color="auto"/>
                        <w:right w:val="none" w:sz="0" w:space="0" w:color="auto"/>
                      </w:divBdr>
                      <w:divsChild>
                        <w:div w:id="1594780979">
                          <w:marLeft w:val="0"/>
                          <w:marRight w:val="0"/>
                          <w:marTop w:val="0"/>
                          <w:marBottom w:val="0"/>
                          <w:divBdr>
                            <w:top w:val="none" w:sz="0" w:space="0" w:color="auto"/>
                            <w:left w:val="none" w:sz="0" w:space="0" w:color="auto"/>
                            <w:bottom w:val="none" w:sz="0" w:space="0" w:color="auto"/>
                            <w:right w:val="none" w:sz="0" w:space="0" w:color="auto"/>
                          </w:divBdr>
                          <w:divsChild>
                            <w:div w:id="1251768965">
                              <w:marLeft w:val="0"/>
                              <w:marRight w:val="0"/>
                              <w:marTop w:val="0"/>
                              <w:marBottom w:val="0"/>
                              <w:divBdr>
                                <w:top w:val="none" w:sz="0" w:space="0" w:color="auto"/>
                                <w:left w:val="none" w:sz="0" w:space="0" w:color="auto"/>
                                <w:bottom w:val="none" w:sz="0" w:space="0" w:color="auto"/>
                                <w:right w:val="none" w:sz="0" w:space="0" w:color="auto"/>
                              </w:divBdr>
                              <w:divsChild>
                                <w:div w:id="1854303465">
                                  <w:marLeft w:val="0"/>
                                  <w:marRight w:val="0"/>
                                  <w:marTop w:val="0"/>
                                  <w:marBottom w:val="150"/>
                                  <w:divBdr>
                                    <w:top w:val="none" w:sz="0" w:space="0" w:color="auto"/>
                                    <w:left w:val="none" w:sz="0" w:space="0" w:color="auto"/>
                                    <w:bottom w:val="none" w:sz="0" w:space="0" w:color="auto"/>
                                    <w:right w:val="none" w:sz="0" w:space="0" w:color="auto"/>
                                  </w:divBdr>
                                  <w:divsChild>
                                    <w:div w:id="1761952639">
                                      <w:marLeft w:val="0"/>
                                      <w:marRight w:val="0"/>
                                      <w:marTop w:val="0"/>
                                      <w:marBottom w:val="0"/>
                                      <w:divBdr>
                                        <w:top w:val="none" w:sz="0" w:space="0" w:color="auto"/>
                                        <w:left w:val="none" w:sz="0" w:space="0" w:color="auto"/>
                                        <w:bottom w:val="none" w:sz="0" w:space="0" w:color="auto"/>
                                        <w:right w:val="none" w:sz="0" w:space="0" w:color="auto"/>
                                      </w:divBdr>
                                      <w:divsChild>
                                        <w:div w:id="911499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981764695">
      <w:bodyDiv w:val="1"/>
      <w:marLeft w:val="0"/>
      <w:marRight w:val="0"/>
      <w:marTop w:val="0"/>
      <w:marBottom w:val="0"/>
      <w:divBdr>
        <w:top w:val="none" w:sz="0" w:space="0" w:color="auto"/>
        <w:left w:val="none" w:sz="0" w:space="0" w:color="auto"/>
        <w:bottom w:val="none" w:sz="0" w:space="0" w:color="auto"/>
        <w:right w:val="none" w:sz="0" w:space="0" w:color="auto"/>
      </w:divBdr>
    </w:div>
    <w:div w:id="1990595314">
      <w:bodyDiv w:val="1"/>
      <w:marLeft w:val="0"/>
      <w:marRight w:val="0"/>
      <w:marTop w:val="0"/>
      <w:marBottom w:val="0"/>
      <w:divBdr>
        <w:top w:val="none" w:sz="0" w:space="0" w:color="auto"/>
        <w:left w:val="none" w:sz="0" w:space="0" w:color="auto"/>
        <w:bottom w:val="none" w:sz="0" w:space="0" w:color="auto"/>
        <w:right w:val="none" w:sz="0" w:space="0" w:color="auto"/>
      </w:divBdr>
    </w:div>
    <w:div w:id="1996030056">
      <w:bodyDiv w:val="1"/>
      <w:marLeft w:val="0"/>
      <w:marRight w:val="0"/>
      <w:marTop w:val="0"/>
      <w:marBottom w:val="0"/>
      <w:divBdr>
        <w:top w:val="none" w:sz="0" w:space="0" w:color="auto"/>
        <w:left w:val="none" w:sz="0" w:space="0" w:color="auto"/>
        <w:bottom w:val="none" w:sz="0" w:space="0" w:color="auto"/>
        <w:right w:val="none" w:sz="0" w:space="0" w:color="auto"/>
      </w:divBdr>
    </w:div>
    <w:div w:id="1998457269">
      <w:bodyDiv w:val="1"/>
      <w:marLeft w:val="0"/>
      <w:marRight w:val="0"/>
      <w:marTop w:val="0"/>
      <w:marBottom w:val="0"/>
      <w:divBdr>
        <w:top w:val="none" w:sz="0" w:space="0" w:color="auto"/>
        <w:left w:val="none" w:sz="0" w:space="0" w:color="auto"/>
        <w:bottom w:val="none" w:sz="0" w:space="0" w:color="auto"/>
        <w:right w:val="none" w:sz="0" w:space="0" w:color="auto"/>
      </w:divBdr>
    </w:div>
    <w:div w:id="2008440975">
      <w:bodyDiv w:val="1"/>
      <w:marLeft w:val="0"/>
      <w:marRight w:val="0"/>
      <w:marTop w:val="0"/>
      <w:marBottom w:val="0"/>
      <w:divBdr>
        <w:top w:val="none" w:sz="0" w:space="0" w:color="auto"/>
        <w:left w:val="none" w:sz="0" w:space="0" w:color="auto"/>
        <w:bottom w:val="none" w:sz="0" w:space="0" w:color="auto"/>
        <w:right w:val="none" w:sz="0" w:space="0" w:color="auto"/>
      </w:divBdr>
    </w:div>
    <w:div w:id="2011133724">
      <w:bodyDiv w:val="1"/>
      <w:marLeft w:val="0"/>
      <w:marRight w:val="0"/>
      <w:marTop w:val="0"/>
      <w:marBottom w:val="0"/>
      <w:divBdr>
        <w:top w:val="none" w:sz="0" w:space="0" w:color="auto"/>
        <w:left w:val="none" w:sz="0" w:space="0" w:color="auto"/>
        <w:bottom w:val="none" w:sz="0" w:space="0" w:color="auto"/>
        <w:right w:val="none" w:sz="0" w:space="0" w:color="auto"/>
      </w:divBdr>
    </w:div>
    <w:div w:id="2011248649">
      <w:bodyDiv w:val="1"/>
      <w:marLeft w:val="0"/>
      <w:marRight w:val="0"/>
      <w:marTop w:val="0"/>
      <w:marBottom w:val="0"/>
      <w:divBdr>
        <w:top w:val="none" w:sz="0" w:space="0" w:color="auto"/>
        <w:left w:val="none" w:sz="0" w:space="0" w:color="auto"/>
        <w:bottom w:val="none" w:sz="0" w:space="0" w:color="auto"/>
        <w:right w:val="none" w:sz="0" w:space="0" w:color="auto"/>
      </w:divBdr>
    </w:div>
    <w:div w:id="2013800540">
      <w:bodyDiv w:val="1"/>
      <w:marLeft w:val="0"/>
      <w:marRight w:val="0"/>
      <w:marTop w:val="0"/>
      <w:marBottom w:val="0"/>
      <w:divBdr>
        <w:top w:val="none" w:sz="0" w:space="0" w:color="auto"/>
        <w:left w:val="none" w:sz="0" w:space="0" w:color="auto"/>
        <w:bottom w:val="none" w:sz="0" w:space="0" w:color="auto"/>
        <w:right w:val="none" w:sz="0" w:space="0" w:color="auto"/>
      </w:divBdr>
    </w:div>
    <w:div w:id="2017465155">
      <w:bodyDiv w:val="1"/>
      <w:marLeft w:val="0"/>
      <w:marRight w:val="0"/>
      <w:marTop w:val="0"/>
      <w:marBottom w:val="0"/>
      <w:divBdr>
        <w:top w:val="none" w:sz="0" w:space="0" w:color="auto"/>
        <w:left w:val="none" w:sz="0" w:space="0" w:color="auto"/>
        <w:bottom w:val="none" w:sz="0" w:space="0" w:color="auto"/>
        <w:right w:val="none" w:sz="0" w:space="0" w:color="auto"/>
      </w:divBdr>
    </w:div>
    <w:div w:id="2025472875">
      <w:bodyDiv w:val="1"/>
      <w:marLeft w:val="0"/>
      <w:marRight w:val="0"/>
      <w:marTop w:val="0"/>
      <w:marBottom w:val="0"/>
      <w:divBdr>
        <w:top w:val="none" w:sz="0" w:space="0" w:color="auto"/>
        <w:left w:val="none" w:sz="0" w:space="0" w:color="auto"/>
        <w:bottom w:val="none" w:sz="0" w:space="0" w:color="auto"/>
        <w:right w:val="none" w:sz="0" w:space="0" w:color="auto"/>
      </w:divBdr>
      <w:divsChild>
        <w:div w:id="470054760">
          <w:marLeft w:val="0"/>
          <w:marRight w:val="0"/>
          <w:marTop w:val="0"/>
          <w:marBottom w:val="0"/>
          <w:divBdr>
            <w:top w:val="none" w:sz="0" w:space="0" w:color="auto"/>
            <w:left w:val="none" w:sz="0" w:space="0" w:color="auto"/>
            <w:bottom w:val="none" w:sz="0" w:space="0" w:color="auto"/>
            <w:right w:val="none" w:sz="0" w:space="0" w:color="auto"/>
          </w:divBdr>
          <w:divsChild>
            <w:div w:id="1594320227">
              <w:marLeft w:val="0"/>
              <w:marRight w:val="0"/>
              <w:marTop w:val="0"/>
              <w:marBottom w:val="0"/>
              <w:divBdr>
                <w:top w:val="none" w:sz="0" w:space="0" w:color="auto"/>
                <w:left w:val="none" w:sz="0" w:space="0" w:color="auto"/>
                <w:bottom w:val="none" w:sz="0" w:space="0" w:color="auto"/>
                <w:right w:val="none" w:sz="0" w:space="0" w:color="auto"/>
              </w:divBdr>
              <w:divsChild>
                <w:div w:id="2133328231">
                  <w:marLeft w:val="0"/>
                  <w:marRight w:val="0"/>
                  <w:marTop w:val="195"/>
                  <w:marBottom w:val="0"/>
                  <w:divBdr>
                    <w:top w:val="none" w:sz="0" w:space="0" w:color="auto"/>
                    <w:left w:val="none" w:sz="0" w:space="0" w:color="auto"/>
                    <w:bottom w:val="none" w:sz="0" w:space="0" w:color="auto"/>
                    <w:right w:val="none" w:sz="0" w:space="0" w:color="auto"/>
                  </w:divBdr>
                  <w:divsChild>
                    <w:div w:id="589047303">
                      <w:marLeft w:val="0"/>
                      <w:marRight w:val="0"/>
                      <w:marTop w:val="0"/>
                      <w:marBottom w:val="0"/>
                      <w:divBdr>
                        <w:top w:val="none" w:sz="0" w:space="0" w:color="auto"/>
                        <w:left w:val="none" w:sz="0" w:space="0" w:color="auto"/>
                        <w:bottom w:val="none" w:sz="0" w:space="0" w:color="auto"/>
                        <w:right w:val="none" w:sz="0" w:space="0" w:color="auto"/>
                      </w:divBdr>
                      <w:divsChild>
                        <w:div w:id="931663744">
                          <w:marLeft w:val="0"/>
                          <w:marRight w:val="0"/>
                          <w:marTop w:val="0"/>
                          <w:marBottom w:val="0"/>
                          <w:divBdr>
                            <w:top w:val="none" w:sz="0" w:space="0" w:color="auto"/>
                            <w:left w:val="none" w:sz="0" w:space="0" w:color="auto"/>
                            <w:bottom w:val="none" w:sz="0" w:space="0" w:color="auto"/>
                            <w:right w:val="none" w:sz="0" w:space="0" w:color="auto"/>
                          </w:divBdr>
                          <w:divsChild>
                            <w:div w:id="924729727">
                              <w:marLeft w:val="0"/>
                              <w:marRight w:val="0"/>
                              <w:marTop w:val="0"/>
                              <w:marBottom w:val="0"/>
                              <w:divBdr>
                                <w:top w:val="none" w:sz="0" w:space="0" w:color="auto"/>
                                <w:left w:val="none" w:sz="0" w:space="0" w:color="auto"/>
                                <w:bottom w:val="none" w:sz="0" w:space="0" w:color="auto"/>
                                <w:right w:val="none" w:sz="0" w:space="0" w:color="auto"/>
                              </w:divBdr>
                              <w:divsChild>
                                <w:div w:id="681057146">
                                  <w:marLeft w:val="0"/>
                                  <w:marRight w:val="0"/>
                                  <w:marTop w:val="0"/>
                                  <w:marBottom w:val="0"/>
                                  <w:divBdr>
                                    <w:top w:val="none" w:sz="0" w:space="0" w:color="auto"/>
                                    <w:left w:val="none" w:sz="0" w:space="0" w:color="auto"/>
                                    <w:bottom w:val="none" w:sz="0" w:space="0" w:color="auto"/>
                                    <w:right w:val="none" w:sz="0" w:space="0" w:color="auto"/>
                                  </w:divBdr>
                                  <w:divsChild>
                                    <w:div w:id="217398067">
                                      <w:marLeft w:val="0"/>
                                      <w:marRight w:val="0"/>
                                      <w:marTop w:val="0"/>
                                      <w:marBottom w:val="0"/>
                                      <w:divBdr>
                                        <w:top w:val="none" w:sz="0" w:space="0" w:color="auto"/>
                                        <w:left w:val="none" w:sz="0" w:space="0" w:color="auto"/>
                                        <w:bottom w:val="none" w:sz="0" w:space="0" w:color="auto"/>
                                        <w:right w:val="none" w:sz="0" w:space="0" w:color="auto"/>
                                      </w:divBdr>
                                      <w:divsChild>
                                        <w:div w:id="281349568">
                                          <w:marLeft w:val="0"/>
                                          <w:marRight w:val="0"/>
                                          <w:marTop w:val="0"/>
                                          <w:marBottom w:val="0"/>
                                          <w:divBdr>
                                            <w:top w:val="none" w:sz="0" w:space="0" w:color="auto"/>
                                            <w:left w:val="none" w:sz="0" w:space="0" w:color="auto"/>
                                            <w:bottom w:val="none" w:sz="0" w:space="0" w:color="auto"/>
                                            <w:right w:val="none" w:sz="0" w:space="0" w:color="auto"/>
                                          </w:divBdr>
                                          <w:divsChild>
                                            <w:div w:id="618142872">
                                              <w:marLeft w:val="0"/>
                                              <w:marRight w:val="0"/>
                                              <w:marTop w:val="0"/>
                                              <w:marBottom w:val="180"/>
                                              <w:divBdr>
                                                <w:top w:val="none" w:sz="0" w:space="0" w:color="auto"/>
                                                <w:left w:val="none" w:sz="0" w:space="0" w:color="auto"/>
                                                <w:bottom w:val="none" w:sz="0" w:space="0" w:color="auto"/>
                                                <w:right w:val="none" w:sz="0" w:space="0" w:color="auto"/>
                                              </w:divBdr>
                                              <w:divsChild>
                                                <w:div w:id="1076053381">
                                                  <w:marLeft w:val="0"/>
                                                  <w:marRight w:val="0"/>
                                                  <w:marTop w:val="0"/>
                                                  <w:marBottom w:val="0"/>
                                                  <w:divBdr>
                                                    <w:top w:val="none" w:sz="0" w:space="0" w:color="auto"/>
                                                    <w:left w:val="none" w:sz="0" w:space="0" w:color="auto"/>
                                                    <w:bottom w:val="none" w:sz="0" w:space="0" w:color="auto"/>
                                                    <w:right w:val="none" w:sz="0" w:space="0" w:color="auto"/>
                                                  </w:divBdr>
                                                  <w:divsChild>
                                                    <w:div w:id="486357518">
                                                      <w:marLeft w:val="0"/>
                                                      <w:marRight w:val="0"/>
                                                      <w:marTop w:val="0"/>
                                                      <w:marBottom w:val="0"/>
                                                      <w:divBdr>
                                                        <w:top w:val="none" w:sz="0" w:space="0" w:color="auto"/>
                                                        <w:left w:val="none" w:sz="0" w:space="0" w:color="auto"/>
                                                        <w:bottom w:val="none" w:sz="0" w:space="0" w:color="auto"/>
                                                        <w:right w:val="none" w:sz="0" w:space="0" w:color="auto"/>
                                                      </w:divBdr>
                                                      <w:divsChild>
                                                        <w:div w:id="1041901535">
                                                          <w:marLeft w:val="0"/>
                                                          <w:marRight w:val="0"/>
                                                          <w:marTop w:val="0"/>
                                                          <w:marBottom w:val="0"/>
                                                          <w:divBdr>
                                                            <w:top w:val="none" w:sz="0" w:space="0" w:color="auto"/>
                                                            <w:left w:val="none" w:sz="0" w:space="0" w:color="auto"/>
                                                            <w:bottom w:val="none" w:sz="0" w:space="0" w:color="auto"/>
                                                            <w:right w:val="none" w:sz="0" w:space="0" w:color="auto"/>
                                                          </w:divBdr>
                                                          <w:divsChild>
                                                            <w:div w:id="146870148">
                                                              <w:marLeft w:val="0"/>
                                                              <w:marRight w:val="0"/>
                                                              <w:marTop w:val="0"/>
                                                              <w:marBottom w:val="0"/>
                                                              <w:divBdr>
                                                                <w:top w:val="none" w:sz="0" w:space="0" w:color="auto"/>
                                                                <w:left w:val="none" w:sz="0" w:space="0" w:color="auto"/>
                                                                <w:bottom w:val="none" w:sz="0" w:space="0" w:color="auto"/>
                                                                <w:right w:val="none" w:sz="0" w:space="0" w:color="auto"/>
                                                              </w:divBdr>
                                                              <w:divsChild>
                                                                <w:div w:id="1240944609">
                                                                  <w:marLeft w:val="0"/>
                                                                  <w:marRight w:val="0"/>
                                                                  <w:marTop w:val="0"/>
                                                                  <w:marBottom w:val="0"/>
                                                                  <w:divBdr>
                                                                    <w:top w:val="none" w:sz="0" w:space="0" w:color="auto"/>
                                                                    <w:left w:val="none" w:sz="0" w:space="0" w:color="auto"/>
                                                                    <w:bottom w:val="none" w:sz="0" w:space="0" w:color="auto"/>
                                                                    <w:right w:val="none" w:sz="0" w:space="0" w:color="auto"/>
                                                                  </w:divBdr>
                                                                  <w:divsChild>
                                                                    <w:div w:id="642001514">
                                                                      <w:marLeft w:val="0"/>
                                                                      <w:marRight w:val="0"/>
                                                                      <w:marTop w:val="0"/>
                                                                      <w:marBottom w:val="0"/>
                                                                      <w:divBdr>
                                                                        <w:top w:val="none" w:sz="0" w:space="0" w:color="auto"/>
                                                                        <w:left w:val="none" w:sz="0" w:space="0" w:color="auto"/>
                                                                        <w:bottom w:val="none" w:sz="0" w:space="0" w:color="auto"/>
                                                                        <w:right w:val="none" w:sz="0" w:space="0" w:color="auto"/>
                                                                      </w:divBdr>
                                                                      <w:divsChild>
                                                                        <w:div w:id="288511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32103018">
      <w:bodyDiv w:val="1"/>
      <w:marLeft w:val="0"/>
      <w:marRight w:val="0"/>
      <w:marTop w:val="0"/>
      <w:marBottom w:val="0"/>
      <w:divBdr>
        <w:top w:val="none" w:sz="0" w:space="0" w:color="auto"/>
        <w:left w:val="none" w:sz="0" w:space="0" w:color="auto"/>
        <w:bottom w:val="none" w:sz="0" w:space="0" w:color="auto"/>
        <w:right w:val="none" w:sz="0" w:space="0" w:color="auto"/>
      </w:divBdr>
    </w:div>
    <w:div w:id="2033218590">
      <w:bodyDiv w:val="1"/>
      <w:marLeft w:val="0"/>
      <w:marRight w:val="0"/>
      <w:marTop w:val="0"/>
      <w:marBottom w:val="0"/>
      <w:divBdr>
        <w:top w:val="none" w:sz="0" w:space="0" w:color="auto"/>
        <w:left w:val="none" w:sz="0" w:space="0" w:color="auto"/>
        <w:bottom w:val="none" w:sz="0" w:space="0" w:color="auto"/>
        <w:right w:val="none" w:sz="0" w:space="0" w:color="auto"/>
      </w:divBdr>
    </w:div>
    <w:div w:id="2033262561">
      <w:bodyDiv w:val="1"/>
      <w:marLeft w:val="0"/>
      <w:marRight w:val="0"/>
      <w:marTop w:val="0"/>
      <w:marBottom w:val="0"/>
      <w:divBdr>
        <w:top w:val="none" w:sz="0" w:space="0" w:color="auto"/>
        <w:left w:val="none" w:sz="0" w:space="0" w:color="auto"/>
        <w:bottom w:val="none" w:sz="0" w:space="0" w:color="auto"/>
        <w:right w:val="none" w:sz="0" w:space="0" w:color="auto"/>
      </w:divBdr>
    </w:div>
    <w:div w:id="2036732513">
      <w:bodyDiv w:val="1"/>
      <w:marLeft w:val="0"/>
      <w:marRight w:val="0"/>
      <w:marTop w:val="0"/>
      <w:marBottom w:val="0"/>
      <w:divBdr>
        <w:top w:val="none" w:sz="0" w:space="0" w:color="auto"/>
        <w:left w:val="none" w:sz="0" w:space="0" w:color="auto"/>
        <w:bottom w:val="none" w:sz="0" w:space="0" w:color="auto"/>
        <w:right w:val="none" w:sz="0" w:space="0" w:color="auto"/>
      </w:divBdr>
    </w:div>
    <w:div w:id="2042969185">
      <w:bodyDiv w:val="1"/>
      <w:marLeft w:val="0"/>
      <w:marRight w:val="0"/>
      <w:marTop w:val="0"/>
      <w:marBottom w:val="0"/>
      <w:divBdr>
        <w:top w:val="none" w:sz="0" w:space="0" w:color="auto"/>
        <w:left w:val="none" w:sz="0" w:space="0" w:color="auto"/>
        <w:bottom w:val="none" w:sz="0" w:space="0" w:color="auto"/>
        <w:right w:val="none" w:sz="0" w:space="0" w:color="auto"/>
      </w:divBdr>
    </w:div>
    <w:div w:id="2043554893">
      <w:bodyDiv w:val="1"/>
      <w:marLeft w:val="0"/>
      <w:marRight w:val="0"/>
      <w:marTop w:val="0"/>
      <w:marBottom w:val="0"/>
      <w:divBdr>
        <w:top w:val="none" w:sz="0" w:space="0" w:color="auto"/>
        <w:left w:val="none" w:sz="0" w:space="0" w:color="auto"/>
        <w:bottom w:val="none" w:sz="0" w:space="0" w:color="auto"/>
        <w:right w:val="none" w:sz="0" w:space="0" w:color="auto"/>
      </w:divBdr>
    </w:div>
    <w:div w:id="2047439271">
      <w:bodyDiv w:val="1"/>
      <w:marLeft w:val="0"/>
      <w:marRight w:val="0"/>
      <w:marTop w:val="0"/>
      <w:marBottom w:val="0"/>
      <w:divBdr>
        <w:top w:val="none" w:sz="0" w:space="0" w:color="auto"/>
        <w:left w:val="none" w:sz="0" w:space="0" w:color="auto"/>
        <w:bottom w:val="none" w:sz="0" w:space="0" w:color="auto"/>
        <w:right w:val="none" w:sz="0" w:space="0" w:color="auto"/>
      </w:divBdr>
    </w:div>
    <w:div w:id="2052338268">
      <w:bodyDiv w:val="1"/>
      <w:marLeft w:val="0"/>
      <w:marRight w:val="0"/>
      <w:marTop w:val="0"/>
      <w:marBottom w:val="0"/>
      <w:divBdr>
        <w:top w:val="none" w:sz="0" w:space="0" w:color="auto"/>
        <w:left w:val="none" w:sz="0" w:space="0" w:color="auto"/>
        <w:bottom w:val="none" w:sz="0" w:space="0" w:color="auto"/>
        <w:right w:val="none" w:sz="0" w:space="0" w:color="auto"/>
      </w:divBdr>
      <w:divsChild>
        <w:div w:id="1506747694">
          <w:marLeft w:val="0"/>
          <w:marRight w:val="0"/>
          <w:marTop w:val="0"/>
          <w:marBottom w:val="0"/>
          <w:divBdr>
            <w:top w:val="none" w:sz="0" w:space="0" w:color="auto"/>
            <w:left w:val="none" w:sz="0" w:space="0" w:color="auto"/>
            <w:bottom w:val="none" w:sz="0" w:space="0" w:color="auto"/>
            <w:right w:val="none" w:sz="0" w:space="0" w:color="auto"/>
          </w:divBdr>
          <w:divsChild>
            <w:div w:id="573586111">
              <w:marLeft w:val="0"/>
              <w:marRight w:val="0"/>
              <w:marTop w:val="0"/>
              <w:marBottom w:val="0"/>
              <w:divBdr>
                <w:top w:val="none" w:sz="0" w:space="0" w:color="auto"/>
                <w:left w:val="none" w:sz="0" w:space="0" w:color="auto"/>
                <w:bottom w:val="none" w:sz="0" w:space="0" w:color="auto"/>
                <w:right w:val="none" w:sz="0" w:space="0" w:color="auto"/>
              </w:divBdr>
              <w:divsChild>
                <w:div w:id="1441102380">
                  <w:marLeft w:val="0"/>
                  <w:marRight w:val="0"/>
                  <w:marTop w:val="195"/>
                  <w:marBottom w:val="0"/>
                  <w:divBdr>
                    <w:top w:val="none" w:sz="0" w:space="0" w:color="auto"/>
                    <w:left w:val="none" w:sz="0" w:space="0" w:color="auto"/>
                    <w:bottom w:val="none" w:sz="0" w:space="0" w:color="auto"/>
                    <w:right w:val="none" w:sz="0" w:space="0" w:color="auto"/>
                  </w:divBdr>
                  <w:divsChild>
                    <w:div w:id="1903444001">
                      <w:marLeft w:val="0"/>
                      <w:marRight w:val="0"/>
                      <w:marTop w:val="0"/>
                      <w:marBottom w:val="0"/>
                      <w:divBdr>
                        <w:top w:val="none" w:sz="0" w:space="0" w:color="auto"/>
                        <w:left w:val="none" w:sz="0" w:space="0" w:color="auto"/>
                        <w:bottom w:val="none" w:sz="0" w:space="0" w:color="auto"/>
                        <w:right w:val="none" w:sz="0" w:space="0" w:color="auto"/>
                      </w:divBdr>
                      <w:divsChild>
                        <w:div w:id="674580121">
                          <w:marLeft w:val="0"/>
                          <w:marRight w:val="0"/>
                          <w:marTop w:val="0"/>
                          <w:marBottom w:val="0"/>
                          <w:divBdr>
                            <w:top w:val="none" w:sz="0" w:space="0" w:color="auto"/>
                            <w:left w:val="none" w:sz="0" w:space="0" w:color="auto"/>
                            <w:bottom w:val="none" w:sz="0" w:space="0" w:color="auto"/>
                            <w:right w:val="none" w:sz="0" w:space="0" w:color="auto"/>
                          </w:divBdr>
                          <w:divsChild>
                            <w:div w:id="1541429322">
                              <w:marLeft w:val="0"/>
                              <w:marRight w:val="0"/>
                              <w:marTop w:val="0"/>
                              <w:marBottom w:val="0"/>
                              <w:divBdr>
                                <w:top w:val="none" w:sz="0" w:space="0" w:color="auto"/>
                                <w:left w:val="none" w:sz="0" w:space="0" w:color="auto"/>
                                <w:bottom w:val="none" w:sz="0" w:space="0" w:color="auto"/>
                                <w:right w:val="none" w:sz="0" w:space="0" w:color="auto"/>
                              </w:divBdr>
                              <w:divsChild>
                                <w:div w:id="632760041">
                                  <w:marLeft w:val="0"/>
                                  <w:marRight w:val="0"/>
                                  <w:marTop w:val="0"/>
                                  <w:marBottom w:val="0"/>
                                  <w:divBdr>
                                    <w:top w:val="none" w:sz="0" w:space="0" w:color="auto"/>
                                    <w:left w:val="none" w:sz="0" w:space="0" w:color="auto"/>
                                    <w:bottom w:val="none" w:sz="0" w:space="0" w:color="auto"/>
                                    <w:right w:val="none" w:sz="0" w:space="0" w:color="auto"/>
                                  </w:divBdr>
                                  <w:divsChild>
                                    <w:div w:id="358359183">
                                      <w:marLeft w:val="0"/>
                                      <w:marRight w:val="0"/>
                                      <w:marTop w:val="0"/>
                                      <w:marBottom w:val="0"/>
                                      <w:divBdr>
                                        <w:top w:val="none" w:sz="0" w:space="0" w:color="auto"/>
                                        <w:left w:val="none" w:sz="0" w:space="0" w:color="auto"/>
                                        <w:bottom w:val="none" w:sz="0" w:space="0" w:color="auto"/>
                                        <w:right w:val="none" w:sz="0" w:space="0" w:color="auto"/>
                                      </w:divBdr>
                                      <w:divsChild>
                                        <w:div w:id="418067800">
                                          <w:marLeft w:val="0"/>
                                          <w:marRight w:val="0"/>
                                          <w:marTop w:val="0"/>
                                          <w:marBottom w:val="0"/>
                                          <w:divBdr>
                                            <w:top w:val="none" w:sz="0" w:space="0" w:color="auto"/>
                                            <w:left w:val="none" w:sz="0" w:space="0" w:color="auto"/>
                                            <w:bottom w:val="none" w:sz="0" w:space="0" w:color="auto"/>
                                            <w:right w:val="none" w:sz="0" w:space="0" w:color="auto"/>
                                          </w:divBdr>
                                          <w:divsChild>
                                            <w:div w:id="473765640">
                                              <w:marLeft w:val="0"/>
                                              <w:marRight w:val="0"/>
                                              <w:marTop w:val="0"/>
                                              <w:marBottom w:val="180"/>
                                              <w:divBdr>
                                                <w:top w:val="none" w:sz="0" w:space="0" w:color="auto"/>
                                                <w:left w:val="none" w:sz="0" w:space="0" w:color="auto"/>
                                                <w:bottom w:val="none" w:sz="0" w:space="0" w:color="auto"/>
                                                <w:right w:val="none" w:sz="0" w:space="0" w:color="auto"/>
                                              </w:divBdr>
                                              <w:divsChild>
                                                <w:div w:id="434640091">
                                                  <w:marLeft w:val="0"/>
                                                  <w:marRight w:val="0"/>
                                                  <w:marTop w:val="0"/>
                                                  <w:marBottom w:val="0"/>
                                                  <w:divBdr>
                                                    <w:top w:val="none" w:sz="0" w:space="0" w:color="auto"/>
                                                    <w:left w:val="none" w:sz="0" w:space="0" w:color="auto"/>
                                                    <w:bottom w:val="none" w:sz="0" w:space="0" w:color="auto"/>
                                                    <w:right w:val="none" w:sz="0" w:space="0" w:color="auto"/>
                                                  </w:divBdr>
                                                  <w:divsChild>
                                                    <w:div w:id="668093636">
                                                      <w:marLeft w:val="0"/>
                                                      <w:marRight w:val="0"/>
                                                      <w:marTop w:val="0"/>
                                                      <w:marBottom w:val="0"/>
                                                      <w:divBdr>
                                                        <w:top w:val="none" w:sz="0" w:space="0" w:color="auto"/>
                                                        <w:left w:val="none" w:sz="0" w:space="0" w:color="auto"/>
                                                        <w:bottom w:val="none" w:sz="0" w:space="0" w:color="auto"/>
                                                        <w:right w:val="none" w:sz="0" w:space="0" w:color="auto"/>
                                                      </w:divBdr>
                                                      <w:divsChild>
                                                        <w:div w:id="105202690">
                                                          <w:marLeft w:val="0"/>
                                                          <w:marRight w:val="0"/>
                                                          <w:marTop w:val="0"/>
                                                          <w:marBottom w:val="0"/>
                                                          <w:divBdr>
                                                            <w:top w:val="none" w:sz="0" w:space="0" w:color="auto"/>
                                                            <w:left w:val="none" w:sz="0" w:space="0" w:color="auto"/>
                                                            <w:bottom w:val="none" w:sz="0" w:space="0" w:color="auto"/>
                                                            <w:right w:val="none" w:sz="0" w:space="0" w:color="auto"/>
                                                          </w:divBdr>
                                                          <w:divsChild>
                                                            <w:div w:id="1685471393">
                                                              <w:marLeft w:val="0"/>
                                                              <w:marRight w:val="0"/>
                                                              <w:marTop w:val="0"/>
                                                              <w:marBottom w:val="0"/>
                                                              <w:divBdr>
                                                                <w:top w:val="none" w:sz="0" w:space="0" w:color="auto"/>
                                                                <w:left w:val="none" w:sz="0" w:space="0" w:color="auto"/>
                                                                <w:bottom w:val="none" w:sz="0" w:space="0" w:color="auto"/>
                                                                <w:right w:val="none" w:sz="0" w:space="0" w:color="auto"/>
                                                              </w:divBdr>
                                                              <w:divsChild>
                                                                <w:div w:id="394009791">
                                                                  <w:marLeft w:val="0"/>
                                                                  <w:marRight w:val="0"/>
                                                                  <w:marTop w:val="0"/>
                                                                  <w:marBottom w:val="0"/>
                                                                  <w:divBdr>
                                                                    <w:top w:val="none" w:sz="0" w:space="0" w:color="auto"/>
                                                                    <w:left w:val="none" w:sz="0" w:space="0" w:color="auto"/>
                                                                    <w:bottom w:val="none" w:sz="0" w:space="0" w:color="auto"/>
                                                                    <w:right w:val="none" w:sz="0" w:space="0" w:color="auto"/>
                                                                  </w:divBdr>
                                                                  <w:divsChild>
                                                                    <w:div w:id="826436035">
                                                                      <w:marLeft w:val="0"/>
                                                                      <w:marRight w:val="0"/>
                                                                      <w:marTop w:val="0"/>
                                                                      <w:marBottom w:val="0"/>
                                                                      <w:divBdr>
                                                                        <w:top w:val="none" w:sz="0" w:space="0" w:color="auto"/>
                                                                        <w:left w:val="none" w:sz="0" w:space="0" w:color="auto"/>
                                                                        <w:bottom w:val="none" w:sz="0" w:space="0" w:color="auto"/>
                                                                        <w:right w:val="none" w:sz="0" w:space="0" w:color="auto"/>
                                                                      </w:divBdr>
                                                                      <w:divsChild>
                                                                        <w:div w:id="916204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57968662">
      <w:bodyDiv w:val="1"/>
      <w:marLeft w:val="0"/>
      <w:marRight w:val="0"/>
      <w:marTop w:val="0"/>
      <w:marBottom w:val="0"/>
      <w:divBdr>
        <w:top w:val="none" w:sz="0" w:space="0" w:color="auto"/>
        <w:left w:val="none" w:sz="0" w:space="0" w:color="auto"/>
        <w:bottom w:val="none" w:sz="0" w:space="0" w:color="auto"/>
        <w:right w:val="none" w:sz="0" w:space="0" w:color="auto"/>
      </w:divBdr>
    </w:div>
    <w:div w:id="2059275207">
      <w:bodyDiv w:val="1"/>
      <w:marLeft w:val="0"/>
      <w:marRight w:val="0"/>
      <w:marTop w:val="0"/>
      <w:marBottom w:val="0"/>
      <w:divBdr>
        <w:top w:val="none" w:sz="0" w:space="0" w:color="auto"/>
        <w:left w:val="none" w:sz="0" w:space="0" w:color="auto"/>
        <w:bottom w:val="none" w:sz="0" w:space="0" w:color="auto"/>
        <w:right w:val="none" w:sz="0" w:space="0" w:color="auto"/>
      </w:divBdr>
    </w:div>
    <w:div w:id="2066710268">
      <w:bodyDiv w:val="1"/>
      <w:marLeft w:val="0"/>
      <w:marRight w:val="0"/>
      <w:marTop w:val="0"/>
      <w:marBottom w:val="0"/>
      <w:divBdr>
        <w:top w:val="none" w:sz="0" w:space="0" w:color="auto"/>
        <w:left w:val="none" w:sz="0" w:space="0" w:color="auto"/>
        <w:bottom w:val="none" w:sz="0" w:space="0" w:color="auto"/>
        <w:right w:val="none" w:sz="0" w:space="0" w:color="auto"/>
      </w:divBdr>
    </w:div>
    <w:div w:id="2066832640">
      <w:bodyDiv w:val="1"/>
      <w:marLeft w:val="0"/>
      <w:marRight w:val="0"/>
      <w:marTop w:val="0"/>
      <w:marBottom w:val="0"/>
      <w:divBdr>
        <w:top w:val="none" w:sz="0" w:space="0" w:color="auto"/>
        <w:left w:val="none" w:sz="0" w:space="0" w:color="auto"/>
        <w:bottom w:val="none" w:sz="0" w:space="0" w:color="auto"/>
        <w:right w:val="none" w:sz="0" w:space="0" w:color="auto"/>
      </w:divBdr>
    </w:div>
    <w:div w:id="2067336271">
      <w:bodyDiv w:val="1"/>
      <w:marLeft w:val="0"/>
      <w:marRight w:val="0"/>
      <w:marTop w:val="0"/>
      <w:marBottom w:val="0"/>
      <w:divBdr>
        <w:top w:val="none" w:sz="0" w:space="0" w:color="auto"/>
        <w:left w:val="none" w:sz="0" w:space="0" w:color="auto"/>
        <w:bottom w:val="none" w:sz="0" w:space="0" w:color="auto"/>
        <w:right w:val="none" w:sz="0" w:space="0" w:color="auto"/>
      </w:divBdr>
    </w:div>
    <w:div w:id="2073964101">
      <w:bodyDiv w:val="1"/>
      <w:marLeft w:val="0"/>
      <w:marRight w:val="0"/>
      <w:marTop w:val="0"/>
      <w:marBottom w:val="0"/>
      <w:divBdr>
        <w:top w:val="none" w:sz="0" w:space="0" w:color="auto"/>
        <w:left w:val="none" w:sz="0" w:space="0" w:color="auto"/>
        <w:bottom w:val="none" w:sz="0" w:space="0" w:color="auto"/>
        <w:right w:val="none" w:sz="0" w:space="0" w:color="auto"/>
      </w:divBdr>
    </w:div>
    <w:div w:id="2075543135">
      <w:bodyDiv w:val="1"/>
      <w:marLeft w:val="0"/>
      <w:marRight w:val="0"/>
      <w:marTop w:val="0"/>
      <w:marBottom w:val="0"/>
      <w:divBdr>
        <w:top w:val="none" w:sz="0" w:space="0" w:color="auto"/>
        <w:left w:val="none" w:sz="0" w:space="0" w:color="auto"/>
        <w:bottom w:val="none" w:sz="0" w:space="0" w:color="auto"/>
        <w:right w:val="none" w:sz="0" w:space="0" w:color="auto"/>
      </w:divBdr>
    </w:div>
    <w:div w:id="2076050540">
      <w:bodyDiv w:val="1"/>
      <w:marLeft w:val="0"/>
      <w:marRight w:val="0"/>
      <w:marTop w:val="0"/>
      <w:marBottom w:val="0"/>
      <w:divBdr>
        <w:top w:val="none" w:sz="0" w:space="0" w:color="auto"/>
        <w:left w:val="none" w:sz="0" w:space="0" w:color="auto"/>
        <w:bottom w:val="none" w:sz="0" w:space="0" w:color="auto"/>
        <w:right w:val="none" w:sz="0" w:space="0" w:color="auto"/>
      </w:divBdr>
    </w:div>
    <w:div w:id="2076463703">
      <w:bodyDiv w:val="1"/>
      <w:marLeft w:val="0"/>
      <w:marRight w:val="0"/>
      <w:marTop w:val="0"/>
      <w:marBottom w:val="0"/>
      <w:divBdr>
        <w:top w:val="none" w:sz="0" w:space="0" w:color="auto"/>
        <w:left w:val="none" w:sz="0" w:space="0" w:color="auto"/>
        <w:bottom w:val="none" w:sz="0" w:space="0" w:color="auto"/>
        <w:right w:val="none" w:sz="0" w:space="0" w:color="auto"/>
      </w:divBdr>
    </w:div>
    <w:div w:id="2079547057">
      <w:bodyDiv w:val="1"/>
      <w:marLeft w:val="0"/>
      <w:marRight w:val="0"/>
      <w:marTop w:val="0"/>
      <w:marBottom w:val="0"/>
      <w:divBdr>
        <w:top w:val="none" w:sz="0" w:space="0" w:color="auto"/>
        <w:left w:val="none" w:sz="0" w:space="0" w:color="auto"/>
        <w:bottom w:val="none" w:sz="0" w:space="0" w:color="auto"/>
        <w:right w:val="none" w:sz="0" w:space="0" w:color="auto"/>
      </w:divBdr>
    </w:div>
    <w:div w:id="2082025311">
      <w:bodyDiv w:val="1"/>
      <w:marLeft w:val="0"/>
      <w:marRight w:val="0"/>
      <w:marTop w:val="0"/>
      <w:marBottom w:val="0"/>
      <w:divBdr>
        <w:top w:val="none" w:sz="0" w:space="0" w:color="auto"/>
        <w:left w:val="none" w:sz="0" w:space="0" w:color="auto"/>
        <w:bottom w:val="none" w:sz="0" w:space="0" w:color="auto"/>
        <w:right w:val="none" w:sz="0" w:space="0" w:color="auto"/>
      </w:divBdr>
    </w:div>
    <w:div w:id="2096659575">
      <w:bodyDiv w:val="1"/>
      <w:marLeft w:val="0"/>
      <w:marRight w:val="0"/>
      <w:marTop w:val="0"/>
      <w:marBottom w:val="0"/>
      <w:divBdr>
        <w:top w:val="none" w:sz="0" w:space="0" w:color="auto"/>
        <w:left w:val="none" w:sz="0" w:space="0" w:color="auto"/>
        <w:bottom w:val="none" w:sz="0" w:space="0" w:color="auto"/>
        <w:right w:val="none" w:sz="0" w:space="0" w:color="auto"/>
      </w:divBdr>
    </w:div>
    <w:div w:id="2098480617">
      <w:bodyDiv w:val="1"/>
      <w:marLeft w:val="0"/>
      <w:marRight w:val="0"/>
      <w:marTop w:val="0"/>
      <w:marBottom w:val="0"/>
      <w:divBdr>
        <w:top w:val="none" w:sz="0" w:space="0" w:color="auto"/>
        <w:left w:val="none" w:sz="0" w:space="0" w:color="auto"/>
        <w:bottom w:val="none" w:sz="0" w:space="0" w:color="auto"/>
        <w:right w:val="none" w:sz="0" w:space="0" w:color="auto"/>
      </w:divBdr>
    </w:div>
    <w:div w:id="2102218585">
      <w:bodyDiv w:val="1"/>
      <w:marLeft w:val="0"/>
      <w:marRight w:val="0"/>
      <w:marTop w:val="0"/>
      <w:marBottom w:val="0"/>
      <w:divBdr>
        <w:top w:val="none" w:sz="0" w:space="0" w:color="auto"/>
        <w:left w:val="none" w:sz="0" w:space="0" w:color="auto"/>
        <w:bottom w:val="none" w:sz="0" w:space="0" w:color="auto"/>
        <w:right w:val="none" w:sz="0" w:space="0" w:color="auto"/>
      </w:divBdr>
    </w:div>
    <w:div w:id="2102605139">
      <w:bodyDiv w:val="1"/>
      <w:marLeft w:val="0"/>
      <w:marRight w:val="0"/>
      <w:marTop w:val="0"/>
      <w:marBottom w:val="0"/>
      <w:divBdr>
        <w:top w:val="none" w:sz="0" w:space="0" w:color="auto"/>
        <w:left w:val="none" w:sz="0" w:space="0" w:color="auto"/>
        <w:bottom w:val="none" w:sz="0" w:space="0" w:color="auto"/>
        <w:right w:val="none" w:sz="0" w:space="0" w:color="auto"/>
      </w:divBdr>
    </w:div>
    <w:div w:id="2105686461">
      <w:bodyDiv w:val="1"/>
      <w:marLeft w:val="0"/>
      <w:marRight w:val="0"/>
      <w:marTop w:val="0"/>
      <w:marBottom w:val="0"/>
      <w:divBdr>
        <w:top w:val="none" w:sz="0" w:space="0" w:color="auto"/>
        <w:left w:val="none" w:sz="0" w:space="0" w:color="auto"/>
        <w:bottom w:val="none" w:sz="0" w:space="0" w:color="auto"/>
        <w:right w:val="none" w:sz="0" w:space="0" w:color="auto"/>
      </w:divBdr>
    </w:div>
    <w:div w:id="2106074802">
      <w:bodyDiv w:val="1"/>
      <w:marLeft w:val="0"/>
      <w:marRight w:val="0"/>
      <w:marTop w:val="0"/>
      <w:marBottom w:val="0"/>
      <w:divBdr>
        <w:top w:val="none" w:sz="0" w:space="0" w:color="auto"/>
        <w:left w:val="none" w:sz="0" w:space="0" w:color="auto"/>
        <w:bottom w:val="none" w:sz="0" w:space="0" w:color="auto"/>
        <w:right w:val="none" w:sz="0" w:space="0" w:color="auto"/>
      </w:divBdr>
    </w:div>
    <w:div w:id="2112822093">
      <w:bodyDiv w:val="1"/>
      <w:marLeft w:val="0"/>
      <w:marRight w:val="0"/>
      <w:marTop w:val="0"/>
      <w:marBottom w:val="0"/>
      <w:divBdr>
        <w:top w:val="none" w:sz="0" w:space="0" w:color="auto"/>
        <w:left w:val="none" w:sz="0" w:space="0" w:color="auto"/>
        <w:bottom w:val="none" w:sz="0" w:space="0" w:color="auto"/>
        <w:right w:val="none" w:sz="0" w:space="0" w:color="auto"/>
      </w:divBdr>
    </w:div>
    <w:div w:id="2113547110">
      <w:bodyDiv w:val="1"/>
      <w:marLeft w:val="0"/>
      <w:marRight w:val="0"/>
      <w:marTop w:val="0"/>
      <w:marBottom w:val="0"/>
      <w:divBdr>
        <w:top w:val="none" w:sz="0" w:space="0" w:color="auto"/>
        <w:left w:val="none" w:sz="0" w:space="0" w:color="auto"/>
        <w:bottom w:val="none" w:sz="0" w:space="0" w:color="auto"/>
        <w:right w:val="none" w:sz="0" w:space="0" w:color="auto"/>
      </w:divBdr>
    </w:div>
    <w:div w:id="2114474116">
      <w:bodyDiv w:val="1"/>
      <w:marLeft w:val="0"/>
      <w:marRight w:val="0"/>
      <w:marTop w:val="0"/>
      <w:marBottom w:val="0"/>
      <w:divBdr>
        <w:top w:val="none" w:sz="0" w:space="0" w:color="auto"/>
        <w:left w:val="none" w:sz="0" w:space="0" w:color="auto"/>
        <w:bottom w:val="none" w:sz="0" w:space="0" w:color="auto"/>
        <w:right w:val="none" w:sz="0" w:space="0" w:color="auto"/>
      </w:divBdr>
    </w:div>
    <w:div w:id="2118744390">
      <w:bodyDiv w:val="1"/>
      <w:marLeft w:val="0"/>
      <w:marRight w:val="0"/>
      <w:marTop w:val="0"/>
      <w:marBottom w:val="0"/>
      <w:divBdr>
        <w:top w:val="none" w:sz="0" w:space="0" w:color="auto"/>
        <w:left w:val="none" w:sz="0" w:space="0" w:color="auto"/>
        <w:bottom w:val="none" w:sz="0" w:space="0" w:color="auto"/>
        <w:right w:val="none" w:sz="0" w:space="0" w:color="auto"/>
      </w:divBdr>
    </w:div>
    <w:div w:id="2120173879">
      <w:bodyDiv w:val="1"/>
      <w:marLeft w:val="0"/>
      <w:marRight w:val="0"/>
      <w:marTop w:val="0"/>
      <w:marBottom w:val="0"/>
      <w:divBdr>
        <w:top w:val="none" w:sz="0" w:space="0" w:color="auto"/>
        <w:left w:val="none" w:sz="0" w:space="0" w:color="auto"/>
        <w:bottom w:val="none" w:sz="0" w:space="0" w:color="auto"/>
        <w:right w:val="none" w:sz="0" w:space="0" w:color="auto"/>
      </w:divBdr>
    </w:div>
    <w:div w:id="2121026400">
      <w:bodyDiv w:val="1"/>
      <w:marLeft w:val="0"/>
      <w:marRight w:val="0"/>
      <w:marTop w:val="0"/>
      <w:marBottom w:val="0"/>
      <w:divBdr>
        <w:top w:val="none" w:sz="0" w:space="0" w:color="auto"/>
        <w:left w:val="none" w:sz="0" w:space="0" w:color="auto"/>
        <w:bottom w:val="none" w:sz="0" w:space="0" w:color="auto"/>
        <w:right w:val="none" w:sz="0" w:space="0" w:color="auto"/>
      </w:divBdr>
    </w:div>
    <w:div w:id="2121870220">
      <w:bodyDiv w:val="1"/>
      <w:marLeft w:val="0"/>
      <w:marRight w:val="0"/>
      <w:marTop w:val="0"/>
      <w:marBottom w:val="0"/>
      <w:divBdr>
        <w:top w:val="none" w:sz="0" w:space="0" w:color="auto"/>
        <w:left w:val="none" w:sz="0" w:space="0" w:color="auto"/>
        <w:bottom w:val="none" w:sz="0" w:space="0" w:color="auto"/>
        <w:right w:val="none" w:sz="0" w:space="0" w:color="auto"/>
      </w:divBdr>
    </w:div>
    <w:div w:id="2121872892">
      <w:bodyDiv w:val="1"/>
      <w:marLeft w:val="0"/>
      <w:marRight w:val="0"/>
      <w:marTop w:val="0"/>
      <w:marBottom w:val="0"/>
      <w:divBdr>
        <w:top w:val="none" w:sz="0" w:space="0" w:color="auto"/>
        <w:left w:val="none" w:sz="0" w:space="0" w:color="auto"/>
        <w:bottom w:val="none" w:sz="0" w:space="0" w:color="auto"/>
        <w:right w:val="none" w:sz="0" w:space="0" w:color="auto"/>
      </w:divBdr>
    </w:div>
    <w:div w:id="2122649885">
      <w:bodyDiv w:val="1"/>
      <w:marLeft w:val="0"/>
      <w:marRight w:val="0"/>
      <w:marTop w:val="0"/>
      <w:marBottom w:val="0"/>
      <w:divBdr>
        <w:top w:val="none" w:sz="0" w:space="0" w:color="auto"/>
        <w:left w:val="none" w:sz="0" w:space="0" w:color="auto"/>
        <w:bottom w:val="none" w:sz="0" w:space="0" w:color="auto"/>
        <w:right w:val="none" w:sz="0" w:space="0" w:color="auto"/>
      </w:divBdr>
    </w:div>
    <w:div w:id="2126609904">
      <w:bodyDiv w:val="1"/>
      <w:marLeft w:val="0"/>
      <w:marRight w:val="0"/>
      <w:marTop w:val="0"/>
      <w:marBottom w:val="0"/>
      <w:divBdr>
        <w:top w:val="none" w:sz="0" w:space="0" w:color="auto"/>
        <w:left w:val="none" w:sz="0" w:space="0" w:color="auto"/>
        <w:bottom w:val="none" w:sz="0" w:space="0" w:color="auto"/>
        <w:right w:val="none" w:sz="0" w:space="0" w:color="auto"/>
      </w:divBdr>
    </w:div>
    <w:div w:id="2127649950">
      <w:bodyDiv w:val="1"/>
      <w:marLeft w:val="0"/>
      <w:marRight w:val="0"/>
      <w:marTop w:val="0"/>
      <w:marBottom w:val="0"/>
      <w:divBdr>
        <w:top w:val="none" w:sz="0" w:space="0" w:color="auto"/>
        <w:left w:val="none" w:sz="0" w:space="0" w:color="auto"/>
        <w:bottom w:val="none" w:sz="0" w:space="0" w:color="auto"/>
        <w:right w:val="none" w:sz="0" w:space="0" w:color="auto"/>
      </w:divBdr>
    </w:div>
    <w:div w:id="2127889350">
      <w:bodyDiv w:val="1"/>
      <w:marLeft w:val="0"/>
      <w:marRight w:val="0"/>
      <w:marTop w:val="0"/>
      <w:marBottom w:val="0"/>
      <w:divBdr>
        <w:top w:val="none" w:sz="0" w:space="0" w:color="auto"/>
        <w:left w:val="none" w:sz="0" w:space="0" w:color="auto"/>
        <w:bottom w:val="none" w:sz="0" w:space="0" w:color="auto"/>
        <w:right w:val="none" w:sz="0" w:space="0" w:color="auto"/>
      </w:divBdr>
    </w:div>
    <w:div w:id="2131316188">
      <w:bodyDiv w:val="1"/>
      <w:marLeft w:val="0"/>
      <w:marRight w:val="0"/>
      <w:marTop w:val="0"/>
      <w:marBottom w:val="0"/>
      <w:divBdr>
        <w:top w:val="none" w:sz="0" w:space="0" w:color="auto"/>
        <w:left w:val="none" w:sz="0" w:space="0" w:color="auto"/>
        <w:bottom w:val="none" w:sz="0" w:space="0" w:color="auto"/>
        <w:right w:val="none" w:sz="0" w:space="0" w:color="auto"/>
      </w:divBdr>
    </w:div>
    <w:div w:id="2140564355">
      <w:bodyDiv w:val="1"/>
      <w:marLeft w:val="0"/>
      <w:marRight w:val="0"/>
      <w:marTop w:val="0"/>
      <w:marBottom w:val="0"/>
      <w:divBdr>
        <w:top w:val="none" w:sz="0" w:space="0" w:color="auto"/>
        <w:left w:val="none" w:sz="0" w:space="0" w:color="auto"/>
        <w:bottom w:val="none" w:sz="0" w:space="0" w:color="auto"/>
        <w:right w:val="none" w:sz="0" w:space="0" w:color="auto"/>
      </w:divBdr>
    </w:div>
    <w:div w:id="2142575967">
      <w:bodyDiv w:val="1"/>
      <w:marLeft w:val="0"/>
      <w:marRight w:val="0"/>
      <w:marTop w:val="0"/>
      <w:marBottom w:val="0"/>
      <w:divBdr>
        <w:top w:val="none" w:sz="0" w:space="0" w:color="auto"/>
        <w:left w:val="none" w:sz="0" w:space="0" w:color="auto"/>
        <w:bottom w:val="none" w:sz="0" w:space="0" w:color="auto"/>
        <w:right w:val="none" w:sz="0" w:space="0" w:color="auto"/>
      </w:divBdr>
      <w:divsChild>
        <w:div w:id="285702272">
          <w:marLeft w:val="0"/>
          <w:marRight w:val="0"/>
          <w:marTop w:val="0"/>
          <w:marBottom w:val="0"/>
          <w:divBdr>
            <w:top w:val="none" w:sz="0" w:space="0" w:color="auto"/>
            <w:left w:val="none" w:sz="0" w:space="0" w:color="auto"/>
            <w:bottom w:val="none" w:sz="0" w:space="0" w:color="auto"/>
            <w:right w:val="none" w:sz="0" w:space="0" w:color="auto"/>
          </w:divBdr>
          <w:divsChild>
            <w:div w:id="137649576">
              <w:marLeft w:val="0"/>
              <w:marRight w:val="0"/>
              <w:marTop w:val="0"/>
              <w:marBottom w:val="0"/>
              <w:divBdr>
                <w:top w:val="none" w:sz="0" w:space="0" w:color="auto"/>
                <w:left w:val="none" w:sz="0" w:space="0" w:color="auto"/>
                <w:bottom w:val="none" w:sz="0" w:space="0" w:color="auto"/>
                <w:right w:val="none" w:sz="0" w:space="0" w:color="auto"/>
              </w:divBdr>
              <w:divsChild>
                <w:div w:id="236089615">
                  <w:marLeft w:val="0"/>
                  <w:marRight w:val="0"/>
                  <w:marTop w:val="0"/>
                  <w:marBottom w:val="0"/>
                  <w:divBdr>
                    <w:top w:val="none" w:sz="0" w:space="0" w:color="auto"/>
                    <w:left w:val="none" w:sz="0" w:space="0" w:color="auto"/>
                    <w:bottom w:val="none" w:sz="0" w:space="0" w:color="auto"/>
                    <w:right w:val="none" w:sz="0" w:space="0" w:color="auto"/>
                  </w:divBdr>
                  <w:divsChild>
                    <w:div w:id="1010058298">
                      <w:marLeft w:val="0"/>
                      <w:marRight w:val="0"/>
                      <w:marTop w:val="0"/>
                      <w:marBottom w:val="0"/>
                      <w:divBdr>
                        <w:top w:val="none" w:sz="0" w:space="0" w:color="auto"/>
                        <w:left w:val="none" w:sz="0" w:space="0" w:color="auto"/>
                        <w:bottom w:val="none" w:sz="0" w:space="0" w:color="auto"/>
                        <w:right w:val="none" w:sz="0" w:space="0" w:color="auto"/>
                      </w:divBdr>
                      <w:divsChild>
                        <w:div w:id="324824670">
                          <w:marLeft w:val="0"/>
                          <w:marRight w:val="0"/>
                          <w:marTop w:val="0"/>
                          <w:marBottom w:val="0"/>
                          <w:divBdr>
                            <w:top w:val="none" w:sz="0" w:space="0" w:color="auto"/>
                            <w:left w:val="none" w:sz="0" w:space="0" w:color="auto"/>
                            <w:bottom w:val="none" w:sz="0" w:space="0" w:color="auto"/>
                            <w:right w:val="none" w:sz="0" w:space="0" w:color="auto"/>
                          </w:divBdr>
                          <w:divsChild>
                            <w:div w:id="2107264002">
                              <w:marLeft w:val="0"/>
                              <w:marRight w:val="0"/>
                              <w:marTop w:val="0"/>
                              <w:marBottom w:val="0"/>
                              <w:divBdr>
                                <w:top w:val="none" w:sz="0" w:space="0" w:color="auto"/>
                                <w:left w:val="none" w:sz="0" w:space="0" w:color="auto"/>
                                <w:bottom w:val="none" w:sz="0" w:space="0" w:color="auto"/>
                                <w:right w:val="none" w:sz="0" w:space="0" w:color="auto"/>
                              </w:divBdr>
                              <w:divsChild>
                                <w:div w:id="1416439574">
                                  <w:marLeft w:val="0"/>
                                  <w:marRight w:val="0"/>
                                  <w:marTop w:val="0"/>
                                  <w:marBottom w:val="0"/>
                                  <w:divBdr>
                                    <w:top w:val="none" w:sz="0" w:space="0" w:color="auto"/>
                                    <w:left w:val="none" w:sz="0" w:space="0" w:color="auto"/>
                                    <w:bottom w:val="none" w:sz="0" w:space="0" w:color="auto"/>
                                    <w:right w:val="none" w:sz="0" w:space="0" w:color="auto"/>
                                  </w:divBdr>
                                  <w:divsChild>
                                    <w:div w:id="1097099000">
                                      <w:marLeft w:val="0"/>
                                      <w:marRight w:val="0"/>
                                      <w:marTop w:val="0"/>
                                      <w:marBottom w:val="0"/>
                                      <w:divBdr>
                                        <w:top w:val="none" w:sz="0" w:space="0" w:color="auto"/>
                                        <w:left w:val="none" w:sz="0" w:space="0" w:color="auto"/>
                                        <w:bottom w:val="none" w:sz="0" w:space="0" w:color="auto"/>
                                        <w:right w:val="none" w:sz="0" w:space="0" w:color="auto"/>
                                      </w:divBdr>
                                      <w:divsChild>
                                        <w:div w:id="525948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1467743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photoprinting.co.uk" TargetMode="External"/><Relationship Id="rId18" Type="http://schemas.openxmlformats.org/officeDocument/2006/relationships/image" Target="media/image10.gif"/><Relationship Id="rId26" Type="http://schemas.openxmlformats.org/officeDocument/2006/relationships/image" Target="media/image18.jpeg"/><Relationship Id="rId39" Type="http://schemas.openxmlformats.org/officeDocument/2006/relationships/hyperlink" Target="mailto:office@trafalgarinfant.com" TargetMode="External"/><Relationship Id="rId21" Type="http://schemas.openxmlformats.org/officeDocument/2006/relationships/image" Target="media/image13.jpeg"/><Relationship Id="rId34" Type="http://schemas.openxmlformats.org/officeDocument/2006/relationships/image" Target="media/image26.png"/><Relationship Id="rId42" Type="http://schemas.openxmlformats.org/officeDocument/2006/relationships/hyperlink" Target="https://www.facebook.com/Trafalgar-Community-Infant-School-Horsham-102054302036011"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wmf"/><Relationship Id="rId20" Type="http://schemas.openxmlformats.org/officeDocument/2006/relationships/image" Target="media/image12.jpeg"/><Relationship Id="rId29" Type="http://schemas.openxmlformats.org/officeDocument/2006/relationships/image" Target="media/image21.png"/><Relationship Id="rId41" Type="http://schemas.openxmlformats.org/officeDocument/2006/relationships/hyperlink" Target="mailto:office@trafalgarinfant.com"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jpe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hyperlink" Target="https://www.bbc.co.uk/blogs/cbeebiesgrownups/entries/c9586462-b2c7-3a75-ae43-fafee243512b" TargetMode="External"/><Relationship Id="rId40" Type="http://schemas.openxmlformats.org/officeDocument/2006/relationships/hyperlink" Target="https://www.facebook.com/Trafalgar-Community-Infant-School-Horsham-102054302036011" TargetMode="Externa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hyperlink" Target="https://www.bbc.co.uk/blogs/cbeebiesgrownups/entries/c9586462-b2c7-3a75-ae43-fafee243512b" TargetMode="External"/><Relationship Id="rId10" Type="http://schemas.openxmlformats.org/officeDocument/2006/relationships/image" Target="media/image4.emf"/><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3.emf"/><Relationship Id="rId14" Type="http://schemas.openxmlformats.org/officeDocument/2006/relationships/hyperlink" Target="http://www.photoprinting.co.uk" TargetMode="External"/><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fontTable" Target="fontTable.xml"/><Relationship Id="rId8" Type="http://schemas.openxmlformats.org/officeDocument/2006/relationships/image" Target="media/image2.jpeg"/><Relationship Id="rId3" Type="http://schemas.openxmlformats.org/officeDocument/2006/relationships/styles" Target="styles.xml"/><Relationship Id="rId12" Type="http://schemas.openxmlformats.org/officeDocument/2006/relationships/image" Target="media/image6.gif"/><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28.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head\AppData\Roaming\Microsoft\Templates\Holiday%20newsletter.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AD8A69B-D384-4F3A-B613-437CE81DD0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Holiday newsletter</Template>
  <TotalTime>589</TotalTime>
  <Pages>4</Pages>
  <Words>0</Words>
  <Characters>73</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Microsoft Corporation</Company>
  <LinksUpToDate>false</LinksUpToDate>
  <CharactersWithSpaces>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 Tilley</dc:creator>
  <cp:keywords/>
  <dc:description/>
  <cp:lastModifiedBy>J Tilley</cp:lastModifiedBy>
  <cp:revision>53</cp:revision>
  <cp:lastPrinted>2025-05-23T13:48:00Z</cp:lastPrinted>
  <dcterms:created xsi:type="dcterms:W3CDTF">2025-05-19T08:08:00Z</dcterms:created>
  <dcterms:modified xsi:type="dcterms:W3CDTF">2025-05-23T13:48:00Z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TC010128011033</vt:lpwstr>
  </property>
</Properties>
</file>